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1D73365E" w:rsidR="00DE4470" w:rsidRPr="005D52A2" w:rsidRDefault="00000000"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Content>
          <w:r w:rsidR="00627285">
            <w:rPr>
              <w:b w:val="0"/>
              <w:sz w:val="56"/>
              <w:szCs w:val="56"/>
            </w:rPr>
            <w:t>Tranøy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4-11-06T18:30:00Z">
              <w:dateFormat w:val="dd.MM.yyyy kl. HH:mm"/>
              <w:lid w:val="nb-NO"/>
              <w:storeMappedDataAs w:val="dateTime"/>
              <w:calendar w:val="gregorian"/>
            </w:date>
          </w:sdtPr>
          <w:sdtContent>
            <w:tc>
              <w:tcPr>
                <w:tcW w:w="7149" w:type="dxa"/>
                <w:tcBorders>
                  <w:top w:val="single" w:sz="4" w:space="0" w:color="auto"/>
                </w:tcBorders>
              </w:tcPr>
              <w:p w14:paraId="092353AF" w14:textId="52FC233C" w:rsidR="00D8150E" w:rsidRPr="00D8150E" w:rsidRDefault="00627285" w:rsidP="009253BB">
                <w:r>
                  <w:t>06.11.2024 kl. 18:30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Content>
            <w:tc>
              <w:tcPr>
                <w:tcW w:w="7149" w:type="dxa"/>
              </w:tcPr>
              <w:p w14:paraId="64AA8821" w14:textId="2FB7F113" w:rsidR="00D8150E" w:rsidRPr="00D8150E" w:rsidRDefault="00627285" w:rsidP="009253BB">
                <w:r>
                  <w:t>Stonglandet kirke</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Content>
            <w:tc>
              <w:tcPr>
                <w:tcW w:w="7149" w:type="dxa"/>
              </w:tcPr>
              <w:p w14:paraId="758DD9AC" w14:textId="02EC9CB2" w:rsidR="00D8150E" w:rsidRPr="00D8150E" w:rsidRDefault="00627285" w:rsidP="009253BB">
                <w:r>
                  <w:t>24/00136</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6C5C3217" w:rsidR="00D8150E" w:rsidRPr="00D8150E" w:rsidRDefault="00627285" w:rsidP="009253BB">
            <w:bookmarkStart w:id="1" w:name="MEMBERS_MET"/>
            <w:bookmarkEnd w:id="1"/>
            <w:r>
              <w:t>Stein Emil Iden, Tine-Marlen Kvalsvik Fredriksen, Odd Arne Andreassen, Truls Nilsen, Morten F. Hagen</w:t>
            </w:r>
            <w:r w:rsidR="005354CB">
              <w:t>, Stein Roar Erntsen</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7777777" w:rsidR="00D8150E" w:rsidRPr="00D8150E" w:rsidRDefault="00D8150E" w:rsidP="009253BB">
            <w:bookmarkStart w:id="2" w:name="MEMBERS_SUBST"/>
            <w:bookmarkEnd w:id="2"/>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9D525C"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6C22D273" w:rsidR="00D8150E" w:rsidRPr="005354CB" w:rsidRDefault="00627285" w:rsidP="009253BB">
            <w:pPr>
              <w:rPr>
                <w:lang w:val="en-US"/>
              </w:rPr>
            </w:pPr>
            <w:bookmarkStart w:id="3" w:name="MEMBERS_NOTMET"/>
            <w:bookmarkEnd w:id="3"/>
            <w:r w:rsidRPr="005354CB">
              <w:rPr>
                <w:lang w:val="en-US"/>
              </w:rPr>
              <w:t>Daniel Thomas Edwards, Tone Edwards, Håkon Ryvoll</w:t>
            </w:r>
          </w:p>
        </w:tc>
      </w:tr>
      <w:tr w:rsidR="00D8150E" w:rsidRPr="009D525C" w14:paraId="50839307" w14:textId="77777777" w:rsidTr="00676F2E">
        <w:tc>
          <w:tcPr>
            <w:tcW w:w="2138" w:type="dxa"/>
          </w:tcPr>
          <w:p w14:paraId="2B6922C5" w14:textId="77777777" w:rsidR="00D8150E" w:rsidRPr="005354CB" w:rsidRDefault="00D8150E" w:rsidP="009253BB">
            <w:pPr>
              <w:rPr>
                <w:lang w:val="en-US"/>
              </w:rPr>
            </w:pPr>
          </w:p>
        </w:tc>
        <w:tc>
          <w:tcPr>
            <w:tcW w:w="7149" w:type="dxa"/>
          </w:tcPr>
          <w:p w14:paraId="7B6799C8" w14:textId="77777777" w:rsidR="00D8150E" w:rsidRPr="005354CB" w:rsidRDefault="00D8150E" w:rsidP="009253BB">
            <w:pPr>
              <w:rPr>
                <w:lang w:val="en-US"/>
              </w:rPr>
            </w:pPr>
          </w:p>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Content>
            <w:tc>
              <w:tcPr>
                <w:tcW w:w="7149" w:type="dxa"/>
              </w:tcPr>
              <w:p w14:paraId="16FE8BD6" w14:textId="63329403" w:rsidR="00D8150E" w:rsidRPr="00D8150E" w:rsidRDefault="00627285" w:rsidP="009253BB">
                <w:r>
                  <w:t>Stein Emil Iden</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627285" w:rsidRPr="00627285" w14:paraId="42B7743C" w14:textId="77777777" w:rsidTr="00627285">
        <w:trPr>
          <w:trHeight w:val="480"/>
        </w:trPr>
        <w:tc>
          <w:tcPr>
            <w:tcW w:w="9061" w:type="dxa"/>
            <w:gridSpan w:val="3"/>
            <w:vAlign w:val="center"/>
          </w:tcPr>
          <w:p w14:paraId="30C64E52" w14:textId="177F2899" w:rsidR="00627285" w:rsidRPr="00627285" w:rsidRDefault="00627285" w:rsidP="00627285">
            <w:pPr>
              <w:rPr>
                <w:b/>
              </w:rPr>
            </w:pPr>
            <w:bookmarkStart w:id="4" w:name="AGENDA_TABLE"/>
            <w:bookmarkEnd w:id="4"/>
            <w:r>
              <w:rPr>
                <w:b/>
              </w:rPr>
              <w:t>Godkjenning av innkalling og saksliste</w:t>
            </w:r>
          </w:p>
        </w:tc>
      </w:tr>
      <w:tr w:rsidR="00627285" w:rsidRPr="00627285" w14:paraId="2DE593C8" w14:textId="77777777" w:rsidTr="00627285">
        <w:trPr>
          <w:trHeight w:val="480"/>
        </w:trPr>
        <w:tc>
          <w:tcPr>
            <w:tcW w:w="9061" w:type="dxa"/>
            <w:gridSpan w:val="3"/>
            <w:vAlign w:val="center"/>
          </w:tcPr>
          <w:p w14:paraId="604E10C1" w14:textId="5ED9ED7E" w:rsidR="00627285" w:rsidRPr="00627285" w:rsidRDefault="00627285" w:rsidP="00627285">
            <w:pPr>
              <w:rPr>
                <w:b/>
              </w:rPr>
            </w:pPr>
            <w:r>
              <w:rPr>
                <w:b/>
              </w:rPr>
              <w:t>Godkjenning av protokoll</w:t>
            </w:r>
          </w:p>
        </w:tc>
      </w:tr>
      <w:tr w:rsidR="00627285" w:rsidRPr="00627285" w14:paraId="63299881" w14:textId="77777777" w:rsidTr="00627285">
        <w:trPr>
          <w:trHeight w:val="480"/>
        </w:trPr>
        <w:tc>
          <w:tcPr>
            <w:tcW w:w="9061" w:type="dxa"/>
            <w:gridSpan w:val="3"/>
            <w:vAlign w:val="center"/>
          </w:tcPr>
          <w:p w14:paraId="2429658D" w14:textId="2B92D416" w:rsidR="00627285" w:rsidRPr="00627285" w:rsidRDefault="00627285" w:rsidP="00627285">
            <w:pPr>
              <w:rPr>
                <w:b/>
              </w:rPr>
            </w:pPr>
            <w:r>
              <w:rPr>
                <w:b/>
              </w:rPr>
              <w:t>Saker til behandling</w:t>
            </w:r>
          </w:p>
        </w:tc>
      </w:tr>
      <w:tr w:rsidR="00627285" w:rsidRPr="00627285" w14:paraId="422C8F7A" w14:textId="77777777" w:rsidTr="00627285">
        <w:trPr>
          <w:trHeight w:val="240"/>
        </w:trPr>
        <w:tc>
          <w:tcPr>
            <w:tcW w:w="931" w:type="dxa"/>
            <w:vAlign w:val="center"/>
          </w:tcPr>
          <w:p w14:paraId="39344ECC" w14:textId="74341CEF" w:rsidR="00627285" w:rsidRPr="00627285" w:rsidRDefault="00000000" w:rsidP="00627285">
            <w:hyperlink w:anchor="CaseRef207250" w:tooltip="Detaljer" w:history="1">
              <w:r w:rsidR="00627285">
                <w:rPr>
                  <w:rStyle w:val="Hyperkobling"/>
                </w:rPr>
                <w:t>14/24</w:t>
              </w:r>
            </w:hyperlink>
          </w:p>
        </w:tc>
        <w:tc>
          <w:tcPr>
            <w:tcW w:w="7281" w:type="dxa"/>
            <w:vAlign w:val="center"/>
          </w:tcPr>
          <w:p w14:paraId="26BFB9DC" w14:textId="0E46FBAE" w:rsidR="00627285" w:rsidRPr="00627285" w:rsidRDefault="00627285" w:rsidP="00933AD0">
            <w:r>
              <w:t>Økonomirapport pr 30.10.24</w:t>
            </w:r>
          </w:p>
        </w:tc>
        <w:tc>
          <w:tcPr>
            <w:tcW w:w="849" w:type="dxa"/>
            <w:vAlign w:val="center"/>
          </w:tcPr>
          <w:p w14:paraId="2449E6EB" w14:textId="4452AF85" w:rsidR="00627285" w:rsidRPr="00627285" w:rsidRDefault="00627285" w:rsidP="00933AD0">
            <w:r>
              <w:fldChar w:fldCharType="begin"/>
            </w:r>
            <w:r>
              <w:instrText xml:space="preserve"> PAGEREF CaseRef207250 </w:instrText>
            </w:r>
            <w:r>
              <w:fldChar w:fldCharType="separate"/>
            </w:r>
            <w:r>
              <w:rPr>
                <w:noProof/>
              </w:rPr>
              <w:t>1</w:t>
            </w:r>
            <w:r>
              <w:fldChar w:fldCharType="end"/>
            </w:r>
          </w:p>
        </w:tc>
      </w:tr>
      <w:tr w:rsidR="00627285" w:rsidRPr="00627285" w14:paraId="2FBC9D15" w14:textId="77777777" w:rsidTr="00627285">
        <w:trPr>
          <w:trHeight w:val="240"/>
        </w:trPr>
        <w:tc>
          <w:tcPr>
            <w:tcW w:w="931" w:type="dxa"/>
            <w:vAlign w:val="center"/>
          </w:tcPr>
          <w:p w14:paraId="3D319BA9" w14:textId="14DC6B12" w:rsidR="00627285" w:rsidRPr="00627285" w:rsidRDefault="00000000" w:rsidP="00627285">
            <w:hyperlink w:anchor="CaseRef207253" w:tooltip="Detaljer" w:history="1">
              <w:r w:rsidR="00627285">
                <w:rPr>
                  <w:rStyle w:val="Hyperkobling"/>
                </w:rPr>
                <w:t>15/24</w:t>
              </w:r>
            </w:hyperlink>
          </w:p>
        </w:tc>
        <w:tc>
          <w:tcPr>
            <w:tcW w:w="7281" w:type="dxa"/>
            <w:vAlign w:val="center"/>
          </w:tcPr>
          <w:p w14:paraId="332D642F" w14:textId="67043DBF" w:rsidR="00627285" w:rsidRPr="00627285" w:rsidRDefault="00627285" w:rsidP="00933AD0">
            <w:r>
              <w:t>Årsbudsjett 2025</w:t>
            </w:r>
          </w:p>
        </w:tc>
        <w:tc>
          <w:tcPr>
            <w:tcW w:w="849" w:type="dxa"/>
            <w:vAlign w:val="center"/>
          </w:tcPr>
          <w:p w14:paraId="6F6924FB" w14:textId="55631925" w:rsidR="00627285" w:rsidRPr="00627285" w:rsidRDefault="00627285" w:rsidP="00933AD0">
            <w:r>
              <w:fldChar w:fldCharType="begin"/>
            </w:r>
            <w:r>
              <w:instrText xml:space="preserve"> PAGEREF CaseRef207253 </w:instrText>
            </w:r>
            <w:r>
              <w:fldChar w:fldCharType="separate"/>
            </w:r>
            <w:r>
              <w:rPr>
                <w:noProof/>
              </w:rPr>
              <w:t>2</w:t>
            </w:r>
            <w:r>
              <w:fldChar w:fldCharType="end"/>
            </w:r>
          </w:p>
        </w:tc>
      </w:tr>
      <w:tr w:rsidR="00627285" w:rsidRPr="00627285" w14:paraId="13CD33AA" w14:textId="77777777" w:rsidTr="00627285">
        <w:trPr>
          <w:trHeight w:val="240"/>
        </w:trPr>
        <w:tc>
          <w:tcPr>
            <w:tcW w:w="931" w:type="dxa"/>
            <w:vAlign w:val="center"/>
          </w:tcPr>
          <w:p w14:paraId="2AA64BA7" w14:textId="5A23725B" w:rsidR="00627285" w:rsidRPr="00627285" w:rsidRDefault="00000000" w:rsidP="00627285">
            <w:hyperlink w:anchor="CaseRef207255" w:tooltip="Detaljer" w:history="1">
              <w:r w:rsidR="00627285">
                <w:rPr>
                  <w:rStyle w:val="Hyperkobling"/>
                </w:rPr>
                <w:t>16/24</w:t>
              </w:r>
            </w:hyperlink>
          </w:p>
        </w:tc>
        <w:tc>
          <w:tcPr>
            <w:tcW w:w="7281" w:type="dxa"/>
            <w:vAlign w:val="center"/>
          </w:tcPr>
          <w:p w14:paraId="48B11CF6" w14:textId="1CE6FE6D" w:rsidR="00627285" w:rsidRPr="00627285" w:rsidRDefault="00627285" w:rsidP="00933AD0">
            <w:r>
              <w:t>Revisjon av regnskap 2023</w:t>
            </w:r>
          </w:p>
        </w:tc>
        <w:tc>
          <w:tcPr>
            <w:tcW w:w="849" w:type="dxa"/>
            <w:vAlign w:val="center"/>
          </w:tcPr>
          <w:p w14:paraId="4DB0D44C" w14:textId="42A29C05" w:rsidR="00627285" w:rsidRPr="00627285" w:rsidRDefault="00627285" w:rsidP="00933AD0">
            <w:r>
              <w:fldChar w:fldCharType="begin"/>
            </w:r>
            <w:r>
              <w:instrText xml:space="preserve"> PAGEREF CaseRef207255 </w:instrText>
            </w:r>
            <w:r>
              <w:fldChar w:fldCharType="separate"/>
            </w:r>
            <w:r>
              <w:rPr>
                <w:noProof/>
              </w:rPr>
              <w:t>3</w:t>
            </w:r>
            <w:r>
              <w:fldChar w:fldCharType="end"/>
            </w:r>
          </w:p>
        </w:tc>
      </w:tr>
      <w:tr w:rsidR="00627285" w:rsidRPr="00627285" w14:paraId="4B673051" w14:textId="77777777" w:rsidTr="00627285">
        <w:trPr>
          <w:trHeight w:val="240"/>
        </w:trPr>
        <w:tc>
          <w:tcPr>
            <w:tcW w:w="931" w:type="dxa"/>
            <w:vAlign w:val="center"/>
          </w:tcPr>
          <w:p w14:paraId="7456C23D" w14:textId="415B65A0" w:rsidR="00627285" w:rsidRPr="00627285" w:rsidRDefault="00000000" w:rsidP="00627285">
            <w:hyperlink w:anchor="CaseRef207259" w:tooltip="Detaljer" w:history="1">
              <w:r w:rsidR="00627285">
                <w:rPr>
                  <w:rStyle w:val="Hyperkobling"/>
                </w:rPr>
                <w:t>17/24</w:t>
              </w:r>
            </w:hyperlink>
          </w:p>
        </w:tc>
        <w:tc>
          <w:tcPr>
            <w:tcW w:w="7281" w:type="dxa"/>
            <w:vAlign w:val="center"/>
          </w:tcPr>
          <w:p w14:paraId="3F668B7B" w14:textId="6A568C61" w:rsidR="00627285" w:rsidRPr="00627285" w:rsidRDefault="00627285" w:rsidP="00933AD0">
            <w:r>
              <w:t>Møteplan 2025</w:t>
            </w:r>
          </w:p>
        </w:tc>
        <w:tc>
          <w:tcPr>
            <w:tcW w:w="849" w:type="dxa"/>
            <w:vAlign w:val="center"/>
          </w:tcPr>
          <w:p w14:paraId="5C01C81F" w14:textId="342E01FD" w:rsidR="00627285" w:rsidRPr="00627285" w:rsidRDefault="00627285" w:rsidP="00933AD0">
            <w:r>
              <w:fldChar w:fldCharType="begin"/>
            </w:r>
            <w:r>
              <w:instrText xml:space="preserve"> PAGEREF CaseRef207259 </w:instrText>
            </w:r>
            <w:r>
              <w:fldChar w:fldCharType="separate"/>
            </w:r>
            <w:r>
              <w:rPr>
                <w:noProof/>
              </w:rPr>
              <w:t>4</w:t>
            </w:r>
            <w:r>
              <w:fldChar w:fldCharType="end"/>
            </w:r>
          </w:p>
        </w:tc>
      </w:tr>
      <w:tr w:rsidR="00627285" w:rsidRPr="00627285" w14:paraId="1BF04BF7" w14:textId="77777777" w:rsidTr="00627285">
        <w:trPr>
          <w:trHeight w:val="480"/>
        </w:trPr>
        <w:tc>
          <w:tcPr>
            <w:tcW w:w="9061" w:type="dxa"/>
            <w:gridSpan w:val="3"/>
            <w:vAlign w:val="center"/>
          </w:tcPr>
          <w:p w14:paraId="5C14904A" w14:textId="624DEC6B" w:rsidR="00627285" w:rsidRPr="00627285" w:rsidRDefault="00627285" w:rsidP="00627285">
            <w:pPr>
              <w:rPr>
                <w:b/>
              </w:rPr>
            </w:pPr>
            <w:r>
              <w:rPr>
                <w:b/>
              </w:rPr>
              <w:t>Orienteringssaker</w:t>
            </w:r>
          </w:p>
        </w:tc>
      </w:tr>
      <w:tr w:rsidR="00627285" w:rsidRPr="00627285" w14:paraId="47EEBD6A" w14:textId="77777777" w:rsidTr="00627285">
        <w:trPr>
          <w:trHeight w:val="480"/>
        </w:trPr>
        <w:tc>
          <w:tcPr>
            <w:tcW w:w="9061" w:type="dxa"/>
            <w:gridSpan w:val="3"/>
            <w:vAlign w:val="center"/>
          </w:tcPr>
          <w:p w14:paraId="487191AF" w14:textId="037A71DE" w:rsidR="00627285" w:rsidRPr="00627285" w:rsidRDefault="00627285" w:rsidP="00627285">
            <w:pPr>
              <w:rPr>
                <w:b/>
              </w:rPr>
            </w:pPr>
            <w:r>
              <w:rPr>
                <w:b/>
              </w:rPr>
              <w:t>Eventuelt</w:t>
            </w:r>
          </w:p>
        </w:tc>
      </w:tr>
      <w:tr w:rsidR="00627285" w:rsidRPr="00627285" w14:paraId="0AC8397A" w14:textId="77777777" w:rsidTr="00627285">
        <w:trPr>
          <w:trHeight w:val="240"/>
        </w:trPr>
        <w:tc>
          <w:tcPr>
            <w:tcW w:w="931" w:type="dxa"/>
            <w:vAlign w:val="center"/>
          </w:tcPr>
          <w:p w14:paraId="631EEC11" w14:textId="77777777" w:rsidR="00627285" w:rsidRDefault="00627285" w:rsidP="00627285"/>
        </w:tc>
        <w:tc>
          <w:tcPr>
            <w:tcW w:w="7281" w:type="dxa"/>
            <w:vAlign w:val="center"/>
          </w:tcPr>
          <w:p w14:paraId="34532BFB" w14:textId="77777777" w:rsidR="00627285" w:rsidRDefault="00627285" w:rsidP="00933AD0"/>
        </w:tc>
        <w:tc>
          <w:tcPr>
            <w:tcW w:w="849" w:type="dxa"/>
            <w:vAlign w:val="center"/>
          </w:tcPr>
          <w:p w14:paraId="75CB13EC" w14:textId="77777777" w:rsidR="00627285" w:rsidRDefault="00627285" w:rsidP="00933AD0"/>
        </w:tc>
      </w:tr>
    </w:tbl>
    <w:p w14:paraId="12F2F07A" w14:textId="77777777" w:rsidR="004C78E3" w:rsidRPr="00933AD0" w:rsidRDefault="004C78E3" w:rsidP="00933AD0"/>
    <w:p w14:paraId="0D002129" w14:textId="44D4AB90" w:rsidR="005D52A2" w:rsidRPr="004631EB" w:rsidRDefault="00000000"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9D525C">
        <w:rPr>
          <w:noProof/>
        </w:rPr>
        <w:t>08.11.2024</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Content>
              <w:p w14:paraId="2971CF93" w14:textId="1282FB61" w:rsidR="00403641" w:rsidRDefault="00627285" w:rsidP="00403641">
                <w:r>
                  <w:t>Truls Nilsen</w:t>
                </w:r>
              </w:p>
            </w:sdtContent>
          </w:sdt>
          <w:p w14:paraId="0E34F9CC" w14:textId="3E8E08FE" w:rsidR="005D52A2" w:rsidRPr="004631EB" w:rsidRDefault="007F141C" w:rsidP="006832C2">
            <w:r>
              <w:t>Leder</w:t>
            </w:r>
          </w:p>
        </w:tc>
        <w:tc>
          <w:tcPr>
            <w:tcW w:w="4531" w:type="dxa"/>
          </w:tcPr>
          <w:sdt>
            <w:sdtPr>
              <w:tag w:val="ToBoard.FromOtherContacts"/>
              <w:id w:val="1663513277"/>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Content>
              <w:p w14:paraId="215FADD9" w14:textId="1D759D41" w:rsidR="005D52A2" w:rsidRPr="004631EB" w:rsidRDefault="00627285" w:rsidP="006832C2">
                <w:r>
                  <w:t>Stein Emil Iden</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29B34C65" w14:textId="5E8696F5" w:rsidR="00627285" w:rsidRDefault="00627285" w:rsidP="00627285">
      <w:pPr>
        <w:pStyle w:val="MUCaseTitle"/>
        <w:rPr>
          <w:shd w:val="clear" w:color="auto" w:fill="D9D9D9"/>
        </w:rPr>
      </w:pPr>
      <w:r w:rsidRPr="00627285">
        <w:rPr>
          <w:shd w:val="clear" w:color="auto" w:fill="D9D9D9"/>
        </w:rPr>
        <w:lastRenderedPageBreak/>
        <w:t>Godkjenning av innkalling og saksliste</w:t>
      </w:r>
    </w:p>
    <w:p w14:paraId="55D007F3" w14:textId="28CDE200" w:rsidR="00627285" w:rsidRDefault="00627285" w:rsidP="00627285">
      <w:pPr>
        <w:pStyle w:val="MUCaseTitle"/>
        <w:rPr>
          <w:shd w:val="clear" w:color="auto" w:fill="D9D9D9"/>
        </w:rPr>
      </w:pPr>
      <w:r w:rsidRPr="00627285">
        <w:rPr>
          <w:shd w:val="clear" w:color="auto" w:fill="D9D9D9"/>
        </w:rPr>
        <w:t>Godkjenning av protokoll</w:t>
      </w:r>
    </w:p>
    <w:p w14:paraId="7C078DDF" w14:textId="48DAAA5C" w:rsidR="00627285" w:rsidRDefault="00627285" w:rsidP="00627285">
      <w:pPr>
        <w:pStyle w:val="MUCaseTitle"/>
      </w:pPr>
      <w:r w:rsidRPr="00627285">
        <w:rPr>
          <w:shd w:val="clear" w:color="auto" w:fill="D9D9D9"/>
        </w:rPr>
        <w:t>Saker til behandling</w:t>
      </w:r>
    </w:p>
    <w:p w14:paraId="2C22A5C5" w14:textId="77777777" w:rsidR="00627285" w:rsidRDefault="00627285" w:rsidP="00627285">
      <w:pPr>
        <w:pStyle w:val="MUCaseTitle2"/>
      </w:pPr>
      <w:bookmarkStart w:id="5" w:name="CaseRef207250"/>
      <w:bookmarkEnd w:id="5"/>
      <w:r>
        <w:t>14/24 Økonomirapport pr 30.10.24</w:t>
      </w:r>
    </w:p>
    <w:p w14:paraId="5F55E1F6" w14:textId="0017CD11" w:rsidR="00627285" w:rsidRDefault="00627285" w:rsidP="0062728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627285" w14:paraId="04EA4E6D" w14:textId="77777777" w:rsidTr="00627285">
        <w:tc>
          <w:tcPr>
            <w:tcW w:w="5102" w:type="dxa"/>
            <w:shd w:val="clear" w:color="auto" w:fill="auto"/>
          </w:tcPr>
          <w:p w14:paraId="41EDB6CA" w14:textId="2BCF4DFE" w:rsidR="00627285" w:rsidRDefault="00627285" w:rsidP="00627285">
            <w:r>
              <w:t>Behandlet av</w:t>
            </w:r>
          </w:p>
        </w:tc>
        <w:tc>
          <w:tcPr>
            <w:tcW w:w="1701" w:type="dxa"/>
            <w:shd w:val="clear" w:color="auto" w:fill="auto"/>
          </w:tcPr>
          <w:p w14:paraId="578A3474" w14:textId="4AEFCB0F" w:rsidR="00627285" w:rsidRDefault="00627285" w:rsidP="00627285">
            <w:r>
              <w:t>Møtedato</w:t>
            </w:r>
          </w:p>
        </w:tc>
        <w:tc>
          <w:tcPr>
            <w:tcW w:w="1134" w:type="dxa"/>
            <w:shd w:val="clear" w:color="auto" w:fill="auto"/>
          </w:tcPr>
          <w:p w14:paraId="6C0B3482" w14:textId="6C4DEAB8" w:rsidR="00627285" w:rsidRDefault="00627285" w:rsidP="00627285">
            <w:r>
              <w:t>Saknr</w:t>
            </w:r>
          </w:p>
        </w:tc>
      </w:tr>
      <w:tr w:rsidR="00627285" w14:paraId="6221EC8F" w14:textId="77777777" w:rsidTr="00627285">
        <w:tc>
          <w:tcPr>
            <w:tcW w:w="5102" w:type="dxa"/>
            <w:shd w:val="clear" w:color="auto" w:fill="auto"/>
          </w:tcPr>
          <w:p w14:paraId="5AB69DE2" w14:textId="2A26C6B3" w:rsidR="00627285" w:rsidRDefault="00627285" w:rsidP="00627285">
            <w:r>
              <w:t>1 Tranøy menighetsråd</w:t>
            </w:r>
          </w:p>
        </w:tc>
        <w:tc>
          <w:tcPr>
            <w:tcW w:w="1701" w:type="dxa"/>
            <w:shd w:val="clear" w:color="auto" w:fill="auto"/>
          </w:tcPr>
          <w:p w14:paraId="2AD3D480" w14:textId="2CA19818" w:rsidR="00627285" w:rsidRDefault="00627285" w:rsidP="00627285">
            <w:r>
              <w:t>06.11.2024</w:t>
            </w:r>
          </w:p>
        </w:tc>
        <w:tc>
          <w:tcPr>
            <w:tcW w:w="1134" w:type="dxa"/>
            <w:shd w:val="clear" w:color="auto" w:fill="auto"/>
          </w:tcPr>
          <w:p w14:paraId="1B8BED79" w14:textId="4E54AD1B" w:rsidR="00627285" w:rsidRDefault="00627285" w:rsidP="00627285">
            <w:r>
              <w:t>14/24</w:t>
            </w:r>
          </w:p>
        </w:tc>
      </w:tr>
    </w:tbl>
    <w:p w14:paraId="19B3A430" w14:textId="77777777" w:rsidR="00627285" w:rsidRDefault="00627285" w:rsidP="00627285"/>
    <w:p w14:paraId="09451A70" w14:textId="77777777" w:rsidR="00627285" w:rsidRDefault="00627285" w:rsidP="00627285"/>
    <w:p w14:paraId="06CFB0FE" w14:textId="77777777" w:rsidR="00627285" w:rsidRDefault="00627285" w:rsidP="00627285"/>
    <w:p w14:paraId="05B86577" w14:textId="77777777" w:rsidR="00627285" w:rsidRDefault="00627285" w:rsidP="00627285"/>
    <w:sdt>
      <w:sdtPr>
        <w:alias w:val="Sammendrag"/>
        <w:tag w:val="Sammendrag"/>
        <w:id w:val="1674685779"/>
        <w:placeholder>
          <w:docPart w:val="13704AA3CC75456E8EC7EDF5276629EA"/>
        </w:placeholder>
      </w:sdtPr>
      <w:sdtContent>
        <w:p w14:paraId="409F41DA" w14:textId="77777777" w:rsidR="00627285" w:rsidRPr="00BE598D" w:rsidRDefault="00627285" w:rsidP="00627285">
          <w:pPr>
            <w:keepNext/>
            <w:keepLines/>
            <w:outlineLvl w:val="1"/>
            <w:rPr>
              <w:rFonts w:eastAsia="Arial Unicode MS"/>
              <w:b/>
              <w:bCs/>
            </w:rPr>
          </w:pPr>
          <w:r>
            <w:rPr>
              <w:rFonts w:eastAsia="Arial Unicode MS"/>
              <w:b/>
              <w:bCs/>
            </w:rPr>
            <w:t>Saksorientering</w:t>
          </w:r>
        </w:p>
        <w:p w14:paraId="38AE23FC" w14:textId="77777777" w:rsidR="00627285" w:rsidRDefault="00627285" w:rsidP="00627285">
          <w:pPr>
            <w:spacing w:line="276" w:lineRule="auto"/>
            <w:rPr>
              <w:rFonts w:ascii="Times New Roman" w:hAnsi="Times New Roman" w:cs="Times New Roman"/>
            </w:rPr>
          </w:pPr>
          <w:r>
            <w:t xml:space="preserve">Regnskapet pr 30.10.24 viser totalt sett et merforbruk på 7168 kr. </w:t>
          </w:r>
        </w:p>
        <w:p w14:paraId="0BA74195" w14:textId="77777777" w:rsidR="00627285" w:rsidRDefault="00627285" w:rsidP="00627285">
          <w:pPr>
            <w:spacing w:line="276" w:lineRule="auto"/>
          </w:pPr>
          <w:r>
            <w:t>Ofringer til egen menighet er litt høyere enn budsjett, mens ofringer til annen virksomhet er betydelig lavere. Renter er høyere enn budsjett.</w:t>
          </w:r>
        </w:p>
        <w:p w14:paraId="2A8BAC19" w14:textId="77777777" w:rsidR="00627285" w:rsidRDefault="00627285" w:rsidP="00627285">
          <w:pPr>
            <w:rPr>
              <w:sz w:val="20"/>
            </w:rPr>
          </w:pPr>
          <w:r>
            <w:t>Det er brukt mer enn budsjettert på inventar under trosopplæring. Ellers er det brukt lite i forhold til opprinnelig budsjett på trosopplæring. Utgifter til konfirmanter er totalt sett tett opp mot budsjett om man periodiserer.</w:t>
          </w:r>
        </w:p>
        <w:p w14:paraId="4B56130C" w14:textId="77777777" w:rsidR="00627285" w:rsidRDefault="00627285" w:rsidP="00627285">
          <w:pPr>
            <w:contextualSpacing/>
          </w:pPr>
          <w:r>
            <w:t>Vi har fått tillatelse til å bruke mer på bevertning og utstyr til trosopplæring enn rammene i revidert budsjett. Lenvik menighet har et stort mindreforbruk i 2024, og Berg, Torsken og Tranøy får dekket sine utgifter til trosopplæring derifra.</w:t>
          </w:r>
        </w:p>
      </w:sdtContent>
    </w:sdt>
    <w:p w14:paraId="7A40357B" w14:textId="77777777" w:rsidR="00627285" w:rsidRDefault="00627285" w:rsidP="00627285"/>
    <w:sdt>
      <w:sdtPr>
        <w:rPr>
          <w:b/>
        </w:rPr>
        <w:tag w:val="MU_Tittel"/>
        <w:id w:val="-1559318507"/>
        <w:placeholder>
          <w:docPart w:val="82B809B2B53440C1904A2B330EC57265"/>
        </w:placeholder>
        <w:text/>
      </w:sdtPr>
      <w:sdtContent>
        <w:p w14:paraId="45430A88" w14:textId="77777777" w:rsidR="00627285" w:rsidRDefault="00627285" w:rsidP="00627285">
          <w:pPr>
            <w:rPr>
              <w:b/>
            </w:rPr>
          </w:pPr>
          <w:r w:rsidRPr="00EF6EF9">
            <w:rPr>
              <w:b/>
            </w:rPr>
            <w:t>Forslag til vedtak</w:t>
          </w:r>
        </w:p>
      </w:sdtContent>
    </w:sdt>
    <w:p w14:paraId="3FFEF2C9" w14:textId="3F92390E" w:rsidR="00627285" w:rsidRDefault="00627285" w:rsidP="00627285"/>
    <w:p w14:paraId="00E876E4" w14:textId="2BFE2BD9" w:rsidR="00627285" w:rsidRDefault="00627285" w:rsidP="00627285"/>
    <w:p w14:paraId="76CD3D1B" w14:textId="77777777" w:rsidR="00627285" w:rsidRDefault="00627285" w:rsidP="00627285"/>
    <w:sdt>
      <w:sdtPr>
        <w:rPr>
          <w:b w:val="0"/>
        </w:rPr>
        <w:alias w:val="Vedtak for sak 14/24"/>
        <w:tag w:val="HandlingID207250;CaseID200684"/>
        <w:id w:val="-1488398337"/>
        <w:placeholder>
          <w:docPart w:val="DefaultPlaceholder_-1854013440"/>
        </w:placeholder>
      </w:sdtPr>
      <w:sdtContent>
        <w:p w14:paraId="7ACACDD4" w14:textId="5F59FD9A" w:rsidR="00627285" w:rsidRDefault="00627285" w:rsidP="00627285">
          <w:pPr>
            <w:pStyle w:val="MUCaseTitle3"/>
          </w:pPr>
          <w:r>
            <w:t>Møtebehandling</w:t>
          </w:r>
        </w:p>
        <w:p w14:paraId="406C8D79" w14:textId="77777777" w:rsidR="00627285" w:rsidRDefault="00627285" w:rsidP="00627285"/>
        <w:sdt>
          <w:sdtPr>
            <w:rPr>
              <w:b w:val="0"/>
            </w:rPr>
            <w:tag w:val="MU_Innstilling"/>
            <w:id w:val="-23641112"/>
            <w:lock w:val="sdtLocked"/>
            <w:placeholder>
              <w:docPart w:val="DefaultPlaceholder_-1854013440"/>
            </w:placeholder>
            <w15:appearance w15:val="hidden"/>
          </w:sdtPr>
          <w:sdtContent>
            <w:p w14:paraId="3C86B353" w14:textId="77777777" w:rsidR="00627285" w:rsidRDefault="00627285" w:rsidP="00627285">
              <w:pPr>
                <w:pStyle w:val="MUCaseTitle3"/>
              </w:pPr>
              <w:r>
                <w:t xml:space="preserve">Vedtak </w:t>
              </w:r>
            </w:p>
            <w:sdt>
              <w:sdtPr>
                <w:tag w:val="MU_Vedtakstekst"/>
                <w:id w:val="-1946679948"/>
                <w:lock w:val="sdtLocked"/>
                <w:placeholder>
                  <w:docPart w:val="D5BB6CA851A24D3A86EE33D73CBFCAF1"/>
                </w:placeholder>
                <w15:appearance w15:val="hidden"/>
              </w:sdtPr>
              <w:sdtContent>
                <w:p w14:paraId="4C300EA5" w14:textId="5F7B2704" w:rsidR="00627285" w:rsidRDefault="005354CB" w:rsidP="00627285">
                  <w:r>
                    <w:t>Økonomirapport pr 30.10.24 tas til orientering.</w:t>
                  </w:r>
                </w:p>
              </w:sdtContent>
            </w:sdt>
          </w:sdtContent>
        </w:sdt>
        <w:p w14:paraId="167CB8E4" w14:textId="59E05F66" w:rsidR="00627285" w:rsidRDefault="00627285" w:rsidP="00627285">
          <w:pPr>
            <w:spacing w:before="240"/>
          </w:pPr>
          <w:r>
            <w:fldChar w:fldCharType="begin"/>
          </w:r>
          <w:r>
            <w:instrText xml:space="preserve"> MACROBUTTON SaveDecision [Lagre vedtak] </w:instrText>
          </w:r>
          <w:r>
            <w:fldChar w:fldCharType="end"/>
          </w:r>
        </w:p>
      </w:sdtContent>
    </w:sdt>
    <w:p w14:paraId="3AA429A6" w14:textId="77777777" w:rsidR="00627285" w:rsidRDefault="00627285" w:rsidP="00627285">
      <w:pPr>
        <w:spacing w:before="240"/>
      </w:pPr>
    </w:p>
    <w:p w14:paraId="62AF2117" w14:textId="77777777" w:rsidR="00627285" w:rsidRDefault="00627285" w:rsidP="00627285">
      <w:pPr>
        <w:spacing w:before="240"/>
      </w:pPr>
    </w:p>
    <w:p w14:paraId="43565B9E" w14:textId="77777777" w:rsidR="00627285" w:rsidRDefault="00627285" w:rsidP="00627285">
      <w:pPr>
        <w:spacing w:before="240"/>
      </w:pPr>
    </w:p>
    <w:p w14:paraId="674903C4" w14:textId="77777777" w:rsidR="00627285" w:rsidRDefault="00627285" w:rsidP="00627285">
      <w:pPr>
        <w:pStyle w:val="MUCaseTitle2"/>
      </w:pPr>
      <w:bookmarkStart w:id="6" w:name="CaseRef207253"/>
      <w:bookmarkEnd w:id="6"/>
      <w:r>
        <w:t>15/24 Årsbudsjett 2025</w:t>
      </w:r>
    </w:p>
    <w:p w14:paraId="68A0B0FC" w14:textId="1B7EB741" w:rsidR="00627285" w:rsidRDefault="00627285" w:rsidP="0062728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627285" w14:paraId="44EFAD32" w14:textId="77777777" w:rsidTr="00627285">
        <w:tc>
          <w:tcPr>
            <w:tcW w:w="5102" w:type="dxa"/>
            <w:shd w:val="clear" w:color="auto" w:fill="auto"/>
          </w:tcPr>
          <w:p w14:paraId="5CE7B164" w14:textId="39D4404A" w:rsidR="00627285" w:rsidRDefault="00627285" w:rsidP="00627285">
            <w:r>
              <w:t>Behandlet av</w:t>
            </w:r>
          </w:p>
        </w:tc>
        <w:tc>
          <w:tcPr>
            <w:tcW w:w="1701" w:type="dxa"/>
            <w:shd w:val="clear" w:color="auto" w:fill="auto"/>
          </w:tcPr>
          <w:p w14:paraId="3F8D3F91" w14:textId="1EB32AA8" w:rsidR="00627285" w:rsidRDefault="00627285" w:rsidP="00627285">
            <w:r>
              <w:t>Møtedato</w:t>
            </w:r>
          </w:p>
        </w:tc>
        <w:tc>
          <w:tcPr>
            <w:tcW w:w="1134" w:type="dxa"/>
            <w:shd w:val="clear" w:color="auto" w:fill="auto"/>
          </w:tcPr>
          <w:p w14:paraId="28CC6948" w14:textId="5A78255A" w:rsidR="00627285" w:rsidRDefault="00627285" w:rsidP="00627285">
            <w:r>
              <w:t>Saknr</w:t>
            </w:r>
          </w:p>
        </w:tc>
      </w:tr>
      <w:tr w:rsidR="00627285" w14:paraId="7E0B3509" w14:textId="77777777" w:rsidTr="00627285">
        <w:tc>
          <w:tcPr>
            <w:tcW w:w="5102" w:type="dxa"/>
            <w:shd w:val="clear" w:color="auto" w:fill="auto"/>
          </w:tcPr>
          <w:p w14:paraId="0F6AC0DB" w14:textId="05E6110B" w:rsidR="00627285" w:rsidRDefault="00627285" w:rsidP="00627285">
            <w:r>
              <w:t>1 Tranøy menighetsråd</w:t>
            </w:r>
          </w:p>
        </w:tc>
        <w:tc>
          <w:tcPr>
            <w:tcW w:w="1701" w:type="dxa"/>
            <w:shd w:val="clear" w:color="auto" w:fill="auto"/>
          </w:tcPr>
          <w:p w14:paraId="0D754DE1" w14:textId="66287C21" w:rsidR="00627285" w:rsidRDefault="00627285" w:rsidP="00627285">
            <w:r>
              <w:t>06.11.2024</w:t>
            </w:r>
          </w:p>
        </w:tc>
        <w:tc>
          <w:tcPr>
            <w:tcW w:w="1134" w:type="dxa"/>
            <w:shd w:val="clear" w:color="auto" w:fill="auto"/>
          </w:tcPr>
          <w:p w14:paraId="68396CAE" w14:textId="3A2EF37A" w:rsidR="00627285" w:rsidRDefault="00627285" w:rsidP="00627285">
            <w:r>
              <w:t>15/24</w:t>
            </w:r>
          </w:p>
        </w:tc>
      </w:tr>
    </w:tbl>
    <w:p w14:paraId="7B769B61" w14:textId="77777777" w:rsidR="00627285" w:rsidRDefault="00627285" w:rsidP="00627285"/>
    <w:p w14:paraId="389E27FC" w14:textId="77777777" w:rsidR="00627285" w:rsidRDefault="00627285" w:rsidP="00627285"/>
    <w:p w14:paraId="4BBF3DEF" w14:textId="77777777" w:rsidR="00627285" w:rsidRDefault="00627285" w:rsidP="00627285"/>
    <w:p w14:paraId="63CF54F1" w14:textId="77777777" w:rsidR="00627285" w:rsidRDefault="00627285" w:rsidP="00627285"/>
    <w:sdt>
      <w:sdtPr>
        <w:alias w:val="Sammendrag"/>
        <w:tag w:val="Sammendrag"/>
        <w:id w:val="1278298123"/>
        <w:placeholder>
          <w:docPart w:val="E962CB344C5D495FA6AF49ED308D563F"/>
        </w:placeholder>
      </w:sdtPr>
      <w:sdtContent>
        <w:p w14:paraId="175523F2" w14:textId="77777777" w:rsidR="00627285" w:rsidRPr="00BE598D" w:rsidRDefault="00627285" w:rsidP="00627285">
          <w:pPr>
            <w:keepNext/>
            <w:keepLines/>
            <w:outlineLvl w:val="1"/>
            <w:rPr>
              <w:rFonts w:eastAsia="Arial Unicode MS"/>
              <w:b/>
              <w:bCs/>
            </w:rPr>
          </w:pPr>
          <w:r>
            <w:rPr>
              <w:rFonts w:eastAsia="Arial Unicode MS"/>
              <w:b/>
              <w:bCs/>
            </w:rPr>
            <w:t>Saksorientering</w:t>
          </w:r>
        </w:p>
        <w:p w14:paraId="3850C8FD" w14:textId="77777777" w:rsidR="00627285" w:rsidRDefault="00627285" w:rsidP="00627285">
          <w:pPr>
            <w:contextualSpacing/>
          </w:pPr>
          <w:r>
            <w:t xml:space="preserve">Bispedømmet har redusert trosopplæringstilskuddet fra 2023 til 2024, og de vil ikke øke den fra 2024 til 2025. Dermed dekker midlene derifra bare lønn til menighetspedagog. Utgifter til annen drift av trosopplæringen må dekkes av menigheten. I forslag til budsjett for 2025 er utgiftene til trosopplæring redusert fra året før. Utgiftene foreslås dekket av bundet fond til menigheten (barn og ungdom) med 14000 kr i tillegg til ofringer til egen menighet på 7000 kr. Pr 1.1.2024 er det 26089 kr på fondet barn og ungdom. Utgifter til konfirmanter er litt redusert fra 2024 til 2025. </w:t>
          </w:r>
        </w:p>
        <w:p w14:paraId="0E3B7618" w14:textId="77777777" w:rsidR="00627285" w:rsidRDefault="00627285" w:rsidP="00627285">
          <w:pPr>
            <w:contextualSpacing/>
          </w:pPr>
          <w:r>
            <w:t>I oppsettet av budsjettet: Det aller meste av utgifter er lagt inn i prosjektregnskap i fellesrådet, og det er beregnet overføring av midler fra menigheten for å dekke dette (markert med grønn skrift i budsjettet).</w:t>
          </w:r>
        </w:p>
      </w:sdtContent>
    </w:sdt>
    <w:p w14:paraId="5E36B327" w14:textId="77777777" w:rsidR="00627285" w:rsidRDefault="00627285" w:rsidP="00627285"/>
    <w:sdt>
      <w:sdtPr>
        <w:rPr>
          <w:b/>
        </w:rPr>
        <w:tag w:val="MU_Tittel"/>
        <w:id w:val="1804040304"/>
        <w:placeholder>
          <w:docPart w:val="45ADE432AABA468B8D1FFC67F1091DA6"/>
        </w:placeholder>
        <w:text/>
      </w:sdtPr>
      <w:sdtContent>
        <w:p w14:paraId="5A0A6214" w14:textId="77777777" w:rsidR="00627285" w:rsidRDefault="00627285" w:rsidP="00627285">
          <w:pPr>
            <w:rPr>
              <w:b/>
            </w:rPr>
          </w:pPr>
          <w:r w:rsidRPr="00EF6EF9">
            <w:rPr>
              <w:b/>
            </w:rPr>
            <w:t>Forslag til vedtak</w:t>
          </w:r>
        </w:p>
      </w:sdtContent>
    </w:sdt>
    <w:p w14:paraId="6C24179C" w14:textId="77777777" w:rsidR="00627285" w:rsidRDefault="00627285" w:rsidP="00627285"/>
    <w:p w14:paraId="60AE5C4F" w14:textId="43698A98" w:rsidR="00627285" w:rsidRDefault="00627285" w:rsidP="00627285">
      <w:r>
        <w:t>Forslag til årsbudsjett for 2025 vedtas.</w:t>
      </w:r>
    </w:p>
    <w:p w14:paraId="4DB61967" w14:textId="77777777" w:rsidR="00627285" w:rsidRDefault="00627285" w:rsidP="00627285"/>
    <w:sdt>
      <w:sdtPr>
        <w:rPr>
          <w:b w:val="0"/>
        </w:rPr>
        <w:alias w:val="Vedtak for sak 15/24"/>
        <w:tag w:val="HandlingID207253;CaseID200685"/>
        <w:id w:val="1053808578"/>
        <w:placeholder>
          <w:docPart w:val="DefaultPlaceholder_-1854013440"/>
        </w:placeholder>
      </w:sdtPr>
      <w:sdtContent>
        <w:p w14:paraId="107A9E8E" w14:textId="611CB2B0" w:rsidR="00627285" w:rsidRDefault="00627285" w:rsidP="00627285">
          <w:pPr>
            <w:pStyle w:val="MUCaseTitle3"/>
          </w:pPr>
          <w:r>
            <w:t>Møtebehandling</w:t>
          </w:r>
        </w:p>
        <w:p w14:paraId="7D3317B3" w14:textId="77777777" w:rsidR="00627285" w:rsidRDefault="00627285" w:rsidP="00627285"/>
        <w:sdt>
          <w:sdtPr>
            <w:rPr>
              <w:b w:val="0"/>
            </w:rPr>
            <w:tag w:val="MU_Innstilling"/>
            <w:id w:val="728434359"/>
            <w:lock w:val="sdtLocked"/>
            <w:placeholder>
              <w:docPart w:val="DefaultPlaceholder_-1854013440"/>
            </w:placeholder>
            <w15:appearance w15:val="hidden"/>
          </w:sdtPr>
          <w:sdtContent>
            <w:p w14:paraId="552BFCFB" w14:textId="77777777" w:rsidR="00627285" w:rsidRDefault="00627285" w:rsidP="00627285">
              <w:pPr>
                <w:pStyle w:val="MUCaseTitle3"/>
              </w:pPr>
              <w:r>
                <w:t xml:space="preserve">Vedtak </w:t>
              </w:r>
            </w:p>
            <w:sdt>
              <w:sdtPr>
                <w:tag w:val="MU_Vedtakstekst"/>
                <w:id w:val="1905714038"/>
                <w:lock w:val="sdtLocked"/>
                <w:placeholder>
                  <w:docPart w:val="1434EA317DB9470A896660FAB58AD4E0"/>
                </w:placeholder>
                <w15:appearance w15:val="hidden"/>
              </w:sdtPr>
              <w:sdtContent>
                <w:p w14:paraId="68175532" w14:textId="4E435EDF" w:rsidR="00627285" w:rsidRDefault="00627285" w:rsidP="00627285">
                  <w:r>
                    <w:t>Forslag til årsbudsjett for 2025 vedtas.</w:t>
                  </w:r>
                </w:p>
                <w:p w14:paraId="2F990987" w14:textId="77777777" w:rsidR="00627285" w:rsidRDefault="00000000" w:rsidP="00627285"/>
              </w:sdtContent>
            </w:sdt>
          </w:sdtContent>
        </w:sdt>
        <w:p w14:paraId="6415B326" w14:textId="67CAD757" w:rsidR="00627285" w:rsidRDefault="00627285" w:rsidP="00627285">
          <w:pPr>
            <w:spacing w:before="240"/>
          </w:pPr>
          <w:r>
            <w:fldChar w:fldCharType="begin"/>
          </w:r>
          <w:r>
            <w:instrText xml:space="preserve"> MACROBUTTON SaveDecision [Lagre vedtak] </w:instrText>
          </w:r>
          <w:r>
            <w:fldChar w:fldCharType="end"/>
          </w:r>
        </w:p>
      </w:sdtContent>
    </w:sdt>
    <w:p w14:paraId="75D8AEB1" w14:textId="77777777" w:rsidR="00627285" w:rsidRDefault="00627285" w:rsidP="00627285">
      <w:pPr>
        <w:spacing w:before="240"/>
      </w:pPr>
    </w:p>
    <w:p w14:paraId="2680C36D" w14:textId="77777777" w:rsidR="00627285" w:rsidRDefault="00627285" w:rsidP="00627285">
      <w:pPr>
        <w:spacing w:before="240"/>
      </w:pPr>
    </w:p>
    <w:p w14:paraId="0CC861A7" w14:textId="77777777" w:rsidR="00627285" w:rsidRDefault="00627285" w:rsidP="00627285">
      <w:pPr>
        <w:spacing w:before="240"/>
      </w:pPr>
    </w:p>
    <w:p w14:paraId="43856E98" w14:textId="77777777" w:rsidR="00627285" w:rsidRDefault="00627285" w:rsidP="00627285">
      <w:pPr>
        <w:pStyle w:val="MUCaseTitle2"/>
      </w:pPr>
      <w:bookmarkStart w:id="7" w:name="CaseRef207255"/>
      <w:bookmarkEnd w:id="7"/>
      <w:r>
        <w:t>16/24 Revisjon av regnskap 2023</w:t>
      </w:r>
    </w:p>
    <w:p w14:paraId="6CA411F6" w14:textId="7B674315" w:rsidR="00627285" w:rsidRDefault="00627285" w:rsidP="0062728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627285" w14:paraId="4D8CE426" w14:textId="77777777" w:rsidTr="00627285">
        <w:tc>
          <w:tcPr>
            <w:tcW w:w="5102" w:type="dxa"/>
            <w:shd w:val="clear" w:color="auto" w:fill="auto"/>
          </w:tcPr>
          <w:p w14:paraId="3EF1EE9B" w14:textId="31196A96" w:rsidR="00627285" w:rsidRDefault="00627285" w:rsidP="00627285">
            <w:r>
              <w:t>Behandlet av</w:t>
            </w:r>
          </w:p>
        </w:tc>
        <w:tc>
          <w:tcPr>
            <w:tcW w:w="1701" w:type="dxa"/>
            <w:shd w:val="clear" w:color="auto" w:fill="auto"/>
          </w:tcPr>
          <w:p w14:paraId="625B8EA4" w14:textId="371ABBBC" w:rsidR="00627285" w:rsidRDefault="00627285" w:rsidP="00627285">
            <w:r>
              <w:t>Møtedato</w:t>
            </w:r>
          </w:p>
        </w:tc>
        <w:tc>
          <w:tcPr>
            <w:tcW w:w="1134" w:type="dxa"/>
            <w:shd w:val="clear" w:color="auto" w:fill="auto"/>
          </w:tcPr>
          <w:p w14:paraId="6D7C1DB7" w14:textId="17A0DA77" w:rsidR="00627285" w:rsidRDefault="00627285" w:rsidP="00627285">
            <w:r>
              <w:t>Saknr</w:t>
            </w:r>
          </w:p>
        </w:tc>
      </w:tr>
      <w:tr w:rsidR="00627285" w14:paraId="40835D65" w14:textId="77777777" w:rsidTr="00627285">
        <w:tc>
          <w:tcPr>
            <w:tcW w:w="5102" w:type="dxa"/>
            <w:shd w:val="clear" w:color="auto" w:fill="auto"/>
          </w:tcPr>
          <w:p w14:paraId="739205E8" w14:textId="71F9F7BE" w:rsidR="00627285" w:rsidRDefault="00627285" w:rsidP="00627285">
            <w:r>
              <w:t>1 Tranøy menighetsråd</w:t>
            </w:r>
          </w:p>
        </w:tc>
        <w:tc>
          <w:tcPr>
            <w:tcW w:w="1701" w:type="dxa"/>
            <w:shd w:val="clear" w:color="auto" w:fill="auto"/>
          </w:tcPr>
          <w:p w14:paraId="43F98FB7" w14:textId="1DA21B47" w:rsidR="00627285" w:rsidRDefault="00627285" w:rsidP="00627285">
            <w:r>
              <w:t>06.11.2024</w:t>
            </w:r>
          </w:p>
        </w:tc>
        <w:tc>
          <w:tcPr>
            <w:tcW w:w="1134" w:type="dxa"/>
            <w:shd w:val="clear" w:color="auto" w:fill="auto"/>
          </w:tcPr>
          <w:p w14:paraId="580B31D3" w14:textId="6EFD31F4" w:rsidR="00627285" w:rsidRDefault="00627285" w:rsidP="00627285">
            <w:r>
              <w:t>16/24</w:t>
            </w:r>
          </w:p>
        </w:tc>
      </w:tr>
    </w:tbl>
    <w:p w14:paraId="5A7819C1" w14:textId="77777777" w:rsidR="00627285" w:rsidRDefault="00627285" w:rsidP="00627285"/>
    <w:p w14:paraId="793C1124" w14:textId="77777777" w:rsidR="00627285" w:rsidRDefault="00627285" w:rsidP="00627285"/>
    <w:p w14:paraId="61167873" w14:textId="77777777" w:rsidR="00627285" w:rsidRDefault="00627285" w:rsidP="00627285"/>
    <w:p w14:paraId="4A1B0224" w14:textId="77777777" w:rsidR="00627285" w:rsidRDefault="00627285" w:rsidP="00627285"/>
    <w:sdt>
      <w:sdtPr>
        <w:alias w:val="Sammendrag"/>
        <w:tag w:val="Sammendrag"/>
        <w:id w:val="80889662"/>
        <w:placeholder>
          <w:docPart w:val="61008689D1A24F1DAFE694DE7F5C1E2F"/>
        </w:placeholder>
      </w:sdtPr>
      <w:sdtContent>
        <w:p w14:paraId="3BDA19F8" w14:textId="77777777" w:rsidR="00627285" w:rsidRPr="00BE598D" w:rsidRDefault="00627285" w:rsidP="00627285">
          <w:pPr>
            <w:keepNext/>
            <w:keepLines/>
            <w:outlineLvl w:val="1"/>
            <w:rPr>
              <w:rFonts w:eastAsia="Arial Unicode MS"/>
              <w:b/>
              <w:bCs/>
            </w:rPr>
          </w:pPr>
          <w:r>
            <w:rPr>
              <w:rFonts w:eastAsia="Arial Unicode MS"/>
              <w:b/>
              <w:bCs/>
            </w:rPr>
            <w:t>Saksorientering</w:t>
          </w:r>
        </w:p>
        <w:p w14:paraId="39231650" w14:textId="77777777" w:rsidR="00627285" w:rsidRDefault="00627285" w:rsidP="00627285">
          <w:pPr>
            <w:contextualSpacing/>
          </w:pPr>
          <w:r>
            <w:t>Anne Bærø har revidert regnskapet til Tranøy menighet for 2023. Hun har godkjent regnskapet uten bemerkninger. Regnskapet kan derfor regnes som ferdig revidert og avsluttet.</w:t>
          </w:r>
        </w:p>
      </w:sdtContent>
    </w:sdt>
    <w:p w14:paraId="44CFB43D" w14:textId="77777777" w:rsidR="00627285" w:rsidRDefault="00627285" w:rsidP="00627285"/>
    <w:sdt>
      <w:sdtPr>
        <w:rPr>
          <w:b/>
        </w:rPr>
        <w:tag w:val="MU_Tittel"/>
        <w:id w:val="-1677184440"/>
        <w:placeholder>
          <w:docPart w:val="CB941A7EEB3B4A46B6E3D3C8BBBC713F"/>
        </w:placeholder>
        <w:text/>
      </w:sdtPr>
      <w:sdtContent>
        <w:p w14:paraId="1F873731" w14:textId="77777777" w:rsidR="00627285" w:rsidRDefault="00627285" w:rsidP="00627285">
          <w:pPr>
            <w:rPr>
              <w:b/>
            </w:rPr>
          </w:pPr>
          <w:r w:rsidRPr="00EF6EF9">
            <w:rPr>
              <w:b/>
            </w:rPr>
            <w:t>Forslag til vedtak</w:t>
          </w:r>
        </w:p>
      </w:sdtContent>
    </w:sdt>
    <w:p w14:paraId="6E370E04" w14:textId="77777777" w:rsidR="00627285" w:rsidRDefault="00627285" w:rsidP="00627285"/>
    <w:p w14:paraId="6E092788" w14:textId="0243D195" w:rsidR="00627285" w:rsidRDefault="00627285" w:rsidP="00627285">
      <w:r>
        <w:lastRenderedPageBreak/>
        <w:t>Revisjon av regnskapet 2023 for Torsken menighet tas til orientering.</w:t>
      </w:r>
    </w:p>
    <w:p w14:paraId="32414BA0" w14:textId="77777777" w:rsidR="00627285" w:rsidRDefault="00627285" w:rsidP="00627285"/>
    <w:sdt>
      <w:sdtPr>
        <w:rPr>
          <w:b w:val="0"/>
        </w:rPr>
        <w:alias w:val="Vedtak for sak 16/24"/>
        <w:tag w:val="HandlingID207255;CaseID200686"/>
        <w:id w:val="-209418867"/>
        <w:placeholder>
          <w:docPart w:val="DefaultPlaceholder_-1854013440"/>
        </w:placeholder>
      </w:sdtPr>
      <w:sdtContent>
        <w:p w14:paraId="6E9990D4" w14:textId="3C9BB790" w:rsidR="00627285" w:rsidRDefault="00627285" w:rsidP="00627285">
          <w:pPr>
            <w:pStyle w:val="MUCaseTitle3"/>
          </w:pPr>
          <w:r>
            <w:t>Møtebehandling</w:t>
          </w:r>
        </w:p>
        <w:p w14:paraId="7DEFE331" w14:textId="77777777" w:rsidR="00627285" w:rsidRDefault="00627285" w:rsidP="00627285"/>
        <w:sdt>
          <w:sdtPr>
            <w:rPr>
              <w:b w:val="0"/>
            </w:rPr>
            <w:tag w:val="MU_Innstilling"/>
            <w:id w:val="-1725284676"/>
            <w:lock w:val="sdtLocked"/>
            <w:placeholder>
              <w:docPart w:val="DefaultPlaceholder_-1854013440"/>
            </w:placeholder>
            <w15:appearance w15:val="hidden"/>
          </w:sdtPr>
          <w:sdtContent>
            <w:p w14:paraId="7F89940F" w14:textId="77777777" w:rsidR="00627285" w:rsidRDefault="00627285" w:rsidP="00627285">
              <w:pPr>
                <w:pStyle w:val="MUCaseTitle3"/>
              </w:pPr>
              <w:r>
                <w:t xml:space="preserve">Vedtak </w:t>
              </w:r>
            </w:p>
            <w:sdt>
              <w:sdtPr>
                <w:tag w:val="MU_Vedtakstekst"/>
                <w:id w:val="844905065"/>
                <w:lock w:val="sdtLocked"/>
                <w:placeholder>
                  <w:docPart w:val="939E27716FA1435890A239D31B45BB9D"/>
                </w:placeholder>
                <w15:appearance w15:val="hidden"/>
              </w:sdtPr>
              <w:sdtContent>
                <w:p w14:paraId="1FB03B2F" w14:textId="504293F2" w:rsidR="00627285" w:rsidRDefault="00627285" w:rsidP="00627285">
                  <w:r>
                    <w:t>Revisjon av regnskapet 2023 for T</w:t>
                  </w:r>
                  <w:r w:rsidR="005354CB">
                    <w:t>ranøy</w:t>
                  </w:r>
                  <w:r>
                    <w:t xml:space="preserve"> menighet tas til orientering.</w:t>
                  </w:r>
                </w:p>
                <w:p w14:paraId="7DA27104" w14:textId="77777777" w:rsidR="00627285" w:rsidRDefault="00000000" w:rsidP="00627285"/>
              </w:sdtContent>
            </w:sdt>
          </w:sdtContent>
        </w:sdt>
        <w:p w14:paraId="47C7C6A3" w14:textId="7EEDB960" w:rsidR="00627285" w:rsidRDefault="00627285" w:rsidP="00627285">
          <w:pPr>
            <w:spacing w:before="240"/>
          </w:pPr>
          <w:r>
            <w:fldChar w:fldCharType="begin"/>
          </w:r>
          <w:r>
            <w:instrText xml:space="preserve"> MACROBUTTON SaveDecision [Lagre vedtak] </w:instrText>
          </w:r>
          <w:r>
            <w:fldChar w:fldCharType="end"/>
          </w:r>
        </w:p>
      </w:sdtContent>
    </w:sdt>
    <w:p w14:paraId="35B3ABCE" w14:textId="77777777" w:rsidR="00627285" w:rsidRDefault="00627285" w:rsidP="00627285">
      <w:pPr>
        <w:spacing w:before="240"/>
      </w:pPr>
    </w:p>
    <w:p w14:paraId="59671EFA" w14:textId="77777777" w:rsidR="00627285" w:rsidRDefault="00627285" w:rsidP="00627285">
      <w:pPr>
        <w:spacing w:before="240"/>
      </w:pPr>
    </w:p>
    <w:p w14:paraId="2B8BEA7F" w14:textId="77777777" w:rsidR="00627285" w:rsidRDefault="00627285" w:rsidP="00627285">
      <w:pPr>
        <w:spacing w:before="240"/>
      </w:pPr>
    </w:p>
    <w:p w14:paraId="4A314C19" w14:textId="77777777" w:rsidR="00627285" w:rsidRDefault="00627285" w:rsidP="00627285">
      <w:pPr>
        <w:pStyle w:val="MUCaseTitle2"/>
      </w:pPr>
      <w:bookmarkStart w:id="8" w:name="CaseRef207259"/>
      <w:bookmarkEnd w:id="8"/>
      <w:r>
        <w:t>17/24 Møteplan 2025</w:t>
      </w:r>
    </w:p>
    <w:p w14:paraId="415CDB6D" w14:textId="0F6253B0" w:rsidR="00627285" w:rsidRDefault="00627285" w:rsidP="0062728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627285" w14:paraId="1D854AA3" w14:textId="77777777" w:rsidTr="00627285">
        <w:tc>
          <w:tcPr>
            <w:tcW w:w="5102" w:type="dxa"/>
            <w:shd w:val="clear" w:color="auto" w:fill="auto"/>
          </w:tcPr>
          <w:p w14:paraId="324B010D" w14:textId="1D8D02C5" w:rsidR="00627285" w:rsidRDefault="00627285" w:rsidP="00627285">
            <w:r>
              <w:t>Behandlet av</w:t>
            </w:r>
          </w:p>
        </w:tc>
        <w:tc>
          <w:tcPr>
            <w:tcW w:w="1701" w:type="dxa"/>
            <w:shd w:val="clear" w:color="auto" w:fill="auto"/>
          </w:tcPr>
          <w:p w14:paraId="027417F5" w14:textId="45AFF1D8" w:rsidR="00627285" w:rsidRDefault="00627285" w:rsidP="00627285">
            <w:r>
              <w:t>Møtedato</w:t>
            </w:r>
          </w:p>
        </w:tc>
        <w:tc>
          <w:tcPr>
            <w:tcW w:w="1134" w:type="dxa"/>
            <w:shd w:val="clear" w:color="auto" w:fill="auto"/>
          </w:tcPr>
          <w:p w14:paraId="3AC7C960" w14:textId="09DDC0BE" w:rsidR="00627285" w:rsidRDefault="00627285" w:rsidP="00627285">
            <w:r>
              <w:t>Saknr</w:t>
            </w:r>
          </w:p>
        </w:tc>
      </w:tr>
      <w:tr w:rsidR="00627285" w14:paraId="04C88995" w14:textId="77777777" w:rsidTr="00627285">
        <w:tc>
          <w:tcPr>
            <w:tcW w:w="5102" w:type="dxa"/>
            <w:shd w:val="clear" w:color="auto" w:fill="auto"/>
          </w:tcPr>
          <w:p w14:paraId="0DD1DBB0" w14:textId="21D569C2" w:rsidR="00627285" w:rsidRDefault="00627285" w:rsidP="00627285">
            <w:r>
              <w:t>1 Tranøy menighetsråd</w:t>
            </w:r>
          </w:p>
        </w:tc>
        <w:tc>
          <w:tcPr>
            <w:tcW w:w="1701" w:type="dxa"/>
            <w:shd w:val="clear" w:color="auto" w:fill="auto"/>
          </w:tcPr>
          <w:p w14:paraId="46E5B1D9" w14:textId="1346F49F" w:rsidR="00627285" w:rsidRDefault="00627285" w:rsidP="00627285">
            <w:r>
              <w:t>06.11.2024</w:t>
            </w:r>
          </w:p>
        </w:tc>
        <w:tc>
          <w:tcPr>
            <w:tcW w:w="1134" w:type="dxa"/>
            <w:shd w:val="clear" w:color="auto" w:fill="auto"/>
          </w:tcPr>
          <w:p w14:paraId="74E4B389" w14:textId="242333A2" w:rsidR="00627285" w:rsidRDefault="00627285" w:rsidP="00627285">
            <w:r>
              <w:t>17/24</w:t>
            </w:r>
          </w:p>
        </w:tc>
      </w:tr>
    </w:tbl>
    <w:p w14:paraId="3E9B4A4C" w14:textId="77777777" w:rsidR="00627285" w:rsidRDefault="00627285" w:rsidP="00627285"/>
    <w:p w14:paraId="5EAEDC85" w14:textId="77777777" w:rsidR="00627285" w:rsidRDefault="00627285" w:rsidP="00627285"/>
    <w:p w14:paraId="6BF13FB2" w14:textId="77777777" w:rsidR="00627285" w:rsidRDefault="00627285" w:rsidP="00627285"/>
    <w:p w14:paraId="357532C8" w14:textId="77777777" w:rsidR="00627285" w:rsidRDefault="00627285" w:rsidP="00627285"/>
    <w:sdt>
      <w:sdtPr>
        <w:alias w:val="Sammendrag"/>
        <w:tag w:val="Sammendrag"/>
        <w:id w:val="28542140"/>
        <w:placeholder>
          <w:docPart w:val="B5151E933C5E4498B8B575047146BDC0"/>
        </w:placeholder>
      </w:sdtPr>
      <w:sdtContent>
        <w:p w14:paraId="431473AD" w14:textId="77777777" w:rsidR="00627285" w:rsidRPr="00BE598D" w:rsidRDefault="00627285" w:rsidP="00627285">
          <w:pPr>
            <w:keepNext/>
            <w:keepLines/>
            <w:outlineLvl w:val="1"/>
            <w:rPr>
              <w:rFonts w:eastAsia="Arial Unicode MS"/>
              <w:b/>
              <w:bCs/>
            </w:rPr>
          </w:pPr>
          <w:r>
            <w:rPr>
              <w:rFonts w:eastAsia="Arial Unicode MS"/>
              <w:b/>
              <w:bCs/>
            </w:rPr>
            <w:t>Saksorientering</w:t>
          </w:r>
        </w:p>
        <w:p w14:paraId="02A67E55" w14:textId="77777777" w:rsidR="00627285" w:rsidRDefault="00627285" w:rsidP="00627285">
          <w:pPr>
            <w:contextualSpacing/>
          </w:pPr>
          <w:r>
            <w:t>Det er lagt opp til 4 møter pr år: To før sommeren og to etterpå. Menighetsrådsmøtene i 2024 har vært på onsdager kl 18:30, annen hver gang i nord og i sør i menigheten, noe det også bør være i 2025.</w:t>
          </w:r>
        </w:p>
      </w:sdtContent>
    </w:sdt>
    <w:p w14:paraId="1F2AA3F2" w14:textId="77777777" w:rsidR="00627285" w:rsidRDefault="00627285" w:rsidP="00627285"/>
    <w:sdt>
      <w:sdtPr>
        <w:rPr>
          <w:b/>
        </w:rPr>
        <w:tag w:val="MU_Tittel"/>
        <w:id w:val="2037007625"/>
        <w:placeholder>
          <w:docPart w:val="662907356E6A4AA782868F52B11342C5"/>
        </w:placeholder>
        <w:text/>
      </w:sdtPr>
      <w:sdtContent>
        <w:p w14:paraId="634A6DF9" w14:textId="77777777" w:rsidR="00627285" w:rsidRDefault="00627285" w:rsidP="00627285">
          <w:pPr>
            <w:rPr>
              <w:b/>
            </w:rPr>
          </w:pPr>
          <w:r w:rsidRPr="00EF6EF9">
            <w:rPr>
              <w:b/>
            </w:rPr>
            <w:t>Forslag til vedtak</w:t>
          </w:r>
        </w:p>
      </w:sdtContent>
    </w:sdt>
    <w:p w14:paraId="1F120976" w14:textId="77777777" w:rsidR="00627285" w:rsidRDefault="00627285" w:rsidP="00627285"/>
    <w:p w14:paraId="04D17213" w14:textId="3BF43D18" w:rsidR="00627285" w:rsidRDefault="00627285" w:rsidP="00627285">
      <w:r>
        <w:t>Det legges opp til fire møter, som alle avholdes på onsdager kl 18:30, annen hver gang i nord og i sør i menigheten. Møtedatoene er 5.2, 4.6, 10.9 og 12.11.</w:t>
      </w:r>
    </w:p>
    <w:p w14:paraId="348D8609" w14:textId="77777777" w:rsidR="00627285" w:rsidRDefault="00627285" w:rsidP="00627285"/>
    <w:sdt>
      <w:sdtPr>
        <w:rPr>
          <w:b w:val="0"/>
        </w:rPr>
        <w:alias w:val="Vedtak for sak 17/24"/>
        <w:tag w:val="HandlingID207259;CaseID200687"/>
        <w:id w:val="555515663"/>
        <w:placeholder>
          <w:docPart w:val="DefaultPlaceholder_-1854013440"/>
        </w:placeholder>
      </w:sdtPr>
      <w:sdtContent>
        <w:p w14:paraId="44C6B1CC" w14:textId="1C6B2CBB" w:rsidR="00627285" w:rsidRDefault="00627285" w:rsidP="00627285">
          <w:pPr>
            <w:pStyle w:val="MUCaseTitle3"/>
          </w:pPr>
          <w:r>
            <w:t>Møtebehandling</w:t>
          </w:r>
        </w:p>
        <w:p w14:paraId="55E50F34" w14:textId="77777777" w:rsidR="00627285" w:rsidRDefault="00627285" w:rsidP="00627285"/>
        <w:sdt>
          <w:sdtPr>
            <w:rPr>
              <w:b w:val="0"/>
            </w:rPr>
            <w:tag w:val="MU_Innstilling"/>
            <w:id w:val="-462895993"/>
            <w:lock w:val="sdtLocked"/>
            <w:placeholder>
              <w:docPart w:val="DefaultPlaceholder_-1854013440"/>
            </w:placeholder>
            <w15:appearance w15:val="hidden"/>
          </w:sdtPr>
          <w:sdtContent>
            <w:p w14:paraId="4C308892" w14:textId="77777777" w:rsidR="00627285" w:rsidRDefault="00627285" w:rsidP="00627285">
              <w:pPr>
                <w:pStyle w:val="MUCaseTitle3"/>
              </w:pPr>
              <w:r>
                <w:t xml:space="preserve">Vedtak </w:t>
              </w:r>
            </w:p>
            <w:sdt>
              <w:sdtPr>
                <w:tag w:val="MU_Vedtakstekst"/>
                <w:id w:val="-1297754606"/>
                <w:lock w:val="sdtLocked"/>
                <w:placeholder>
                  <w:docPart w:val="77DF355729E846F6A426622305E9AC56"/>
                </w:placeholder>
                <w15:appearance w15:val="hidden"/>
              </w:sdtPr>
              <w:sdtContent>
                <w:p w14:paraId="6B388CC2" w14:textId="47A8F26C" w:rsidR="00627285" w:rsidRDefault="00627285" w:rsidP="00627285">
                  <w:r>
                    <w:t>Det legges opp til fire møter, som alle avholdes på onsdager kl 18:30, annen hver gang i nord og i sør i menigheten. Møtedatoene er 5.2, 4.6, 10.9 og 12.11.</w:t>
                  </w:r>
                </w:p>
                <w:p w14:paraId="056EE8DB" w14:textId="77777777" w:rsidR="00627285" w:rsidRDefault="00000000" w:rsidP="00627285"/>
              </w:sdtContent>
            </w:sdt>
          </w:sdtContent>
        </w:sdt>
        <w:p w14:paraId="1C99ABD4" w14:textId="5B180B60" w:rsidR="00627285" w:rsidRDefault="00627285" w:rsidP="00627285">
          <w:pPr>
            <w:spacing w:before="240"/>
          </w:pPr>
          <w:r>
            <w:fldChar w:fldCharType="begin"/>
          </w:r>
          <w:r>
            <w:instrText xml:space="preserve"> MACROBUTTON SaveDecision [Lagre vedtak] </w:instrText>
          </w:r>
          <w:r>
            <w:fldChar w:fldCharType="end"/>
          </w:r>
        </w:p>
      </w:sdtContent>
    </w:sdt>
    <w:p w14:paraId="7B5EDCDB" w14:textId="77777777" w:rsidR="00627285" w:rsidRDefault="00627285" w:rsidP="00627285">
      <w:pPr>
        <w:spacing w:before="240"/>
      </w:pPr>
    </w:p>
    <w:p w14:paraId="4E96D7CC" w14:textId="77777777" w:rsidR="00627285" w:rsidRDefault="00627285" w:rsidP="00627285">
      <w:pPr>
        <w:spacing w:before="240"/>
      </w:pPr>
    </w:p>
    <w:p w14:paraId="677004FD" w14:textId="77777777" w:rsidR="00627285" w:rsidRDefault="00627285" w:rsidP="00627285">
      <w:pPr>
        <w:spacing w:before="240"/>
      </w:pPr>
    </w:p>
    <w:p w14:paraId="6C3CC95E" w14:textId="77777777" w:rsidR="00627285" w:rsidRDefault="00627285" w:rsidP="00627285">
      <w:pPr>
        <w:spacing w:before="240"/>
      </w:pPr>
    </w:p>
    <w:p w14:paraId="217FCABB" w14:textId="3E913064" w:rsidR="005354CB" w:rsidRDefault="00627285" w:rsidP="005354CB">
      <w:pPr>
        <w:pStyle w:val="MUCaseTitle"/>
        <w:rPr>
          <w:shd w:val="clear" w:color="auto" w:fill="D9D9D9"/>
        </w:rPr>
      </w:pPr>
      <w:r w:rsidRPr="00627285">
        <w:rPr>
          <w:shd w:val="clear" w:color="auto" w:fill="D9D9D9"/>
        </w:rPr>
        <w:t>Orienteringssaker</w:t>
      </w:r>
    </w:p>
    <w:p w14:paraId="345A68B4" w14:textId="6240DE81" w:rsidR="005354CB" w:rsidRDefault="005354CB" w:rsidP="005354CB">
      <w:r>
        <w:t>250 års jubileum for Tranøy kirke</w:t>
      </w:r>
    </w:p>
    <w:p w14:paraId="6A5AEE36" w14:textId="50288516" w:rsidR="005354CB" w:rsidRDefault="005354CB" w:rsidP="005354CB">
      <w:r>
        <w:t>Det legges opp til én dag med arrangement – søndag 20. juli. Tranøy kirkeforening vil ta seg av båttransport. Neste møte i jubileumskomiteen vil være i februar neste år.</w:t>
      </w:r>
    </w:p>
    <w:p w14:paraId="69D76311" w14:textId="77777777" w:rsidR="005354CB" w:rsidRPr="005354CB" w:rsidRDefault="005354CB" w:rsidP="005354CB"/>
    <w:p w14:paraId="6C3FBEE6" w14:textId="648B7058" w:rsidR="00627285" w:rsidRDefault="00627285" w:rsidP="00627285">
      <w:pPr>
        <w:pStyle w:val="MUCaseTitle"/>
        <w:rPr>
          <w:shd w:val="clear" w:color="auto" w:fill="D9D9D9"/>
        </w:rPr>
      </w:pPr>
      <w:r w:rsidRPr="00627285">
        <w:rPr>
          <w:shd w:val="clear" w:color="auto" w:fill="D9D9D9"/>
        </w:rPr>
        <w:t>Eventuelt</w:t>
      </w:r>
    </w:p>
    <w:p w14:paraId="40DA62CF" w14:textId="77777777" w:rsidR="009D525C" w:rsidRDefault="009D525C" w:rsidP="009D525C"/>
    <w:p w14:paraId="4333ABEC" w14:textId="4675CEA0" w:rsidR="009D525C" w:rsidRDefault="00EB63C5" w:rsidP="009D525C">
      <w:r>
        <w:t>Stein Iden</w:t>
      </w:r>
    </w:p>
    <w:p w14:paraId="6ADB4D06" w14:textId="0184F8E3" w:rsidR="00EB63C5" w:rsidRPr="009D525C" w:rsidRDefault="00EB63C5" w:rsidP="009D525C">
      <w:r>
        <w:t>Referent</w:t>
      </w:r>
    </w:p>
    <w:sectPr w:rsidR="00EB63C5" w:rsidRPr="009D525C" w:rsidSect="005D52A2">
      <w:footerReference w:type="even" r:id="rId11"/>
      <w:footerReference w:type="default" r:id="rId12"/>
      <w:headerReference w:type="first" r:id="rId13"/>
      <w:footerReference w:type="first" r:id="rId14"/>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8ECEF4" w14:textId="77777777" w:rsidR="00841A5F" w:rsidRDefault="00841A5F" w:rsidP="00933AD0">
      <w:r>
        <w:separator/>
      </w:r>
    </w:p>
  </w:endnote>
  <w:endnote w:type="continuationSeparator" w:id="0">
    <w:p w14:paraId="11368EBB" w14:textId="77777777" w:rsidR="00841A5F" w:rsidRDefault="00841A5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34E32D" w14:textId="77777777" w:rsidR="00841A5F" w:rsidRDefault="00841A5F" w:rsidP="00933AD0">
      <w:r>
        <w:separator/>
      </w:r>
    </w:p>
  </w:footnote>
  <w:footnote w:type="continuationSeparator" w:id="0">
    <w:p w14:paraId="07997428" w14:textId="77777777" w:rsidR="00841A5F" w:rsidRDefault="00841A5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69B24CA2" w:rsidR="006638E2" w:rsidRPr="00832A5E" w:rsidRDefault="00000000" w:rsidP="006638E2">
          <w:pPr>
            <w:rPr>
              <w:lang w:val="en-US"/>
            </w:rPr>
          </w:pPr>
          <w:sdt>
            <w:sdtPr>
              <w:rPr>
                <w:sz w:val="22"/>
                <w:szCs w:val="22"/>
              </w:rPr>
              <w:tag w:val="ToBoard.Name"/>
              <w:id w:val="781689348"/>
              <w:placeholder>
                <w:docPart w:val="7DD848AFCD36469996AA98983541A821"/>
              </w:placeholder>
              <w:dataBinding w:prefixMappings="xmlns:gbs='http://www.software-innovation.no/growBusinessDocument'" w:xpath="/gbs:GrowBusinessDocument/gbs:ToBoard.Name[@gbs:key='10000']" w:storeItemID="{054AC2F2-BC89-4FBE-8D04-D77C450C58E4}"/>
              <w:text/>
            </w:sdtPr>
            <w:sdtContent>
              <w:r w:rsidR="00627285">
                <w:rPr>
                  <w:sz w:val="22"/>
                  <w:szCs w:val="22"/>
                </w:rPr>
                <w:t>Tranøy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C744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4CB"/>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27285"/>
    <w:rsid w:val="006434F0"/>
    <w:rsid w:val="00644EC8"/>
    <w:rsid w:val="006478D2"/>
    <w:rsid w:val="006526D0"/>
    <w:rsid w:val="00655B09"/>
    <w:rsid w:val="006631F0"/>
    <w:rsid w:val="006638E2"/>
    <w:rsid w:val="0066394F"/>
    <w:rsid w:val="00667101"/>
    <w:rsid w:val="006713E4"/>
    <w:rsid w:val="00671A95"/>
    <w:rsid w:val="00674F96"/>
    <w:rsid w:val="00676F2E"/>
    <w:rsid w:val="00691196"/>
    <w:rsid w:val="00695BEE"/>
    <w:rsid w:val="006A04AA"/>
    <w:rsid w:val="006A7503"/>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1A5F"/>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979F2"/>
    <w:rsid w:val="009A4CE2"/>
    <w:rsid w:val="009B03BF"/>
    <w:rsid w:val="009B1F0E"/>
    <w:rsid w:val="009B3407"/>
    <w:rsid w:val="009B4344"/>
    <w:rsid w:val="009B442D"/>
    <w:rsid w:val="009B466A"/>
    <w:rsid w:val="009B6C37"/>
    <w:rsid w:val="009D257A"/>
    <w:rsid w:val="009D525C"/>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B63C5"/>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1FB88E19-2152-4D7C-9CCA-A68042B5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627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1356C3" w:rsidRDefault="00293E41" w:rsidP="00293E41">
          <w:pPr>
            <w:pStyle w:val="00FFE97A429C48AAADCB84F706042249"/>
          </w:pPr>
          <w:r>
            <w:rPr>
              <w:rStyle w:val="Plassholdertekst"/>
            </w:rPr>
            <w:t>Click here to enter text.</w:t>
          </w:r>
        </w:p>
      </w:docPartBody>
    </w:docPart>
    <w:docPart>
      <w:docPartPr>
        <w:name w:val="13704AA3CC75456E8EC7EDF5276629EA"/>
        <w:category>
          <w:name w:val="Generelt"/>
          <w:gallery w:val="placeholder"/>
        </w:category>
        <w:types>
          <w:type w:val="bbPlcHdr"/>
        </w:types>
        <w:behaviors>
          <w:behavior w:val="content"/>
        </w:behaviors>
        <w:guid w:val="{1C141E59-4AFB-4557-BFF7-3FDE4B4D9D17}"/>
      </w:docPartPr>
      <w:docPartBody>
        <w:p w:rsidR="001356C3" w:rsidRDefault="001356C3" w:rsidP="001356C3">
          <w:pPr>
            <w:pStyle w:val="13704AA3CC75456E8EC7EDF5276629EA"/>
          </w:pPr>
          <w:r>
            <w:rPr>
              <w:rStyle w:val="Plassholdertekst"/>
            </w:rPr>
            <w:t>Skriv inn teksten her.</w:t>
          </w:r>
        </w:p>
      </w:docPartBody>
    </w:docPart>
    <w:docPart>
      <w:docPartPr>
        <w:name w:val="82B809B2B53440C1904A2B330EC57265"/>
        <w:category>
          <w:name w:val="Generelt"/>
          <w:gallery w:val="placeholder"/>
        </w:category>
        <w:types>
          <w:type w:val="bbPlcHdr"/>
        </w:types>
        <w:behaviors>
          <w:behavior w:val="content"/>
        </w:behaviors>
        <w:guid w:val="{C64DF71E-C1F7-41F3-AD3A-DD0EAC6FC979}"/>
      </w:docPartPr>
      <w:docPartBody>
        <w:p w:rsidR="001356C3" w:rsidRDefault="001356C3" w:rsidP="001356C3">
          <w:pPr>
            <w:pStyle w:val="82B809B2B53440C1904A2B330EC57265"/>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149694EE-DAF7-4DCD-B8B4-192C843371BB}"/>
      </w:docPartPr>
      <w:docPartBody>
        <w:p w:rsidR="001356C3" w:rsidRDefault="001356C3">
          <w:r w:rsidRPr="000E1075">
            <w:rPr>
              <w:rStyle w:val="Plassholdertekst"/>
            </w:rPr>
            <w:t>Klikk eller trykk her for å skrive inn tekst.</w:t>
          </w:r>
        </w:p>
      </w:docPartBody>
    </w:docPart>
    <w:docPart>
      <w:docPartPr>
        <w:name w:val="D5BB6CA851A24D3A86EE33D73CBFCAF1"/>
        <w:category>
          <w:name w:val="Generelt"/>
          <w:gallery w:val="placeholder"/>
        </w:category>
        <w:types>
          <w:type w:val="bbPlcHdr"/>
        </w:types>
        <w:behaviors>
          <w:behavior w:val="content"/>
        </w:behaviors>
        <w:guid w:val="{35653961-15EA-45A0-B4C6-7B48D2F7F377}"/>
      </w:docPartPr>
      <w:docPartBody>
        <w:p w:rsidR="001356C3" w:rsidRDefault="001356C3">
          <w:r w:rsidRPr="000E1075">
            <w:rPr>
              <w:rStyle w:val="Plassholdertekst"/>
            </w:rPr>
            <w:t>Skriv inn vedtaket her</w:t>
          </w:r>
        </w:p>
      </w:docPartBody>
    </w:docPart>
    <w:docPart>
      <w:docPartPr>
        <w:name w:val="E962CB344C5D495FA6AF49ED308D563F"/>
        <w:category>
          <w:name w:val="Generelt"/>
          <w:gallery w:val="placeholder"/>
        </w:category>
        <w:types>
          <w:type w:val="bbPlcHdr"/>
        </w:types>
        <w:behaviors>
          <w:behavior w:val="content"/>
        </w:behaviors>
        <w:guid w:val="{CD2E3585-EF1C-429C-8FFC-12F0E32CB5AC}"/>
      </w:docPartPr>
      <w:docPartBody>
        <w:p w:rsidR="001356C3" w:rsidRDefault="001356C3" w:rsidP="001356C3">
          <w:pPr>
            <w:pStyle w:val="E962CB344C5D495FA6AF49ED308D563F"/>
          </w:pPr>
          <w:r>
            <w:rPr>
              <w:rStyle w:val="Plassholdertekst"/>
            </w:rPr>
            <w:t>Skriv inn teksten her.</w:t>
          </w:r>
        </w:p>
      </w:docPartBody>
    </w:docPart>
    <w:docPart>
      <w:docPartPr>
        <w:name w:val="45ADE432AABA468B8D1FFC67F1091DA6"/>
        <w:category>
          <w:name w:val="Generelt"/>
          <w:gallery w:val="placeholder"/>
        </w:category>
        <w:types>
          <w:type w:val="bbPlcHdr"/>
        </w:types>
        <w:behaviors>
          <w:behavior w:val="content"/>
        </w:behaviors>
        <w:guid w:val="{E605D7EB-E5FA-4660-8593-B6BA37F357A8}"/>
      </w:docPartPr>
      <w:docPartBody>
        <w:p w:rsidR="001356C3" w:rsidRDefault="001356C3" w:rsidP="001356C3">
          <w:pPr>
            <w:pStyle w:val="45ADE432AABA468B8D1FFC67F1091DA6"/>
          </w:pPr>
          <w:r w:rsidRPr="004202B9">
            <w:rPr>
              <w:rStyle w:val="Plassholdertekst"/>
            </w:rPr>
            <w:t>Click here to enter text.</w:t>
          </w:r>
        </w:p>
      </w:docPartBody>
    </w:docPart>
    <w:docPart>
      <w:docPartPr>
        <w:name w:val="1434EA317DB9470A896660FAB58AD4E0"/>
        <w:category>
          <w:name w:val="Generelt"/>
          <w:gallery w:val="placeholder"/>
        </w:category>
        <w:types>
          <w:type w:val="bbPlcHdr"/>
        </w:types>
        <w:behaviors>
          <w:behavior w:val="content"/>
        </w:behaviors>
        <w:guid w:val="{4825383B-1D3D-4702-AA30-7D975E1C45B6}"/>
      </w:docPartPr>
      <w:docPartBody>
        <w:p w:rsidR="001356C3" w:rsidRDefault="001356C3">
          <w:r w:rsidRPr="000E1075">
            <w:rPr>
              <w:rStyle w:val="Plassholdertekst"/>
            </w:rPr>
            <w:t>Skriv inn vedtaket her</w:t>
          </w:r>
        </w:p>
      </w:docPartBody>
    </w:docPart>
    <w:docPart>
      <w:docPartPr>
        <w:name w:val="61008689D1A24F1DAFE694DE7F5C1E2F"/>
        <w:category>
          <w:name w:val="Generelt"/>
          <w:gallery w:val="placeholder"/>
        </w:category>
        <w:types>
          <w:type w:val="bbPlcHdr"/>
        </w:types>
        <w:behaviors>
          <w:behavior w:val="content"/>
        </w:behaviors>
        <w:guid w:val="{B03BD4B5-06D5-49BF-9DB2-06D383E00112}"/>
      </w:docPartPr>
      <w:docPartBody>
        <w:p w:rsidR="001356C3" w:rsidRDefault="001356C3" w:rsidP="001356C3">
          <w:pPr>
            <w:pStyle w:val="61008689D1A24F1DAFE694DE7F5C1E2F"/>
          </w:pPr>
          <w:r>
            <w:rPr>
              <w:rStyle w:val="Plassholdertekst"/>
            </w:rPr>
            <w:t>Skriv inn teksten her.</w:t>
          </w:r>
        </w:p>
      </w:docPartBody>
    </w:docPart>
    <w:docPart>
      <w:docPartPr>
        <w:name w:val="CB941A7EEB3B4A46B6E3D3C8BBBC713F"/>
        <w:category>
          <w:name w:val="Generelt"/>
          <w:gallery w:val="placeholder"/>
        </w:category>
        <w:types>
          <w:type w:val="bbPlcHdr"/>
        </w:types>
        <w:behaviors>
          <w:behavior w:val="content"/>
        </w:behaviors>
        <w:guid w:val="{AC8E53D0-7037-497A-9C40-ABEE71C7208E}"/>
      </w:docPartPr>
      <w:docPartBody>
        <w:p w:rsidR="001356C3" w:rsidRDefault="001356C3" w:rsidP="001356C3">
          <w:pPr>
            <w:pStyle w:val="CB941A7EEB3B4A46B6E3D3C8BBBC713F"/>
          </w:pPr>
          <w:r w:rsidRPr="004202B9">
            <w:rPr>
              <w:rStyle w:val="Plassholdertekst"/>
            </w:rPr>
            <w:t>Click here to enter text.</w:t>
          </w:r>
        </w:p>
      </w:docPartBody>
    </w:docPart>
    <w:docPart>
      <w:docPartPr>
        <w:name w:val="939E27716FA1435890A239D31B45BB9D"/>
        <w:category>
          <w:name w:val="Generelt"/>
          <w:gallery w:val="placeholder"/>
        </w:category>
        <w:types>
          <w:type w:val="bbPlcHdr"/>
        </w:types>
        <w:behaviors>
          <w:behavior w:val="content"/>
        </w:behaviors>
        <w:guid w:val="{3123D846-99D9-4DCE-A846-8BB188F53759}"/>
      </w:docPartPr>
      <w:docPartBody>
        <w:p w:rsidR="001356C3" w:rsidRDefault="001356C3">
          <w:r w:rsidRPr="000E1075">
            <w:rPr>
              <w:rStyle w:val="Plassholdertekst"/>
            </w:rPr>
            <w:t>Skriv inn vedtaket her</w:t>
          </w:r>
        </w:p>
      </w:docPartBody>
    </w:docPart>
    <w:docPart>
      <w:docPartPr>
        <w:name w:val="B5151E933C5E4498B8B575047146BDC0"/>
        <w:category>
          <w:name w:val="Generelt"/>
          <w:gallery w:val="placeholder"/>
        </w:category>
        <w:types>
          <w:type w:val="bbPlcHdr"/>
        </w:types>
        <w:behaviors>
          <w:behavior w:val="content"/>
        </w:behaviors>
        <w:guid w:val="{99AC4A98-C69A-4D87-8F29-765330732CB0}"/>
      </w:docPartPr>
      <w:docPartBody>
        <w:p w:rsidR="001356C3" w:rsidRDefault="001356C3" w:rsidP="001356C3">
          <w:pPr>
            <w:pStyle w:val="B5151E933C5E4498B8B575047146BDC0"/>
          </w:pPr>
          <w:r>
            <w:rPr>
              <w:rStyle w:val="Plassholdertekst"/>
            </w:rPr>
            <w:t>Skriv inn teksten her.</w:t>
          </w:r>
        </w:p>
      </w:docPartBody>
    </w:docPart>
    <w:docPart>
      <w:docPartPr>
        <w:name w:val="662907356E6A4AA782868F52B11342C5"/>
        <w:category>
          <w:name w:val="Generelt"/>
          <w:gallery w:val="placeholder"/>
        </w:category>
        <w:types>
          <w:type w:val="bbPlcHdr"/>
        </w:types>
        <w:behaviors>
          <w:behavior w:val="content"/>
        </w:behaviors>
        <w:guid w:val="{0B464628-CB03-4804-8DAB-9B21A08D9FBB}"/>
      </w:docPartPr>
      <w:docPartBody>
        <w:p w:rsidR="001356C3" w:rsidRDefault="001356C3" w:rsidP="001356C3">
          <w:pPr>
            <w:pStyle w:val="662907356E6A4AA782868F52B11342C5"/>
          </w:pPr>
          <w:r w:rsidRPr="004202B9">
            <w:rPr>
              <w:rStyle w:val="Plassholdertekst"/>
            </w:rPr>
            <w:t>Click here to enter text.</w:t>
          </w:r>
        </w:p>
      </w:docPartBody>
    </w:docPart>
    <w:docPart>
      <w:docPartPr>
        <w:name w:val="77DF355729E846F6A426622305E9AC56"/>
        <w:category>
          <w:name w:val="Generelt"/>
          <w:gallery w:val="placeholder"/>
        </w:category>
        <w:types>
          <w:type w:val="bbPlcHdr"/>
        </w:types>
        <w:behaviors>
          <w:behavior w:val="content"/>
        </w:behaviors>
        <w:guid w:val="{40EF7AFA-6B45-4B11-A666-620FD9B64248}"/>
      </w:docPartPr>
      <w:docPartBody>
        <w:p w:rsidR="001356C3" w:rsidRDefault="001356C3">
          <w:r w:rsidRPr="000E1075">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1356C3"/>
    <w:rsid w:val="00253F83"/>
    <w:rsid w:val="00293E41"/>
    <w:rsid w:val="002E0A79"/>
    <w:rsid w:val="00343652"/>
    <w:rsid w:val="00353520"/>
    <w:rsid w:val="00381EAD"/>
    <w:rsid w:val="003A10CA"/>
    <w:rsid w:val="003D06AE"/>
    <w:rsid w:val="003E1116"/>
    <w:rsid w:val="00451121"/>
    <w:rsid w:val="004E03ED"/>
    <w:rsid w:val="004E689B"/>
    <w:rsid w:val="00527FAD"/>
    <w:rsid w:val="00564B7C"/>
    <w:rsid w:val="005D6B90"/>
    <w:rsid w:val="005F4505"/>
    <w:rsid w:val="0063357D"/>
    <w:rsid w:val="00644EC8"/>
    <w:rsid w:val="006461D7"/>
    <w:rsid w:val="006713E4"/>
    <w:rsid w:val="0079142A"/>
    <w:rsid w:val="007B4A68"/>
    <w:rsid w:val="00870F22"/>
    <w:rsid w:val="009128B1"/>
    <w:rsid w:val="0091594B"/>
    <w:rsid w:val="009660A4"/>
    <w:rsid w:val="00976F27"/>
    <w:rsid w:val="009B1F6C"/>
    <w:rsid w:val="00A270E8"/>
    <w:rsid w:val="00A54CD1"/>
    <w:rsid w:val="00A86163"/>
    <w:rsid w:val="00A916D2"/>
    <w:rsid w:val="00B82CE8"/>
    <w:rsid w:val="00C54490"/>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1356C3"/>
    <w:rPr>
      <w:color w:val="808080"/>
    </w:rPr>
  </w:style>
  <w:style w:type="paragraph" w:customStyle="1" w:styleId="B670C8EAED074759A72B3C3D36D87969">
    <w:name w:val="B670C8EAED074759A72B3C3D36D87969"/>
    <w:rsid w:val="005D6B90"/>
  </w:style>
  <w:style w:type="paragraph" w:customStyle="1" w:styleId="13704AA3CC75456E8EC7EDF5276629EA">
    <w:name w:val="13704AA3CC75456E8EC7EDF5276629EA"/>
    <w:rsid w:val="001356C3"/>
    <w:pPr>
      <w:spacing w:line="278" w:lineRule="auto"/>
    </w:pPr>
    <w:rPr>
      <w:kern w:val="2"/>
      <w:sz w:val="24"/>
      <w:szCs w:val="24"/>
      <w:lang w:val="nb-NO" w:eastAsia="nb-NO"/>
      <w14:ligatures w14:val="standardContextual"/>
    </w:rPr>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82B809B2B53440C1904A2B330EC57265">
    <w:name w:val="82B809B2B53440C1904A2B330EC57265"/>
    <w:rsid w:val="001356C3"/>
    <w:pPr>
      <w:spacing w:line="278" w:lineRule="auto"/>
    </w:pPr>
    <w:rPr>
      <w:kern w:val="2"/>
      <w:sz w:val="24"/>
      <w:szCs w:val="24"/>
      <w:lang w:val="nb-NO" w:eastAsia="nb-NO"/>
      <w14:ligatures w14:val="standardContextual"/>
    </w:rPr>
  </w:style>
  <w:style w:type="paragraph" w:customStyle="1" w:styleId="E962CB344C5D495FA6AF49ED308D563F">
    <w:name w:val="E962CB344C5D495FA6AF49ED308D563F"/>
    <w:rsid w:val="001356C3"/>
    <w:pPr>
      <w:spacing w:line="278" w:lineRule="auto"/>
    </w:pPr>
    <w:rPr>
      <w:kern w:val="2"/>
      <w:sz w:val="24"/>
      <w:szCs w:val="24"/>
      <w:lang w:val="nb-NO" w:eastAsia="nb-NO"/>
      <w14:ligatures w14:val="standardContextual"/>
    </w:rPr>
  </w:style>
  <w:style w:type="paragraph" w:customStyle="1" w:styleId="45ADE432AABA468B8D1FFC67F1091DA6">
    <w:name w:val="45ADE432AABA468B8D1FFC67F1091DA6"/>
    <w:rsid w:val="001356C3"/>
    <w:pPr>
      <w:spacing w:line="278" w:lineRule="auto"/>
    </w:pPr>
    <w:rPr>
      <w:kern w:val="2"/>
      <w:sz w:val="24"/>
      <w:szCs w:val="24"/>
      <w:lang w:val="nb-NO" w:eastAsia="nb-NO"/>
      <w14:ligatures w14:val="standardContextual"/>
    </w:rPr>
  </w:style>
  <w:style w:type="paragraph" w:customStyle="1" w:styleId="61008689D1A24F1DAFE694DE7F5C1E2F">
    <w:name w:val="61008689D1A24F1DAFE694DE7F5C1E2F"/>
    <w:rsid w:val="001356C3"/>
    <w:pPr>
      <w:spacing w:line="278" w:lineRule="auto"/>
    </w:pPr>
    <w:rPr>
      <w:kern w:val="2"/>
      <w:sz w:val="24"/>
      <w:szCs w:val="24"/>
      <w:lang w:val="nb-NO" w:eastAsia="nb-NO"/>
      <w14:ligatures w14:val="standardContextual"/>
    </w:rPr>
  </w:style>
  <w:style w:type="paragraph" w:customStyle="1" w:styleId="CB941A7EEB3B4A46B6E3D3C8BBBC713F">
    <w:name w:val="CB941A7EEB3B4A46B6E3D3C8BBBC713F"/>
    <w:rsid w:val="001356C3"/>
    <w:pPr>
      <w:spacing w:line="278" w:lineRule="auto"/>
    </w:pPr>
    <w:rPr>
      <w:kern w:val="2"/>
      <w:sz w:val="24"/>
      <w:szCs w:val="24"/>
      <w:lang w:val="nb-NO" w:eastAsia="nb-NO"/>
      <w14:ligatures w14:val="standardContextual"/>
    </w:rPr>
  </w:style>
  <w:style w:type="paragraph" w:customStyle="1" w:styleId="B5151E933C5E4498B8B575047146BDC0">
    <w:name w:val="B5151E933C5E4498B8B575047146BDC0"/>
    <w:rsid w:val="001356C3"/>
    <w:pPr>
      <w:spacing w:line="278" w:lineRule="auto"/>
    </w:pPr>
    <w:rPr>
      <w:kern w:val="2"/>
      <w:sz w:val="24"/>
      <w:szCs w:val="24"/>
      <w:lang w:val="nb-NO" w:eastAsia="nb-NO"/>
      <w14:ligatures w14:val="standardContextual"/>
    </w:rPr>
  </w:style>
  <w:style w:type="paragraph" w:customStyle="1" w:styleId="662907356E6A4AA782868F52B11342C5">
    <w:name w:val="662907356E6A4AA782868F52B11342C5"/>
    <w:rsid w:val="001356C3"/>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bs:GrowBusinessDocument xmlns:gbs="http://www.software-innovation.no/growBusinessDocument" gbs:officeVersion="2007" gbs:sourceId="207005" gbs:entity="Activity" gbs:templateDesignerVersion="3.1 F">
  <gbs:ToBoard.Name gbs:loadFromGrowBusiness="OnProduce" gbs:saveInGrowBusiness="False" gbs:connected="true" gbs:recno="" gbs:entity="" gbs:datatype="string" gbs:key="10000">Tranøy menighetsråd</gbs:ToBoard.Name>
  <gbs:StartDate gbs:loadFromGrowBusiness="OnProduce" gbs:saveInGrowBusiness="False" gbs:connected="true" gbs:recno="" gbs:entity="" gbs:datatype="date" gbs:key="10001">2024-11-06T18:30:00</gbs:StartDate>
  <gbs:Location gbs:loadFromGrowBusiness="OnProduce" gbs:saveInGrowBusiness="False" gbs:connected="true" gbs:recno="" gbs:entity="" gbs:datatype="string" gbs:key="10002">Stonglandet kirke</gbs:Location>
  <gbs:ToBoard.ToCaseForBoardDocuments.Name gbs:loadFromGrowBusiness="OnProduce" gbs:saveInGrowBusiness="False" gbs:connected="true" gbs:recno="" gbs:entity="" gbs:datatype="string" gbs:key="10003">24/00136</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Stein Emil Iden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Truls Nilsen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gbs:ToOrgUnit.StructureNumber>
  <gbs:StartDate gbs:loadFromGrowBusiness="OnProduce" gbs:saveInGrowBusiness="False" gbs:connected="true" gbs:recno="" gbs:entity="" gbs:datatype="date" gbs:key="10008">2024-11-06T18:30:00</gbs:StartDate>
  <gbs:ToBoard.ToCaseForBoardDocuments.Name gbs:loadFromGrowBusiness="OnProduce" gbs:saveInGrowBusiness="False" gbs:connected="true" gbs:recno="" gbs:entity="" gbs:datatype="string" gbs:key="10009">24/00136</gbs:ToBoard.ToCaseForBoardDocuments.Name>
</gbs:GrowBusinessDocument>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3.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C12811C-753C-46DC-B11F-CE32EA00BD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5</Pages>
  <Words>748</Words>
  <Characters>3966</Characters>
  <Application>Microsoft Office Word</Application>
  <DocSecurity>0</DocSecurity>
  <Lines>33</Lines>
  <Paragraphs>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Tranøy menighetsråd</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Tranøy menighetsråd 06.11.2024 kl. 18:30</dc:title>
  <dc:subject/>
  <dc:creator>Stein Emil Iden</dc:creator>
  <cp:keywords/>
  <dc:description/>
  <cp:lastModifiedBy>Stein Emil Iden</cp:lastModifiedBy>
  <cp:revision>4</cp:revision>
  <cp:lastPrinted>1900-12-31T23:00:00Z</cp:lastPrinted>
  <dcterms:created xsi:type="dcterms:W3CDTF">2024-11-08T08:15:00Z</dcterms:created>
  <dcterms:modified xsi:type="dcterms:W3CDTF">2024-11-08T08:24:00Z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docId">
    <vt:lpwstr>
    </vt:lpwstr>
  </property>
  <property fmtid="{D5CDD505-2E9C-101B-9397-08002B2CF9AE}" pid="4" name="verId">
    <vt:lpwstr>
    </vt:lpwstr>
  </property>
  <property fmtid="{D5CDD505-2E9C-101B-9397-08002B2CF9AE}" pid="5" name="templateId">
    <vt:lpwstr>110005</vt:lpwstr>
  </property>
  <property fmtid="{D5CDD505-2E9C-101B-9397-08002B2CF9AE}" pid="6" name="fileId">
    <vt:lpwstr>208871</vt:lpwstr>
  </property>
  <property fmtid="{D5CDD505-2E9C-101B-9397-08002B2CF9AE}" pid="7" name="filePath">
    <vt:lpwstr>
    </vt:lpwstr>
  </property>
  <property fmtid="{D5CDD505-2E9C-101B-9397-08002B2CF9AE}" pid="8" name="templateFilePath">
    <vt:lpwstr>c:\windows\system32\inetsrv\dnk_mu_moteprotokoll_bokmal_fr_mr_n_2024.dotm</vt:lpwstr>
  </property>
  <property fmtid="{D5CDD505-2E9C-101B-9397-08002B2CF9AE}" pid="9" name="filePathOneNote">
    <vt:lpwstr>
    </vt:lpwstr>
  </property>
  <property fmtid="{D5CDD505-2E9C-101B-9397-08002B2CF9AE}" pid="10" name="comment">
    <vt:lpwstr>
    </vt:lpwstr>
  </property>
  <property fmtid="{D5CDD505-2E9C-101B-9397-08002B2CF9AE}" pid="11" name="sourceId">
    <vt:lpwstr>207005</vt:lpwstr>
  </property>
  <property fmtid="{D5CDD505-2E9C-101B-9397-08002B2CF9AE}" pid="12" name="module">
    <vt:lpwstr>Contact</vt:lpwstr>
  </property>
  <property fmtid="{D5CDD505-2E9C-101B-9397-08002B2CF9AE}" pid="13" name="customParams">
    <vt:lpwstr>
    </vt:lpwstr>
  </property>
  <property fmtid="{D5CDD505-2E9C-101B-9397-08002B2CF9AE}" pid="14" name="createdBy">
    <vt:lpwstr>si749@kirken.no</vt:lpwstr>
  </property>
  <property fmtid="{D5CDD505-2E9C-101B-9397-08002B2CF9AE}" pid="15" name="modifiedBy">
    <vt:lpwstr>si749@kirken.no</vt:lpwstr>
  </property>
  <property fmtid="{D5CDD505-2E9C-101B-9397-08002B2CF9AE}" pid="16" name="serverName">
    <vt:lpwstr>dnk-nord-halogaland.public360online.com</vt:lpwstr>
  </property>
  <property fmtid="{D5CDD505-2E9C-101B-9397-08002B2CF9AE}" pid="17" name="server">
    <vt:lpwstr>dnk-nord-halogaland.public360online.com</vt:lpwstr>
  </property>
  <property fmtid="{D5CDD505-2E9C-101B-9397-08002B2CF9AE}" pid="18" name="protocol">
    <vt:lpwstr>off</vt:lpwstr>
  </property>
  <property fmtid="{D5CDD505-2E9C-101B-9397-08002B2CF9AE}" pid="19" name="site">
    <vt:lpwstr>/locator.aspx</vt:lpwstr>
  </property>
  <property fmtid="{D5CDD505-2E9C-101B-9397-08002B2CF9AE}" pid="20" name="externalUser">
    <vt:lpwstr>
    </vt:lpwstr>
  </property>
  <property fmtid="{D5CDD505-2E9C-101B-9397-08002B2CF9AE}" pid="21" name="option">
    <vt:lpwstr>true</vt:lpwstr>
  </property>
  <property fmtid="{D5CDD505-2E9C-101B-9397-08002B2CF9AE}" pid="22" name="currentVerId">
    <vt:lpwstr>
    </vt:lpwstr>
  </property>
  <property fmtid="{D5CDD505-2E9C-101B-9397-08002B2CF9AE}" pid="23" name="Operation">
    <vt:lpwstr>CheckoutFile</vt:lpwstr>
  </property>
  <property fmtid="{D5CDD505-2E9C-101B-9397-08002B2CF9AE}" pid="24" name="CompanyName">
    <vt:lpwstr>Senja kirkelige fellesråd</vt:lpwstr>
  </property>
  <property fmtid="{D5CDD505-2E9C-101B-9397-08002B2CF9AE}" pid="25" name="gbsTemplate">
    <vt:lpwstr>Agenda</vt:lpwstr>
  </property>
  <property fmtid="{D5CDD505-2E9C-101B-9397-08002B2CF9AE}" pid="26" name="gbs_meetingID">
    <vt:lpwstr>207005</vt:lpwstr>
  </property>
  <property fmtid="{D5CDD505-2E9C-101B-9397-08002B2CF9AE}" pid="27" name="gbs_board">
    <vt:lpwstr>Tranøy menighetsråd</vt:lpwstr>
  </property>
  <property fmtid="{D5CDD505-2E9C-101B-9397-08002B2CF9AE}" pid="28" name="gbs_boardID">
    <vt:lpwstr>200457</vt:lpwstr>
  </property>
  <property fmtid="{D5CDD505-2E9C-101B-9397-08002B2CF9AE}" pid="29" name="gbs_meetingdate">
    <vt:lpwstr>06.11.2024</vt:lpwstr>
  </property>
  <property fmtid="{D5CDD505-2E9C-101B-9397-08002B2CF9AE}" pid="30" name="gbs_location">
    <vt:lpwstr>Stonglandet kirke</vt:lpwstr>
  </property>
  <property fmtid="{D5CDD505-2E9C-101B-9397-08002B2CF9AE}" pid="31" name="gbs_TemplatePath">
    <vt:lpwstr>https://dnk-nord-halogaland.public360online.com/360Templates/</vt:lpwstr>
  </property>
  <property fmtid="{D5CDD505-2E9C-101B-9397-08002B2CF9AE}" pid="32" name="gbs_boardCode">
    <vt:lpwstr/>
  </property>
  <property fmtid="{D5CDD505-2E9C-101B-9397-08002B2CF9AE}" pid="33" name="gbs_UserOrgUnitID">
    <vt:lpwstr>200418</vt:lpwstr>
  </property>
  <property fmtid="{D5CDD505-2E9C-101B-9397-08002B2CF9AE}" pid="34" name="gbs_UserContactID">
    <vt:lpwstr>200436</vt:lpwstr>
  </property>
  <property fmtid="{D5CDD505-2E9C-101B-9397-08002B2CF9AE}" pid="35" name="gbs_ToAuthorization">
    <vt:lpwstr/>
  </property>
  <property fmtid="{D5CDD505-2E9C-101B-9397-08002B2CF9AE}" pid="36" name="gbs_ToAccessCode">
    <vt:lpwstr/>
  </property>
  <property fmtid="{D5CDD505-2E9C-101B-9397-08002B2CF9AE}" pid="37" name="BackOfficeType">
    <vt:lpwstr>CheckoutFile</vt:lpwstr>
  </property>
</Properties>
</file>