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30DAC" w14:textId="77777777" w:rsidR="0030667F" w:rsidRDefault="0030667F" w:rsidP="0030667F">
      <w:pPr>
        <w:spacing w:line="240" w:lineRule="atLeast"/>
        <w:rPr>
          <w:noProof w:val="0"/>
        </w:rPr>
      </w:pPr>
    </w:p>
    <w:p w14:paraId="6D007139" w14:textId="77777777" w:rsidR="0030667F" w:rsidRDefault="0030667F" w:rsidP="0030667F">
      <w:pPr>
        <w:pStyle w:val="Overskrift2"/>
        <w:rPr>
          <w:noProof w:val="0"/>
        </w:rPr>
      </w:pPr>
      <w:bookmarkStart w:id="0" w:name="StartSkriv"/>
      <w:bookmarkEnd w:id="0"/>
      <w:r>
        <w:rPr>
          <w:noProof w:val="0"/>
        </w:rPr>
        <w:t xml:space="preserve">Møtebok for </w:t>
      </w:r>
      <w:r w:rsidR="00645A83">
        <w:rPr>
          <w:noProof w:val="0"/>
        </w:rPr>
        <w:t>Tranøy menighetsråd</w:t>
      </w:r>
    </w:p>
    <w:p w14:paraId="45048D92"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0E206910" w14:textId="77777777" w:rsidTr="009F3EA8">
        <w:tc>
          <w:tcPr>
            <w:tcW w:w="1668" w:type="dxa"/>
          </w:tcPr>
          <w:p w14:paraId="5AB7E93D"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5C7BA2C6" w14:textId="679A941A" w:rsidR="0030667F" w:rsidRPr="00BC75DD" w:rsidRDefault="004F1CB8" w:rsidP="009F3EA8">
            <w:pPr>
              <w:spacing w:line="220" w:lineRule="atLeast"/>
              <w:rPr>
                <w:noProof w:val="0"/>
                <w:sz w:val="22"/>
              </w:rPr>
            </w:pPr>
            <w:r>
              <w:rPr>
                <w:noProof w:val="0"/>
                <w:sz w:val="22"/>
              </w:rPr>
              <w:t>4.9</w:t>
            </w:r>
            <w:r w:rsidR="00645A83">
              <w:rPr>
                <w:noProof w:val="0"/>
                <w:sz w:val="22"/>
              </w:rPr>
              <w:t>.2024</w:t>
            </w:r>
          </w:p>
        </w:tc>
      </w:tr>
      <w:tr w:rsidR="0030667F" w14:paraId="2BF6DB98" w14:textId="77777777" w:rsidTr="009F3EA8">
        <w:tc>
          <w:tcPr>
            <w:tcW w:w="1668" w:type="dxa"/>
          </w:tcPr>
          <w:p w14:paraId="0C6B4A35"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0B0A79FF" w14:textId="77777777" w:rsidR="0030667F" w:rsidRPr="00BC75DD" w:rsidRDefault="00645A83" w:rsidP="009F3EA8">
            <w:pPr>
              <w:spacing w:line="220" w:lineRule="atLeast"/>
              <w:rPr>
                <w:noProof w:val="0"/>
                <w:sz w:val="22"/>
              </w:rPr>
            </w:pPr>
            <w:r>
              <w:rPr>
                <w:noProof w:val="0"/>
                <w:sz w:val="22"/>
              </w:rPr>
              <w:t>kl. 18:30</w:t>
            </w:r>
          </w:p>
        </w:tc>
      </w:tr>
      <w:tr w:rsidR="0030667F" w14:paraId="363285A3" w14:textId="77777777" w:rsidTr="009F3EA8">
        <w:tc>
          <w:tcPr>
            <w:tcW w:w="1668" w:type="dxa"/>
          </w:tcPr>
          <w:p w14:paraId="38531349"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6617B2C8" w14:textId="6DF7FF50" w:rsidR="0030667F" w:rsidRPr="00BC75DD" w:rsidRDefault="004F1CB8" w:rsidP="009F3EA8">
            <w:pPr>
              <w:spacing w:line="220" w:lineRule="atLeast"/>
              <w:rPr>
                <w:noProof w:val="0"/>
                <w:sz w:val="22"/>
              </w:rPr>
            </w:pPr>
            <w:r>
              <w:rPr>
                <w:noProof w:val="0"/>
                <w:sz w:val="22"/>
              </w:rPr>
              <w:t>Reindalen kapell</w:t>
            </w:r>
          </w:p>
        </w:tc>
      </w:tr>
    </w:tbl>
    <w:p w14:paraId="4B3D9608" w14:textId="77777777" w:rsidR="0030667F" w:rsidRPr="00BC75DD" w:rsidRDefault="0030667F" w:rsidP="0030667F">
      <w:pPr>
        <w:spacing w:line="220" w:lineRule="atLeast"/>
        <w:rPr>
          <w:noProof w:val="0"/>
          <w:sz w:val="22"/>
          <w:szCs w:val="22"/>
        </w:rPr>
      </w:pPr>
    </w:p>
    <w:p w14:paraId="14B18641" w14:textId="77777777" w:rsidR="0030667F" w:rsidRPr="00BC75DD" w:rsidRDefault="0030667F" w:rsidP="0030667F">
      <w:pPr>
        <w:spacing w:line="220" w:lineRule="atLeast"/>
        <w:rPr>
          <w:noProof w:val="0"/>
          <w:sz w:val="22"/>
          <w:szCs w:val="22"/>
        </w:rPr>
      </w:pPr>
    </w:p>
    <w:p w14:paraId="79781AD1"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0FA9AE67" w14:textId="008DD1E1" w:rsidR="00645A83" w:rsidRDefault="00645A83" w:rsidP="0030667F">
      <w:pPr>
        <w:spacing w:line="220" w:lineRule="atLeast"/>
        <w:rPr>
          <w:noProof w:val="0"/>
          <w:sz w:val="22"/>
          <w:szCs w:val="22"/>
        </w:rPr>
      </w:pPr>
      <w:r>
        <w:rPr>
          <w:noProof w:val="0"/>
          <w:sz w:val="22"/>
          <w:szCs w:val="22"/>
        </w:rPr>
        <w:t>Tone Edwards, Håkon Ryvoll, Tine-Marlen Kvalsvik Fredriksen, Morten Fredrik Hagen, Stein Emil Iden, Truls Nilsen</w:t>
      </w:r>
      <w:r w:rsidR="004F1CB8">
        <w:rPr>
          <w:noProof w:val="0"/>
          <w:sz w:val="22"/>
          <w:szCs w:val="22"/>
        </w:rPr>
        <w:t>, Daniel Thomas Edwards, Birgit Noreng (menighetspedagog)</w:t>
      </w:r>
      <w:r>
        <w:rPr>
          <w:noProof w:val="0"/>
          <w:sz w:val="22"/>
          <w:szCs w:val="22"/>
        </w:rPr>
        <w:t>.</w:t>
      </w:r>
    </w:p>
    <w:p w14:paraId="7B945D3C" w14:textId="77777777" w:rsidR="00645A83" w:rsidRDefault="00645A83" w:rsidP="0030667F">
      <w:pPr>
        <w:spacing w:line="220" w:lineRule="atLeast"/>
        <w:rPr>
          <w:noProof w:val="0"/>
          <w:sz w:val="22"/>
          <w:szCs w:val="22"/>
        </w:rPr>
      </w:pPr>
    </w:p>
    <w:p w14:paraId="05C9D35E" w14:textId="77777777" w:rsidR="00645A83" w:rsidRDefault="00645A83" w:rsidP="0030667F">
      <w:pPr>
        <w:spacing w:line="220" w:lineRule="atLeast"/>
        <w:rPr>
          <w:b/>
          <w:noProof w:val="0"/>
          <w:sz w:val="22"/>
          <w:szCs w:val="22"/>
        </w:rPr>
      </w:pPr>
      <w:r>
        <w:rPr>
          <w:b/>
          <w:noProof w:val="0"/>
          <w:sz w:val="22"/>
          <w:szCs w:val="22"/>
        </w:rPr>
        <w:t>Meldt forfall:</w:t>
      </w:r>
    </w:p>
    <w:p w14:paraId="2ABE6756" w14:textId="6A006F60" w:rsidR="0030667F" w:rsidRPr="00BC75DD" w:rsidRDefault="0030667F" w:rsidP="0030667F">
      <w:pPr>
        <w:spacing w:line="220" w:lineRule="atLeast"/>
        <w:rPr>
          <w:noProof w:val="0"/>
          <w:sz w:val="22"/>
          <w:szCs w:val="22"/>
        </w:rPr>
      </w:pPr>
    </w:p>
    <w:p w14:paraId="658F0BD5" w14:textId="77777777" w:rsidR="0030667F" w:rsidRDefault="0030667F" w:rsidP="0030667F">
      <w:pPr>
        <w:spacing w:line="220" w:lineRule="atLeast"/>
        <w:rPr>
          <w:noProof w:val="0"/>
          <w:sz w:val="22"/>
          <w:szCs w:val="22"/>
        </w:rPr>
      </w:pPr>
    </w:p>
    <w:p w14:paraId="3BC5D00F" w14:textId="77777777" w:rsidR="00577B74" w:rsidRDefault="00577B74" w:rsidP="0030667F">
      <w:pPr>
        <w:spacing w:line="220" w:lineRule="atLeast"/>
        <w:rPr>
          <w:noProof w:val="0"/>
          <w:sz w:val="22"/>
          <w:szCs w:val="22"/>
        </w:rPr>
      </w:pPr>
    </w:p>
    <w:p w14:paraId="2ECB9595" w14:textId="77777777" w:rsidR="00577B74" w:rsidRDefault="00577B74" w:rsidP="00577B74">
      <w:pPr>
        <w:spacing w:line="220" w:lineRule="atLeast"/>
        <w:rPr>
          <w:b/>
          <w:bCs/>
          <w:noProof w:val="0"/>
          <w:sz w:val="22"/>
          <w:szCs w:val="22"/>
        </w:rPr>
      </w:pPr>
      <w:r>
        <w:rPr>
          <w:b/>
          <w:bCs/>
          <w:noProof w:val="0"/>
          <w:sz w:val="22"/>
          <w:szCs w:val="22"/>
        </w:rPr>
        <w:t>Orienteringssaker</w:t>
      </w:r>
    </w:p>
    <w:p w14:paraId="53364F91" w14:textId="77777777" w:rsidR="00577B74" w:rsidRDefault="00577B74" w:rsidP="00577B74">
      <w:pPr>
        <w:spacing w:line="220" w:lineRule="atLeast"/>
        <w:rPr>
          <w:b/>
          <w:bCs/>
          <w:noProof w:val="0"/>
          <w:sz w:val="22"/>
          <w:szCs w:val="22"/>
        </w:rPr>
      </w:pPr>
    </w:p>
    <w:p w14:paraId="34B90811" w14:textId="4E6CB407" w:rsidR="00577B74" w:rsidRDefault="004F1CB8" w:rsidP="0030667F">
      <w:pPr>
        <w:spacing w:line="220" w:lineRule="atLeast"/>
        <w:rPr>
          <w:b/>
          <w:bCs/>
          <w:noProof w:val="0"/>
          <w:sz w:val="22"/>
          <w:szCs w:val="22"/>
        </w:rPr>
      </w:pPr>
      <w:r>
        <w:rPr>
          <w:b/>
          <w:bCs/>
          <w:noProof w:val="0"/>
          <w:sz w:val="22"/>
          <w:szCs w:val="22"/>
        </w:rPr>
        <w:t>Trosopplæring i BTT ved menighetspedagog</w:t>
      </w:r>
    </w:p>
    <w:p w14:paraId="3B43558C" w14:textId="4824A09B" w:rsidR="004F1CB8" w:rsidRPr="004F1CB8" w:rsidRDefault="004F1CB8" w:rsidP="0030667F">
      <w:pPr>
        <w:spacing w:line="220" w:lineRule="atLeast"/>
        <w:rPr>
          <w:noProof w:val="0"/>
          <w:sz w:val="22"/>
          <w:szCs w:val="22"/>
        </w:rPr>
      </w:pPr>
      <w:r w:rsidRPr="004F1CB8">
        <w:rPr>
          <w:noProof w:val="0"/>
          <w:sz w:val="22"/>
          <w:szCs w:val="22"/>
        </w:rPr>
        <w:t>Birgit orienterte om planen for høst 2024. Det vil bli et tettere samarbeid mellom Birgit og prestene på konfirmanter. Konfirmanter vil blant annet delta på noen av legoklubb-aktivitetene</w:t>
      </w:r>
      <w:r>
        <w:rPr>
          <w:noProof w:val="0"/>
          <w:sz w:val="22"/>
          <w:szCs w:val="22"/>
        </w:rPr>
        <w:t>, og det vil bli arrangert lysmesse for store og små</w:t>
      </w:r>
      <w:r w:rsidRPr="004F1CB8">
        <w:rPr>
          <w:noProof w:val="0"/>
          <w:sz w:val="22"/>
          <w:szCs w:val="22"/>
        </w:rPr>
        <w:t>.</w:t>
      </w:r>
    </w:p>
    <w:p w14:paraId="71CFD307" w14:textId="765CA7FB" w:rsidR="004F1CB8" w:rsidRPr="004F1CB8" w:rsidRDefault="004F1CB8" w:rsidP="0030667F">
      <w:pPr>
        <w:spacing w:line="220" w:lineRule="atLeast"/>
        <w:rPr>
          <w:noProof w:val="0"/>
          <w:sz w:val="22"/>
          <w:szCs w:val="22"/>
        </w:rPr>
      </w:pPr>
      <w:r w:rsidRPr="004F1CB8">
        <w:rPr>
          <w:noProof w:val="0"/>
          <w:sz w:val="22"/>
          <w:szCs w:val="22"/>
        </w:rPr>
        <w:t>Det legges opp til 10 legoklubb-kvelder i menigheten. 5 i Vangsvik og 5 på Stonglandet.</w:t>
      </w:r>
    </w:p>
    <w:p w14:paraId="5BA54563" w14:textId="40323DAA" w:rsidR="004F1CB8" w:rsidRDefault="004F1CB8" w:rsidP="0030667F">
      <w:pPr>
        <w:spacing w:line="220" w:lineRule="atLeast"/>
        <w:rPr>
          <w:b/>
          <w:bCs/>
          <w:noProof w:val="0"/>
          <w:sz w:val="22"/>
          <w:szCs w:val="22"/>
        </w:rPr>
      </w:pPr>
    </w:p>
    <w:p w14:paraId="6274770D" w14:textId="55B4BCD0" w:rsidR="004F1CB8" w:rsidRDefault="004F1CB8" w:rsidP="0030667F">
      <w:pPr>
        <w:spacing w:line="220" w:lineRule="atLeast"/>
        <w:rPr>
          <w:b/>
          <w:bCs/>
          <w:noProof w:val="0"/>
          <w:sz w:val="22"/>
          <w:szCs w:val="22"/>
        </w:rPr>
      </w:pPr>
      <w:r>
        <w:rPr>
          <w:b/>
          <w:bCs/>
          <w:noProof w:val="0"/>
          <w:sz w:val="22"/>
          <w:szCs w:val="22"/>
        </w:rPr>
        <w:t>Tranøy kirkes jubil</w:t>
      </w:r>
      <w:r w:rsidR="00784A73">
        <w:rPr>
          <w:b/>
          <w:bCs/>
          <w:noProof w:val="0"/>
          <w:sz w:val="22"/>
          <w:szCs w:val="22"/>
        </w:rPr>
        <w:t>e</w:t>
      </w:r>
      <w:r>
        <w:rPr>
          <w:b/>
          <w:bCs/>
          <w:noProof w:val="0"/>
          <w:sz w:val="22"/>
          <w:szCs w:val="22"/>
        </w:rPr>
        <w:t>um</w:t>
      </w:r>
    </w:p>
    <w:p w14:paraId="0B4AB70C" w14:textId="7F655EC8" w:rsidR="004F1CB8" w:rsidRDefault="004F1CB8" w:rsidP="0030667F">
      <w:pPr>
        <w:spacing w:line="220" w:lineRule="atLeast"/>
        <w:rPr>
          <w:noProof w:val="0"/>
          <w:sz w:val="22"/>
          <w:szCs w:val="22"/>
        </w:rPr>
      </w:pPr>
      <w:r w:rsidRPr="00784A73">
        <w:rPr>
          <w:noProof w:val="0"/>
          <w:sz w:val="22"/>
          <w:szCs w:val="22"/>
        </w:rPr>
        <w:t xml:space="preserve">Truls orienterte om arbeidet til jubileumskomiteen så langt. </w:t>
      </w:r>
      <w:r w:rsidR="00784A73" w:rsidRPr="00784A73">
        <w:rPr>
          <w:noProof w:val="0"/>
          <w:sz w:val="22"/>
          <w:szCs w:val="22"/>
        </w:rPr>
        <w:t>De to store utfordringene er å få på plass økonomi og en sikker og lovlig skyssordning med båt. Menighetsrådet kom med flere innspill som komiteen tar med seg i det videre arbeidet.</w:t>
      </w:r>
    </w:p>
    <w:p w14:paraId="6EF21531" w14:textId="5823F75B" w:rsidR="00784A73" w:rsidRDefault="00784A73" w:rsidP="0030667F">
      <w:pPr>
        <w:spacing w:line="220" w:lineRule="atLeast"/>
        <w:rPr>
          <w:noProof w:val="0"/>
          <w:sz w:val="22"/>
          <w:szCs w:val="22"/>
        </w:rPr>
      </w:pPr>
    </w:p>
    <w:p w14:paraId="76D52FF4" w14:textId="037B4E95" w:rsidR="00784A73" w:rsidRPr="00784A73" w:rsidRDefault="00784A73" w:rsidP="0030667F">
      <w:pPr>
        <w:spacing w:line="220" w:lineRule="atLeast"/>
        <w:rPr>
          <w:b/>
          <w:bCs/>
          <w:noProof w:val="0"/>
          <w:sz w:val="22"/>
          <w:szCs w:val="22"/>
        </w:rPr>
      </w:pPr>
      <w:r w:rsidRPr="00784A73">
        <w:rPr>
          <w:b/>
          <w:bCs/>
          <w:noProof w:val="0"/>
          <w:sz w:val="22"/>
          <w:szCs w:val="22"/>
        </w:rPr>
        <w:t>Bispevisitas i BTT 26.-29. august 2025</w:t>
      </w:r>
    </w:p>
    <w:p w14:paraId="06EACDDA" w14:textId="01702092" w:rsidR="004F1CB8" w:rsidRPr="00784A73" w:rsidRDefault="00784A73" w:rsidP="0030667F">
      <w:pPr>
        <w:spacing w:line="220" w:lineRule="atLeast"/>
        <w:rPr>
          <w:noProof w:val="0"/>
          <w:sz w:val="22"/>
          <w:szCs w:val="22"/>
        </w:rPr>
      </w:pPr>
      <w:r w:rsidRPr="00784A73">
        <w:rPr>
          <w:noProof w:val="0"/>
          <w:sz w:val="22"/>
          <w:szCs w:val="22"/>
        </w:rPr>
        <w:t>Det er god tid til å forberede visitasen. Det blir en egen sak i første menighetsrådsmøte i 2025 med prosten til stede.</w:t>
      </w:r>
    </w:p>
    <w:p w14:paraId="02E752EF" w14:textId="77777777" w:rsidR="00784A73" w:rsidRPr="004F1CB8" w:rsidRDefault="00784A73" w:rsidP="0030667F">
      <w:pPr>
        <w:spacing w:line="220" w:lineRule="atLeast"/>
        <w:rPr>
          <w:b/>
          <w:bCs/>
          <w:noProof w:val="0"/>
          <w:sz w:val="22"/>
          <w:szCs w:val="22"/>
        </w:rPr>
      </w:pPr>
    </w:p>
    <w:p w14:paraId="39774A1F" w14:textId="77777777" w:rsidR="0030667F" w:rsidRPr="00BC75DD" w:rsidRDefault="0030667F" w:rsidP="0030667F">
      <w:pPr>
        <w:spacing w:line="220" w:lineRule="atLeast"/>
        <w:rPr>
          <w:noProof w:val="0"/>
          <w:sz w:val="22"/>
          <w:szCs w:val="22"/>
        </w:rPr>
      </w:pPr>
    </w:p>
    <w:p w14:paraId="306347DA"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457B3ECD" w14:textId="284B6201" w:rsidR="00645A83" w:rsidRDefault="00645A83" w:rsidP="00645A83">
      <w:pPr>
        <w:rPr>
          <w:noProof w:val="0"/>
          <w:sz w:val="22"/>
        </w:rPr>
      </w:pPr>
    </w:p>
    <w:p w14:paraId="41A2F93D" w14:textId="17C52834" w:rsidR="00784A73" w:rsidRDefault="00784A73" w:rsidP="00784A73">
      <w:pPr>
        <w:spacing w:line="240" w:lineRule="atLeast"/>
        <w:rPr>
          <w:b/>
          <w:bCs/>
          <w:noProof w:val="0"/>
          <w:sz w:val="22"/>
        </w:rPr>
      </w:pPr>
      <w:r w:rsidRPr="00784A73">
        <w:rPr>
          <w:b/>
          <w:bCs/>
          <w:noProof w:val="0"/>
          <w:sz w:val="22"/>
        </w:rPr>
        <w:t xml:space="preserve">Revidert årsbudsjett 2024 </w:t>
      </w:r>
    </w:p>
    <w:p w14:paraId="01A41103" w14:textId="0E2D4376" w:rsidR="00D62503" w:rsidRDefault="00D62503" w:rsidP="00784A73">
      <w:pPr>
        <w:spacing w:line="240" w:lineRule="atLeast"/>
        <w:rPr>
          <w:b/>
          <w:bCs/>
          <w:noProof w:val="0"/>
          <w:sz w:val="22"/>
        </w:rPr>
      </w:pPr>
    </w:p>
    <w:p w14:paraId="07C4C961" w14:textId="33D507D9" w:rsidR="00D62503" w:rsidRPr="00D62503" w:rsidRDefault="00D62503" w:rsidP="00784A73">
      <w:pPr>
        <w:spacing w:line="240" w:lineRule="atLeast"/>
        <w:rPr>
          <w:i/>
          <w:iCs/>
          <w:noProof w:val="0"/>
          <w:sz w:val="22"/>
        </w:rPr>
      </w:pPr>
      <w:r w:rsidRPr="00D62503">
        <w:rPr>
          <w:i/>
          <w:iCs/>
          <w:noProof w:val="0"/>
          <w:sz w:val="22"/>
        </w:rPr>
        <w:t>Saksfremstilling</w:t>
      </w:r>
    </w:p>
    <w:p w14:paraId="06DEDDF1" w14:textId="77777777" w:rsidR="00D62503" w:rsidRDefault="00D62503" w:rsidP="00D62503">
      <w:pPr>
        <w:spacing w:line="276" w:lineRule="auto"/>
        <w:rPr>
          <w:noProof w:val="0"/>
          <w:sz w:val="22"/>
        </w:rPr>
      </w:pPr>
      <w:r>
        <w:rPr>
          <w:noProof w:val="0"/>
          <w:sz w:val="22"/>
        </w:rPr>
        <w:t>Bispedømmet har redusert trosopplæringstilskuddet fra 2023 til 2024 så mye at midlene derifra dekker bare lønn til menighetspedagog. Utgifter til annen drift av trosopplæringen må dekkes av menigheten.</w:t>
      </w:r>
    </w:p>
    <w:p w14:paraId="2EF50DF7" w14:textId="77777777" w:rsidR="00D62503" w:rsidRDefault="00D62503" w:rsidP="00D62503">
      <w:pPr>
        <w:spacing w:line="276" w:lineRule="auto"/>
        <w:rPr>
          <w:noProof w:val="0"/>
          <w:sz w:val="22"/>
        </w:rPr>
      </w:pPr>
      <w:r>
        <w:rPr>
          <w:noProof w:val="0"/>
          <w:sz w:val="22"/>
        </w:rPr>
        <w:t>I forslag til revidert budsjett for 2024 er utgiftene til trosopplæring kraftig redusert. De utgiftene som gjenstår, foreslås dekkes av bundet fond til menigheten (barn og ungdom) med 7000 kr. Pr 1.1.2024 er det 26089 kr på fondet barn og ungdom.</w:t>
      </w:r>
    </w:p>
    <w:p w14:paraId="0B57533D" w14:textId="0A25850A" w:rsidR="00784A73" w:rsidRPr="00344EC7" w:rsidRDefault="00D62503" w:rsidP="00D62503">
      <w:pPr>
        <w:spacing w:line="240" w:lineRule="atLeast"/>
        <w:rPr>
          <w:noProof w:val="0"/>
          <w:sz w:val="22"/>
        </w:rPr>
      </w:pPr>
      <w:r>
        <w:rPr>
          <w:noProof w:val="0"/>
          <w:sz w:val="22"/>
        </w:rPr>
        <w:t>I oppsettet av budsjettet: Det aller meste av utgifter er lagt inn i prosjektregnskap i fellesrådet, og det er beregnet overføring av midler fra menigheten for å dekke dette (markert med grønn skrift i budsjettet).</w:t>
      </w:r>
    </w:p>
    <w:p w14:paraId="04B665D9" w14:textId="5C6D8EF9" w:rsidR="00784A73" w:rsidRDefault="00784A73" w:rsidP="00784A73">
      <w:pPr>
        <w:rPr>
          <w:noProof w:val="0"/>
          <w:sz w:val="22"/>
        </w:rPr>
      </w:pPr>
    </w:p>
    <w:p w14:paraId="7212C517" w14:textId="631FCD2F" w:rsidR="00D62503" w:rsidRPr="00D62503" w:rsidRDefault="00D62503" w:rsidP="00784A73">
      <w:pPr>
        <w:rPr>
          <w:i/>
          <w:iCs/>
          <w:noProof w:val="0"/>
          <w:sz w:val="22"/>
        </w:rPr>
      </w:pPr>
      <w:r w:rsidRPr="00D62503">
        <w:rPr>
          <w:i/>
          <w:iCs/>
          <w:noProof w:val="0"/>
          <w:sz w:val="22"/>
        </w:rPr>
        <w:t>Forslag til vedtak</w:t>
      </w:r>
    </w:p>
    <w:p w14:paraId="560F7823" w14:textId="43CF93E3" w:rsidR="00D62503" w:rsidRPr="00344EC7" w:rsidRDefault="00D62503" w:rsidP="00784A73">
      <w:pPr>
        <w:rPr>
          <w:noProof w:val="0"/>
          <w:sz w:val="22"/>
        </w:rPr>
      </w:pPr>
      <w:r>
        <w:rPr>
          <w:noProof w:val="0"/>
          <w:sz w:val="22"/>
        </w:rPr>
        <w:t>Forslag til revidert budsjett for 2024 vedtas.</w:t>
      </w:r>
    </w:p>
    <w:p w14:paraId="039E0EE0" w14:textId="77777777" w:rsidR="00D62503" w:rsidRDefault="00D62503" w:rsidP="00784A73">
      <w:pPr>
        <w:rPr>
          <w:noProof w:val="0"/>
          <w:sz w:val="22"/>
        </w:rPr>
      </w:pPr>
    </w:p>
    <w:p w14:paraId="3603996B" w14:textId="3EF978DA" w:rsidR="00784A73" w:rsidRPr="00D62503" w:rsidRDefault="00D62503" w:rsidP="00784A73">
      <w:pPr>
        <w:rPr>
          <w:i/>
          <w:iCs/>
          <w:noProof w:val="0"/>
          <w:sz w:val="22"/>
        </w:rPr>
      </w:pPr>
      <w:r w:rsidRPr="00D62503">
        <w:rPr>
          <w:i/>
          <w:iCs/>
          <w:noProof w:val="0"/>
          <w:sz w:val="22"/>
        </w:rPr>
        <w:t>Møtebehandling</w:t>
      </w:r>
    </w:p>
    <w:p w14:paraId="136F0002" w14:textId="5121A446" w:rsidR="00784A73" w:rsidRDefault="00D62503" w:rsidP="00784A73">
      <w:pPr>
        <w:rPr>
          <w:noProof w:val="0"/>
          <w:sz w:val="22"/>
        </w:rPr>
      </w:pPr>
      <w:r>
        <w:rPr>
          <w:noProof w:val="0"/>
          <w:sz w:val="22"/>
        </w:rPr>
        <w:t>Det blir for lite midler til å gi et tilfredsstillende tilbud til ungene. Bevertning foreslås økt med 3000 kr til 4000 kr.</w:t>
      </w:r>
    </w:p>
    <w:p w14:paraId="5523D09B" w14:textId="21BFF2B2" w:rsidR="00D62503" w:rsidRPr="00D62503" w:rsidRDefault="00D62503" w:rsidP="00784A73">
      <w:pPr>
        <w:rPr>
          <w:i/>
          <w:iCs/>
          <w:noProof w:val="0"/>
          <w:sz w:val="22"/>
        </w:rPr>
      </w:pPr>
      <w:r w:rsidRPr="00D62503">
        <w:rPr>
          <w:i/>
          <w:iCs/>
          <w:noProof w:val="0"/>
          <w:sz w:val="22"/>
        </w:rPr>
        <w:lastRenderedPageBreak/>
        <w:t>Vedtak</w:t>
      </w:r>
    </w:p>
    <w:p w14:paraId="5BCE608B" w14:textId="261D1E67" w:rsidR="00D62503" w:rsidRDefault="00D62503" w:rsidP="00784A73">
      <w:pPr>
        <w:rPr>
          <w:noProof w:val="0"/>
          <w:sz w:val="22"/>
        </w:rPr>
      </w:pPr>
      <w:r>
        <w:rPr>
          <w:noProof w:val="0"/>
          <w:sz w:val="22"/>
        </w:rPr>
        <w:t>Revidert årsbudsjett vedtas med endringer som kom frem i møtet: Bevertning økes til 4000 kr. Det dekkes inn med å ta 3000 kr fra bundet fond Barn og unge. Totalt brukes det dermed 10000 kr fra dette fondet i 2024.</w:t>
      </w:r>
    </w:p>
    <w:p w14:paraId="242516D1" w14:textId="20F07699" w:rsidR="00645A83" w:rsidRDefault="00645A83" w:rsidP="00645A83">
      <w:pPr>
        <w:rPr>
          <w:noProof w:val="0"/>
        </w:rPr>
      </w:pPr>
    </w:p>
    <w:p w14:paraId="44027F22" w14:textId="77777777" w:rsidR="00B04548" w:rsidRDefault="00B04548" w:rsidP="00645A83">
      <w:pPr>
        <w:rPr>
          <w:noProof w:val="0"/>
        </w:rPr>
      </w:pPr>
    </w:p>
    <w:p w14:paraId="09673A2A" w14:textId="30C6EE67" w:rsidR="00B04548" w:rsidRPr="00B04548" w:rsidRDefault="00B04548" w:rsidP="00B04548">
      <w:pPr>
        <w:spacing w:line="276" w:lineRule="auto"/>
        <w:rPr>
          <w:b/>
          <w:bCs/>
          <w:noProof w:val="0"/>
          <w:sz w:val="22"/>
        </w:rPr>
      </w:pPr>
      <w:r w:rsidRPr="00B04548">
        <w:rPr>
          <w:b/>
          <w:bCs/>
          <w:noProof w:val="0"/>
          <w:sz w:val="22"/>
        </w:rPr>
        <w:t>Økonomirapport pr 28.8.24</w:t>
      </w:r>
    </w:p>
    <w:p w14:paraId="190FCC8B" w14:textId="77777777" w:rsidR="00B04548" w:rsidRDefault="00B04548" w:rsidP="00B04548">
      <w:pPr>
        <w:spacing w:line="276" w:lineRule="auto"/>
        <w:rPr>
          <w:i/>
          <w:iCs/>
          <w:noProof w:val="0"/>
          <w:sz w:val="22"/>
        </w:rPr>
      </w:pPr>
    </w:p>
    <w:p w14:paraId="5AB4A0AF" w14:textId="2ED413FE" w:rsidR="00B04548" w:rsidRPr="00B04548" w:rsidRDefault="00B04548" w:rsidP="00B04548">
      <w:pPr>
        <w:spacing w:line="276" w:lineRule="auto"/>
        <w:rPr>
          <w:i/>
          <w:iCs/>
          <w:noProof w:val="0"/>
          <w:sz w:val="22"/>
        </w:rPr>
      </w:pPr>
      <w:r w:rsidRPr="00B04548">
        <w:rPr>
          <w:i/>
          <w:iCs/>
          <w:noProof w:val="0"/>
          <w:sz w:val="22"/>
        </w:rPr>
        <w:t>Saksfremstilling</w:t>
      </w:r>
    </w:p>
    <w:p w14:paraId="436B1A9E" w14:textId="6C476128" w:rsidR="00B04548" w:rsidRPr="00683780" w:rsidRDefault="00B04548" w:rsidP="00B04548">
      <w:pPr>
        <w:spacing w:line="276" w:lineRule="auto"/>
        <w:rPr>
          <w:noProof w:val="0"/>
          <w:sz w:val="22"/>
        </w:rPr>
      </w:pPr>
      <w:r w:rsidRPr="00683780">
        <w:rPr>
          <w:noProof w:val="0"/>
          <w:sz w:val="22"/>
        </w:rPr>
        <w:t xml:space="preserve">Regnskapet pr </w:t>
      </w:r>
      <w:r>
        <w:rPr>
          <w:noProof w:val="0"/>
          <w:sz w:val="22"/>
        </w:rPr>
        <w:t>28.8</w:t>
      </w:r>
      <w:r w:rsidRPr="00683780">
        <w:rPr>
          <w:noProof w:val="0"/>
          <w:sz w:val="22"/>
        </w:rPr>
        <w:t>.2</w:t>
      </w:r>
      <w:r>
        <w:rPr>
          <w:noProof w:val="0"/>
          <w:sz w:val="22"/>
        </w:rPr>
        <w:t>4</w:t>
      </w:r>
      <w:r w:rsidRPr="00683780">
        <w:rPr>
          <w:noProof w:val="0"/>
          <w:sz w:val="22"/>
        </w:rPr>
        <w:t xml:space="preserve"> viser totalt sett et </w:t>
      </w:r>
      <w:r>
        <w:rPr>
          <w:noProof w:val="0"/>
          <w:sz w:val="22"/>
        </w:rPr>
        <w:t>mer</w:t>
      </w:r>
      <w:r w:rsidRPr="00683780">
        <w:rPr>
          <w:noProof w:val="0"/>
          <w:sz w:val="22"/>
        </w:rPr>
        <w:t xml:space="preserve">forbruk på </w:t>
      </w:r>
      <w:r>
        <w:rPr>
          <w:noProof w:val="0"/>
          <w:sz w:val="22"/>
        </w:rPr>
        <w:t>10669</w:t>
      </w:r>
      <w:r w:rsidRPr="00683780">
        <w:rPr>
          <w:noProof w:val="0"/>
          <w:sz w:val="22"/>
        </w:rPr>
        <w:t xml:space="preserve"> kr. </w:t>
      </w:r>
    </w:p>
    <w:p w14:paraId="7EE8FDA8" w14:textId="77777777" w:rsidR="00B04548" w:rsidRPr="00683780" w:rsidRDefault="00B04548" w:rsidP="00B04548">
      <w:pPr>
        <w:spacing w:line="276" w:lineRule="auto"/>
        <w:rPr>
          <w:noProof w:val="0"/>
          <w:sz w:val="22"/>
        </w:rPr>
      </w:pPr>
      <w:r w:rsidRPr="00683780">
        <w:rPr>
          <w:noProof w:val="0"/>
          <w:sz w:val="22"/>
        </w:rPr>
        <w:t xml:space="preserve">Ofringer til egen menighet </w:t>
      </w:r>
      <w:r>
        <w:rPr>
          <w:noProof w:val="0"/>
          <w:sz w:val="22"/>
        </w:rPr>
        <w:t xml:space="preserve">og til </w:t>
      </w:r>
      <w:r w:rsidRPr="00683780">
        <w:rPr>
          <w:noProof w:val="0"/>
          <w:sz w:val="22"/>
        </w:rPr>
        <w:t>annen virksomhet er</w:t>
      </w:r>
      <w:r>
        <w:rPr>
          <w:noProof w:val="0"/>
          <w:sz w:val="22"/>
        </w:rPr>
        <w:t xml:space="preserve"> lavere enn budsjettert</w:t>
      </w:r>
      <w:r w:rsidRPr="00683780">
        <w:rPr>
          <w:noProof w:val="0"/>
          <w:sz w:val="22"/>
        </w:rPr>
        <w:t>.</w:t>
      </w:r>
    </w:p>
    <w:p w14:paraId="4253F94C" w14:textId="4B580334" w:rsidR="00D62503" w:rsidRDefault="00B04548" w:rsidP="00B04548">
      <w:pPr>
        <w:rPr>
          <w:noProof w:val="0"/>
        </w:rPr>
      </w:pPr>
      <w:r>
        <w:rPr>
          <w:noProof w:val="0"/>
          <w:sz w:val="22"/>
        </w:rPr>
        <w:t>Det er brukt mer enn budsjettert på inventar under trosopplæring. Ellers er det brukt lite i forhold til opprinnelig budsjett både på trosopplæring og til konfirmanter.</w:t>
      </w:r>
    </w:p>
    <w:p w14:paraId="673086C4" w14:textId="4BAEEC10" w:rsidR="00D62503" w:rsidRPr="00C56AEB" w:rsidRDefault="00D62503" w:rsidP="00645A83">
      <w:pPr>
        <w:rPr>
          <w:noProof w:val="0"/>
          <w:sz w:val="22"/>
          <w:szCs w:val="22"/>
        </w:rPr>
      </w:pPr>
    </w:p>
    <w:p w14:paraId="10A2FA02" w14:textId="3EE665DC" w:rsidR="00D62503" w:rsidRPr="00C56AEB" w:rsidRDefault="00C56AEB" w:rsidP="00645A83">
      <w:pPr>
        <w:rPr>
          <w:i/>
          <w:iCs/>
          <w:noProof w:val="0"/>
          <w:sz w:val="22"/>
          <w:szCs w:val="22"/>
        </w:rPr>
      </w:pPr>
      <w:r w:rsidRPr="00C56AEB">
        <w:rPr>
          <w:i/>
          <w:iCs/>
          <w:noProof w:val="0"/>
          <w:sz w:val="22"/>
          <w:szCs w:val="22"/>
        </w:rPr>
        <w:t>Forslag til vedtak</w:t>
      </w:r>
    </w:p>
    <w:p w14:paraId="27DE8576" w14:textId="6EFD7F0B" w:rsidR="00C56AEB" w:rsidRDefault="00C56AEB" w:rsidP="00645A83">
      <w:pPr>
        <w:rPr>
          <w:noProof w:val="0"/>
          <w:sz w:val="22"/>
          <w:szCs w:val="22"/>
        </w:rPr>
      </w:pPr>
      <w:r w:rsidRPr="00C56AEB">
        <w:rPr>
          <w:noProof w:val="0"/>
          <w:sz w:val="22"/>
          <w:szCs w:val="22"/>
        </w:rPr>
        <w:t>Økonomirapport pr 28.8.24 tas til orientering</w:t>
      </w:r>
      <w:r>
        <w:rPr>
          <w:noProof w:val="0"/>
          <w:sz w:val="22"/>
          <w:szCs w:val="22"/>
        </w:rPr>
        <w:t>.</w:t>
      </w:r>
    </w:p>
    <w:p w14:paraId="0DFFB978" w14:textId="267AD66F" w:rsidR="00C56AEB" w:rsidRDefault="00C56AEB" w:rsidP="00645A83">
      <w:pPr>
        <w:rPr>
          <w:noProof w:val="0"/>
          <w:sz w:val="22"/>
          <w:szCs w:val="22"/>
        </w:rPr>
      </w:pPr>
    </w:p>
    <w:p w14:paraId="51812FBF" w14:textId="522F7DFA" w:rsidR="00C56AEB" w:rsidRPr="00C56AEB" w:rsidRDefault="00C56AEB" w:rsidP="00645A83">
      <w:pPr>
        <w:rPr>
          <w:i/>
          <w:iCs/>
          <w:noProof w:val="0"/>
          <w:sz w:val="22"/>
          <w:szCs w:val="22"/>
        </w:rPr>
      </w:pPr>
      <w:r w:rsidRPr="00C56AEB">
        <w:rPr>
          <w:i/>
          <w:iCs/>
          <w:noProof w:val="0"/>
          <w:sz w:val="22"/>
          <w:szCs w:val="22"/>
        </w:rPr>
        <w:t>Møtebehandling</w:t>
      </w:r>
    </w:p>
    <w:p w14:paraId="0300AE20" w14:textId="289B640C" w:rsidR="00C56AEB" w:rsidRDefault="00C56AEB" w:rsidP="00645A83">
      <w:pPr>
        <w:rPr>
          <w:noProof w:val="0"/>
          <w:sz w:val="22"/>
          <w:szCs w:val="22"/>
        </w:rPr>
      </w:pPr>
      <w:r>
        <w:rPr>
          <w:noProof w:val="0"/>
          <w:sz w:val="22"/>
          <w:szCs w:val="22"/>
        </w:rPr>
        <w:t>Det ble bestemt at legoklubb i Vangsvik foregår i Annastua</w:t>
      </w:r>
      <w:r w:rsidR="00E54BCC">
        <w:rPr>
          <w:noProof w:val="0"/>
          <w:sz w:val="22"/>
          <w:szCs w:val="22"/>
        </w:rPr>
        <w:t xml:space="preserve"> ut 2024</w:t>
      </w:r>
      <w:r>
        <w:rPr>
          <w:noProof w:val="0"/>
          <w:sz w:val="22"/>
          <w:szCs w:val="22"/>
        </w:rPr>
        <w:t>. Menighetsforvalter sender søknad til fellesrådet om å få dekket denne utgiften fra dem.</w:t>
      </w:r>
    </w:p>
    <w:p w14:paraId="72C36796" w14:textId="4D69CB3F" w:rsidR="00C56AEB" w:rsidRDefault="00C56AEB" w:rsidP="00645A83">
      <w:pPr>
        <w:rPr>
          <w:noProof w:val="0"/>
          <w:sz w:val="22"/>
          <w:szCs w:val="22"/>
        </w:rPr>
      </w:pPr>
    </w:p>
    <w:p w14:paraId="6EA6FD23" w14:textId="6F276A65" w:rsidR="00C56AEB" w:rsidRPr="00C56AEB" w:rsidRDefault="00C56AEB" w:rsidP="00645A83">
      <w:pPr>
        <w:rPr>
          <w:i/>
          <w:iCs/>
          <w:noProof w:val="0"/>
          <w:sz w:val="22"/>
          <w:szCs w:val="22"/>
        </w:rPr>
      </w:pPr>
      <w:r w:rsidRPr="00C56AEB">
        <w:rPr>
          <w:i/>
          <w:iCs/>
          <w:noProof w:val="0"/>
          <w:sz w:val="22"/>
          <w:szCs w:val="22"/>
        </w:rPr>
        <w:t>Vedtak</w:t>
      </w:r>
    </w:p>
    <w:p w14:paraId="1A4C14EF" w14:textId="5A844A1C" w:rsidR="00C56AEB" w:rsidRPr="00C56AEB" w:rsidRDefault="00C56AEB" w:rsidP="00645A83">
      <w:pPr>
        <w:rPr>
          <w:noProof w:val="0"/>
          <w:sz w:val="22"/>
          <w:szCs w:val="22"/>
        </w:rPr>
      </w:pPr>
      <w:r w:rsidRPr="00C56AEB">
        <w:rPr>
          <w:noProof w:val="0"/>
          <w:sz w:val="22"/>
          <w:szCs w:val="22"/>
        </w:rPr>
        <w:t>Økonomirapport pr 28.8.24 tas til orientering</w:t>
      </w:r>
      <w:r>
        <w:rPr>
          <w:noProof w:val="0"/>
          <w:sz w:val="22"/>
          <w:szCs w:val="22"/>
        </w:rPr>
        <w:t>.</w:t>
      </w:r>
    </w:p>
    <w:p w14:paraId="44225467" w14:textId="740CB966" w:rsidR="00D62503" w:rsidRPr="00C56AEB" w:rsidRDefault="00D62503" w:rsidP="00645A83">
      <w:pPr>
        <w:rPr>
          <w:noProof w:val="0"/>
          <w:sz w:val="22"/>
          <w:szCs w:val="22"/>
        </w:rPr>
      </w:pPr>
    </w:p>
    <w:p w14:paraId="273170EC" w14:textId="2EC5D2BF" w:rsidR="00D62503" w:rsidRPr="00C56AEB" w:rsidRDefault="00D62503" w:rsidP="00645A83">
      <w:pPr>
        <w:rPr>
          <w:noProof w:val="0"/>
          <w:sz w:val="22"/>
          <w:szCs w:val="22"/>
        </w:rPr>
      </w:pPr>
    </w:p>
    <w:p w14:paraId="7632A806" w14:textId="77777777" w:rsidR="00D62503" w:rsidRPr="00C56AEB" w:rsidRDefault="00D62503" w:rsidP="00645A83">
      <w:pPr>
        <w:rPr>
          <w:noProof w:val="0"/>
          <w:sz w:val="22"/>
          <w:szCs w:val="22"/>
        </w:rPr>
      </w:pPr>
    </w:p>
    <w:p w14:paraId="3DE90952" w14:textId="77777777" w:rsidR="00645A83" w:rsidRPr="00C56AEB" w:rsidRDefault="00645A83" w:rsidP="00645A83">
      <w:pPr>
        <w:rPr>
          <w:noProof w:val="0"/>
          <w:sz w:val="22"/>
          <w:szCs w:val="22"/>
        </w:rPr>
      </w:pPr>
    </w:p>
    <w:p w14:paraId="30176DE0" w14:textId="77777777" w:rsidR="00645A83" w:rsidRPr="00C56AEB" w:rsidRDefault="00645A83" w:rsidP="00645A83">
      <w:pPr>
        <w:rPr>
          <w:noProof w:val="0"/>
          <w:sz w:val="22"/>
          <w:szCs w:val="22"/>
        </w:rPr>
      </w:pPr>
      <w:r w:rsidRPr="00C56AEB">
        <w:rPr>
          <w:noProof w:val="0"/>
          <w:sz w:val="22"/>
          <w:szCs w:val="22"/>
        </w:rPr>
        <w:t>For Tranøy menighetsråd</w:t>
      </w:r>
    </w:p>
    <w:p w14:paraId="0DDEF11C" w14:textId="77777777" w:rsidR="00645A83" w:rsidRPr="00C56AEB" w:rsidRDefault="00645A83" w:rsidP="00645A83">
      <w:pPr>
        <w:rPr>
          <w:noProof w:val="0"/>
          <w:sz w:val="22"/>
          <w:szCs w:val="22"/>
        </w:rPr>
      </w:pPr>
    </w:p>
    <w:p w14:paraId="3CD484A2" w14:textId="77777777" w:rsidR="00645A83" w:rsidRPr="00C56AEB" w:rsidRDefault="00645A83" w:rsidP="00645A83">
      <w:pPr>
        <w:rPr>
          <w:noProof w:val="0"/>
          <w:sz w:val="22"/>
          <w:szCs w:val="22"/>
        </w:rPr>
      </w:pPr>
      <w:r w:rsidRPr="00C56AEB">
        <w:rPr>
          <w:noProof w:val="0"/>
          <w:sz w:val="22"/>
          <w:szCs w:val="22"/>
        </w:rPr>
        <w:t>Stein Iden</w:t>
      </w:r>
    </w:p>
    <w:p w14:paraId="3FF0FCF0" w14:textId="77777777" w:rsidR="009F3EA8" w:rsidRPr="00C56AEB" w:rsidRDefault="00645A83" w:rsidP="00645A83">
      <w:pPr>
        <w:rPr>
          <w:noProof w:val="0"/>
          <w:sz w:val="22"/>
          <w:szCs w:val="22"/>
        </w:rPr>
      </w:pPr>
      <w:r w:rsidRPr="00C56AEB">
        <w:rPr>
          <w:noProof w:val="0"/>
          <w:sz w:val="22"/>
          <w:szCs w:val="22"/>
        </w:rPr>
        <w:t>Menighetsforvalter</w:t>
      </w:r>
    </w:p>
    <w:sectPr w:rsidR="009F3EA8" w:rsidRPr="00C56AEB">
      <w:headerReference w:type="default" r:id="rId6"/>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B3F86" w14:textId="77777777" w:rsidR="00645A83" w:rsidRDefault="00645A83" w:rsidP="0030667F">
      <w:r>
        <w:separator/>
      </w:r>
    </w:p>
  </w:endnote>
  <w:endnote w:type="continuationSeparator" w:id="0">
    <w:p w14:paraId="3D305E4D" w14:textId="77777777" w:rsidR="00645A83" w:rsidRDefault="00645A83"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464F9" w14:textId="77777777" w:rsidR="00645A83" w:rsidRDefault="00645A83" w:rsidP="0030667F">
      <w:r>
        <w:separator/>
      </w:r>
    </w:p>
  </w:footnote>
  <w:footnote w:type="continuationSeparator" w:id="0">
    <w:p w14:paraId="32709AC8" w14:textId="77777777" w:rsidR="00645A83" w:rsidRDefault="00645A83"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47C39D03" w14:textId="77777777" w:rsidTr="009F3EA8">
      <w:trPr>
        <w:trHeight w:val="739"/>
      </w:trPr>
      <w:tc>
        <w:tcPr>
          <w:tcW w:w="709" w:type="dxa"/>
          <w:hideMark/>
        </w:tcPr>
        <w:p w14:paraId="754D5465"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32AB937D" w14:textId="77777777" w:rsidR="0030667F" w:rsidRDefault="001E58B1"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4C9A6B04" wp14:editId="5B0867DF">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456F85FE" w14:textId="77777777" w:rsidTr="009F3EA8">
            <w:tc>
              <w:tcPr>
                <w:tcW w:w="8355" w:type="dxa"/>
                <w:hideMark/>
              </w:tcPr>
              <w:p w14:paraId="7B45F25B"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21098DD4" w14:textId="77777777" w:rsidTr="009F3EA8">
            <w:tc>
              <w:tcPr>
                <w:tcW w:w="8355" w:type="dxa"/>
                <w:hideMark/>
              </w:tcPr>
              <w:p w14:paraId="627441B4" w14:textId="77777777" w:rsidR="0030667F" w:rsidRPr="001C5C4A" w:rsidRDefault="00645A83" w:rsidP="009F3EA8">
                <w:pPr>
                  <w:spacing w:line="240" w:lineRule="atLeast"/>
                  <w:rPr>
                    <w:rFonts w:ascii="HelveticaNeueLT Std" w:hAnsi="HelveticaNeueLT Std"/>
                    <w:b/>
                    <w:sz w:val="24"/>
                    <w:szCs w:val="24"/>
                  </w:rPr>
                </w:pPr>
                <w:r>
                  <w:rPr>
                    <w:rFonts w:ascii="HelveticaNeueLT Std" w:hAnsi="HelveticaNeueLT Std"/>
                    <w:sz w:val="24"/>
                    <w:szCs w:val="24"/>
                  </w:rPr>
                  <w:t>Tranøy menighetsråd</w:t>
                </w:r>
              </w:p>
            </w:tc>
          </w:tr>
        </w:tbl>
        <w:p w14:paraId="0692C607"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366B44D9" w14:textId="77777777" w:rsidR="009F3EA8" w:rsidRPr="0030667F" w:rsidRDefault="009F3EA8" w:rsidP="0030667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83"/>
    <w:rsid w:val="001E58B1"/>
    <w:rsid w:val="0030667F"/>
    <w:rsid w:val="004F1CB8"/>
    <w:rsid w:val="00577B74"/>
    <w:rsid w:val="00630144"/>
    <w:rsid w:val="00645A83"/>
    <w:rsid w:val="00747294"/>
    <w:rsid w:val="00784A73"/>
    <w:rsid w:val="009F3EA8"/>
    <w:rsid w:val="00B04548"/>
    <w:rsid w:val="00C56AEB"/>
    <w:rsid w:val="00D62503"/>
    <w:rsid w:val="00E54BCC"/>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AA945"/>
  <w15:chartTrackingRefBased/>
  <w15:docId w15:val="{D6612567-9F19-4A71-8463-F2AF3B25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4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6\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31</TotalTime>
  <Pages>2</Pages>
  <Words>450</Words>
  <Characters>2530</Characters>
  <Application>Microsoft Office Word</Application>
  <DocSecurity>0</DocSecurity>
  <Lines>21</Lines>
  <Paragraphs>5</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5</cp:revision>
  <cp:lastPrinted>1999-01-12T13:26:00Z</cp:lastPrinted>
  <dcterms:created xsi:type="dcterms:W3CDTF">2024-09-05T05:58:00Z</dcterms:created>
  <dcterms:modified xsi:type="dcterms:W3CDTF">2024-09-05T08:31:00Z</dcterms:modified>
</cp:coreProperties>
</file>