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11792097" w:rsidR="00DE4470" w:rsidRPr="005D52A2" w:rsidRDefault="00996A9A"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1D7D44">
            <w:rPr>
              <w:b w:val="0"/>
              <w:sz w:val="56"/>
              <w:szCs w:val="56"/>
            </w:rPr>
            <w:t>Tranøy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9-10T18:30:00Z">
              <w:dateFormat w:val="dd.MM.yyyy kl. HH:mm"/>
              <w:lid w:val="nb-NO"/>
              <w:storeMappedDataAs w:val="dateTime"/>
              <w:calendar w:val="gregorian"/>
            </w:date>
          </w:sdtPr>
          <w:sdtEndPr/>
          <w:sdtContent>
            <w:tc>
              <w:tcPr>
                <w:tcW w:w="7149" w:type="dxa"/>
                <w:tcBorders>
                  <w:top w:val="single" w:sz="4" w:space="0" w:color="auto"/>
                </w:tcBorders>
              </w:tcPr>
              <w:p w14:paraId="092353AF" w14:textId="45550445" w:rsidR="00D8150E" w:rsidRPr="00D8150E" w:rsidRDefault="001D7D44" w:rsidP="009253BB">
                <w:r>
                  <w:t>10.09.2025 kl. 18:30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5D447D80" w:rsidR="00D8150E" w:rsidRPr="00D8150E" w:rsidRDefault="001D7D44" w:rsidP="009253BB">
                <w:proofErr w:type="spellStart"/>
                <w:r>
                  <w:t>Reindalen</w:t>
                </w:r>
                <w:proofErr w:type="spellEnd"/>
                <w:r>
                  <w:t xml:space="preserve"> kapell</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3E510388" w:rsidR="00D8150E" w:rsidRPr="00D8150E" w:rsidRDefault="001D7D44" w:rsidP="009253BB">
                <w:r>
                  <w:t>24/00136</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7280274C" w:rsidR="00D8150E" w:rsidRPr="00D8150E" w:rsidRDefault="001D7D44" w:rsidP="009253BB">
            <w:bookmarkStart w:id="1" w:name="MEMBERS_MET"/>
            <w:bookmarkEnd w:id="1"/>
            <w:r>
              <w:t>Tine-Marlen Kvalsvik Fredriksen, Truls Nilsen, Tone Edwards, Morten F. Hagen</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0D76D0"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36D4A388" w:rsidR="00D8150E" w:rsidRPr="001D7D44" w:rsidRDefault="001D7D44" w:rsidP="009253BB">
            <w:pPr>
              <w:rPr>
                <w:lang w:val="en-US"/>
              </w:rPr>
            </w:pPr>
            <w:bookmarkStart w:id="3" w:name="MEMBERS_NOTMET"/>
            <w:bookmarkEnd w:id="3"/>
            <w:r w:rsidRPr="001D7D44">
              <w:rPr>
                <w:lang w:val="en-US"/>
              </w:rPr>
              <w:t>Daniel Thomas Edwards, Odd Arne Andreassen, Håkon Ryvoll</w:t>
            </w:r>
          </w:p>
        </w:tc>
      </w:tr>
      <w:tr w:rsidR="00D8150E" w:rsidRPr="000D76D0" w14:paraId="50839307" w14:textId="77777777" w:rsidTr="00676F2E">
        <w:tc>
          <w:tcPr>
            <w:tcW w:w="2138" w:type="dxa"/>
          </w:tcPr>
          <w:p w14:paraId="2B6922C5" w14:textId="77777777" w:rsidR="00D8150E" w:rsidRPr="001D7D44" w:rsidRDefault="00D8150E" w:rsidP="009253BB">
            <w:pPr>
              <w:rPr>
                <w:lang w:val="en-US"/>
              </w:rPr>
            </w:pPr>
          </w:p>
        </w:tc>
        <w:tc>
          <w:tcPr>
            <w:tcW w:w="7149" w:type="dxa"/>
          </w:tcPr>
          <w:p w14:paraId="7B6799C8" w14:textId="77777777" w:rsidR="00D8150E" w:rsidRPr="001D7D44" w:rsidRDefault="00D8150E" w:rsidP="009253BB">
            <w:pPr>
              <w:rPr>
                <w:lang w:val="en-US"/>
              </w:rPr>
            </w:pPr>
          </w:p>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tc>
          <w:tcPr>
            <w:tcW w:w="7149" w:type="dxa"/>
          </w:tcPr>
          <w:p w14:paraId="16FE8BD6" w14:textId="337C92E2" w:rsidR="00D8150E" w:rsidRPr="00D8150E" w:rsidRDefault="000D76D0" w:rsidP="009253BB">
            <w:r>
              <w:t>Truls Nilsen</w:t>
            </w:r>
          </w:p>
        </w:tc>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1D7D44" w:rsidRPr="001D7D44" w14:paraId="42B7743C" w14:textId="77777777" w:rsidTr="001D7D44">
        <w:trPr>
          <w:trHeight w:val="480"/>
        </w:trPr>
        <w:tc>
          <w:tcPr>
            <w:tcW w:w="9061" w:type="dxa"/>
            <w:gridSpan w:val="3"/>
            <w:vAlign w:val="center"/>
          </w:tcPr>
          <w:p w14:paraId="30C64E52" w14:textId="240F2C5D" w:rsidR="001D7D44" w:rsidRPr="001D7D44" w:rsidRDefault="001D7D44" w:rsidP="001D7D44">
            <w:pPr>
              <w:rPr>
                <w:b/>
              </w:rPr>
            </w:pPr>
            <w:bookmarkStart w:id="4" w:name="AGENDA_TABLE"/>
            <w:bookmarkEnd w:id="4"/>
            <w:r>
              <w:rPr>
                <w:b/>
              </w:rPr>
              <w:t>Godkjenning av innkalling og saksliste</w:t>
            </w:r>
          </w:p>
        </w:tc>
      </w:tr>
      <w:tr w:rsidR="001D7D44" w:rsidRPr="001D7D44" w14:paraId="493FA18E" w14:textId="77777777" w:rsidTr="001D7D44">
        <w:trPr>
          <w:trHeight w:val="480"/>
        </w:trPr>
        <w:tc>
          <w:tcPr>
            <w:tcW w:w="9061" w:type="dxa"/>
            <w:gridSpan w:val="3"/>
            <w:vAlign w:val="center"/>
          </w:tcPr>
          <w:p w14:paraId="6F73D1AC" w14:textId="58BD8BB8" w:rsidR="001D7D44" w:rsidRPr="001D7D44" w:rsidRDefault="001D7D44" w:rsidP="001D7D44">
            <w:pPr>
              <w:rPr>
                <w:b/>
              </w:rPr>
            </w:pPr>
            <w:r>
              <w:rPr>
                <w:b/>
              </w:rPr>
              <w:t>Godkjenning av protokoll</w:t>
            </w:r>
          </w:p>
        </w:tc>
      </w:tr>
      <w:tr w:rsidR="001D7D44" w:rsidRPr="001D7D44" w14:paraId="3F07E520" w14:textId="77777777" w:rsidTr="001D7D44">
        <w:trPr>
          <w:trHeight w:val="480"/>
        </w:trPr>
        <w:tc>
          <w:tcPr>
            <w:tcW w:w="9061" w:type="dxa"/>
            <w:gridSpan w:val="3"/>
            <w:vAlign w:val="center"/>
          </w:tcPr>
          <w:p w14:paraId="5E9CC394" w14:textId="38B57068" w:rsidR="001D7D44" w:rsidRPr="001D7D44" w:rsidRDefault="001D7D44" w:rsidP="001D7D44">
            <w:pPr>
              <w:rPr>
                <w:b/>
              </w:rPr>
            </w:pPr>
            <w:r>
              <w:rPr>
                <w:b/>
              </w:rPr>
              <w:t>Saker til behandling</w:t>
            </w:r>
          </w:p>
        </w:tc>
      </w:tr>
      <w:tr w:rsidR="001D7D44" w:rsidRPr="001D7D44" w14:paraId="7B69EF0A" w14:textId="77777777" w:rsidTr="001D7D44">
        <w:trPr>
          <w:trHeight w:val="240"/>
        </w:trPr>
        <w:tc>
          <w:tcPr>
            <w:tcW w:w="931" w:type="dxa"/>
            <w:vAlign w:val="center"/>
          </w:tcPr>
          <w:p w14:paraId="188EE1C8" w14:textId="7D21F659" w:rsidR="001D7D44" w:rsidRPr="001D7D44" w:rsidRDefault="001D7D44" w:rsidP="001D7D44">
            <w:hyperlink w:anchor="CaseRef209444" w:tooltip="Detaljer" w:history="1">
              <w:r>
                <w:rPr>
                  <w:rStyle w:val="Hyperkobling"/>
                </w:rPr>
                <w:t>17/25</w:t>
              </w:r>
            </w:hyperlink>
          </w:p>
        </w:tc>
        <w:tc>
          <w:tcPr>
            <w:tcW w:w="7281" w:type="dxa"/>
            <w:vAlign w:val="center"/>
          </w:tcPr>
          <w:p w14:paraId="3C7873C6" w14:textId="1AF4AF5E" w:rsidR="001D7D44" w:rsidRPr="001D7D44" w:rsidRDefault="001D7D44" w:rsidP="00933AD0">
            <w:r>
              <w:t>Økonomirapport pr 3.9.2025</w:t>
            </w:r>
          </w:p>
        </w:tc>
        <w:tc>
          <w:tcPr>
            <w:tcW w:w="849" w:type="dxa"/>
            <w:vAlign w:val="center"/>
          </w:tcPr>
          <w:p w14:paraId="73FE3CA8" w14:textId="042933C4" w:rsidR="001D7D44" w:rsidRPr="001D7D44" w:rsidRDefault="001D7D44" w:rsidP="00933AD0">
            <w:r>
              <w:fldChar w:fldCharType="begin"/>
            </w:r>
            <w:r>
              <w:instrText xml:space="preserve"> PAGEREF CaseRef209444 </w:instrText>
            </w:r>
            <w:r>
              <w:fldChar w:fldCharType="separate"/>
            </w:r>
            <w:r>
              <w:rPr>
                <w:noProof/>
              </w:rPr>
              <w:t>1</w:t>
            </w:r>
            <w:r>
              <w:fldChar w:fldCharType="end"/>
            </w:r>
          </w:p>
        </w:tc>
      </w:tr>
      <w:tr w:rsidR="001D7D44" w:rsidRPr="001D7D44" w14:paraId="47D21FA4" w14:textId="77777777" w:rsidTr="001D7D44">
        <w:trPr>
          <w:trHeight w:val="240"/>
        </w:trPr>
        <w:tc>
          <w:tcPr>
            <w:tcW w:w="931" w:type="dxa"/>
            <w:vAlign w:val="center"/>
          </w:tcPr>
          <w:p w14:paraId="654AA8CA" w14:textId="1403975C" w:rsidR="001D7D44" w:rsidRPr="001D7D44" w:rsidRDefault="001D7D44" w:rsidP="001D7D44">
            <w:hyperlink w:anchor="CaseRef209453" w:tooltip="Detaljer" w:history="1">
              <w:r>
                <w:rPr>
                  <w:rStyle w:val="Hyperkobling"/>
                </w:rPr>
                <w:t>18/25</w:t>
              </w:r>
            </w:hyperlink>
          </w:p>
        </w:tc>
        <w:tc>
          <w:tcPr>
            <w:tcW w:w="7281" w:type="dxa"/>
            <w:vAlign w:val="center"/>
          </w:tcPr>
          <w:p w14:paraId="7C3A456A" w14:textId="68D2623C" w:rsidR="001D7D44" w:rsidRPr="001D7D44" w:rsidRDefault="001D7D44" w:rsidP="00933AD0">
            <w:r>
              <w:t>Revisjon av regnskap 2024</w:t>
            </w:r>
          </w:p>
        </w:tc>
        <w:tc>
          <w:tcPr>
            <w:tcW w:w="849" w:type="dxa"/>
            <w:vAlign w:val="center"/>
          </w:tcPr>
          <w:p w14:paraId="6285F342" w14:textId="225D3512" w:rsidR="001D7D44" w:rsidRPr="001D7D44" w:rsidRDefault="001D7D44" w:rsidP="00933AD0">
            <w:r>
              <w:fldChar w:fldCharType="begin"/>
            </w:r>
            <w:r>
              <w:instrText xml:space="preserve"> PAGEREF CaseRef209453 </w:instrText>
            </w:r>
            <w:r>
              <w:fldChar w:fldCharType="separate"/>
            </w:r>
            <w:r>
              <w:rPr>
                <w:noProof/>
              </w:rPr>
              <w:t>3</w:t>
            </w:r>
            <w:r>
              <w:fldChar w:fldCharType="end"/>
            </w:r>
          </w:p>
        </w:tc>
      </w:tr>
      <w:tr w:rsidR="001D7D44" w:rsidRPr="001D7D44" w14:paraId="25C44E68" w14:textId="77777777" w:rsidTr="001D7D44">
        <w:trPr>
          <w:trHeight w:val="240"/>
        </w:trPr>
        <w:tc>
          <w:tcPr>
            <w:tcW w:w="931" w:type="dxa"/>
            <w:vAlign w:val="center"/>
          </w:tcPr>
          <w:p w14:paraId="046AA8F8" w14:textId="05427330" w:rsidR="001D7D44" w:rsidRPr="001D7D44" w:rsidRDefault="001D7D44" w:rsidP="001D7D44">
            <w:hyperlink w:anchor="CaseRef209450" w:tooltip="Detaljer" w:history="1">
              <w:r>
                <w:rPr>
                  <w:rStyle w:val="Hyperkobling"/>
                </w:rPr>
                <w:t>19/25</w:t>
              </w:r>
            </w:hyperlink>
          </w:p>
        </w:tc>
        <w:tc>
          <w:tcPr>
            <w:tcW w:w="7281" w:type="dxa"/>
            <w:vAlign w:val="center"/>
          </w:tcPr>
          <w:p w14:paraId="0AE0D7F0" w14:textId="61499A01" w:rsidR="001D7D44" w:rsidRPr="001D7D44" w:rsidRDefault="001D7D44" w:rsidP="00933AD0">
            <w:r>
              <w:t>Vangsvik kirke vurdert åpnet</w:t>
            </w:r>
          </w:p>
        </w:tc>
        <w:tc>
          <w:tcPr>
            <w:tcW w:w="849" w:type="dxa"/>
            <w:vAlign w:val="center"/>
          </w:tcPr>
          <w:p w14:paraId="6EC8BB3F" w14:textId="6FB25D2E" w:rsidR="001D7D44" w:rsidRPr="001D7D44" w:rsidRDefault="001D7D44" w:rsidP="00933AD0">
            <w:r>
              <w:fldChar w:fldCharType="begin"/>
            </w:r>
            <w:r>
              <w:instrText xml:space="preserve"> PAGEREF CaseRef209450 </w:instrText>
            </w:r>
            <w:r>
              <w:fldChar w:fldCharType="separate"/>
            </w:r>
            <w:r>
              <w:rPr>
                <w:noProof/>
              </w:rPr>
              <w:t>3</w:t>
            </w:r>
            <w:r>
              <w:fldChar w:fldCharType="end"/>
            </w:r>
          </w:p>
        </w:tc>
      </w:tr>
      <w:tr w:rsidR="001D7D44" w:rsidRPr="001D7D44" w14:paraId="4A9534C8" w14:textId="77777777" w:rsidTr="001D7D44">
        <w:trPr>
          <w:trHeight w:val="240"/>
        </w:trPr>
        <w:tc>
          <w:tcPr>
            <w:tcW w:w="931" w:type="dxa"/>
            <w:vAlign w:val="center"/>
          </w:tcPr>
          <w:p w14:paraId="3753D629" w14:textId="1CE9FD17" w:rsidR="001D7D44" w:rsidRPr="001D7D44" w:rsidRDefault="001D7D44" w:rsidP="001D7D44">
            <w:hyperlink w:anchor="CaseRef209457" w:tooltip="Detaljer" w:history="1">
              <w:r>
                <w:rPr>
                  <w:rStyle w:val="Hyperkobling"/>
                </w:rPr>
                <w:t>20/25</w:t>
              </w:r>
            </w:hyperlink>
          </w:p>
        </w:tc>
        <w:tc>
          <w:tcPr>
            <w:tcW w:w="7281" w:type="dxa"/>
            <w:vAlign w:val="center"/>
          </w:tcPr>
          <w:p w14:paraId="264BA3DC" w14:textId="158B5CFC" w:rsidR="001D7D44" w:rsidRPr="001D7D44" w:rsidRDefault="001D7D44" w:rsidP="00933AD0">
            <w:r>
              <w:t>Gjennomføring av 250 års markeringen for Tranøy kirke</w:t>
            </w:r>
          </w:p>
        </w:tc>
        <w:tc>
          <w:tcPr>
            <w:tcW w:w="849" w:type="dxa"/>
            <w:vAlign w:val="center"/>
          </w:tcPr>
          <w:p w14:paraId="3ED9F4E8" w14:textId="6188E48B" w:rsidR="001D7D44" w:rsidRPr="001D7D44" w:rsidRDefault="001D7D44" w:rsidP="00933AD0">
            <w:r>
              <w:fldChar w:fldCharType="begin"/>
            </w:r>
            <w:r>
              <w:instrText xml:space="preserve"> PAGEREF CaseRef209457 </w:instrText>
            </w:r>
            <w:r>
              <w:fldChar w:fldCharType="separate"/>
            </w:r>
            <w:r>
              <w:rPr>
                <w:noProof/>
              </w:rPr>
              <w:t>6</w:t>
            </w:r>
            <w:r>
              <w:fldChar w:fldCharType="end"/>
            </w:r>
          </w:p>
        </w:tc>
      </w:tr>
      <w:tr w:rsidR="001D7D44" w:rsidRPr="001D7D44" w14:paraId="099136BB" w14:textId="77777777" w:rsidTr="001D7D44">
        <w:trPr>
          <w:trHeight w:val="240"/>
        </w:trPr>
        <w:tc>
          <w:tcPr>
            <w:tcW w:w="931" w:type="dxa"/>
            <w:vAlign w:val="center"/>
          </w:tcPr>
          <w:p w14:paraId="4829B1A4" w14:textId="33A700D6" w:rsidR="001D7D44" w:rsidRPr="001D7D44" w:rsidRDefault="001D7D44" w:rsidP="001D7D44">
            <w:hyperlink w:anchor="CaseRef209455" w:tooltip="Detaljer" w:history="1">
              <w:r>
                <w:rPr>
                  <w:rStyle w:val="Hyperkobling"/>
                </w:rPr>
                <w:t>21/25</w:t>
              </w:r>
            </w:hyperlink>
          </w:p>
        </w:tc>
        <w:tc>
          <w:tcPr>
            <w:tcW w:w="7281" w:type="dxa"/>
            <w:vAlign w:val="center"/>
          </w:tcPr>
          <w:p w14:paraId="0290AEE2" w14:textId="28D7EAC2" w:rsidR="001D7D44" w:rsidRPr="001D7D44" w:rsidRDefault="001D7D44" w:rsidP="00933AD0">
            <w:r>
              <w:t>Menighetsmøte 2025</w:t>
            </w:r>
          </w:p>
        </w:tc>
        <w:tc>
          <w:tcPr>
            <w:tcW w:w="849" w:type="dxa"/>
            <w:vAlign w:val="center"/>
          </w:tcPr>
          <w:p w14:paraId="0391C077" w14:textId="506EBC36" w:rsidR="001D7D44" w:rsidRPr="001D7D44" w:rsidRDefault="001D7D44" w:rsidP="00933AD0">
            <w:r>
              <w:fldChar w:fldCharType="begin"/>
            </w:r>
            <w:r>
              <w:instrText xml:space="preserve"> PAGEREF CaseRef209455 </w:instrText>
            </w:r>
            <w:r>
              <w:fldChar w:fldCharType="separate"/>
            </w:r>
            <w:r>
              <w:rPr>
                <w:noProof/>
              </w:rPr>
              <w:t>6</w:t>
            </w:r>
            <w:r>
              <w:fldChar w:fldCharType="end"/>
            </w:r>
          </w:p>
        </w:tc>
      </w:tr>
      <w:tr w:rsidR="001D7D44" w:rsidRPr="001D7D44" w14:paraId="3EDA3518" w14:textId="77777777" w:rsidTr="001D7D44">
        <w:trPr>
          <w:trHeight w:val="480"/>
        </w:trPr>
        <w:tc>
          <w:tcPr>
            <w:tcW w:w="9061" w:type="dxa"/>
            <w:gridSpan w:val="3"/>
            <w:vAlign w:val="center"/>
          </w:tcPr>
          <w:p w14:paraId="2CA7DD1C" w14:textId="09B3D83E" w:rsidR="001D7D44" w:rsidRPr="001D7D44" w:rsidRDefault="001D7D44" w:rsidP="001D7D44">
            <w:pPr>
              <w:rPr>
                <w:b/>
              </w:rPr>
            </w:pPr>
            <w:r>
              <w:rPr>
                <w:b/>
              </w:rPr>
              <w:t>Orienteringssaker</w:t>
            </w:r>
          </w:p>
        </w:tc>
      </w:tr>
      <w:tr w:rsidR="001D7D44" w:rsidRPr="001D7D44" w14:paraId="767F527B" w14:textId="77777777" w:rsidTr="001D7D44">
        <w:trPr>
          <w:trHeight w:val="480"/>
        </w:trPr>
        <w:tc>
          <w:tcPr>
            <w:tcW w:w="9061" w:type="dxa"/>
            <w:gridSpan w:val="3"/>
            <w:vAlign w:val="center"/>
          </w:tcPr>
          <w:p w14:paraId="723F03BD" w14:textId="1448C4AD" w:rsidR="001D7D44" w:rsidRPr="001D7D44" w:rsidRDefault="001D7D44" w:rsidP="001D7D44">
            <w:pPr>
              <w:rPr>
                <w:b/>
              </w:rPr>
            </w:pPr>
            <w:r>
              <w:rPr>
                <w:b/>
              </w:rPr>
              <w:t>Eventuelt</w:t>
            </w:r>
          </w:p>
        </w:tc>
      </w:tr>
      <w:tr w:rsidR="001D7D44" w:rsidRPr="001D7D44" w14:paraId="62C06AE5" w14:textId="77777777" w:rsidTr="001D7D44">
        <w:trPr>
          <w:trHeight w:val="240"/>
        </w:trPr>
        <w:tc>
          <w:tcPr>
            <w:tcW w:w="931" w:type="dxa"/>
            <w:vAlign w:val="center"/>
          </w:tcPr>
          <w:p w14:paraId="0FEC7F1D" w14:textId="77777777" w:rsidR="001D7D44" w:rsidRDefault="001D7D44" w:rsidP="001D7D44"/>
        </w:tc>
        <w:tc>
          <w:tcPr>
            <w:tcW w:w="7281" w:type="dxa"/>
            <w:vAlign w:val="center"/>
          </w:tcPr>
          <w:p w14:paraId="7ED547F5" w14:textId="77777777" w:rsidR="001D7D44" w:rsidRDefault="001D7D44" w:rsidP="00933AD0"/>
        </w:tc>
        <w:tc>
          <w:tcPr>
            <w:tcW w:w="849" w:type="dxa"/>
            <w:vAlign w:val="center"/>
          </w:tcPr>
          <w:p w14:paraId="57368CB2" w14:textId="77777777" w:rsidR="001D7D44" w:rsidRDefault="001D7D44" w:rsidP="00933AD0"/>
        </w:tc>
      </w:tr>
    </w:tbl>
    <w:p w14:paraId="12F2F07A" w14:textId="77777777" w:rsidR="004C78E3" w:rsidRPr="00933AD0" w:rsidRDefault="004C78E3" w:rsidP="00933AD0"/>
    <w:p w14:paraId="0D002129" w14:textId="56955D02" w:rsidR="005D52A2" w:rsidRPr="004631EB" w:rsidRDefault="00996A9A"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0D76D0">
        <w:rPr>
          <w:noProof/>
        </w:rPr>
        <w:t>12.09.2025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6B72478E" w:rsidR="00403641" w:rsidRDefault="001D7D44" w:rsidP="00403641">
                <w:r>
                  <w:t>Truls Nilsen</w:t>
                </w:r>
              </w:p>
            </w:sdtContent>
          </w:sdt>
          <w:p w14:paraId="0E34F9CC" w14:textId="3E8E08FE" w:rsidR="005D52A2" w:rsidRPr="004631EB" w:rsidRDefault="007F141C" w:rsidP="006832C2">
            <w:r>
              <w:t>Leder</w:t>
            </w:r>
          </w:p>
        </w:tc>
        <w:tc>
          <w:tcPr>
            <w:tcW w:w="4531" w:type="dxa"/>
          </w:tcPr>
          <w:sdt>
            <w:sdtPr>
              <w:tag w:val="ToBoard.FromOtherContacts"/>
              <w:id w:val="1611241868"/>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6FADC86F" w:rsidR="005D52A2" w:rsidRPr="004631EB" w:rsidRDefault="001D7D44" w:rsidP="006832C2">
                <w:r>
                  <w:t>Stein Emil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46CC0D39" w14:textId="1D240FC3" w:rsidR="001D7D44" w:rsidRDefault="001D7D44" w:rsidP="001D7D44">
      <w:pPr>
        <w:pStyle w:val="MUCaseTitle"/>
        <w:rPr>
          <w:shd w:val="clear" w:color="auto" w:fill="D9D9D9"/>
        </w:rPr>
      </w:pPr>
      <w:r w:rsidRPr="001D7D44">
        <w:rPr>
          <w:shd w:val="clear" w:color="auto" w:fill="D9D9D9"/>
        </w:rPr>
        <w:lastRenderedPageBreak/>
        <w:t>Godkjenning av innkalling og saksliste</w:t>
      </w:r>
    </w:p>
    <w:p w14:paraId="65D7FFE9" w14:textId="2A818A07" w:rsidR="001D7D44" w:rsidRDefault="001D7D44" w:rsidP="001D7D44">
      <w:pPr>
        <w:pStyle w:val="MUCaseTitle"/>
        <w:rPr>
          <w:shd w:val="clear" w:color="auto" w:fill="D9D9D9"/>
        </w:rPr>
      </w:pPr>
      <w:r w:rsidRPr="001D7D44">
        <w:rPr>
          <w:shd w:val="clear" w:color="auto" w:fill="D9D9D9"/>
        </w:rPr>
        <w:t>Godkjenning av protokoll</w:t>
      </w:r>
    </w:p>
    <w:p w14:paraId="752608D3" w14:textId="4F2D8E7F" w:rsidR="001D7D44" w:rsidRDefault="001D7D44" w:rsidP="001D7D44">
      <w:pPr>
        <w:pStyle w:val="MUCaseTitle"/>
      </w:pPr>
      <w:r w:rsidRPr="001D7D44">
        <w:rPr>
          <w:shd w:val="clear" w:color="auto" w:fill="D9D9D9"/>
        </w:rPr>
        <w:t>Saker til behandling</w:t>
      </w:r>
    </w:p>
    <w:p w14:paraId="3CC70173" w14:textId="77777777" w:rsidR="001D7D44" w:rsidRDefault="001D7D44" w:rsidP="001D7D44">
      <w:pPr>
        <w:pStyle w:val="MUCaseTitle2"/>
      </w:pPr>
      <w:bookmarkStart w:id="5" w:name="CaseRef209444"/>
      <w:bookmarkEnd w:id="5"/>
      <w:r>
        <w:t>17/25 Økonomirapport pr 3.9.2025</w:t>
      </w:r>
    </w:p>
    <w:p w14:paraId="71992E8A" w14:textId="0E03A469" w:rsidR="001D7D44" w:rsidRDefault="001D7D44" w:rsidP="001D7D4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D7D44" w14:paraId="3BA33766" w14:textId="77777777" w:rsidTr="001D7D44">
        <w:tc>
          <w:tcPr>
            <w:tcW w:w="5102" w:type="dxa"/>
          </w:tcPr>
          <w:p w14:paraId="7274CE4A" w14:textId="7F9108C3" w:rsidR="001D7D44" w:rsidRDefault="001D7D44" w:rsidP="001D7D44">
            <w:r>
              <w:t>Behandlet av</w:t>
            </w:r>
          </w:p>
        </w:tc>
        <w:tc>
          <w:tcPr>
            <w:tcW w:w="1701" w:type="dxa"/>
          </w:tcPr>
          <w:p w14:paraId="061AF3AF" w14:textId="7A0A1054" w:rsidR="001D7D44" w:rsidRDefault="001D7D44" w:rsidP="001D7D44">
            <w:r>
              <w:t>Møtedato</w:t>
            </w:r>
          </w:p>
        </w:tc>
        <w:tc>
          <w:tcPr>
            <w:tcW w:w="1134" w:type="dxa"/>
          </w:tcPr>
          <w:p w14:paraId="53032B5C" w14:textId="6F217181" w:rsidR="001D7D44" w:rsidRDefault="001D7D44" w:rsidP="001D7D44">
            <w:proofErr w:type="spellStart"/>
            <w:r>
              <w:t>Saknr</w:t>
            </w:r>
            <w:proofErr w:type="spellEnd"/>
          </w:p>
        </w:tc>
      </w:tr>
      <w:tr w:rsidR="001D7D44" w14:paraId="5BBE7E4A" w14:textId="77777777" w:rsidTr="001D7D44">
        <w:tc>
          <w:tcPr>
            <w:tcW w:w="5102" w:type="dxa"/>
          </w:tcPr>
          <w:p w14:paraId="69FBF204" w14:textId="79F909EE" w:rsidR="001D7D44" w:rsidRDefault="001D7D44" w:rsidP="001D7D44">
            <w:r>
              <w:t>1 Tranøy menighetsråd</w:t>
            </w:r>
          </w:p>
        </w:tc>
        <w:tc>
          <w:tcPr>
            <w:tcW w:w="1701" w:type="dxa"/>
          </w:tcPr>
          <w:p w14:paraId="01807858" w14:textId="61FEFB5A" w:rsidR="001D7D44" w:rsidRDefault="001D7D44" w:rsidP="001D7D44">
            <w:r>
              <w:t>10.09.2025</w:t>
            </w:r>
          </w:p>
        </w:tc>
        <w:tc>
          <w:tcPr>
            <w:tcW w:w="1134" w:type="dxa"/>
          </w:tcPr>
          <w:p w14:paraId="3895893B" w14:textId="0DFD8A55" w:rsidR="001D7D44" w:rsidRDefault="001D7D44" w:rsidP="001D7D44">
            <w:r>
              <w:t>17/25</w:t>
            </w:r>
          </w:p>
        </w:tc>
      </w:tr>
    </w:tbl>
    <w:p w14:paraId="4C69C8E2" w14:textId="77777777" w:rsidR="001D7D44" w:rsidRDefault="001D7D44" w:rsidP="001D7D44"/>
    <w:p w14:paraId="5D4A0371" w14:textId="77777777" w:rsidR="001D7D44" w:rsidRDefault="001D7D44" w:rsidP="001D7D44"/>
    <w:p w14:paraId="02DE4A2A" w14:textId="77777777" w:rsidR="001D7D44" w:rsidRDefault="001D7D44" w:rsidP="001D7D44"/>
    <w:p w14:paraId="57744C62" w14:textId="77777777" w:rsidR="001D7D44" w:rsidRDefault="001D7D44" w:rsidP="001D7D44"/>
    <w:sdt>
      <w:sdtPr>
        <w:alias w:val="Sammendrag"/>
        <w:tag w:val="Sammendrag"/>
        <w:id w:val="1674685779"/>
        <w:placeholder>
          <w:docPart w:val="36511D9D0D8A4B6C9BBF457405EB717A"/>
        </w:placeholder>
      </w:sdtPr>
      <w:sdtEndPr/>
      <w:sdtContent>
        <w:p w14:paraId="7ED65438" w14:textId="77777777" w:rsidR="001D7D44" w:rsidRPr="00BE598D" w:rsidRDefault="001D7D44" w:rsidP="001D7D44">
          <w:pPr>
            <w:keepNext/>
            <w:keepLines/>
            <w:outlineLvl w:val="1"/>
            <w:rPr>
              <w:rFonts w:eastAsia="Arial Unicode MS"/>
              <w:b/>
              <w:bCs/>
            </w:rPr>
          </w:pPr>
          <w:r>
            <w:rPr>
              <w:rFonts w:eastAsia="Arial Unicode MS"/>
              <w:b/>
              <w:bCs/>
            </w:rPr>
            <w:t>Saksorientering</w:t>
          </w:r>
        </w:p>
        <w:p w14:paraId="7F69D882" w14:textId="77777777" w:rsidR="001D7D44" w:rsidRDefault="001D7D44" w:rsidP="001D7D44">
          <w:pPr>
            <w:spacing w:line="276" w:lineRule="auto"/>
          </w:pPr>
          <w:r w:rsidRPr="00683780">
            <w:t xml:space="preserve">Regnskapet pr </w:t>
          </w:r>
          <w:r>
            <w:t>3.9</w:t>
          </w:r>
          <w:r w:rsidRPr="00683780">
            <w:t>.2</w:t>
          </w:r>
          <w:r>
            <w:t>5</w:t>
          </w:r>
          <w:r w:rsidRPr="00683780">
            <w:t xml:space="preserve"> viser totalt sett et </w:t>
          </w:r>
          <w:r>
            <w:t>mer</w:t>
          </w:r>
          <w:r w:rsidRPr="00683780">
            <w:t xml:space="preserve">forbruk på </w:t>
          </w:r>
          <w:r>
            <w:t>6960</w:t>
          </w:r>
          <w:r w:rsidRPr="00683780">
            <w:t xml:space="preserve"> kr. </w:t>
          </w:r>
        </w:p>
        <w:p w14:paraId="1AA3F049" w14:textId="77777777" w:rsidR="001D7D44" w:rsidRPr="00683780" w:rsidRDefault="001D7D44" w:rsidP="001D7D44">
          <w:pPr>
            <w:spacing w:line="276" w:lineRule="auto"/>
          </w:pPr>
          <w:r>
            <w:t xml:space="preserve">Vi har hatt en ekstra utgift på 10000 kr til Tranøy kirkes 250 års jubileum. </w:t>
          </w:r>
        </w:p>
        <w:p w14:paraId="1E45DA24" w14:textId="77777777" w:rsidR="001D7D44" w:rsidRPr="00683780" w:rsidRDefault="001D7D44" w:rsidP="001D7D44">
          <w:pPr>
            <w:spacing w:line="276" w:lineRule="auto"/>
          </w:pPr>
          <w:r w:rsidRPr="00683780">
            <w:t xml:space="preserve">Ofringer til egen menighet </w:t>
          </w:r>
          <w:r>
            <w:t>er lavere enn budsjettert, mens inntekter på egenandel fra konfirmanter er høyere.</w:t>
          </w:r>
        </w:p>
        <w:p w14:paraId="78CE64B3" w14:textId="77777777" w:rsidR="001D7D44" w:rsidRDefault="001D7D44" w:rsidP="001D7D44">
          <w:pPr>
            <w:contextualSpacing/>
          </w:pPr>
          <w:r>
            <w:t>Det er ikke brukt midler på trosopplæring så langt i år, når man ser bort fra de faste administrasjonsutgiftene på 11400 kr. Konfirmantutgiftene er litt høyere enn budsjettert på bevertning, om man periodiserer.</w:t>
          </w:r>
        </w:p>
        <w:p w14:paraId="20FA2E20" w14:textId="77777777" w:rsidR="001D7D44" w:rsidRDefault="001D7D44" w:rsidP="001D7D44">
          <w:pPr>
            <w:contextualSpacing/>
          </w:pPr>
          <w:r>
            <w:t>Vi har ikke overført midler fra menigheten til fellesrådet for utgifter til trosopplæring og konfirmanter. Det gjør vi ved årets slutt.</w:t>
          </w:r>
        </w:p>
        <w:p w14:paraId="38C84848" w14:textId="77777777" w:rsidR="001D7D44" w:rsidRDefault="001D7D44" w:rsidP="001D7D44">
          <w:r>
            <w:t>Tilskuddet fra bispedømmet til trosopplæring dekker akkurat lønnsutgiftene til menighetspedagog.</w:t>
          </w:r>
        </w:p>
      </w:sdtContent>
    </w:sdt>
    <w:p w14:paraId="44C09325" w14:textId="77777777" w:rsidR="001D7D44" w:rsidRDefault="001D7D44" w:rsidP="001D7D44"/>
    <w:sdt>
      <w:sdtPr>
        <w:rPr>
          <w:b/>
        </w:rPr>
        <w:tag w:val="MU_Tittel"/>
        <w:id w:val="-1559318507"/>
        <w:placeholder>
          <w:docPart w:val="BFD2DC3344994F3E9CD70D49042F5604"/>
        </w:placeholder>
        <w:text/>
      </w:sdtPr>
      <w:sdtEndPr/>
      <w:sdtContent>
        <w:p w14:paraId="02A320A9" w14:textId="77777777" w:rsidR="001D7D44" w:rsidRDefault="001D7D44" w:rsidP="001D7D44">
          <w:pPr>
            <w:rPr>
              <w:b/>
            </w:rPr>
          </w:pPr>
          <w:r w:rsidRPr="00EF6EF9">
            <w:rPr>
              <w:b/>
            </w:rPr>
            <w:t>Forslag til vedtak</w:t>
          </w:r>
        </w:p>
      </w:sdtContent>
    </w:sdt>
    <w:p w14:paraId="0195F98C" w14:textId="77777777" w:rsidR="001D7D44" w:rsidRDefault="001D7D44" w:rsidP="001D7D44"/>
    <w:p w14:paraId="1BB2F2AA" w14:textId="4CDBCDB5" w:rsidR="001D7D44" w:rsidRDefault="001D7D44" w:rsidP="001D7D44">
      <w:r>
        <w:t>Økonomirapport pr 3.9.25 tas til orientering.</w:t>
      </w:r>
    </w:p>
    <w:p w14:paraId="6D88D0D9" w14:textId="77777777" w:rsidR="001D7D44" w:rsidRDefault="001D7D44" w:rsidP="001D7D44"/>
    <w:sdt>
      <w:sdtPr>
        <w:rPr>
          <w:b w:val="0"/>
        </w:rPr>
        <w:alias w:val="Vedtak for sak 17/25"/>
        <w:tag w:val="HandlingID209444;CaseID200684"/>
        <w:id w:val="-1223204016"/>
        <w:placeholder>
          <w:docPart w:val="DefaultPlaceholder_-1854013440"/>
        </w:placeholder>
      </w:sdtPr>
      <w:sdtEndPr/>
      <w:sdtContent>
        <w:p w14:paraId="7A9D169A" w14:textId="4679D2AB" w:rsidR="001D7D44" w:rsidRDefault="001D7D44" w:rsidP="001D7D44">
          <w:pPr>
            <w:pStyle w:val="MUCaseTitle3"/>
          </w:pPr>
          <w:r>
            <w:t>Møtebehandling</w:t>
          </w:r>
        </w:p>
        <w:p w14:paraId="09EB07E4" w14:textId="77777777" w:rsidR="001D7D44" w:rsidRDefault="001D7D44" w:rsidP="001D7D44"/>
        <w:sdt>
          <w:sdtPr>
            <w:rPr>
              <w:b w:val="0"/>
            </w:rPr>
            <w:tag w:val="MU_Innstilling"/>
            <w:id w:val="569776348"/>
            <w:lock w:val="sdtLocked"/>
            <w:placeholder>
              <w:docPart w:val="DefaultPlaceholder_-1854013440"/>
            </w:placeholder>
            <w15:appearance w15:val="hidden"/>
          </w:sdtPr>
          <w:sdtEndPr/>
          <w:sdtContent>
            <w:p w14:paraId="2548D624" w14:textId="77777777" w:rsidR="001D7D44" w:rsidRDefault="001D7D44" w:rsidP="001D7D44">
              <w:pPr>
                <w:pStyle w:val="MUCaseTitle3"/>
              </w:pPr>
              <w:r>
                <w:t xml:space="preserve">Vedtak </w:t>
              </w:r>
            </w:p>
            <w:sdt>
              <w:sdtPr>
                <w:tag w:val="MU_Vedtakstekst"/>
                <w:id w:val="786008671"/>
                <w:lock w:val="sdtLocked"/>
                <w:placeholder>
                  <w:docPart w:val="A2FAB37929824EAE84E0F2B686970FCD"/>
                </w:placeholder>
                <w15:appearance w15:val="hidden"/>
              </w:sdtPr>
              <w:sdtEndPr/>
              <w:sdtContent>
                <w:p w14:paraId="602CD326" w14:textId="77777777" w:rsidR="001D7D44" w:rsidRDefault="001D7D44" w:rsidP="001D7D44">
                  <w:r>
                    <w:t>Økonomirapport pr 3.9.25 tas til orientering.</w:t>
                  </w:r>
                </w:p>
                <w:p w14:paraId="07902391" w14:textId="32AD4261" w:rsidR="001D7D44" w:rsidRDefault="00996A9A" w:rsidP="001D7D44"/>
              </w:sdtContent>
            </w:sdt>
          </w:sdtContent>
        </w:sdt>
        <w:p w14:paraId="2C8B143F" w14:textId="3000331D" w:rsidR="001D7D44" w:rsidRDefault="001D7D44" w:rsidP="001D7D44">
          <w:pPr>
            <w:spacing w:before="240"/>
          </w:pPr>
          <w:r>
            <w:fldChar w:fldCharType="begin"/>
          </w:r>
          <w:r>
            <w:instrText xml:space="preserve"> MACROBUTTON SaveDecision [Lagre vedtak] </w:instrText>
          </w:r>
          <w:r>
            <w:fldChar w:fldCharType="end"/>
          </w:r>
        </w:p>
      </w:sdtContent>
    </w:sdt>
    <w:p w14:paraId="5D2E70BB" w14:textId="77777777" w:rsidR="001D7D44" w:rsidRDefault="001D7D44" w:rsidP="001D7D44">
      <w:pPr>
        <w:spacing w:before="240"/>
      </w:pPr>
    </w:p>
    <w:p w14:paraId="0F59ED0A" w14:textId="77777777" w:rsidR="001D7D44" w:rsidRDefault="001D7D44" w:rsidP="001D7D44">
      <w:pPr>
        <w:spacing w:before="240"/>
      </w:pPr>
    </w:p>
    <w:p w14:paraId="51F1E23A" w14:textId="77777777" w:rsidR="001D7D44" w:rsidRDefault="001D7D44" w:rsidP="001D7D44">
      <w:pPr>
        <w:spacing w:before="240"/>
      </w:pPr>
    </w:p>
    <w:p w14:paraId="535C1A5A" w14:textId="77777777" w:rsidR="001D7D44" w:rsidRDefault="001D7D44" w:rsidP="001D7D44">
      <w:pPr>
        <w:pStyle w:val="MUCaseTitle2"/>
      </w:pPr>
      <w:bookmarkStart w:id="6" w:name="CaseRef209453"/>
      <w:bookmarkEnd w:id="6"/>
      <w:r>
        <w:lastRenderedPageBreak/>
        <w:t>18/25 Revisjon av regnskap 2024</w:t>
      </w:r>
    </w:p>
    <w:p w14:paraId="2F7F5695" w14:textId="24E3D481" w:rsidR="001D7D44" w:rsidRDefault="001D7D44" w:rsidP="001D7D4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D7D44" w14:paraId="54821A27" w14:textId="77777777" w:rsidTr="001D7D44">
        <w:tc>
          <w:tcPr>
            <w:tcW w:w="5102" w:type="dxa"/>
          </w:tcPr>
          <w:p w14:paraId="3F3249B3" w14:textId="1E321B3E" w:rsidR="001D7D44" w:rsidRDefault="001D7D44" w:rsidP="001D7D44">
            <w:r>
              <w:t>Behandlet av</w:t>
            </w:r>
          </w:p>
        </w:tc>
        <w:tc>
          <w:tcPr>
            <w:tcW w:w="1701" w:type="dxa"/>
          </w:tcPr>
          <w:p w14:paraId="07423A1D" w14:textId="034BE189" w:rsidR="001D7D44" w:rsidRDefault="001D7D44" w:rsidP="001D7D44">
            <w:r>
              <w:t>Møtedato</w:t>
            </w:r>
          </w:p>
        </w:tc>
        <w:tc>
          <w:tcPr>
            <w:tcW w:w="1134" w:type="dxa"/>
          </w:tcPr>
          <w:p w14:paraId="12BC1519" w14:textId="1117E73D" w:rsidR="001D7D44" w:rsidRDefault="001D7D44" w:rsidP="001D7D44">
            <w:proofErr w:type="spellStart"/>
            <w:r>
              <w:t>Saknr</w:t>
            </w:r>
            <w:proofErr w:type="spellEnd"/>
          </w:p>
        </w:tc>
      </w:tr>
      <w:tr w:rsidR="001D7D44" w14:paraId="20BEE24F" w14:textId="77777777" w:rsidTr="001D7D44">
        <w:tc>
          <w:tcPr>
            <w:tcW w:w="5102" w:type="dxa"/>
          </w:tcPr>
          <w:p w14:paraId="26F956CE" w14:textId="03639138" w:rsidR="001D7D44" w:rsidRDefault="001D7D44" w:rsidP="001D7D44">
            <w:r>
              <w:t>1 Tranøy menighetsråd</w:t>
            </w:r>
          </w:p>
        </w:tc>
        <w:tc>
          <w:tcPr>
            <w:tcW w:w="1701" w:type="dxa"/>
          </w:tcPr>
          <w:p w14:paraId="4683E5D1" w14:textId="1DC6CC64" w:rsidR="001D7D44" w:rsidRDefault="001D7D44" w:rsidP="001D7D44">
            <w:r>
              <w:t>10.09.2025</w:t>
            </w:r>
          </w:p>
        </w:tc>
        <w:tc>
          <w:tcPr>
            <w:tcW w:w="1134" w:type="dxa"/>
          </w:tcPr>
          <w:p w14:paraId="4D14599E" w14:textId="6E9BD0E5" w:rsidR="001D7D44" w:rsidRDefault="001D7D44" w:rsidP="001D7D44">
            <w:r>
              <w:t>18/25</w:t>
            </w:r>
          </w:p>
        </w:tc>
      </w:tr>
    </w:tbl>
    <w:p w14:paraId="338ED1BD" w14:textId="77777777" w:rsidR="001D7D44" w:rsidRDefault="001D7D44" w:rsidP="001D7D44"/>
    <w:p w14:paraId="1304C856" w14:textId="77777777" w:rsidR="001D7D44" w:rsidRDefault="001D7D44" w:rsidP="001D7D44"/>
    <w:p w14:paraId="6C8B9CC0" w14:textId="77777777" w:rsidR="001D7D44" w:rsidRDefault="001D7D44" w:rsidP="001D7D44"/>
    <w:p w14:paraId="576C089A" w14:textId="77777777" w:rsidR="001D7D44" w:rsidRDefault="001D7D44" w:rsidP="001D7D44"/>
    <w:sdt>
      <w:sdtPr>
        <w:alias w:val="Sammendrag"/>
        <w:tag w:val="Sammendrag"/>
        <w:id w:val="1986350738"/>
        <w:placeholder>
          <w:docPart w:val="78E337E510554268ACF9DA93AA745A1F"/>
        </w:placeholder>
      </w:sdtPr>
      <w:sdtEndPr/>
      <w:sdtContent>
        <w:p w14:paraId="42E79DC1" w14:textId="77777777" w:rsidR="001D7D44" w:rsidRPr="00BE598D" w:rsidRDefault="001D7D44" w:rsidP="001D7D44">
          <w:pPr>
            <w:keepNext/>
            <w:keepLines/>
            <w:outlineLvl w:val="1"/>
            <w:rPr>
              <w:rFonts w:eastAsia="Arial Unicode MS"/>
              <w:b/>
              <w:bCs/>
            </w:rPr>
          </w:pPr>
          <w:r>
            <w:rPr>
              <w:rFonts w:eastAsia="Arial Unicode MS"/>
              <w:b/>
              <w:bCs/>
            </w:rPr>
            <w:t>Saksorientering</w:t>
          </w:r>
        </w:p>
        <w:p w14:paraId="4A9BD505" w14:textId="77777777" w:rsidR="001D7D44" w:rsidRDefault="001D7D44" w:rsidP="001D7D44">
          <w:pPr>
            <w:contextualSpacing/>
          </w:pPr>
          <w:r>
            <w:t>Anne Bærø har revidert regnskapet til Tranøy menighet for 2024. Hun har godkjent regnskapet uten bemerkninger. Regnskapet kan derfor regnes som ferdig revidert og avsluttet.</w:t>
          </w:r>
        </w:p>
      </w:sdtContent>
    </w:sdt>
    <w:p w14:paraId="2D704B8B" w14:textId="77777777" w:rsidR="001D7D44" w:rsidRDefault="001D7D44" w:rsidP="001D7D44"/>
    <w:sdt>
      <w:sdtPr>
        <w:rPr>
          <w:b/>
        </w:rPr>
        <w:tag w:val="MU_Tittel"/>
        <w:id w:val="-206567666"/>
        <w:placeholder>
          <w:docPart w:val="48646FC74EBD49B7B2FED8E325FE273A"/>
        </w:placeholder>
        <w:text/>
      </w:sdtPr>
      <w:sdtEndPr/>
      <w:sdtContent>
        <w:p w14:paraId="7818F71F" w14:textId="77777777" w:rsidR="001D7D44" w:rsidRDefault="001D7D44" w:rsidP="001D7D44">
          <w:pPr>
            <w:rPr>
              <w:b/>
            </w:rPr>
          </w:pPr>
          <w:r w:rsidRPr="00EF6EF9">
            <w:rPr>
              <w:b/>
            </w:rPr>
            <w:t>Forslag til vedtak</w:t>
          </w:r>
        </w:p>
      </w:sdtContent>
    </w:sdt>
    <w:p w14:paraId="4D937F55" w14:textId="77777777" w:rsidR="001D7D44" w:rsidRDefault="001D7D44" w:rsidP="001D7D44"/>
    <w:p w14:paraId="3EB4145F" w14:textId="488821F1" w:rsidR="001D7D44" w:rsidRDefault="001D7D44" w:rsidP="001D7D44">
      <w:r>
        <w:t>Revisjon av regnskapet 2024 for Torsken menighet tas til orientering.</w:t>
      </w:r>
    </w:p>
    <w:p w14:paraId="3A2B271D" w14:textId="77777777" w:rsidR="001D7D44" w:rsidRDefault="001D7D44" w:rsidP="001D7D44"/>
    <w:sdt>
      <w:sdtPr>
        <w:rPr>
          <w:b w:val="0"/>
        </w:rPr>
        <w:alias w:val="Vedtak for sak 18/25"/>
        <w:tag w:val="HandlingID209453;CaseID200686"/>
        <w:id w:val="-1693446486"/>
        <w:placeholder>
          <w:docPart w:val="DefaultPlaceholder_-1854013440"/>
        </w:placeholder>
      </w:sdtPr>
      <w:sdtEndPr/>
      <w:sdtContent>
        <w:p w14:paraId="51C5FDE6" w14:textId="7CB9290D" w:rsidR="001D7D44" w:rsidRDefault="001D7D44" w:rsidP="001D7D44">
          <w:pPr>
            <w:pStyle w:val="MUCaseTitle3"/>
          </w:pPr>
          <w:r>
            <w:t>Møtebehandling</w:t>
          </w:r>
        </w:p>
        <w:p w14:paraId="1BABF95A" w14:textId="77777777" w:rsidR="001D7D44" w:rsidRDefault="001D7D44" w:rsidP="001D7D44"/>
        <w:sdt>
          <w:sdtPr>
            <w:rPr>
              <w:b w:val="0"/>
            </w:rPr>
            <w:tag w:val="MU_Innstilling"/>
            <w:id w:val="-1187899287"/>
            <w:lock w:val="sdtLocked"/>
            <w:placeholder>
              <w:docPart w:val="DefaultPlaceholder_-1854013440"/>
            </w:placeholder>
            <w15:appearance w15:val="hidden"/>
          </w:sdtPr>
          <w:sdtEndPr/>
          <w:sdtContent>
            <w:p w14:paraId="48F8B94B" w14:textId="77777777" w:rsidR="001D7D44" w:rsidRDefault="001D7D44" w:rsidP="001D7D44">
              <w:pPr>
                <w:pStyle w:val="MUCaseTitle3"/>
              </w:pPr>
              <w:r>
                <w:t xml:space="preserve">Vedtak </w:t>
              </w:r>
            </w:p>
            <w:sdt>
              <w:sdtPr>
                <w:tag w:val="MU_Vedtakstekst"/>
                <w:id w:val="-358664838"/>
                <w:lock w:val="sdtLocked"/>
                <w:placeholder>
                  <w:docPart w:val="2D62FCFFEB074AB1842BF29ADCEE799D"/>
                </w:placeholder>
                <w15:appearance w15:val="hidden"/>
              </w:sdtPr>
              <w:sdtEndPr/>
              <w:sdtContent>
                <w:p w14:paraId="76BBE418" w14:textId="59884C27" w:rsidR="001D7D44" w:rsidRDefault="001D7D44" w:rsidP="001D7D44">
                  <w:r>
                    <w:t>Revisjon av regnskapet 2024 for Tranøy menighet tas til orientering.</w:t>
                  </w:r>
                </w:p>
                <w:p w14:paraId="3F2248C4" w14:textId="77777777" w:rsidR="001D7D44" w:rsidRDefault="00996A9A" w:rsidP="001D7D44"/>
              </w:sdtContent>
            </w:sdt>
          </w:sdtContent>
        </w:sdt>
        <w:p w14:paraId="25136900" w14:textId="7EA362E9" w:rsidR="001D7D44" w:rsidRDefault="001D7D44" w:rsidP="001D7D44">
          <w:pPr>
            <w:spacing w:before="240"/>
          </w:pPr>
          <w:r>
            <w:fldChar w:fldCharType="begin"/>
          </w:r>
          <w:r>
            <w:instrText xml:space="preserve"> MACROBUTTON SaveDecision [Lagre vedtak] </w:instrText>
          </w:r>
          <w:r>
            <w:fldChar w:fldCharType="end"/>
          </w:r>
        </w:p>
      </w:sdtContent>
    </w:sdt>
    <w:p w14:paraId="45D914A6" w14:textId="77777777" w:rsidR="001D7D44" w:rsidRDefault="001D7D44" w:rsidP="001D7D44">
      <w:pPr>
        <w:spacing w:before="240"/>
      </w:pPr>
    </w:p>
    <w:p w14:paraId="17A34E1C" w14:textId="77777777" w:rsidR="001D7D44" w:rsidRDefault="001D7D44" w:rsidP="001D7D44">
      <w:pPr>
        <w:spacing w:before="240"/>
      </w:pPr>
    </w:p>
    <w:p w14:paraId="44C47916" w14:textId="77777777" w:rsidR="001D7D44" w:rsidRDefault="001D7D44" w:rsidP="001D7D44">
      <w:pPr>
        <w:spacing w:before="240"/>
      </w:pPr>
    </w:p>
    <w:p w14:paraId="52585C3F" w14:textId="77777777" w:rsidR="001D7D44" w:rsidRDefault="001D7D44" w:rsidP="001D7D44">
      <w:pPr>
        <w:pStyle w:val="MUCaseTitle2"/>
      </w:pPr>
      <w:bookmarkStart w:id="7" w:name="CaseRef209450"/>
      <w:bookmarkEnd w:id="7"/>
      <w:r>
        <w:t>19/25 Vangsvik kirke vurdert åpnet</w:t>
      </w:r>
    </w:p>
    <w:p w14:paraId="2AA41215" w14:textId="5977572E" w:rsidR="001D7D44" w:rsidRDefault="001D7D44" w:rsidP="001D7D4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D7D44" w14:paraId="4B2587A3" w14:textId="77777777" w:rsidTr="001D7D44">
        <w:tc>
          <w:tcPr>
            <w:tcW w:w="5102" w:type="dxa"/>
          </w:tcPr>
          <w:p w14:paraId="30625C94" w14:textId="79D160E3" w:rsidR="001D7D44" w:rsidRDefault="001D7D44" w:rsidP="001D7D44">
            <w:r>
              <w:t>Behandlet av</w:t>
            </w:r>
          </w:p>
        </w:tc>
        <w:tc>
          <w:tcPr>
            <w:tcW w:w="1701" w:type="dxa"/>
          </w:tcPr>
          <w:p w14:paraId="48865A34" w14:textId="707EDB26" w:rsidR="001D7D44" w:rsidRDefault="001D7D44" w:rsidP="001D7D44">
            <w:r>
              <w:t>Møtedato</w:t>
            </w:r>
          </w:p>
        </w:tc>
        <w:tc>
          <w:tcPr>
            <w:tcW w:w="1134" w:type="dxa"/>
          </w:tcPr>
          <w:p w14:paraId="653F5ED2" w14:textId="4DAA3638" w:rsidR="001D7D44" w:rsidRDefault="001D7D44" w:rsidP="001D7D44">
            <w:proofErr w:type="spellStart"/>
            <w:r>
              <w:t>Saknr</w:t>
            </w:r>
            <w:proofErr w:type="spellEnd"/>
          </w:p>
        </w:tc>
      </w:tr>
      <w:tr w:rsidR="001D7D44" w14:paraId="583A9BCC" w14:textId="77777777" w:rsidTr="001D7D44">
        <w:tc>
          <w:tcPr>
            <w:tcW w:w="5102" w:type="dxa"/>
          </w:tcPr>
          <w:p w14:paraId="228E5A66" w14:textId="730E6275" w:rsidR="001D7D44" w:rsidRDefault="001D7D44" w:rsidP="001D7D44">
            <w:r>
              <w:t>1 Tranøy menighetsråd</w:t>
            </w:r>
          </w:p>
        </w:tc>
        <w:tc>
          <w:tcPr>
            <w:tcW w:w="1701" w:type="dxa"/>
          </w:tcPr>
          <w:p w14:paraId="4A2ED0B3" w14:textId="09E4233C" w:rsidR="001D7D44" w:rsidRDefault="001D7D44" w:rsidP="001D7D44">
            <w:r>
              <w:t>10.09.2025</w:t>
            </w:r>
          </w:p>
        </w:tc>
        <w:tc>
          <w:tcPr>
            <w:tcW w:w="1134" w:type="dxa"/>
          </w:tcPr>
          <w:p w14:paraId="01092E1C" w14:textId="10286AAC" w:rsidR="001D7D44" w:rsidRDefault="001D7D44" w:rsidP="001D7D44">
            <w:r>
              <w:t>19/25</w:t>
            </w:r>
          </w:p>
        </w:tc>
      </w:tr>
    </w:tbl>
    <w:p w14:paraId="4A69D9A5" w14:textId="77777777" w:rsidR="001D7D44" w:rsidRDefault="001D7D44" w:rsidP="001D7D44"/>
    <w:p w14:paraId="4D915656" w14:textId="77777777" w:rsidR="001D7D44" w:rsidRDefault="001D7D44" w:rsidP="001D7D44"/>
    <w:p w14:paraId="23236587" w14:textId="77777777" w:rsidR="001D7D44" w:rsidRDefault="001D7D44" w:rsidP="001D7D44"/>
    <w:p w14:paraId="6EC06C39" w14:textId="77777777" w:rsidR="001D7D44" w:rsidRDefault="001D7D44" w:rsidP="001D7D44"/>
    <w:sdt>
      <w:sdtPr>
        <w:alias w:val="Sammendrag"/>
        <w:tag w:val="Sammendrag"/>
        <w:id w:val="788017043"/>
        <w:placeholder>
          <w:docPart w:val="FE3AC55B8B4548DD93E1C67A0BF28A31"/>
        </w:placeholder>
      </w:sdtPr>
      <w:sdtEndPr/>
      <w:sdtContent>
        <w:p w14:paraId="300F7DA6" w14:textId="77777777" w:rsidR="001D7D44" w:rsidRPr="00BE598D" w:rsidRDefault="001D7D44" w:rsidP="001D7D44">
          <w:pPr>
            <w:keepNext/>
            <w:keepLines/>
            <w:outlineLvl w:val="1"/>
            <w:rPr>
              <w:rFonts w:eastAsia="Arial Unicode MS"/>
              <w:b/>
              <w:bCs/>
            </w:rPr>
          </w:pPr>
          <w:r>
            <w:rPr>
              <w:rFonts w:eastAsia="Arial Unicode MS"/>
              <w:b/>
              <w:bCs/>
            </w:rPr>
            <w:t>Saksorientering</w:t>
          </w:r>
        </w:p>
        <w:p w14:paraId="5D541D39" w14:textId="77777777" w:rsidR="001D7D44" w:rsidRDefault="001D7D44" w:rsidP="001D7D44">
          <w:pPr>
            <w:pStyle w:val="NormalWeb"/>
            <w:rPr>
              <w:color w:val="000000"/>
              <w:sz w:val="27"/>
              <w:szCs w:val="27"/>
            </w:rPr>
          </w:pPr>
          <w:r>
            <w:rPr>
              <w:color w:val="000000"/>
              <w:sz w:val="27"/>
              <w:szCs w:val="27"/>
            </w:rPr>
            <w:t>Bakgrunn:</w:t>
          </w:r>
        </w:p>
        <w:p w14:paraId="7EF1FE54" w14:textId="77777777" w:rsidR="001D7D44" w:rsidRDefault="001D7D44" w:rsidP="001D7D44">
          <w:pPr>
            <w:pStyle w:val="NormalWeb"/>
            <w:rPr>
              <w:color w:val="000000"/>
              <w:sz w:val="27"/>
              <w:szCs w:val="27"/>
            </w:rPr>
          </w:pPr>
          <w:r>
            <w:rPr>
              <w:color w:val="000000"/>
              <w:sz w:val="27"/>
              <w:szCs w:val="27"/>
            </w:rPr>
            <w:t>Vangsvik kirke har vært stengt på bakgrunn av vedtak i orienteringssak i:</w:t>
          </w:r>
        </w:p>
        <w:p w14:paraId="24B6C890" w14:textId="77777777" w:rsidR="001D7D44" w:rsidRDefault="001D7D44" w:rsidP="001D7D44">
          <w:pPr>
            <w:pStyle w:val="NormalWeb"/>
            <w:rPr>
              <w:color w:val="000000"/>
              <w:sz w:val="27"/>
              <w:szCs w:val="27"/>
            </w:rPr>
          </w:pPr>
          <w:r>
            <w:rPr>
              <w:color w:val="000000"/>
              <w:sz w:val="27"/>
              <w:szCs w:val="27"/>
            </w:rPr>
            <w:t xml:space="preserve">1) Tranøy menighetsråd 6.6.2025 der menighetsrådet ble orientert om at kommunen hadde gitt lov til at kirken kunne åpnes etter at den ble stengt, da det falt betongklumper ned fra taket. Menighetsrådet ble videre orientert om at prosjektleder i Senja kommune så for seg en større reparasjon enn den som var </w:t>
          </w:r>
          <w:r>
            <w:rPr>
              <w:color w:val="000000"/>
              <w:sz w:val="27"/>
              <w:szCs w:val="27"/>
            </w:rPr>
            <w:lastRenderedPageBreak/>
            <w:t xml:space="preserve">beskrevet og at det skulle legges sak fram for kommunestyret om større bevilgning til reparasjon av taket, toaletter, skifte av vinduer </w:t>
          </w:r>
          <w:proofErr w:type="gramStart"/>
          <w:r>
            <w:rPr>
              <w:color w:val="000000"/>
              <w:sz w:val="27"/>
              <w:szCs w:val="27"/>
            </w:rPr>
            <w:t>mv..</w:t>
          </w:r>
          <w:proofErr w:type="gramEnd"/>
          <w:r>
            <w:rPr>
              <w:color w:val="000000"/>
              <w:sz w:val="27"/>
              <w:szCs w:val="27"/>
            </w:rPr>
            <w:t xml:space="preserve"> Tranøy menighetsråds kirkepolitikere gikk derfor inn for å holde kirken stengt som et viktig signal til kommunepolitikerne om at det hastet med økt finansiering for å sikre en større og mer omfattende reparasjon av taket.</w:t>
          </w:r>
        </w:p>
        <w:p w14:paraId="13391375" w14:textId="77777777" w:rsidR="001D7D44" w:rsidRDefault="001D7D44" w:rsidP="001D7D44">
          <w:pPr>
            <w:pStyle w:val="NormalWeb"/>
            <w:rPr>
              <w:color w:val="000000"/>
              <w:sz w:val="27"/>
              <w:szCs w:val="27"/>
            </w:rPr>
          </w:pPr>
          <w:r>
            <w:rPr>
              <w:color w:val="000000"/>
              <w:sz w:val="27"/>
              <w:szCs w:val="27"/>
            </w:rPr>
            <w:t xml:space="preserve">2) Senja kirkelige fellesråd februar, april og juni 2025 der fellesrådet støttet Tranøy menighetsråds prioritering om å ikke åpne kirken før en fikk avklart om kommunen ville bevilge flere midler til renovering av taket. Videre la fellesrådet til grunn for å holde kirken stengt at åpning av kirken uten at den var renovert kunne gi signaler om at det ikke var så nøye om det kom inn vann. Vangsvik kirkeforening ga i møte 18.02.2025 uttrykk for at kirken skulle åpnes selv om den tok inn vann, men kirkepolitikerne vedtok fortsatt stenging i sine møter. Dette som et viktig signal om at det må komme flere midler slik at taket, toaletter og vinduer kan repareres i </w:t>
          </w:r>
          <w:proofErr w:type="spellStart"/>
          <w:r>
            <w:rPr>
              <w:color w:val="000000"/>
              <w:sz w:val="27"/>
              <w:szCs w:val="27"/>
            </w:rPr>
            <w:t>hht</w:t>
          </w:r>
          <w:proofErr w:type="spellEnd"/>
          <w:r>
            <w:rPr>
              <w:color w:val="000000"/>
              <w:sz w:val="27"/>
              <w:szCs w:val="27"/>
            </w:rPr>
            <w:t>. prosjektleders beskrivelser.</w:t>
          </w:r>
        </w:p>
        <w:p w14:paraId="0FAC2C80" w14:textId="77777777" w:rsidR="001D7D44" w:rsidRDefault="001D7D44" w:rsidP="001D7D44">
          <w:pPr>
            <w:pStyle w:val="NormalWeb"/>
            <w:rPr>
              <w:color w:val="000000"/>
              <w:sz w:val="27"/>
              <w:szCs w:val="27"/>
            </w:rPr>
          </w:pPr>
          <w:r>
            <w:rPr>
              <w:color w:val="000000"/>
              <w:sz w:val="27"/>
              <w:szCs w:val="27"/>
            </w:rPr>
            <w:t>På initiativ fra innbygger Knut Johnsen ble det gjennomført møte mellom Johnsen, ordfører, varaordfører, kommunedirektør, kommunalsjef, leder teknisk avdeling, leder i Vangsvik kirkeforening, fellesrådsleder, prosjektleder og kirkevergen. Møtets hensikt var å få åpnet Vangsvik kirke, selv om det ikke foreligger vedtak om flere midler, og drøftet muligheten for at Johnsens anbud for å renovere kirken for en million kunne legges til grunn for at taket skulle repareres nå.</w:t>
          </w:r>
        </w:p>
        <w:p w14:paraId="5B33D86E" w14:textId="77777777" w:rsidR="001D7D44" w:rsidRDefault="001D7D44" w:rsidP="001D7D44">
          <w:pPr>
            <w:pStyle w:val="NormalWeb"/>
            <w:rPr>
              <w:color w:val="000000"/>
              <w:sz w:val="27"/>
              <w:szCs w:val="27"/>
            </w:rPr>
          </w:pPr>
          <w:r>
            <w:rPr>
              <w:color w:val="000000"/>
              <w:sz w:val="27"/>
              <w:szCs w:val="27"/>
            </w:rPr>
            <w:t xml:space="preserve">Prosjektleder skisserte 5 alternativer til reparasjoner, der alternativ 1 var å ikke gjøre noe i det hele tatt med bygget, alternativ 2 var å renovere på billigste måte og i tråd med anbud Johnsen hadde anskaffet, mens alternativ 5 var dyrest og la opp til renovering av taket, toaletter, vinduer, og endret takkonstruksjon i tråd med antydninger i brev fra arkitekt i 1977. </w:t>
          </w:r>
        </w:p>
        <w:p w14:paraId="6F02DB0F" w14:textId="77777777" w:rsidR="001D7D44" w:rsidRDefault="001D7D44" w:rsidP="001D7D44">
          <w:pPr>
            <w:pStyle w:val="NormalWeb"/>
            <w:rPr>
              <w:color w:val="000000"/>
              <w:sz w:val="27"/>
              <w:szCs w:val="27"/>
            </w:rPr>
          </w:pPr>
          <w:r>
            <w:rPr>
              <w:color w:val="000000"/>
              <w:sz w:val="27"/>
              <w:szCs w:val="27"/>
            </w:rPr>
            <w:t>Vurderinger:</w:t>
          </w:r>
        </w:p>
        <w:p w14:paraId="5B9ACC41" w14:textId="77777777" w:rsidR="001D7D44" w:rsidRDefault="001D7D44" w:rsidP="001D7D44">
          <w:pPr>
            <w:pStyle w:val="NormalWeb"/>
            <w:rPr>
              <w:color w:val="000000"/>
              <w:sz w:val="27"/>
              <w:szCs w:val="27"/>
            </w:rPr>
          </w:pPr>
          <w:r>
            <w:rPr>
              <w:color w:val="000000"/>
              <w:sz w:val="27"/>
              <w:szCs w:val="27"/>
            </w:rPr>
            <w:t>Vangsvik kirkeforening har i møte 18.2. bedt om at kirken åpnes selv om det ikke er avklart om det kan komme flere midler til prosjektet for en større renovering av taket.</w:t>
          </w:r>
        </w:p>
        <w:p w14:paraId="5C9AB28D" w14:textId="77777777" w:rsidR="001D7D44" w:rsidRPr="00566246" w:rsidRDefault="001D7D44" w:rsidP="001D7D44">
          <w:pPr>
            <w:pStyle w:val="NormalWeb"/>
            <w:rPr>
              <w:color w:val="000000"/>
              <w:sz w:val="27"/>
              <w:szCs w:val="27"/>
            </w:rPr>
          </w:pPr>
          <w:r>
            <w:rPr>
              <w:color w:val="000000"/>
              <w:sz w:val="27"/>
              <w:szCs w:val="27"/>
            </w:rPr>
            <w:t>Prosten har i samme møte med kirkeforeningen uttrykt at det er strategisk å avvente åpning av Vangsvik kirke til en vet om taket kan få en større og bedre renovering.</w:t>
          </w:r>
        </w:p>
        <w:p w14:paraId="35C0BC5E" w14:textId="77777777" w:rsidR="001D7D44" w:rsidRDefault="001D7D44" w:rsidP="001D7D44">
          <w:pPr>
            <w:pStyle w:val="NormalWeb"/>
            <w:rPr>
              <w:color w:val="000000"/>
              <w:sz w:val="27"/>
              <w:szCs w:val="27"/>
            </w:rPr>
          </w:pPr>
          <w:r>
            <w:rPr>
              <w:color w:val="000000"/>
              <w:sz w:val="27"/>
              <w:szCs w:val="27"/>
            </w:rPr>
            <w:t>Prosjektleder for Vangsvik kirke har signalisert at kirken trenger en større renovering og signaliserte i møte med Johnsen 26.08. at det er mulig med en enklere renovering, men det best mulige er en større renovering og viste til skriv fra arkitekt i 1977 der en skriver at takkonstruksjonen i Vangsvik kirke ikke er god.</w:t>
          </w:r>
        </w:p>
        <w:p w14:paraId="3E072044" w14:textId="77777777" w:rsidR="001D7D44" w:rsidRDefault="001D7D44" w:rsidP="001D7D44">
          <w:pPr>
            <w:pStyle w:val="NormalWeb"/>
            <w:rPr>
              <w:color w:val="000000"/>
              <w:sz w:val="27"/>
              <w:szCs w:val="27"/>
            </w:rPr>
          </w:pPr>
          <w:r>
            <w:rPr>
              <w:color w:val="000000"/>
              <w:sz w:val="27"/>
              <w:szCs w:val="27"/>
            </w:rPr>
            <w:t xml:space="preserve">Senja kommunes administrasjon har i møte 26.8. uttrykt skepsis til å få til større bevilgning til prosjektet, men saken er ikke prøvd politisk. </w:t>
          </w:r>
          <w:r>
            <w:rPr>
              <w:color w:val="000000"/>
              <w:sz w:val="27"/>
              <w:szCs w:val="27"/>
            </w:rPr>
            <w:lastRenderedPageBreak/>
            <w:t>Kommuneadministrasjonen mener det beste for å tette kirken er å velge det billigste alternativet og reparere for de pengene som er bevilget evt. med en liten økning på ca. kr. 350.000, da det allerede er brukt penger i prosjektet til kjøp av rapport om takkonstruksjon mv.</w:t>
          </w:r>
        </w:p>
        <w:p w14:paraId="326D9A6F" w14:textId="77777777" w:rsidR="001D7D44" w:rsidRDefault="001D7D44" w:rsidP="001D7D44">
          <w:pPr>
            <w:pStyle w:val="NormalWeb"/>
            <w:rPr>
              <w:color w:val="000000"/>
              <w:sz w:val="27"/>
              <w:szCs w:val="27"/>
            </w:rPr>
          </w:pPr>
          <w:r>
            <w:rPr>
              <w:color w:val="000000"/>
              <w:sz w:val="27"/>
              <w:szCs w:val="27"/>
            </w:rPr>
            <w:t>Kirketjener i Vangsvik kirke sa opp sin stilling høsten 2024, det avventes skriftlig oppsigelse.</w:t>
          </w:r>
        </w:p>
        <w:p w14:paraId="31CA63F9" w14:textId="77777777" w:rsidR="001D7D44" w:rsidRDefault="001D7D44" w:rsidP="001D7D44">
          <w:pPr>
            <w:pStyle w:val="NormalWeb"/>
            <w:rPr>
              <w:color w:val="000000"/>
              <w:sz w:val="27"/>
              <w:szCs w:val="27"/>
            </w:rPr>
          </w:pPr>
          <w:r>
            <w:rPr>
              <w:color w:val="000000"/>
              <w:sz w:val="27"/>
              <w:szCs w:val="27"/>
            </w:rPr>
            <w:t>Konklusjon:</w:t>
          </w:r>
        </w:p>
        <w:p w14:paraId="3C6A2485" w14:textId="77777777" w:rsidR="001D7D44" w:rsidRDefault="001D7D44" w:rsidP="001D7D44">
          <w:pPr>
            <w:pStyle w:val="NormalWeb"/>
            <w:rPr>
              <w:color w:val="000000"/>
              <w:sz w:val="27"/>
              <w:szCs w:val="27"/>
            </w:rPr>
          </w:pPr>
          <w:r>
            <w:rPr>
              <w:color w:val="000000"/>
              <w:sz w:val="27"/>
              <w:szCs w:val="27"/>
            </w:rPr>
            <w:t xml:space="preserve">Tranøy menighetsråd bes derfor på nytt om å vurdere sin konklusjon fra 6.6. om å holde Vangsvik kirke stengt. Dersom menighetsrådet vil at kirken skal åpnes på de premisser som er skissert over ber fellesrådsadministrasjonen om konkret vedtak slik at saken kan følges opp overfor fellesrådet som har ansvar for bl.a. utgifter ved bygget og bemanning av tjenestene i bygget. </w:t>
          </w:r>
        </w:p>
        <w:p w14:paraId="4F07CCB8" w14:textId="77777777" w:rsidR="001D7D44" w:rsidRDefault="00996A9A" w:rsidP="001D7D44">
          <w:pPr>
            <w:contextualSpacing/>
          </w:pPr>
        </w:p>
      </w:sdtContent>
    </w:sdt>
    <w:p w14:paraId="3DC864F6" w14:textId="77777777" w:rsidR="001D7D44" w:rsidRDefault="001D7D44" w:rsidP="001D7D44"/>
    <w:sdt>
      <w:sdtPr>
        <w:rPr>
          <w:b/>
        </w:rPr>
        <w:tag w:val="MU_Tittel"/>
        <w:id w:val="1979341145"/>
        <w:placeholder>
          <w:docPart w:val="A38E7CF5B1FD449A9D816B2DF26F8411"/>
        </w:placeholder>
        <w:text/>
      </w:sdtPr>
      <w:sdtEndPr/>
      <w:sdtContent>
        <w:p w14:paraId="059EBA3E" w14:textId="77777777" w:rsidR="001D7D44" w:rsidRDefault="001D7D44" w:rsidP="001D7D44">
          <w:pPr>
            <w:rPr>
              <w:b/>
            </w:rPr>
          </w:pPr>
          <w:r w:rsidRPr="00EF6EF9">
            <w:rPr>
              <w:b/>
            </w:rPr>
            <w:t>Forslag til vedtak</w:t>
          </w:r>
        </w:p>
      </w:sdtContent>
    </w:sdt>
    <w:p w14:paraId="3023C07F" w14:textId="77777777" w:rsidR="001D7D44" w:rsidRDefault="001D7D44" w:rsidP="001D7D44"/>
    <w:p w14:paraId="37A08F34" w14:textId="1D056821" w:rsidR="001D7D44" w:rsidRDefault="001D7D44" w:rsidP="001D7D44">
      <w:pPr>
        <w:pStyle w:val="NormalWeb"/>
        <w:numPr>
          <w:ilvl w:val="0"/>
          <w:numId w:val="1"/>
        </w:numPr>
        <w:rPr>
          <w:color w:val="000000"/>
          <w:sz w:val="27"/>
          <w:szCs w:val="27"/>
        </w:rPr>
      </w:pPr>
      <w:r>
        <w:rPr>
          <w:color w:val="000000"/>
          <w:sz w:val="27"/>
          <w:szCs w:val="27"/>
        </w:rPr>
        <w:t xml:space="preserve">Tranøy menighetsråd viser til orienteringssak i menighetsrådet 6.6.25 der menighetsrådet konkluderte med å holde Vangsvik kirke stengt i påvente av flere midler til renovering av taket, og tar til orientering at reparasjon av taket på Vangsvik kirke tidligst kan skje vår/sommer 2026. Menighetsrådet tar til orientering kommuneadministrasjonens signaler i møte 26.08. om at det vil bli vanskelig å få til større bevilgning til renoveringen og at renoveringen derfor skal gjøres i </w:t>
      </w:r>
      <w:proofErr w:type="spellStart"/>
      <w:r>
        <w:rPr>
          <w:color w:val="000000"/>
          <w:sz w:val="27"/>
          <w:szCs w:val="27"/>
        </w:rPr>
        <w:t>hht</w:t>
      </w:r>
      <w:proofErr w:type="spellEnd"/>
      <w:r>
        <w:rPr>
          <w:color w:val="000000"/>
          <w:sz w:val="27"/>
          <w:szCs w:val="27"/>
        </w:rPr>
        <w:t>. beskrivelser i alternativ 2, billigste løsning.</w:t>
      </w:r>
    </w:p>
    <w:p w14:paraId="25A28872" w14:textId="77777777" w:rsidR="001D7D44" w:rsidRDefault="001D7D44" w:rsidP="001D7D44">
      <w:pPr>
        <w:pStyle w:val="NormalWeb"/>
        <w:numPr>
          <w:ilvl w:val="0"/>
          <w:numId w:val="1"/>
        </w:numPr>
        <w:rPr>
          <w:color w:val="000000"/>
          <w:sz w:val="27"/>
          <w:szCs w:val="27"/>
        </w:rPr>
      </w:pPr>
      <w:r w:rsidRPr="005B3E00">
        <w:rPr>
          <w:color w:val="000000"/>
          <w:sz w:val="27"/>
          <w:szCs w:val="27"/>
        </w:rPr>
        <w:t>Tranøy menighetsråd ber om at Vangsvik kirke skal åpnes så snart taket er pusset ned og kirken er vasket og ber Senja kirkelige fellesråd rekruttere ny kirketjener til Vangsvik kirke.</w:t>
      </w:r>
    </w:p>
    <w:p w14:paraId="67594CFC" w14:textId="77777777" w:rsidR="001D7D44" w:rsidRDefault="001D7D44" w:rsidP="001D7D44">
      <w:pPr>
        <w:pStyle w:val="NormalWeb"/>
        <w:numPr>
          <w:ilvl w:val="0"/>
          <w:numId w:val="1"/>
        </w:numPr>
        <w:rPr>
          <w:color w:val="000000"/>
          <w:sz w:val="27"/>
          <w:szCs w:val="27"/>
        </w:rPr>
      </w:pPr>
      <w:r>
        <w:rPr>
          <w:color w:val="000000"/>
          <w:sz w:val="27"/>
          <w:szCs w:val="27"/>
        </w:rPr>
        <w:t>Tranøy menighetsråd ved daglig leder sørger for å tømme bøtter og kar inne i kirken, dersom det fortsatt lekker inn vann frem til taket blir reparert.</w:t>
      </w:r>
    </w:p>
    <w:p w14:paraId="67EB5C00" w14:textId="3F398739" w:rsidR="001D7D44" w:rsidRDefault="001D7D44" w:rsidP="001D7D44">
      <w:pPr>
        <w:pStyle w:val="NormalWeb"/>
        <w:numPr>
          <w:ilvl w:val="0"/>
          <w:numId w:val="1"/>
        </w:numPr>
        <w:rPr>
          <w:color w:val="000000"/>
          <w:sz w:val="27"/>
          <w:szCs w:val="27"/>
        </w:rPr>
      </w:pPr>
      <w:r>
        <w:rPr>
          <w:color w:val="000000"/>
          <w:sz w:val="27"/>
          <w:szCs w:val="27"/>
        </w:rPr>
        <w:t>Tranøy menighetsråd avklarer med sokneprest og prost hvilke tjenester som skal utføres i kirken fram til taket er reparert.</w:t>
      </w:r>
    </w:p>
    <w:p w14:paraId="27E6B909" w14:textId="77777777" w:rsidR="001D7D44" w:rsidRDefault="001D7D44" w:rsidP="001D7D44"/>
    <w:sdt>
      <w:sdtPr>
        <w:rPr>
          <w:b w:val="0"/>
        </w:rPr>
        <w:alias w:val="Vedtak for sak 19/25"/>
        <w:tag w:val="HandlingID209450;CaseID200777"/>
        <w:id w:val="1665890803"/>
        <w:placeholder>
          <w:docPart w:val="DefaultPlaceholder_-1854013440"/>
        </w:placeholder>
      </w:sdtPr>
      <w:sdtEndPr/>
      <w:sdtContent>
        <w:p w14:paraId="72AC8A9E" w14:textId="195963B1" w:rsidR="001D7D44" w:rsidRDefault="001D7D44" w:rsidP="001D7D44">
          <w:pPr>
            <w:pStyle w:val="MUCaseTitle3"/>
          </w:pPr>
          <w:r>
            <w:t>Møtebehandling</w:t>
          </w:r>
        </w:p>
        <w:p w14:paraId="26D2CF8D" w14:textId="77777777" w:rsidR="001D7D44" w:rsidRDefault="001D7D44" w:rsidP="001D7D44"/>
        <w:sdt>
          <w:sdtPr>
            <w:rPr>
              <w:rFonts w:ascii="Times New Roman" w:hAnsi="Times New Roman" w:cs="Times New Roman"/>
              <w:b w:val="0"/>
            </w:rPr>
            <w:tag w:val="MU_Innstilling"/>
            <w:id w:val="-1286278890"/>
            <w:lock w:val="sdtLocked"/>
            <w:placeholder>
              <w:docPart w:val="DefaultPlaceholder_-1854013440"/>
            </w:placeholder>
            <w15:appearance w15:val="hidden"/>
          </w:sdtPr>
          <w:sdtEndPr/>
          <w:sdtContent>
            <w:p w14:paraId="0DE8D0D4" w14:textId="77777777" w:rsidR="001D7D44" w:rsidRDefault="001D7D44" w:rsidP="001D7D44">
              <w:pPr>
                <w:pStyle w:val="MUCaseTitle3"/>
              </w:pPr>
              <w:r>
                <w:t xml:space="preserve">Vedtak </w:t>
              </w:r>
            </w:p>
            <w:sdt>
              <w:sdtPr>
                <w:tag w:val="MU_Vedtakstekst"/>
                <w:id w:val="-1302526154"/>
                <w:lock w:val="sdtLocked"/>
                <w:placeholder>
                  <w:docPart w:val="C60C4F39DBD549EC8D47D3FD869DB250"/>
                </w:placeholder>
                <w15:appearance w15:val="hidden"/>
              </w:sdtPr>
              <w:sdtEndPr/>
              <w:sdtContent>
                <w:p w14:paraId="05CB0F5A" w14:textId="29F72A6B" w:rsidR="001D7D44" w:rsidRPr="00EF1195" w:rsidRDefault="001D7D44" w:rsidP="00EF1195">
                  <w:pPr>
                    <w:pStyle w:val="NormalWeb"/>
                    <w:ind w:left="360"/>
                    <w:rPr>
                      <w:color w:val="000000"/>
                      <w:sz w:val="27"/>
                      <w:szCs w:val="27"/>
                    </w:rPr>
                  </w:pPr>
                  <w:r>
                    <w:rPr>
                      <w:color w:val="000000"/>
                      <w:sz w:val="27"/>
                      <w:szCs w:val="27"/>
                    </w:rPr>
                    <w:t xml:space="preserve">Tranøy menighetsråd er ikke kjent med å ha fattet vedtak om stenging av Vangsvik kirke. Menighetsrådet ber administrasjonen fremlegg dokumentasjon på påstanden om menighetsrådets vedtak om stenging til menighetsrådsmøtet </w:t>
                  </w:r>
                  <w:r>
                    <w:rPr>
                      <w:color w:val="000000"/>
                      <w:sz w:val="27"/>
                      <w:szCs w:val="27"/>
                    </w:rPr>
                    <w:lastRenderedPageBreak/>
                    <w:t>12. november 2025. Tranøy menighetsråd ønsker umiddelbar åpning av Vangsvik kirke, og om nødvendig fattes herved vedtak fra menighetsrådets side om umiddelbar åpning av Vangsvik kirke. Vi ber Senja kirkelige fellesråd avklare om nåværende kirketjener ved Vangsvik kirke ønsker å fortsette i sitt arbeidsforhold før eventuell igangsettelse av rekrutteringsprosess for ny kirketjener.</w:t>
                  </w:r>
                </w:p>
              </w:sdtContent>
            </w:sdt>
          </w:sdtContent>
        </w:sdt>
        <w:p w14:paraId="4E5E84B2" w14:textId="4F7762CA" w:rsidR="001D7D44" w:rsidRDefault="001D7D44" w:rsidP="001D7D44">
          <w:pPr>
            <w:spacing w:before="240"/>
          </w:pPr>
          <w:r>
            <w:fldChar w:fldCharType="begin"/>
          </w:r>
          <w:r>
            <w:instrText xml:space="preserve"> MACROBUTTON SaveDecision [Lagre vedtak] </w:instrText>
          </w:r>
          <w:r>
            <w:fldChar w:fldCharType="end"/>
          </w:r>
        </w:p>
      </w:sdtContent>
    </w:sdt>
    <w:p w14:paraId="094110EC" w14:textId="77777777" w:rsidR="001D7D44" w:rsidRDefault="001D7D44" w:rsidP="001D7D44">
      <w:pPr>
        <w:spacing w:before="240"/>
      </w:pPr>
    </w:p>
    <w:p w14:paraId="5B1C049B" w14:textId="77777777" w:rsidR="001D7D44" w:rsidRDefault="001D7D44" w:rsidP="001D7D44">
      <w:pPr>
        <w:spacing w:before="240"/>
      </w:pPr>
    </w:p>
    <w:p w14:paraId="097FE44B" w14:textId="77777777" w:rsidR="001D7D44" w:rsidRDefault="001D7D44" w:rsidP="001D7D44">
      <w:pPr>
        <w:spacing w:before="240"/>
      </w:pPr>
    </w:p>
    <w:p w14:paraId="2E936293" w14:textId="5B38D815" w:rsidR="001D7D44" w:rsidRDefault="001D7D44" w:rsidP="001D7D44">
      <w:pPr>
        <w:pStyle w:val="MUCaseTitle2"/>
      </w:pPr>
      <w:bookmarkStart w:id="8" w:name="CaseRef209457"/>
      <w:bookmarkEnd w:id="8"/>
      <w:r>
        <w:t>20/25 Gjennomføring av 250 års markeringen</w:t>
      </w:r>
      <w:r w:rsidR="00EF1195">
        <w:t xml:space="preserve"> for Tranøy kirke</w:t>
      </w:r>
    </w:p>
    <w:p w14:paraId="7FBF81C7" w14:textId="426818FC" w:rsidR="001D7D44" w:rsidRDefault="001D7D44" w:rsidP="001D7D4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D7D44" w14:paraId="4E5F61B0" w14:textId="77777777" w:rsidTr="001D7D44">
        <w:tc>
          <w:tcPr>
            <w:tcW w:w="5102" w:type="dxa"/>
          </w:tcPr>
          <w:p w14:paraId="4C49EA19" w14:textId="3C337AAC" w:rsidR="001D7D44" w:rsidRDefault="001D7D44" w:rsidP="001D7D44">
            <w:r>
              <w:t>Behandlet av</w:t>
            </w:r>
          </w:p>
        </w:tc>
        <w:tc>
          <w:tcPr>
            <w:tcW w:w="1701" w:type="dxa"/>
          </w:tcPr>
          <w:p w14:paraId="4AA69DFE" w14:textId="1DF5FB3E" w:rsidR="001D7D44" w:rsidRDefault="001D7D44" w:rsidP="001D7D44">
            <w:r>
              <w:t>Møtedato</w:t>
            </w:r>
          </w:p>
        </w:tc>
        <w:tc>
          <w:tcPr>
            <w:tcW w:w="1134" w:type="dxa"/>
          </w:tcPr>
          <w:p w14:paraId="7507FC1A" w14:textId="00B43C70" w:rsidR="001D7D44" w:rsidRDefault="001D7D44" w:rsidP="001D7D44">
            <w:proofErr w:type="spellStart"/>
            <w:r>
              <w:t>Saknr</w:t>
            </w:r>
            <w:proofErr w:type="spellEnd"/>
          </w:p>
        </w:tc>
      </w:tr>
      <w:tr w:rsidR="001D7D44" w14:paraId="2102FF9B" w14:textId="77777777" w:rsidTr="001D7D44">
        <w:tc>
          <w:tcPr>
            <w:tcW w:w="5102" w:type="dxa"/>
          </w:tcPr>
          <w:p w14:paraId="28AE95D3" w14:textId="74EE2EB8" w:rsidR="001D7D44" w:rsidRDefault="001D7D44" w:rsidP="001D7D44">
            <w:r>
              <w:t>1 Tranøy menighetsråd</w:t>
            </w:r>
          </w:p>
        </w:tc>
        <w:tc>
          <w:tcPr>
            <w:tcW w:w="1701" w:type="dxa"/>
          </w:tcPr>
          <w:p w14:paraId="4CB68303" w14:textId="70833736" w:rsidR="001D7D44" w:rsidRDefault="001D7D44" w:rsidP="001D7D44">
            <w:r>
              <w:t>10.09.2025</w:t>
            </w:r>
          </w:p>
        </w:tc>
        <w:tc>
          <w:tcPr>
            <w:tcW w:w="1134" w:type="dxa"/>
          </w:tcPr>
          <w:p w14:paraId="10CCEF3F" w14:textId="74EA01E2" w:rsidR="001D7D44" w:rsidRDefault="001D7D44" w:rsidP="001D7D44">
            <w:r>
              <w:t>20/25</w:t>
            </w:r>
          </w:p>
        </w:tc>
      </w:tr>
    </w:tbl>
    <w:p w14:paraId="21D27B5D" w14:textId="77777777" w:rsidR="001D7D44" w:rsidRDefault="001D7D44" w:rsidP="001D7D44"/>
    <w:p w14:paraId="3C09C26A" w14:textId="77777777" w:rsidR="001D7D44" w:rsidRDefault="001D7D44" w:rsidP="001D7D44"/>
    <w:p w14:paraId="4BD4C2D8" w14:textId="77777777" w:rsidR="001D7D44" w:rsidRDefault="001D7D44" w:rsidP="001D7D44"/>
    <w:p w14:paraId="0BC8F620" w14:textId="77777777" w:rsidR="001D7D44" w:rsidRDefault="001D7D44" w:rsidP="001D7D44"/>
    <w:sdt>
      <w:sdtPr>
        <w:alias w:val="Sammendrag"/>
        <w:tag w:val="Sammendrag"/>
        <w:id w:val="-2109574348"/>
        <w:placeholder>
          <w:docPart w:val="060D075C4A5842DABD619CD1956838CA"/>
        </w:placeholder>
      </w:sdtPr>
      <w:sdtEndPr/>
      <w:sdtContent>
        <w:p w14:paraId="6D78B23E" w14:textId="77777777" w:rsidR="001D7D44" w:rsidRPr="00BE598D" w:rsidRDefault="001D7D44" w:rsidP="001D7D44">
          <w:pPr>
            <w:keepNext/>
            <w:keepLines/>
            <w:outlineLvl w:val="1"/>
            <w:rPr>
              <w:rFonts w:eastAsia="Arial Unicode MS"/>
              <w:b/>
              <w:bCs/>
            </w:rPr>
          </w:pPr>
          <w:r>
            <w:rPr>
              <w:rFonts w:eastAsia="Arial Unicode MS"/>
              <w:b/>
              <w:bCs/>
            </w:rPr>
            <w:t>Saksorientering</w:t>
          </w:r>
        </w:p>
        <w:p w14:paraId="4A5ADF5F" w14:textId="77777777" w:rsidR="001D7D44" w:rsidRDefault="001D7D44" w:rsidP="001D7D44">
          <w:pPr>
            <w:contextualSpacing/>
          </w:pPr>
          <w:proofErr w:type="gramStart"/>
          <w:r>
            <w:t>250 års markeringen</w:t>
          </w:r>
          <w:proofErr w:type="gramEnd"/>
          <w:r>
            <w:t xml:space="preserve"> av Tranøy kirke ble gjennomført som planlagt under </w:t>
          </w:r>
          <w:proofErr w:type="spellStart"/>
          <w:r>
            <w:t>Tranøydagan</w:t>
          </w:r>
          <w:proofErr w:type="spellEnd"/>
          <w:r>
            <w:t xml:space="preserve"> 21. juli i år. Tranøy kirkeforening stod som hovedarrangør, men hadde god støtte fra Tranøy menighetsråd. I menighetsrådet er det spesielt Håkon og Truls som har lagt ned en solid innsats.</w:t>
          </w:r>
        </w:p>
        <w:p w14:paraId="1B381A41" w14:textId="77777777" w:rsidR="001D7D44" w:rsidRDefault="001D7D44" w:rsidP="001D7D44">
          <w:pPr>
            <w:contextualSpacing/>
          </w:pPr>
          <w:r>
            <w:t>Det var omtrent 400 besøkende på arrangementet. Dette var i overkant av forventning. Transport over fjorden gikk likevel problemfritt begge veier. Den største utfordringen med så mange mennesker, var at man gikk tom for mat i salgsbodene.</w:t>
          </w:r>
        </w:p>
        <w:p w14:paraId="5253E1D0" w14:textId="77777777" w:rsidR="001D7D44" w:rsidRDefault="001D7D44" w:rsidP="001D7D44">
          <w:pPr>
            <w:contextualSpacing/>
          </w:pPr>
          <w:r>
            <w:t xml:space="preserve">Tranøy kirkeforening fikk et overskudd på 39871 kr. </w:t>
          </w:r>
        </w:p>
        <w:p w14:paraId="770ADD39" w14:textId="77777777" w:rsidR="001D7D44" w:rsidRDefault="001D7D44" w:rsidP="001D7D44">
          <w:pPr>
            <w:contextualSpacing/>
          </w:pPr>
          <w:r>
            <w:t>Det var mange gode krefter som stod bak arrangementet, og de bør takkes spesielt av menighetsrådet.</w:t>
          </w:r>
        </w:p>
      </w:sdtContent>
    </w:sdt>
    <w:p w14:paraId="32455944" w14:textId="77777777" w:rsidR="001D7D44" w:rsidRDefault="001D7D44" w:rsidP="001D7D44"/>
    <w:sdt>
      <w:sdtPr>
        <w:rPr>
          <w:b/>
        </w:rPr>
        <w:tag w:val="MU_Tittel"/>
        <w:id w:val="-2036346074"/>
        <w:placeholder>
          <w:docPart w:val="168C8F7E6E4D40EC9A106FF17DCF5DB4"/>
        </w:placeholder>
        <w:text/>
      </w:sdtPr>
      <w:sdtEndPr/>
      <w:sdtContent>
        <w:p w14:paraId="645AC622" w14:textId="77777777" w:rsidR="001D7D44" w:rsidRDefault="001D7D44" w:rsidP="001D7D44">
          <w:pPr>
            <w:rPr>
              <w:b/>
            </w:rPr>
          </w:pPr>
          <w:r w:rsidRPr="00EF6EF9">
            <w:rPr>
              <w:b/>
            </w:rPr>
            <w:t>Forslag til vedtak</w:t>
          </w:r>
        </w:p>
      </w:sdtContent>
    </w:sdt>
    <w:p w14:paraId="0D22543A" w14:textId="77777777" w:rsidR="001D7D44" w:rsidRDefault="001D7D44" w:rsidP="001D7D44"/>
    <w:p w14:paraId="0ADA4320" w14:textId="517FDC9F" w:rsidR="001D7D44" w:rsidRDefault="001D7D44" w:rsidP="001D7D44">
      <w:r>
        <w:t>Tranøy menighetsråd er svært takknemlig for den vellykkede gjennomføringen av 250 års jubileet. Menighetsrådet ønsker å takke alle bidragsytere til arrangementet for deres innsats.</w:t>
      </w:r>
    </w:p>
    <w:p w14:paraId="49D5D596" w14:textId="77777777" w:rsidR="001D7D44" w:rsidRDefault="001D7D44" w:rsidP="001D7D44"/>
    <w:sdt>
      <w:sdtPr>
        <w:rPr>
          <w:b w:val="0"/>
        </w:rPr>
        <w:alias w:val="Vedtak for sak 20/25"/>
        <w:tag w:val="HandlingID209457;CaseID200798"/>
        <w:id w:val="1531923776"/>
        <w:placeholder>
          <w:docPart w:val="DefaultPlaceholder_-1854013440"/>
        </w:placeholder>
      </w:sdtPr>
      <w:sdtEndPr/>
      <w:sdtContent>
        <w:p w14:paraId="71C90589" w14:textId="1D0B9FC3" w:rsidR="001D7D44" w:rsidRDefault="001D7D44" w:rsidP="001D7D44">
          <w:pPr>
            <w:pStyle w:val="MUCaseTitle3"/>
          </w:pPr>
          <w:r>
            <w:t>Møtebehandling</w:t>
          </w:r>
        </w:p>
        <w:p w14:paraId="28F16E5B" w14:textId="77777777" w:rsidR="001D7D44" w:rsidRDefault="001D7D44" w:rsidP="001D7D44"/>
        <w:sdt>
          <w:sdtPr>
            <w:rPr>
              <w:b w:val="0"/>
            </w:rPr>
            <w:tag w:val="MU_Innstilling"/>
            <w:id w:val="-178430175"/>
            <w:lock w:val="sdtLocked"/>
            <w:placeholder>
              <w:docPart w:val="DefaultPlaceholder_-1854013440"/>
            </w:placeholder>
            <w15:appearance w15:val="hidden"/>
          </w:sdtPr>
          <w:sdtEndPr/>
          <w:sdtContent>
            <w:p w14:paraId="5831B7D5" w14:textId="77777777" w:rsidR="001D7D44" w:rsidRDefault="001D7D44" w:rsidP="001D7D44">
              <w:pPr>
                <w:pStyle w:val="MUCaseTitle3"/>
              </w:pPr>
              <w:r>
                <w:t xml:space="preserve">Vedtak </w:t>
              </w:r>
            </w:p>
            <w:sdt>
              <w:sdtPr>
                <w:tag w:val="MU_Vedtakstekst"/>
                <w:id w:val="-83534272"/>
                <w:lock w:val="sdtLocked"/>
                <w:placeholder>
                  <w:docPart w:val="3C4114F2CD064B9BA85B7880BEC93FE0"/>
                </w:placeholder>
                <w15:appearance w15:val="hidden"/>
              </w:sdtPr>
              <w:sdtEndPr/>
              <w:sdtContent>
                <w:p w14:paraId="0108C186" w14:textId="09ADA5B7" w:rsidR="001D7D44" w:rsidRDefault="001D7D44" w:rsidP="001D7D44">
                  <w:r>
                    <w:t>Tranøy menighetsråd er svært takknemlig for den vellykkede gjennomføringen av 250 års jubileet</w:t>
                  </w:r>
                  <w:r w:rsidR="00EF1195">
                    <w:t xml:space="preserve"> for Tranøy kirke</w:t>
                  </w:r>
                  <w:r>
                    <w:t>. Menighetsrådet takke</w:t>
                  </w:r>
                  <w:r w:rsidR="00EF1195">
                    <w:t>r</w:t>
                  </w:r>
                  <w:r>
                    <w:t xml:space="preserve"> alle bidragsytere </w:t>
                  </w:r>
                  <w:r w:rsidR="00EF1195">
                    <w:t>til arrangementet i brevs form signert av sokneprest og menighetsrådsleder.</w:t>
                  </w:r>
                </w:p>
                <w:p w14:paraId="6635FF1E" w14:textId="77777777" w:rsidR="001D7D44" w:rsidRDefault="00996A9A" w:rsidP="001D7D44"/>
              </w:sdtContent>
            </w:sdt>
          </w:sdtContent>
        </w:sdt>
        <w:p w14:paraId="3CCC013D" w14:textId="4F48D19A" w:rsidR="001D7D44" w:rsidRDefault="001D7D44" w:rsidP="001D7D44">
          <w:pPr>
            <w:spacing w:before="240"/>
          </w:pPr>
          <w:r>
            <w:lastRenderedPageBreak/>
            <w:fldChar w:fldCharType="begin"/>
          </w:r>
          <w:r>
            <w:instrText xml:space="preserve"> MACROBUTTON SaveDecision [Lagre vedtak] </w:instrText>
          </w:r>
          <w:r>
            <w:fldChar w:fldCharType="end"/>
          </w:r>
        </w:p>
      </w:sdtContent>
    </w:sdt>
    <w:p w14:paraId="3D5AE8A4" w14:textId="77777777" w:rsidR="001D7D44" w:rsidRDefault="001D7D44" w:rsidP="001D7D44">
      <w:pPr>
        <w:spacing w:before="240"/>
      </w:pPr>
    </w:p>
    <w:p w14:paraId="67242032" w14:textId="77777777" w:rsidR="001D7D44" w:rsidRDefault="001D7D44" w:rsidP="001D7D44">
      <w:pPr>
        <w:spacing w:before="240"/>
      </w:pPr>
    </w:p>
    <w:p w14:paraId="02691765" w14:textId="77777777" w:rsidR="001D7D44" w:rsidRDefault="001D7D44" w:rsidP="001D7D44">
      <w:pPr>
        <w:spacing w:before="240"/>
      </w:pPr>
    </w:p>
    <w:p w14:paraId="4C9DD06E" w14:textId="77777777" w:rsidR="001D7D44" w:rsidRDefault="001D7D44" w:rsidP="001D7D44">
      <w:pPr>
        <w:pStyle w:val="MUCaseTitle2"/>
      </w:pPr>
      <w:bookmarkStart w:id="9" w:name="CaseRef209455"/>
      <w:bookmarkEnd w:id="9"/>
      <w:r>
        <w:t>21/25 Menighetsmøte 2025</w:t>
      </w:r>
    </w:p>
    <w:p w14:paraId="3916146F" w14:textId="60703B3F" w:rsidR="001D7D44" w:rsidRDefault="001D7D44" w:rsidP="001D7D44"/>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D7D44" w14:paraId="6259C8BF" w14:textId="77777777" w:rsidTr="001D7D44">
        <w:tc>
          <w:tcPr>
            <w:tcW w:w="5102" w:type="dxa"/>
          </w:tcPr>
          <w:p w14:paraId="3152BA49" w14:textId="2977365B" w:rsidR="001D7D44" w:rsidRDefault="001D7D44" w:rsidP="001D7D44">
            <w:r>
              <w:t>Behandlet av</w:t>
            </w:r>
          </w:p>
        </w:tc>
        <w:tc>
          <w:tcPr>
            <w:tcW w:w="1701" w:type="dxa"/>
          </w:tcPr>
          <w:p w14:paraId="4DC15B3C" w14:textId="5D6D1B45" w:rsidR="001D7D44" w:rsidRDefault="001D7D44" w:rsidP="001D7D44">
            <w:r>
              <w:t>Møtedato</w:t>
            </w:r>
          </w:p>
        </w:tc>
        <w:tc>
          <w:tcPr>
            <w:tcW w:w="1134" w:type="dxa"/>
          </w:tcPr>
          <w:p w14:paraId="0DD5E909" w14:textId="3DBC1A95" w:rsidR="001D7D44" w:rsidRDefault="001D7D44" w:rsidP="001D7D44">
            <w:proofErr w:type="spellStart"/>
            <w:r>
              <w:t>Saknr</w:t>
            </w:r>
            <w:proofErr w:type="spellEnd"/>
          </w:p>
        </w:tc>
      </w:tr>
      <w:tr w:rsidR="001D7D44" w14:paraId="72C2136E" w14:textId="77777777" w:rsidTr="001D7D44">
        <w:tc>
          <w:tcPr>
            <w:tcW w:w="5102" w:type="dxa"/>
          </w:tcPr>
          <w:p w14:paraId="1374F257" w14:textId="292935DE" w:rsidR="001D7D44" w:rsidRDefault="001D7D44" w:rsidP="001D7D44">
            <w:r>
              <w:t>1 Tranøy menighetsråd</w:t>
            </w:r>
          </w:p>
        </w:tc>
        <w:tc>
          <w:tcPr>
            <w:tcW w:w="1701" w:type="dxa"/>
          </w:tcPr>
          <w:p w14:paraId="0881B360" w14:textId="2D043CB9" w:rsidR="001D7D44" w:rsidRDefault="001D7D44" w:rsidP="001D7D44">
            <w:r>
              <w:t>10.09.2025</w:t>
            </w:r>
          </w:p>
        </w:tc>
        <w:tc>
          <w:tcPr>
            <w:tcW w:w="1134" w:type="dxa"/>
          </w:tcPr>
          <w:p w14:paraId="72CB0D17" w14:textId="169A4C18" w:rsidR="001D7D44" w:rsidRDefault="001D7D44" w:rsidP="001D7D44">
            <w:r>
              <w:t>21/25</w:t>
            </w:r>
          </w:p>
        </w:tc>
      </w:tr>
    </w:tbl>
    <w:p w14:paraId="28E706C9" w14:textId="77777777" w:rsidR="001D7D44" w:rsidRDefault="001D7D44" w:rsidP="001D7D44"/>
    <w:p w14:paraId="379262F5" w14:textId="77777777" w:rsidR="001D7D44" w:rsidRDefault="001D7D44" w:rsidP="001D7D44"/>
    <w:p w14:paraId="2B24E324" w14:textId="77777777" w:rsidR="001D7D44" w:rsidRDefault="001D7D44" w:rsidP="001D7D44"/>
    <w:p w14:paraId="1BDA2958" w14:textId="77777777" w:rsidR="001D7D44" w:rsidRDefault="001D7D44" w:rsidP="001D7D44"/>
    <w:sdt>
      <w:sdtPr>
        <w:alias w:val="Sammendrag"/>
        <w:tag w:val="Sammendrag"/>
        <w:id w:val="1274589474"/>
        <w:placeholder>
          <w:docPart w:val="C4DE09080AA74C028CC3F78C964BE0F7"/>
        </w:placeholder>
      </w:sdtPr>
      <w:sdtEndPr/>
      <w:sdtContent>
        <w:p w14:paraId="67D8CD6F" w14:textId="77777777" w:rsidR="001D7D44" w:rsidRPr="00BE598D" w:rsidRDefault="001D7D44" w:rsidP="001D7D44">
          <w:pPr>
            <w:keepNext/>
            <w:keepLines/>
            <w:outlineLvl w:val="1"/>
            <w:rPr>
              <w:rFonts w:eastAsia="Arial Unicode MS"/>
              <w:b/>
              <w:bCs/>
            </w:rPr>
          </w:pPr>
          <w:r>
            <w:rPr>
              <w:rFonts w:eastAsia="Arial Unicode MS"/>
              <w:b/>
              <w:bCs/>
            </w:rPr>
            <w:t>Saksorientering</w:t>
          </w:r>
        </w:p>
        <w:sdt>
          <w:sdtPr>
            <w:alias w:val="Sammendrag"/>
            <w:tag w:val="Sammendrag"/>
            <w:id w:val="1771126519"/>
            <w:placeholder>
              <w:docPart w:val="551AF70E72B243A38FA8E11A92A1B98A"/>
            </w:placeholder>
          </w:sdtPr>
          <w:sdtEndPr/>
          <w:sdtContent>
            <w:p w14:paraId="034E1922" w14:textId="77777777" w:rsidR="001D7D44" w:rsidRPr="00BE598D" w:rsidRDefault="001D7D44" w:rsidP="001D7D44">
              <w:pPr>
                <w:keepNext/>
                <w:keepLines/>
                <w:outlineLvl w:val="1"/>
                <w:rPr>
                  <w:rFonts w:eastAsia="Arial Unicode MS"/>
                  <w:b/>
                  <w:bCs/>
                </w:rPr>
              </w:pPr>
              <w:r>
                <w:rPr>
                  <w:rFonts w:eastAsia="Arial Unicode MS"/>
                  <w:b/>
                  <w:bCs/>
                </w:rPr>
                <w:t>Saksorientering</w:t>
              </w:r>
            </w:p>
            <w:p w14:paraId="6626DFDA" w14:textId="77777777" w:rsidR="001D7D44" w:rsidRDefault="001D7D44" w:rsidP="001D7D44">
              <w:r>
                <w:t>Det er nødvendig å gjennomføre menighetsmøte for å behandle sak om endring av gudstjenesteforordningen.</w:t>
              </w:r>
            </w:p>
            <w:p w14:paraId="7C66985E" w14:textId="77777777" w:rsidR="001D7D44" w:rsidRDefault="001D7D44" w:rsidP="001D7D44">
              <w:pPr>
                <w:contextualSpacing/>
              </w:pPr>
              <w:r>
                <w:t xml:space="preserve">Prosedyren med et menighetsmøte er at man innkaller med minst 14 dagers varsel. Møtet skal kunngjøres offentlig i kirken og i lokalavis eller menighetsbladet og </w:t>
              </w:r>
              <w:proofErr w:type="gramStart"/>
              <w:r>
                <w:t>for øvrig</w:t>
              </w:r>
              <w:proofErr w:type="gramEnd"/>
              <w:r>
                <w:t xml:space="preserve"> på den måten som menighetsrådet bestemmer. Kunngjøringen skal inneholde tid og sted for møtet og oversikt over hvilke saker som skal behandles.</w:t>
              </w:r>
            </w:p>
            <w:p w14:paraId="06F04DC1" w14:textId="77777777" w:rsidR="001D7D44" w:rsidRDefault="001D7D44" w:rsidP="001D7D44">
              <w:pPr>
                <w:contextualSpacing/>
              </w:pPr>
              <w:r>
                <w:t>Møtet ledes av menighetsrådsleder og sokneprest, og det gjennomføres gjerne i forbindelse med en gudstjeneste.</w:t>
              </w:r>
            </w:p>
          </w:sdtContent>
        </w:sdt>
        <w:p w14:paraId="4BE3A57A" w14:textId="77777777" w:rsidR="001D7D44" w:rsidRDefault="00996A9A" w:rsidP="001D7D44">
          <w:pPr>
            <w:contextualSpacing/>
          </w:pPr>
        </w:p>
      </w:sdtContent>
    </w:sdt>
    <w:p w14:paraId="50AF901F" w14:textId="77777777" w:rsidR="001D7D44" w:rsidRDefault="001D7D44" w:rsidP="001D7D44"/>
    <w:sdt>
      <w:sdtPr>
        <w:rPr>
          <w:b/>
        </w:rPr>
        <w:tag w:val="MU_Tittel"/>
        <w:id w:val="3488898"/>
        <w:placeholder>
          <w:docPart w:val="E5338939F06E434DB3DA9E8CE18B370F"/>
        </w:placeholder>
        <w:text/>
      </w:sdtPr>
      <w:sdtEndPr/>
      <w:sdtContent>
        <w:p w14:paraId="48D12618" w14:textId="77777777" w:rsidR="001D7D44" w:rsidRDefault="001D7D44" w:rsidP="001D7D44">
          <w:pPr>
            <w:rPr>
              <w:b/>
            </w:rPr>
          </w:pPr>
          <w:r w:rsidRPr="00EF6EF9">
            <w:rPr>
              <w:b/>
            </w:rPr>
            <w:t>Forslag til vedtak</w:t>
          </w:r>
        </w:p>
      </w:sdtContent>
    </w:sdt>
    <w:p w14:paraId="25239FE9" w14:textId="77777777" w:rsidR="001D7D44" w:rsidRDefault="001D7D44" w:rsidP="001D7D44"/>
    <w:p w14:paraId="6C557809" w14:textId="075887F1" w:rsidR="001D7D44" w:rsidRDefault="001D7D44" w:rsidP="001D7D44">
      <w:r>
        <w:t xml:space="preserve">Det gjennomføres menighetsrådsmøte </w:t>
      </w:r>
    </w:p>
    <w:p w14:paraId="44A03B0A" w14:textId="77777777" w:rsidR="001D7D44" w:rsidRDefault="001D7D44" w:rsidP="001D7D44"/>
    <w:sdt>
      <w:sdtPr>
        <w:rPr>
          <w:b w:val="0"/>
        </w:rPr>
        <w:alias w:val="Vedtak for sak 21/25"/>
        <w:tag w:val="HandlingID209455;CaseID200909"/>
        <w:id w:val="202456391"/>
        <w:placeholder>
          <w:docPart w:val="DefaultPlaceholder_-1854013440"/>
        </w:placeholder>
      </w:sdtPr>
      <w:sdtEndPr/>
      <w:sdtContent>
        <w:p w14:paraId="11DD82A9" w14:textId="4909426C" w:rsidR="001D7D44" w:rsidRDefault="001D7D44" w:rsidP="001D7D44">
          <w:pPr>
            <w:pStyle w:val="MUCaseTitle3"/>
          </w:pPr>
          <w:r>
            <w:t>Møtebehandling</w:t>
          </w:r>
        </w:p>
        <w:p w14:paraId="1E9486A3" w14:textId="77777777" w:rsidR="001D7D44" w:rsidRDefault="001D7D44" w:rsidP="001D7D44"/>
        <w:sdt>
          <w:sdtPr>
            <w:rPr>
              <w:b w:val="0"/>
            </w:rPr>
            <w:tag w:val="MU_Innstilling"/>
            <w:id w:val="-1268779788"/>
            <w:lock w:val="sdtLocked"/>
            <w:placeholder>
              <w:docPart w:val="DefaultPlaceholder_-1854013440"/>
            </w:placeholder>
            <w15:appearance w15:val="hidden"/>
          </w:sdtPr>
          <w:sdtEndPr/>
          <w:sdtContent>
            <w:p w14:paraId="231171A3" w14:textId="77777777" w:rsidR="001D7D44" w:rsidRDefault="001D7D44" w:rsidP="001D7D44">
              <w:pPr>
                <w:pStyle w:val="MUCaseTitle3"/>
              </w:pPr>
              <w:r>
                <w:t xml:space="preserve">Vedtak </w:t>
              </w:r>
            </w:p>
            <w:sdt>
              <w:sdtPr>
                <w:tag w:val="MU_Vedtakstekst"/>
                <w:id w:val="233820984"/>
                <w:lock w:val="sdtLocked"/>
                <w:placeholder>
                  <w:docPart w:val="6F3A584138FC41B5A6367747763C75C6"/>
                </w:placeholder>
                <w15:appearance w15:val="hidden"/>
              </w:sdtPr>
              <w:sdtEndPr/>
              <w:sdtContent>
                <w:p w14:paraId="08AE1458" w14:textId="589BA1C7" w:rsidR="001D7D44" w:rsidRDefault="001D7D44" w:rsidP="001D7D44">
                  <w:r>
                    <w:t>Det gjennomføres menighetsrådsmøte</w:t>
                  </w:r>
                  <w:r w:rsidR="00EF1195">
                    <w:t xml:space="preserve"> 16. november i Vangsvik kirke etter gudstjenesten.</w:t>
                  </w:r>
                </w:p>
                <w:p w14:paraId="340955E0" w14:textId="77777777" w:rsidR="001D7D44" w:rsidRDefault="00996A9A" w:rsidP="001D7D44"/>
              </w:sdtContent>
            </w:sdt>
          </w:sdtContent>
        </w:sdt>
        <w:p w14:paraId="38D9599A" w14:textId="70D32451" w:rsidR="001D7D44" w:rsidRDefault="001D7D44" w:rsidP="001D7D44">
          <w:pPr>
            <w:spacing w:before="240"/>
          </w:pPr>
          <w:r>
            <w:fldChar w:fldCharType="begin"/>
          </w:r>
          <w:r>
            <w:instrText xml:space="preserve"> MACROBUTTON SaveDecision [Lagre vedtak] </w:instrText>
          </w:r>
          <w:r>
            <w:fldChar w:fldCharType="end"/>
          </w:r>
        </w:p>
      </w:sdtContent>
    </w:sdt>
    <w:p w14:paraId="0160F26A" w14:textId="77777777" w:rsidR="001D7D44" w:rsidRDefault="001D7D44" w:rsidP="001D7D44">
      <w:pPr>
        <w:spacing w:before="240"/>
      </w:pPr>
    </w:p>
    <w:p w14:paraId="656CDB65" w14:textId="77777777" w:rsidR="001D7D44" w:rsidRDefault="001D7D44" w:rsidP="001D7D44">
      <w:pPr>
        <w:spacing w:before="240"/>
      </w:pPr>
    </w:p>
    <w:p w14:paraId="03C61075" w14:textId="77777777" w:rsidR="001D7D44" w:rsidRDefault="001D7D44" w:rsidP="001D7D44">
      <w:pPr>
        <w:spacing w:before="240"/>
      </w:pPr>
    </w:p>
    <w:p w14:paraId="1298A9FB" w14:textId="77777777" w:rsidR="001D7D44" w:rsidRDefault="001D7D44" w:rsidP="001D7D44">
      <w:pPr>
        <w:spacing w:before="240"/>
      </w:pPr>
    </w:p>
    <w:p w14:paraId="5895F596" w14:textId="0BFB50B0" w:rsidR="001D7D44" w:rsidRDefault="001D7D44" w:rsidP="001D7D44">
      <w:pPr>
        <w:pStyle w:val="MUCaseTitle"/>
        <w:rPr>
          <w:shd w:val="clear" w:color="auto" w:fill="D9D9D9"/>
        </w:rPr>
      </w:pPr>
      <w:r w:rsidRPr="001D7D44">
        <w:rPr>
          <w:shd w:val="clear" w:color="auto" w:fill="D9D9D9"/>
        </w:rPr>
        <w:lastRenderedPageBreak/>
        <w:t>Orienteringssaker</w:t>
      </w:r>
    </w:p>
    <w:p w14:paraId="6A87A864" w14:textId="7153E1B0" w:rsidR="001D7D44" w:rsidRPr="001D7D44" w:rsidRDefault="001D7D44" w:rsidP="001D7D44">
      <w:pPr>
        <w:pStyle w:val="MUCaseTitle"/>
        <w:rPr>
          <w:shd w:val="clear" w:color="auto" w:fill="D9D9D9"/>
        </w:rPr>
      </w:pPr>
      <w:r w:rsidRPr="001D7D44">
        <w:rPr>
          <w:shd w:val="clear" w:color="auto" w:fill="D9D9D9"/>
        </w:rPr>
        <w:t>Eventuelt</w:t>
      </w:r>
    </w:p>
    <w:sectPr w:rsidR="001D7D44" w:rsidRPr="001D7D44"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38E7E0A6" w:rsidR="006638E2" w:rsidRPr="00832A5E" w:rsidRDefault="00996A9A" w:rsidP="006638E2">
          <w:pPr>
            <w:rPr>
              <w:lang w:val="en-US"/>
            </w:rPr>
          </w:pPr>
          <w:sdt>
            <w:sdtPr>
              <w:rPr>
                <w:sz w:val="22"/>
                <w:szCs w:val="22"/>
              </w:rPr>
              <w:tag w:val="ToBoard.Name"/>
              <w:id w:val="190581726"/>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1D7D44">
                <w:rPr>
                  <w:sz w:val="22"/>
                  <w:szCs w:val="22"/>
                </w:rPr>
                <w:t>Tranøy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040D0"/>
    <w:multiLevelType w:val="hybridMultilevel"/>
    <w:tmpl w:val="3222C69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017660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D76D0"/>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1D7D44"/>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3F30"/>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76DC1"/>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1195"/>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0F5E0D78-1FF8-47F3-A516-51A7E4A5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D7D44"/>
    <w:pPr>
      <w:autoSpaceDE/>
      <w:autoSpaceDN/>
      <w:spacing w:before="100" w:beforeAutospacing="1" w:after="100" w:afterAutospacing="1"/>
    </w:pPr>
    <w:rPr>
      <w:rFonts w:ascii="Times New Roman" w:hAnsi="Times New Roman" w:cs="Times New Roman"/>
    </w:rPr>
  </w:style>
  <w:style w:type="character" w:styleId="Ulstomtale">
    <w:name w:val="Unresolved Mention"/>
    <w:basedOn w:val="Standardskriftforavsnitt"/>
    <w:uiPriority w:val="99"/>
    <w:semiHidden/>
    <w:unhideWhenUsed/>
    <w:rsid w:val="001D7D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36511D9D0D8A4B6C9BBF457405EB717A"/>
        <w:category>
          <w:name w:val="Generelt"/>
          <w:gallery w:val="placeholder"/>
        </w:category>
        <w:types>
          <w:type w:val="bbPlcHdr"/>
        </w:types>
        <w:behaviors>
          <w:behavior w:val="content"/>
        </w:behaviors>
        <w:guid w:val="{28C87784-4060-4057-893E-BE455A3EE2AB}"/>
      </w:docPartPr>
      <w:docPartBody>
        <w:p w:rsidR="0099584D" w:rsidRDefault="0099584D" w:rsidP="0099584D">
          <w:pPr>
            <w:pStyle w:val="36511D9D0D8A4B6C9BBF457405EB717A"/>
          </w:pPr>
          <w:r>
            <w:rPr>
              <w:rStyle w:val="Plassholdertekst"/>
            </w:rPr>
            <w:t>Skriv inn teksten her.</w:t>
          </w:r>
        </w:p>
      </w:docPartBody>
    </w:docPart>
    <w:docPart>
      <w:docPartPr>
        <w:name w:val="BFD2DC3344994F3E9CD70D49042F5604"/>
        <w:category>
          <w:name w:val="Generelt"/>
          <w:gallery w:val="placeholder"/>
        </w:category>
        <w:types>
          <w:type w:val="bbPlcHdr"/>
        </w:types>
        <w:behaviors>
          <w:behavior w:val="content"/>
        </w:behaviors>
        <w:guid w:val="{33213726-B04A-4A0D-94A7-FE8669FF0902}"/>
      </w:docPartPr>
      <w:docPartBody>
        <w:p w:rsidR="0099584D" w:rsidRDefault="0099584D" w:rsidP="0099584D">
          <w:pPr>
            <w:pStyle w:val="BFD2DC3344994F3E9CD70D49042F5604"/>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4ED1B729-8A55-4F16-8410-FFFA3E10D6B2}"/>
      </w:docPartPr>
      <w:docPartBody>
        <w:p w:rsidR="0099584D" w:rsidRDefault="0099584D">
          <w:r w:rsidRPr="001728A7">
            <w:rPr>
              <w:rStyle w:val="Plassholdertekst"/>
            </w:rPr>
            <w:t>Klikk eller trykk her for å skrive inn tekst.</w:t>
          </w:r>
        </w:p>
      </w:docPartBody>
    </w:docPart>
    <w:docPart>
      <w:docPartPr>
        <w:name w:val="A2FAB37929824EAE84E0F2B686970FCD"/>
        <w:category>
          <w:name w:val="Generelt"/>
          <w:gallery w:val="placeholder"/>
        </w:category>
        <w:types>
          <w:type w:val="bbPlcHdr"/>
        </w:types>
        <w:behaviors>
          <w:behavior w:val="content"/>
        </w:behaviors>
        <w:guid w:val="{0122AD42-3C18-47F0-9357-7A996254503A}"/>
      </w:docPartPr>
      <w:docPartBody>
        <w:p w:rsidR="0099584D" w:rsidRDefault="0099584D">
          <w:r w:rsidRPr="001728A7">
            <w:rPr>
              <w:rStyle w:val="Plassholdertekst"/>
            </w:rPr>
            <w:t>Skriv inn vedtaket her</w:t>
          </w:r>
        </w:p>
      </w:docPartBody>
    </w:docPart>
    <w:docPart>
      <w:docPartPr>
        <w:name w:val="78E337E510554268ACF9DA93AA745A1F"/>
        <w:category>
          <w:name w:val="Generelt"/>
          <w:gallery w:val="placeholder"/>
        </w:category>
        <w:types>
          <w:type w:val="bbPlcHdr"/>
        </w:types>
        <w:behaviors>
          <w:behavior w:val="content"/>
        </w:behaviors>
        <w:guid w:val="{7AB79488-01AB-48BB-9CD9-1F876081683D}"/>
      </w:docPartPr>
      <w:docPartBody>
        <w:p w:rsidR="0099584D" w:rsidRDefault="0099584D" w:rsidP="0099584D">
          <w:pPr>
            <w:pStyle w:val="78E337E510554268ACF9DA93AA745A1F"/>
          </w:pPr>
          <w:r>
            <w:rPr>
              <w:rStyle w:val="Plassholdertekst"/>
            </w:rPr>
            <w:t>Skriv inn teksten her.</w:t>
          </w:r>
        </w:p>
      </w:docPartBody>
    </w:docPart>
    <w:docPart>
      <w:docPartPr>
        <w:name w:val="48646FC74EBD49B7B2FED8E325FE273A"/>
        <w:category>
          <w:name w:val="Generelt"/>
          <w:gallery w:val="placeholder"/>
        </w:category>
        <w:types>
          <w:type w:val="bbPlcHdr"/>
        </w:types>
        <w:behaviors>
          <w:behavior w:val="content"/>
        </w:behaviors>
        <w:guid w:val="{5732698B-9FEF-4AC4-BB92-0CDCD8EF60DE}"/>
      </w:docPartPr>
      <w:docPartBody>
        <w:p w:rsidR="0099584D" w:rsidRDefault="0099584D" w:rsidP="0099584D">
          <w:pPr>
            <w:pStyle w:val="48646FC74EBD49B7B2FED8E325FE273A"/>
          </w:pPr>
          <w:r w:rsidRPr="004202B9">
            <w:rPr>
              <w:rStyle w:val="Plassholdertekst"/>
            </w:rPr>
            <w:t>Click here to enter text.</w:t>
          </w:r>
        </w:p>
      </w:docPartBody>
    </w:docPart>
    <w:docPart>
      <w:docPartPr>
        <w:name w:val="2D62FCFFEB074AB1842BF29ADCEE799D"/>
        <w:category>
          <w:name w:val="Generelt"/>
          <w:gallery w:val="placeholder"/>
        </w:category>
        <w:types>
          <w:type w:val="bbPlcHdr"/>
        </w:types>
        <w:behaviors>
          <w:behavior w:val="content"/>
        </w:behaviors>
        <w:guid w:val="{B2B3992C-B0ED-48A1-AEEC-F1ABE466F00A}"/>
      </w:docPartPr>
      <w:docPartBody>
        <w:p w:rsidR="0099584D" w:rsidRDefault="0099584D">
          <w:r w:rsidRPr="001728A7">
            <w:rPr>
              <w:rStyle w:val="Plassholdertekst"/>
            </w:rPr>
            <w:t>Skriv inn vedtaket her</w:t>
          </w:r>
        </w:p>
      </w:docPartBody>
    </w:docPart>
    <w:docPart>
      <w:docPartPr>
        <w:name w:val="FE3AC55B8B4548DD93E1C67A0BF28A31"/>
        <w:category>
          <w:name w:val="Generelt"/>
          <w:gallery w:val="placeholder"/>
        </w:category>
        <w:types>
          <w:type w:val="bbPlcHdr"/>
        </w:types>
        <w:behaviors>
          <w:behavior w:val="content"/>
        </w:behaviors>
        <w:guid w:val="{687FDFED-22DE-41A4-B573-22448FFDD06A}"/>
      </w:docPartPr>
      <w:docPartBody>
        <w:p w:rsidR="0099584D" w:rsidRDefault="0099584D" w:rsidP="0099584D">
          <w:pPr>
            <w:pStyle w:val="FE3AC55B8B4548DD93E1C67A0BF28A31"/>
          </w:pPr>
          <w:r>
            <w:rPr>
              <w:rStyle w:val="Plassholdertekst"/>
            </w:rPr>
            <w:t>Skriv inn teksten her.</w:t>
          </w:r>
        </w:p>
      </w:docPartBody>
    </w:docPart>
    <w:docPart>
      <w:docPartPr>
        <w:name w:val="A38E7CF5B1FD449A9D816B2DF26F8411"/>
        <w:category>
          <w:name w:val="Generelt"/>
          <w:gallery w:val="placeholder"/>
        </w:category>
        <w:types>
          <w:type w:val="bbPlcHdr"/>
        </w:types>
        <w:behaviors>
          <w:behavior w:val="content"/>
        </w:behaviors>
        <w:guid w:val="{1171A84D-4B80-42D6-A259-092726690B78}"/>
      </w:docPartPr>
      <w:docPartBody>
        <w:p w:rsidR="0099584D" w:rsidRDefault="0099584D" w:rsidP="0099584D">
          <w:pPr>
            <w:pStyle w:val="A38E7CF5B1FD449A9D816B2DF26F8411"/>
          </w:pPr>
          <w:r w:rsidRPr="004202B9">
            <w:rPr>
              <w:rStyle w:val="Plassholdertekst"/>
            </w:rPr>
            <w:t>Click here to enter text.</w:t>
          </w:r>
        </w:p>
      </w:docPartBody>
    </w:docPart>
    <w:docPart>
      <w:docPartPr>
        <w:name w:val="C60C4F39DBD549EC8D47D3FD869DB250"/>
        <w:category>
          <w:name w:val="Generelt"/>
          <w:gallery w:val="placeholder"/>
        </w:category>
        <w:types>
          <w:type w:val="bbPlcHdr"/>
        </w:types>
        <w:behaviors>
          <w:behavior w:val="content"/>
        </w:behaviors>
        <w:guid w:val="{01F5F69B-ADBB-498F-B0C6-CCB04BB8F9A2}"/>
      </w:docPartPr>
      <w:docPartBody>
        <w:p w:rsidR="0099584D" w:rsidRDefault="0099584D">
          <w:r w:rsidRPr="001728A7">
            <w:rPr>
              <w:rStyle w:val="Plassholdertekst"/>
            </w:rPr>
            <w:t>Skriv inn vedtaket her</w:t>
          </w:r>
        </w:p>
      </w:docPartBody>
    </w:docPart>
    <w:docPart>
      <w:docPartPr>
        <w:name w:val="060D075C4A5842DABD619CD1956838CA"/>
        <w:category>
          <w:name w:val="Generelt"/>
          <w:gallery w:val="placeholder"/>
        </w:category>
        <w:types>
          <w:type w:val="bbPlcHdr"/>
        </w:types>
        <w:behaviors>
          <w:behavior w:val="content"/>
        </w:behaviors>
        <w:guid w:val="{2AC241ED-1AC4-4F67-8F16-9C46F46E3AB0}"/>
      </w:docPartPr>
      <w:docPartBody>
        <w:p w:rsidR="0099584D" w:rsidRDefault="0099584D" w:rsidP="0099584D">
          <w:pPr>
            <w:pStyle w:val="060D075C4A5842DABD619CD1956838CA"/>
          </w:pPr>
          <w:r>
            <w:rPr>
              <w:rStyle w:val="Plassholdertekst"/>
            </w:rPr>
            <w:t>Skriv inn teksten her.</w:t>
          </w:r>
        </w:p>
      </w:docPartBody>
    </w:docPart>
    <w:docPart>
      <w:docPartPr>
        <w:name w:val="168C8F7E6E4D40EC9A106FF17DCF5DB4"/>
        <w:category>
          <w:name w:val="Generelt"/>
          <w:gallery w:val="placeholder"/>
        </w:category>
        <w:types>
          <w:type w:val="bbPlcHdr"/>
        </w:types>
        <w:behaviors>
          <w:behavior w:val="content"/>
        </w:behaviors>
        <w:guid w:val="{9205E600-77CB-47C7-B661-321E936F354A}"/>
      </w:docPartPr>
      <w:docPartBody>
        <w:p w:rsidR="0099584D" w:rsidRDefault="0099584D" w:rsidP="0099584D">
          <w:pPr>
            <w:pStyle w:val="168C8F7E6E4D40EC9A106FF17DCF5DB4"/>
          </w:pPr>
          <w:r w:rsidRPr="004202B9">
            <w:rPr>
              <w:rStyle w:val="Plassholdertekst"/>
            </w:rPr>
            <w:t>Click here to enter text.</w:t>
          </w:r>
        </w:p>
      </w:docPartBody>
    </w:docPart>
    <w:docPart>
      <w:docPartPr>
        <w:name w:val="3C4114F2CD064B9BA85B7880BEC93FE0"/>
        <w:category>
          <w:name w:val="Generelt"/>
          <w:gallery w:val="placeholder"/>
        </w:category>
        <w:types>
          <w:type w:val="bbPlcHdr"/>
        </w:types>
        <w:behaviors>
          <w:behavior w:val="content"/>
        </w:behaviors>
        <w:guid w:val="{0587A96F-EF22-4506-8DBF-24D5F2A29AF6}"/>
      </w:docPartPr>
      <w:docPartBody>
        <w:p w:rsidR="0099584D" w:rsidRDefault="0099584D">
          <w:r w:rsidRPr="001728A7">
            <w:rPr>
              <w:rStyle w:val="Plassholdertekst"/>
            </w:rPr>
            <w:t>Skriv inn vedtaket her</w:t>
          </w:r>
        </w:p>
      </w:docPartBody>
    </w:docPart>
    <w:docPart>
      <w:docPartPr>
        <w:name w:val="C4DE09080AA74C028CC3F78C964BE0F7"/>
        <w:category>
          <w:name w:val="Generelt"/>
          <w:gallery w:val="placeholder"/>
        </w:category>
        <w:types>
          <w:type w:val="bbPlcHdr"/>
        </w:types>
        <w:behaviors>
          <w:behavior w:val="content"/>
        </w:behaviors>
        <w:guid w:val="{7F22014F-9A4C-4899-A274-C99B19E5179A}"/>
      </w:docPartPr>
      <w:docPartBody>
        <w:p w:rsidR="0099584D" w:rsidRDefault="0099584D" w:rsidP="0099584D">
          <w:pPr>
            <w:pStyle w:val="C4DE09080AA74C028CC3F78C964BE0F7"/>
          </w:pPr>
          <w:r>
            <w:rPr>
              <w:rStyle w:val="Plassholdertekst"/>
            </w:rPr>
            <w:t>Skriv inn teksten her.</w:t>
          </w:r>
        </w:p>
      </w:docPartBody>
    </w:docPart>
    <w:docPart>
      <w:docPartPr>
        <w:name w:val="551AF70E72B243A38FA8E11A92A1B98A"/>
        <w:category>
          <w:name w:val="Generelt"/>
          <w:gallery w:val="placeholder"/>
        </w:category>
        <w:types>
          <w:type w:val="bbPlcHdr"/>
        </w:types>
        <w:behaviors>
          <w:behavior w:val="content"/>
        </w:behaviors>
        <w:guid w:val="{4E2E1BF1-6F5A-4EAA-887A-08E2A9C54C7D}"/>
      </w:docPartPr>
      <w:docPartBody>
        <w:p w:rsidR="0099584D" w:rsidRDefault="0099584D" w:rsidP="0099584D">
          <w:pPr>
            <w:pStyle w:val="551AF70E72B243A38FA8E11A92A1B98A"/>
          </w:pPr>
          <w:r>
            <w:rPr>
              <w:rStyle w:val="Plassholdertekst"/>
            </w:rPr>
            <w:t>Skriv inn teksten her.</w:t>
          </w:r>
        </w:p>
      </w:docPartBody>
    </w:docPart>
    <w:docPart>
      <w:docPartPr>
        <w:name w:val="E5338939F06E434DB3DA9E8CE18B370F"/>
        <w:category>
          <w:name w:val="Generelt"/>
          <w:gallery w:val="placeholder"/>
        </w:category>
        <w:types>
          <w:type w:val="bbPlcHdr"/>
        </w:types>
        <w:behaviors>
          <w:behavior w:val="content"/>
        </w:behaviors>
        <w:guid w:val="{D17F07BA-F2EB-4E84-B3AF-D6C8A2F9A809}"/>
      </w:docPartPr>
      <w:docPartBody>
        <w:p w:rsidR="0099584D" w:rsidRDefault="0099584D" w:rsidP="0099584D">
          <w:pPr>
            <w:pStyle w:val="E5338939F06E434DB3DA9E8CE18B370F"/>
          </w:pPr>
          <w:r w:rsidRPr="004202B9">
            <w:rPr>
              <w:rStyle w:val="Plassholdertekst"/>
            </w:rPr>
            <w:t>Click here to enter text.</w:t>
          </w:r>
        </w:p>
      </w:docPartBody>
    </w:docPart>
    <w:docPart>
      <w:docPartPr>
        <w:name w:val="6F3A584138FC41B5A6367747763C75C6"/>
        <w:category>
          <w:name w:val="Generelt"/>
          <w:gallery w:val="placeholder"/>
        </w:category>
        <w:types>
          <w:type w:val="bbPlcHdr"/>
        </w:types>
        <w:behaviors>
          <w:behavior w:val="content"/>
        </w:behaviors>
        <w:guid w:val="{7042393A-AFED-4E3C-9EC0-4E6E7C075947}"/>
      </w:docPartPr>
      <w:docPartBody>
        <w:p w:rsidR="0099584D" w:rsidRDefault="0099584D">
          <w:r w:rsidRPr="001728A7">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D6B90"/>
    <w:rsid w:val="005F4505"/>
    <w:rsid w:val="0063357D"/>
    <w:rsid w:val="006461D7"/>
    <w:rsid w:val="00723F30"/>
    <w:rsid w:val="0079142A"/>
    <w:rsid w:val="007B4A68"/>
    <w:rsid w:val="009128B1"/>
    <w:rsid w:val="0091594B"/>
    <w:rsid w:val="009660A4"/>
    <w:rsid w:val="00976F27"/>
    <w:rsid w:val="0099584D"/>
    <w:rsid w:val="009B1F6C"/>
    <w:rsid w:val="00A270E8"/>
    <w:rsid w:val="00A54CD1"/>
    <w:rsid w:val="00A86163"/>
    <w:rsid w:val="00A916D2"/>
    <w:rsid w:val="00B82CE8"/>
    <w:rsid w:val="00C54490"/>
    <w:rsid w:val="00C96545"/>
    <w:rsid w:val="00D42685"/>
    <w:rsid w:val="00D6449C"/>
    <w:rsid w:val="00D75B69"/>
    <w:rsid w:val="00D76DC1"/>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9584D"/>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36511D9D0D8A4B6C9BBF457405EB717A">
    <w:name w:val="36511D9D0D8A4B6C9BBF457405EB717A"/>
    <w:rsid w:val="0099584D"/>
    <w:pPr>
      <w:spacing w:line="278" w:lineRule="auto"/>
    </w:pPr>
    <w:rPr>
      <w:kern w:val="2"/>
      <w:sz w:val="24"/>
      <w:szCs w:val="24"/>
      <w:lang w:val="nb-NO" w:eastAsia="nb-NO"/>
      <w14:ligatures w14:val="standardContextual"/>
    </w:rPr>
  </w:style>
  <w:style w:type="paragraph" w:customStyle="1" w:styleId="BFD2DC3344994F3E9CD70D49042F5604">
    <w:name w:val="BFD2DC3344994F3E9CD70D49042F5604"/>
    <w:rsid w:val="0099584D"/>
    <w:pPr>
      <w:spacing w:line="278" w:lineRule="auto"/>
    </w:pPr>
    <w:rPr>
      <w:kern w:val="2"/>
      <w:sz w:val="24"/>
      <w:szCs w:val="24"/>
      <w:lang w:val="nb-NO" w:eastAsia="nb-NO"/>
      <w14:ligatures w14:val="standardContextual"/>
    </w:rPr>
  </w:style>
  <w:style w:type="paragraph" w:customStyle="1" w:styleId="78E337E510554268ACF9DA93AA745A1F">
    <w:name w:val="78E337E510554268ACF9DA93AA745A1F"/>
    <w:rsid w:val="0099584D"/>
    <w:pPr>
      <w:spacing w:line="278" w:lineRule="auto"/>
    </w:pPr>
    <w:rPr>
      <w:kern w:val="2"/>
      <w:sz w:val="24"/>
      <w:szCs w:val="24"/>
      <w:lang w:val="nb-NO" w:eastAsia="nb-NO"/>
      <w14:ligatures w14:val="standardContextual"/>
    </w:rPr>
  </w:style>
  <w:style w:type="paragraph" w:customStyle="1" w:styleId="48646FC74EBD49B7B2FED8E325FE273A">
    <w:name w:val="48646FC74EBD49B7B2FED8E325FE273A"/>
    <w:rsid w:val="0099584D"/>
    <w:pPr>
      <w:spacing w:line="278" w:lineRule="auto"/>
    </w:pPr>
    <w:rPr>
      <w:kern w:val="2"/>
      <w:sz w:val="24"/>
      <w:szCs w:val="24"/>
      <w:lang w:val="nb-NO" w:eastAsia="nb-NO"/>
      <w14:ligatures w14:val="standardContextual"/>
    </w:rPr>
  </w:style>
  <w:style w:type="paragraph" w:customStyle="1" w:styleId="FE3AC55B8B4548DD93E1C67A0BF28A31">
    <w:name w:val="FE3AC55B8B4548DD93E1C67A0BF28A31"/>
    <w:rsid w:val="0099584D"/>
    <w:pPr>
      <w:spacing w:line="278" w:lineRule="auto"/>
    </w:pPr>
    <w:rPr>
      <w:kern w:val="2"/>
      <w:sz w:val="24"/>
      <w:szCs w:val="24"/>
      <w:lang w:val="nb-NO" w:eastAsia="nb-NO"/>
      <w14:ligatures w14:val="standardContextual"/>
    </w:rPr>
  </w:style>
  <w:style w:type="paragraph" w:customStyle="1" w:styleId="A38E7CF5B1FD449A9D816B2DF26F8411">
    <w:name w:val="A38E7CF5B1FD449A9D816B2DF26F8411"/>
    <w:rsid w:val="0099584D"/>
    <w:pPr>
      <w:spacing w:line="278" w:lineRule="auto"/>
    </w:pPr>
    <w:rPr>
      <w:kern w:val="2"/>
      <w:sz w:val="24"/>
      <w:szCs w:val="24"/>
      <w:lang w:val="nb-NO" w:eastAsia="nb-NO"/>
      <w14:ligatures w14:val="standardContextual"/>
    </w:rPr>
  </w:style>
  <w:style w:type="paragraph" w:customStyle="1" w:styleId="060D075C4A5842DABD619CD1956838CA">
    <w:name w:val="060D075C4A5842DABD619CD1956838CA"/>
    <w:rsid w:val="0099584D"/>
    <w:pPr>
      <w:spacing w:line="278" w:lineRule="auto"/>
    </w:pPr>
    <w:rPr>
      <w:kern w:val="2"/>
      <w:sz w:val="24"/>
      <w:szCs w:val="24"/>
      <w:lang w:val="nb-NO" w:eastAsia="nb-NO"/>
      <w14:ligatures w14:val="standardContextual"/>
    </w:rPr>
  </w:style>
  <w:style w:type="paragraph" w:customStyle="1" w:styleId="168C8F7E6E4D40EC9A106FF17DCF5DB4">
    <w:name w:val="168C8F7E6E4D40EC9A106FF17DCF5DB4"/>
    <w:rsid w:val="0099584D"/>
    <w:pPr>
      <w:spacing w:line="278" w:lineRule="auto"/>
    </w:pPr>
    <w:rPr>
      <w:kern w:val="2"/>
      <w:sz w:val="24"/>
      <w:szCs w:val="24"/>
      <w:lang w:val="nb-NO" w:eastAsia="nb-NO"/>
      <w14:ligatures w14:val="standardContextual"/>
    </w:rPr>
  </w:style>
  <w:style w:type="paragraph" w:customStyle="1" w:styleId="C4DE09080AA74C028CC3F78C964BE0F7">
    <w:name w:val="C4DE09080AA74C028CC3F78C964BE0F7"/>
    <w:rsid w:val="0099584D"/>
    <w:pPr>
      <w:spacing w:line="278" w:lineRule="auto"/>
    </w:pPr>
    <w:rPr>
      <w:kern w:val="2"/>
      <w:sz w:val="24"/>
      <w:szCs w:val="24"/>
      <w:lang w:val="nb-NO" w:eastAsia="nb-NO"/>
      <w14:ligatures w14:val="standardContextual"/>
    </w:rPr>
  </w:style>
  <w:style w:type="paragraph" w:customStyle="1" w:styleId="551AF70E72B243A38FA8E11A92A1B98A">
    <w:name w:val="551AF70E72B243A38FA8E11A92A1B98A"/>
    <w:rsid w:val="0099584D"/>
    <w:pPr>
      <w:spacing w:line="278" w:lineRule="auto"/>
    </w:pPr>
    <w:rPr>
      <w:kern w:val="2"/>
      <w:sz w:val="24"/>
      <w:szCs w:val="24"/>
      <w:lang w:val="nb-NO" w:eastAsia="nb-NO"/>
      <w14:ligatures w14:val="standardContextual"/>
    </w:rPr>
  </w:style>
  <w:style w:type="paragraph" w:customStyle="1" w:styleId="E5338939F06E434DB3DA9E8CE18B370F">
    <w:name w:val="E5338939F06E434DB3DA9E8CE18B370F"/>
    <w:rsid w:val="0099584D"/>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09552" gbs:entity="Activity" gbs:templateDesignerVersion="3.1 F">
  <gbs:ToBoard.Name gbs:loadFromGrowBusiness="OnProduce" gbs:saveInGrowBusiness="False" gbs:connected="true" gbs:recno="" gbs:entity="" gbs:datatype="string" gbs:key="10000">Tranøy menighetsråd</gbs:ToBoard.Name>
  <gbs:StartDate gbs:loadFromGrowBusiness="OnProduce" gbs:saveInGrowBusiness="False" gbs:connected="true" gbs:recno="" gbs:entity="" gbs:datatype="date" gbs:key="10001">2025-09-10T18:30:00</gbs:StartDate>
  <gbs:Location gbs:loadFromGrowBusiness="OnProduce" gbs:saveInGrowBusiness="False" gbs:connected="true" gbs:recno="" gbs:entity="" gbs:datatype="string" gbs:key="10002">Reindalen kapell</gbs:Location>
  <gbs:ToBoard.ToCaseForBoardDocuments.Name gbs:loadFromGrowBusiness="OnProduce" gbs:saveInGrowBusiness="False" gbs:connected="true" gbs:recno="" gbs:entity="" gbs:datatype="string" gbs:key="10003">24/00136</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Truls Nilsen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200418M200422M</gbs:ToOrgUnit.StructureNumber>
  <gbs:StartDate gbs:loadFromGrowBusiness="OnProduce" gbs:saveInGrowBusiness="False" gbs:connected="true" gbs:recno="" gbs:entity="" gbs:datatype="date" gbs:key="10008">2025-09-10T18:30:00</gbs:StartDate>
  <gbs:ToBoard.ToCaseForBoardDocuments.Name gbs:loadFromGrowBusiness="OnProduce" gbs:saveInGrowBusiness="False" gbs:connected="true" gbs:recno="" gbs:entity="" gbs:datatype="string" gbs:key="10009">24/00136</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8</Pages>
  <Words>1499</Words>
  <Characters>9255</Characters>
  <Application>Microsoft Office Word</Application>
  <DocSecurity>0</DocSecurity>
  <Lines>77</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Tranøy menighetsråd</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Tranøy menighetsråd 10.09.2025</dc:title>
  <dc:subject/>
  <dc:creator>Stein Emil Iden</dc:creator>
  <cp:keywords/>
  <dc:description/>
  <cp:lastModifiedBy>Stein Emil Iden</cp:lastModifiedBy>
  <cp:revision>2</cp:revision>
  <cp:lastPrinted>1900-12-31T23:00:00Z</cp:lastPrinted>
  <dcterms:created xsi:type="dcterms:W3CDTF">2025-09-12T05:41:00Z</dcterms:created>
  <dcterms:modified xsi:type="dcterms:W3CDTF">2025-09-12T05:41:00Z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209442</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209442</vt:lpwstr>
  </property>
  <property fmtid="{D5CDD505-2E9C-101B-9397-08002B2CF9AE}" pid="15" name="gbs_board">
    <vt:lpwstr>Tranøy menighetsråd</vt:lpwstr>
  </property>
  <property fmtid="{D5CDD505-2E9C-101B-9397-08002B2CF9AE}" pid="16" name="gbs_boardID">
    <vt:lpwstr>200457</vt:lpwstr>
  </property>
  <property fmtid="{D5CDD505-2E9C-101B-9397-08002B2CF9AE}" pid="17" name="gbs_meetingdate">
    <vt:lpwstr>10.09.2025</vt:lpwstr>
  </property>
  <property fmtid="{D5CDD505-2E9C-101B-9397-08002B2CF9AE}" pid="18" name="gbs_location">
    <vt:lpwstr>Reindalen kapell</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209552</vt:lpwstr>
  </property>
  <property fmtid="{D5CDD505-2E9C-101B-9397-08002B2CF9AE}" pid="27" name="verId">
    <vt:lpwstr>208232</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211747</vt:lpwstr>
  </property>
  <property fmtid="{D5CDD505-2E9C-101B-9397-08002B2CF9AE}" pid="35" name="currentVerId">
    <vt:lpwstr>208232</vt:lpwstr>
  </property>
  <property fmtid="{D5CDD505-2E9C-101B-9397-08002B2CF9AE}" pid="36" name="fileName">
    <vt:lpwstr>24_00136-15 Protokoll Tranøy menighetsråd 10.09.2025 211747_208232_0.DOCX</vt:lpwstr>
  </property>
  <property fmtid="{D5CDD505-2E9C-101B-9397-08002B2CF9AE}" pid="37" name="filePath">
    <vt:lpwstr>
    </vt:lpwstr>
  </property>
  <property fmtid="{D5CDD505-2E9C-101B-9397-08002B2CF9AE}" pid="38" name="Operation">
    <vt:lpwstr>CheckoutFile</vt:lpwstr>
  </property>
</Properties>
</file>