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3AA5912C" w:rsidR="00DE4470" w:rsidRPr="005D52A2" w:rsidRDefault="00AB4E63"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2F27EB">
            <w:rPr>
              <w:b w:val="0"/>
              <w:sz w:val="56"/>
              <w:szCs w:val="56"/>
            </w:rPr>
            <w:t>Tranøy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06-04T18:30:00Z">
              <w:dateFormat w:val="dd.MM.yyyy kl. HH:mm"/>
              <w:lid w:val="nb-NO"/>
              <w:storeMappedDataAs w:val="dateTime"/>
              <w:calendar w:val="gregorian"/>
            </w:date>
          </w:sdtPr>
          <w:sdtEndPr/>
          <w:sdtContent>
            <w:tc>
              <w:tcPr>
                <w:tcW w:w="7149" w:type="dxa"/>
                <w:tcBorders>
                  <w:top w:val="single" w:sz="4" w:space="0" w:color="auto"/>
                </w:tcBorders>
              </w:tcPr>
              <w:p w14:paraId="092353AF" w14:textId="673FFC19" w:rsidR="00D8150E" w:rsidRPr="00D8150E" w:rsidRDefault="002F27EB" w:rsidP="009253BB">
                <w:r>
                  <w:t>04.06.2025 kl. 18:30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72B77451" w:rsidR="00D8150E" w:rsidRPr="00D8150E" w:rsidRDefault="002F27EB" w:rsidP="009253BB">
                <w:proofErr w:type="spellStart"/>
                <w:r>
                  <w:t>Stonglandet</w:t>
                </w:r>
                <w:proofErr w:type="spellEnd"/>
                <w:r>
                  <w:t xml:space="preserve"> menighetskontor</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66031574" w:rsidR="00D8150E" w:rsidRPr="00D8150E" w:rsidRDefault="002F27EB" w:rsidP="009253BB">
                <w:r>
                  <w:t>24/00136</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3E578D4F" w:rsidR="00D8150E" w:rsidRPr="00D8150E" w:rsidRDefault="002F27EB" w:rsidP="009253BB">
            <w:bookmarkStart w:id="1" w:name="MEMBERS_MET"/>
            <w:bookmarkEnd w:id="1"/>
            <w:r>
              <w:t>Stein Emil Iden, Daniel Thomas Edwards, Truls Nilsen, Tone Edwards, Morten F. Hagen, Håkon Ryvoll</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64CBCCA0" w:rsidR="00D8150E" w:rsidRPr="00D8150E" w:rsidRDefault="002F27EB" w:rsidP="009253BB">
            <w:bookmarkStart w:id="2" w:name="MEMBERS_SUBST"/>
            <w:bookmarkEnd w:id="2"/>
            <w:r>
              <w:t>Mona Kvalsvik</w:t>
            </w:r>
            <w:r w:rsidR="004F17D3">
              <w:t xml:space="preserve"> Jakobs</w:t>
            </w:r>
            <w:r>
              <w:t>en for Odd Arne Andreassen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5951D547" w:rsidR="00D8150E" w:rsidRPr="00D8150E" w:rsidRDefault="002F27EB" w:rsidP="009253BB">
            <w:bookmarkStart w:id="3" w:name="MEMBERS_NOTMET"/>
            <w:bookmarkEnd w:id="3"/>
            <w:r>
              <w:t>Tine-Marlen Kvalsvik Fredriksen, Odd Arne Andreassen</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21EF0DD3" w:rsidR="00D8150E" w:rsidRPr="00D8150E" w:rsidRDefault="002F27EB" w:rsidP="009253BB">
                <w:r>
                  <w:t>Stein Emil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2F27EB" w:rsidRPr="002F27EB" w14:paraId="42B7743C" w14:textId="77777777" w:rsidTr="002F27EB">
        <w:trPr>
          <w:trHeight w:val="480"/>
        </w:trPr>
        <w:tc>
          <w:tcPr>
            <w:tcW w:w="9061" w:type="dxa"/>
            <w:gridSpan w:val="3"/>
            <w:vAlign w:val="center"/>
          </w:tcPr>
          <w:p w14:paraId="30C64E52" w14:textId="7F2B8D73" w:rsidR="002F27EB" w:rsidRPr="002F27EB" w:rsidRDefault="002F27EB" w:rsidP="002F27EB">
            <w:pPr>
              <w:rPr>
                <w:b/>
              </w:rPr>
            </w:pPr>
            <w:bookmarkStart w:id="4" w:name="AGENDA_TABLE"/>
            <w:bookmarkEnd w:id="4"/>
            <w:r>
              <w:rPr>
                <w:b/>
              </w:rPr>
              <w:t>Godkjenning av innkalling og saksliste</w:t>
            </w:r>
          </w:p>
        </w:tc>
      </w:tr>
      <w:tr w:rsidR="002F27EB" w:rsidRPr="002F27EB" w14:paraId="0E2F9254" w14:textId="77777777" w:rsidTr="002F27EB">
        <w:trPr>
          <w:trHeight w:val="480"/>
        </w:trPr>
        <w:tc>
          <w:tcPr>
            <w:tcW w:w="9061" w:type="dxa"/>
            <w:gridSpan w:val="3"/>
            <w:vAlign w:val="center"/>
          </w:tcPr>
          <w:p w14:paraId="4191B73E" w14:textId="459FDA25" w:rsidR="002F27EB" w:rsidRPr="002F27EB" w:rsidRDefault="002F27EB" w:rsidP="002F27EB">
            <w:pPr>
              <w:rPr>
                <w:b/>
              </w:rPr>
            </w:pPr>
            <w:r>
              <w:rPr>
                <w:b/>
              </w:rPr>
              <w:t>Godkjenning av protokoll</w:t>
            </w:r>
          </w:p>
        </w:tc>
      </w:tr>
      <w:tr w:rsidR="002F27EB" w:rsidRPr="002F27EB" w14:paraId="355E14CB" w14:textId="77777777" w:rsidTr="002F27EB">
        <w:trPr>
          <w:trHeight w:val="480"/>
        </w:trPr>
        <w:tc>
          <w:tcPr>
            <w:tcW w:w="9061" w:type="dxa"/>
            <w:gridSpan w:val="3"/>
            <w:vAlign w:val="center"/>
          </w:tcPr>
          <w:p w14:paraId="67BF6A4E" w14:textId="6D9FC99C" w:rsidR="002F27EB" w:rsidRPr="002F27EB" w:rsidRDefault="002F27EB" w:rsidP="002F27EB">
            <w:pPr>
              <w:rPr>
                <w:b/>
              </w:rPr>
            </w:pPr>
            <w:r>
              <w:rPr>
                <w:b/>
              </w:rPr>
              <w:t>Saker til behandling</w:t>
            </w:r>
          </w:p>
        </w:tc>
      </w:tr>
      <w:tr w:rsidR="002F27EB" w:rsidRPr="002F27EB" w14:paraId="275413AB" w14:textId="77777777" w:rsidTr="002F27EB">
        <w:trPr>
          <w:trHeight w:val="240"/>
        </w:trPr>
        <w:tc>
          <w:tcPr>
            <w:tcW w:w="931" w:type="dxa"/>
            <w:vAlign w:val="center"/>
          </w:tcPr>
          <w:p w14:paraId="185A81E4" w14:textId="2FAED5CE" w:rsidR="002F27EB" w:rsidRPr="002F27EB" w:rsidRDefault="002F27EB" w:rsidP="002F27EB">
            <w:hyperlink w:anchor="CaseRef208931" w:tooltip="Detaljer" w:history="1">
              <w:r>
                <w:rPr>
                  <w:rStyle w:val="Hyperkobling"/>
                </w:rPr>
                <w:t>7/25</w:t>
              </w:r>
            </w:hyperlink>
          </w:p>
        </w:tc>
        <w:tc>
          <w:tcPr>
            <w:tcW w:w="7281" w:type="dxa"/>
            <w:vAlign w:val="center"/>
          </w:tcPr>
          <w:p w14:paraId="6335C485" w14:textId="614CFE06" w:rsidR="002F27EB" w:rsidRPr="002F27EB" w:rsidRDefault="002F27EB" w:rsidP="00933AD0">
            <w:r>
              <w:t>Økonomirapport pr 26.5.25 Tranøy</w:t>
            </w:r>
          </w:p>
        </w:tc>
        <w:tc>
          <w:tcPr>
            <w:tcW w:w="849" w:type="dxa"/>
            <w:vAlign w:val="center"/>
          </w:tcPr>
          <w:p w14:paraId="20C1011A" w14:textId="56A43EC1" w:rsidR="002F27EB" w:rsidRPr="002F27EB" w:rsidRDefault="002F27EB" w:rsidP="00933AD0">
            <w:r>
              <w:fldChar w:fldCharType="begin"/>
            </w:r>
            <w:r>
              <w:instrText xml:space="preserve"> PAGEREF CaseRef208931 </w:instrText>
            </w:r>
            <w:r>
              <w:fldChar w:fldCharType="separate"/>
            </w:r>
            <w:r>
              <w:rPr>
                <w:noProof/>
              </w:rPr>
              <w:t>1</w:t>
            </w:r>
            <w:r>
              <w:fldChar w:fldCharType="end"/>
            </w:r>
          </w:p>
        </w:tc>
      </w:tr>
      <w:tr w:rsidR="002F27EB" w:rsidRPr="002F27EB" w14:paraId="6F2F14A4" w14:textId="77777777" w:rsidTr="002F27EB">
        <w:trPr>
          <w:trHeight w:val="240"/>
        </w:trPr>
        <w:tc>
          <w:tcPr>
            <w:tcW w:w="931" w:type="dxa"/>
            <w:vAlign w:val="center"/>
          </w:tcPr>
          <w:p w14:paraId="5A047A76" w14:textId="5882397D" w:rsidR="002F27EB" w:rsidRPr="002F27EB" w:rsidRDefault="002F27EB" w:rsidP="002F27EB">
            <w:hyperlink w:anchor="CaseRef208768" w:tooltip="Detaljer" w:history="1">
              <w:r>
                <w:rPr>
                  <w:rStyle w:val="Hyperkobling"/>
                </w:rPr>
                <w:t>8/25</w:t>
              </w:r>
            </w:hyperlink>
          </w:p>
        </w:tc>
        <w:tc>
          <w:tcPr>
            <w:tcW w:w="7281" w:type="dxa"/>
            <w:vAlign w:val="center"/>
          </w:tcPr>
          <w:p w14:paraId="78DAE6B1" w14:textId="16E44408" w:rsidR="002F27EB" w:rsidRPr="002F27EB" w:rsidRDefault="002F27EB" w:rsidP="00933AD0">
            <w:r>
              <w:t>Kirkebyggstrukturen (ny vurdering)</w:t>
            </w:r>
          </w:p>
        </w:tc>
        <w:tc>
          <w:tcPr>
            <w:tcW w:w="849" w:type="dxa"/>
            <w:vAlign w:val="center"/>
          </w:tcPr>
          <w:p w14:paraId="00D10EBD" w14:textId="3781D3FC" w:rsidR="002F27EB" w:rsidRPr="002F27EB" w:rsidRDefault="002F27EB" w:rsidP="00933AD0">
            <w:r>
              <w:fldChar w:fldCharType="begin"/>
            </w:r>
            <w:r>
              <w:instrText xml:space="preserve"> PAGEREF CaseRef208768 </w:instrText>
            </w:r>
            <w:r>
              <w:fldChar w:fldCharType="separate"/>
            </w:r>
            <w:r>
              <w:rPr>
                <w:noProof/>
              </w:rPr>
              <w:t>2</w:t>
            </w:r>
            <w:r>
              <w:fldChar w:fldCharType="end"/>
            </w:r>
          </w:p>
        </w:tc>
      </w:tr>
      <w:tr w:rsidR="002F27EB" w:rsidRPr="002F27EB" w14:paraId="0D3F5B42" w14:textId="77777777" w:rsidTr="002F27EB">
        <w:trPr>
          <w:trHeight w:val="240"/>
        </w:trPr>
        <w:tc>
          <w:tcPr>
            <w:tcW w:w="931" w:type="dxa"/>
            <w:vAlign w:val="center"/>
          </w:tcPr>
          <w:p w14:paraId="4F094B8B" w14:textId="46CBE8AD" w:rsidR="002F27EB" w:rsidRPr="002F27EB" w:rsidRDefault="002F27EB" w:rsidP="002F27EB">
            <w:hyperlink w:anchor="CaseRef208787" w:tooltip="Detaljer" w:history="1">
              <w:r>
                <w:rPr>
                  <w:rStyle w:val="Hyperkobling"/>
                </w:rPr>
                <w:t>9/25</w:t>
              </w:r>
            </w:hyperlink>
          </w:p>
        </w:tc>
        <w:tc>
          <w:tcPr>
            <w:tcW w:w="7281" w:type="dxa"/>
            <w:vAlign w:val="center"/>
          </w:tcPr>
          <w:p w14:paraId="32A3EC10" w14:textId="655AC58F" w:rsidR="002F27EB" w:rsidRPr="002F27EB" w:rsidRDefault="002F27EB" w:rsidP="00933AD0">
            <w:r>
              <w:t xml:space="preserve">Økonomisk støtte til 250 års </w:t>
            </w:r>
            <w:proofErr w:type="spellStart"/>
            <w:r>
              <w:t>jubileemet</w:t>
            </w:r>
            <w:proofErr w:type="spellEnd"/>
          </w:p>
        </w:tc>
        <w:tc>
          <w:tcPr>
            <w:tcW w:w="849" w:type="dxa"/>
            <w:vAlign w:val="center"/>
          </w:tcPr>
          <w:p w14:paraId="55A3F01D" w14:textId="526AC937" w:rsidR="002F27EB" w:rsidRPr="002F27EB" w:rsidRDefault="002F27EB" w:rsidP="00933AD0">
            <w:r>
              <w:fldChar w:fldCharType="begin"/>
            </w:r>
            <w:r>
              <w:instrText xml:space="preserve"> PAGEREF CaseRef208787 </w:instrText>
            </w:r>
            <w:r>
              <w:fldChar w:fldCharType="separate"/>
            </w:r>
            <w:r>
              <w:rPr>
                <w:noProof/>
              </w:rPr>
              <w:t>3</w:t>
            </w:r>
            <w:r>
              <w:fldChar w:fldCharType="end"/>
            </w:r>
          </w:p>
        </w:tc>
      </w:tr>
      <w:tr w:rsidR="002F27EB" w:rsidRPr="002F27EB" w14:paraId="547A3D3B" w14:textId="77777777" w:rsidTr="002F27EB">
        <w:trPr>
          <w:trHeight w:val="240"/>
        </w:trPr>
        <w:tc>
          <w:tcPr>
            <w:tcW w:w="931" w:type="dxa"/>
            <w:vAlign w:val="center"/>
          </w:tcPr>
          <w:p w14:paraId="11FAF196" w14:textId="19EF2DF5" w:rsidR="002F27EB" w:rsidRPr="002F27EB" w:rsidRDefault="002F27EB" w:rsidP="002F27EB">
            <w:hyperlink w:anchor="CaseRef208401" w:tooltip="Detaljer" w:history="1">
              <w:r>
                <w:rPr>
                  <w:rStyle w:val="Hyperkobling"/>
                </w:rPr>
                <w:t>10/25</w:t>
              </w:r>
            </w:hyperlink>
          </w:p>
        </w:tc>
        <w:tc>
          <w:tcPr>
            <w:tcW w:w="7281" w:type="dxa"/>
            <w:vAlign w:val="center"/>
          </w:tcPr>
          <w:p w14:paraId="6312B9D8" w14:textId="07C2C6A1" w:rsidR="002F27EB" w:rsidRPr="002F27EB" w:rsidRDefault="002F27EB" w:rsidP="00933AD0">
            <w:r>
              <w:t xml:space="preserve">Oppgradering av orgel i </w:t>
            </w:r>
            <w:proofErr w:type="spellStart"/>
            <w:r>
              <w:t>Stonglandet</w:t>
            </w:r>
            <w:proofErr w:type="spellEnd"/>
            <w:r>
              <w:t xml:space="preserve"> kirke</w:t>
            </w:r>
          </w:p>
        </w:tc>
        <w:tc>
          <w:tcPr>
            <w:tcW w:w="849" w:type="dxa"/>
            <w:vAlign w:val="center"/>
          </w:tcPr>
          <w:p w14:paraId="60706FB4" w14:textId="584F8A44" w:rsidR="002F27EB" w:rsidRPr="002F27EB" w:rsidRDefault="002F27EB" w:rsidP="00933AD0">
            <w:r>
              <w:fldChar w:fldCharType="begin"/>
            </w:r>
            <w:r>
              <w:instrText xml:space="preserve"> PAGEREF CaseRef208401 </w:instrText>
            </w:r>
            <w:r>
              <w:fldChar w:fldCharType="separate"/>
            </w:r>
            <w:r>
              <w:rPr>
                <w:noProof/>
              </w:rPr>
              <w:t>4</w:t>
            </w:r>
            <w:r>
              <w:fldChar w:fldCharType="end"/>
            </w:r>
          </w:p>
        </w:tc>
      </w:tr>
      <w:tr w:rsidR="002F27EB" w:rsidRPr="002F27EB" w14:paraId="1F700898" w14:textId="77777777" w:rsidTr="002F27EB">
        <w:trPr>
          <w:trHeight w:val="240"/>
        </w:trPr>
        <w:tc>
          <w:tcPr>
            <w:tcW w:w="931" w:type="dxa"/>
            <w:vAlign w:val="center"/>
          </w:tcPr>
          <w:p w14:paraId="1769BC9A" w14:textId="39AB41CE" w:rsidR="002F27EB" w:rsidRPr="002F27EB" w:rsidRDefault="002F27EB" w:rsidP="002F27EB">
            <w:hyperlink w:anchor="CaseRef208695" w:tooltip="Detaljer" w:history="1">
              <w:r>
                <w:rPr>
                  <w:rStyle w:val="Hyperkobling"/>
                </w:rPr>
                <w:t>11/25</w:t>
              </w:r>
            </w:hyperlink>
          </w:p>
        </w:tc>
        <w:tc>
          <w:tcPr>
            <w:tcW w:w="7281" w:type="dxa"/>
            <w:vAlign w:val="center"/>
          </w:tcPr>
          <w:p w14:paraId="4E752C26" w14:textId="7A085F0A" w:rsidR="002F27EB" w:rsidRPr="002F27EB" w:rsidRDefault="002F27EB" w:rsidP="00933AD0">
            <w:r>
              <w:t>Fredrik Jørgensens og Johanna Iversons legater</w:t>
            </w:r>
          </w:p>
        </w:tc>
        <w:tc>
          <w:tcPr>
            <w:tcW w:w="849" w:type="dxa"/>
            <w:vAlign w:val="center"/>
          </w:tcPr>
          <w:p w14:paraId="002B7D3C" w14:textId="7035EA5F" w:rsidR="002F27EB" w:rsidRPr="002F27EB" w:rsidRDefault="002F27EB" w:rsidP="00933AD0">
            <w:r>
              <w:fldChar w:fldCharType="begin"/>
            </w:r>
            <w:r>
              <w:instrText xml:space="preserve"> PAGEREF CaseRef208695 </w:instrText>
            </w:r>
            <w:r>
              <w:fldChar w:fldCharType="separate"/>
            </w:r>
            <w:r>
              <w:rPr>
                <w:noProof/>
              </w:rPr>
              <w:t>5</w:t>
            </w:r>
            <w:r>
              <w:fldChar w:fldCharType="end"/>
            </w:r>
          </w:p>
        </w:tc>
      </w:tr>
      <w:tr w:rsidR="002F27EB" w:rsidRPr="002F27EB" w14:paraId="1FBFFCC0" w14:textId="77777777" w:rsidTr="002F27EB">
        <w:trPr>
          <w:trHeight w:val="240"/>
        </w:trPr>
        <w:tc>
          <w:tcPr>
            <w:tcW w:w="931" w:type="dxa"/>
            <w:vAlign w:val="center"/>
          </w:tcPr>
          <w:p w14:paraId="54C62EDA" w14:textId="796D1EFA" w:rsidR="002F27EB" w:rsidRPr="002F27EB" w:rsidRDefault="002F27EB" w:rsidP="002F27EB">
            <w:hyperlink w:anchor="CaseRef208734" w:tooltip="Detaljer" w:history="1">
              <w:r>
                <w:rPr>
                  <w:rStyle w:val="Hyperkobling"/>
                </w:rPr>
                <w:t>12/25</w:t>
              </w:r>
            </w:hyperlink>
          </w:p>
        </w:tc>
        <w:tc>
          <w:tcPr>
            <w:tcW w:w="7281" w:type="dxa"/>
            <w:vAlign w:val="center"/>
          </w:tcPr>
          <w:p w14:paraId="52004F0A" w14:textId="6A4A5813" w:rsidR="002F27EB" w:rsidRPr="002F27EB" w:rsidRDefault="002F27EB" w:rsidP="00933AD0">
            <w:r>
              <w:t>Årsregnskap Tranøy 2024</w:t>
            </w:r>
          </w:p>
        </w:tc>
        <w:tc>
          <w:tcPr>
            <w:tcW w:w="849" w:type="dxa"/>
            <w:vAlign w:val="center"/>
          </w:tcPr>
          <w:p w14:paraId="70E51769" w14:textId="1EC8D421" w:rsidR="002F27EB" w:rsidRPr="002F27EB" w:rsidRDefault="002F27EB" w:rsidP="00933AD0">
            <w:r>
              <w:fldChar w:fldCharType="begin"/>
            </w:r>
            <w:r>
              <w:instrText xml:space="preserve"> PAGEREF CaseRef208734 </w:instrText>
            </w:r>
            <w:r>
              <w:fldChar w:fldCharType="separate"/>
            </w:r>
            <w:r>
              <w:rPr>
                <w:noProof/>
              </w:rPr>
              <w:t>8</w:t>
            </w:r>
            <w:r>
              <w:fldChar w:fldCharType="end"/>
            </w:r>
          </w:p>
        </w:tc>
      </w:tr>
      <w:tr w:rsidR="002F27EB" w:rsidRPr="002F27EB" w14:paraId="46D5BA8A" w14:textId="77777777" w:rsidTr="002F27EB">
        <w:trPr>
          <w:trHeight w:val="240"/>
        </w:trPr>
        <w:tc>
          <w:tcPr>
            <w:tcW w:w="931" w:type="dxa"/>
            <w:vAlign w:val="center"/>
          </w:tcPr>
          <w:p w14:paraId="0391394A" w14:textId="04F06801" w:rsidR="002F27EB" w:rsidRPr="002F27EB" w:rsidRDefault="002F27EB" w:rsidP="002F27EB">
            <w:hyperlink w:anchor="CaseRef208746" w:tooltip="Detaljer" w:history="1">
              <w:r>
                <w:rPr>
                  <w:rStyle w:val="Hyperkobling"/>
                </w:rPr>
                <w:t>13/25</w:t>
              </w:r>
            </w:hyperlink>
          </w:p>
        </w:tc>
        <w:tc>
          <w:tcPr>
            <w:tcW w:w="7281" w:type="dxa"/>
            <w:vAlign w:val="center"/>
          </w:tcPr>
          <w:p w14:paraId="754F76E4" w14:textId="15D29C86" w:rsidR="002F27EB" w:rsidRPr="002F27EB" w:rsidRDefault="002F27EB" w:rsidP="00933AD0">
            <w:r>
              <w:t>Årsmelding Tranøy 2024</w:t>
            </w:r>
          </w:p>
        </w:tc>
        <w:tc>
          <w:tcPr>
            <w:tcW w:w="849" w:type="dxa"/>
            <w:vAlign w:val="center"/>
          </w:tcPr>
          <w:p w14:paraId="0490ECB6" w14:textId="2D4FD781" w:rsidR="002F27EB" w:rsidRPr="002F27EB" w:rsidRDefault="002F27EB" w:rsidP="00933AD0">
            <w:r>
              <w:fldChar w:fldCharType="begin"/>
            </w:r>
            <w:r>
              <w:instrText xml:space="preserve"> PAGEREF CaseRef208746 </w:instrText>
            </w:r>
            <w:r>
              <w:fldChar w:fldCharType="separate"/>
            </w:r>
            <w:r>
              <w:rPr>
                <w:noProof/>
              </w:rPr>
              <w:t>8</w:t>
            </w:r>
            <w:r>
              <w:fldChar w:fldCharType="end"/>
            </w:r>
          </w:p>
        </w:tc>
      </w:tr>
      <w:tr w:rsidR="002F27EB" w:rsidRPr="002F27EB" w14:paraId="55E0EFBF" w14:textId="77777777" w:rsidTr="002F27EB">
        <w:trPr>
          <w:trHeight w:val="240"/>
        </w:trPr>
        <w:tc>
          <w:tcPr>
            <w:tcW w:w="931" w:type="dxa"/>
            <w:vAlign w:val="center"/>
          </w:tcPr>
          <w:p w14:paraId="0EDF4EC6" w14:textId="07C4621B" w:rsidR="002F27EB" w:rsidRPr="002F27EB" w:rsidRDefault="002F27EB" w:rsidP="002F27EB">
            <w:hyperlink w:anchor="CaseRef208764" w:tooltip="Detaljer" w:history="1">
              <w:r>
                <w:rPr>
                  <w:rStyle w:val="Hyperkobling"/>
                </w:rPr>
                <w:t>14/25</w:t>
              </w:r>
            </w:hyperlink>
          </w:p>
        </w:tc>
        <w:tc>
          <w:tcPr>
            <w:tcW w:w="7281" w:type="dxa"/>
            <w:vAlign w:val="center"/>
          </w:tcPr>
          <w:p w14:paraId="27DDB542" w14:textId="13F461E7" w:rsidR="002F27EB" w:rsidRPr="002F27EB" w:rsidRDefault="002F27EB" w:rsidP="00933AD0">
            <w:r>
              <w:t>Konfirmantavgift 2025 (Tranøy)</w:t>
            </w:r>
          </w:p>
        </w:tc>
        <w:tc>
          <w:tcPr>
            <w:tcW w:w="849" w:type="dxa"/>
            <w:vAlign w:val="center"/>
          </w:tcPr>
          <w:p w14:paraId="7F7F68B5" w14:textId="756005C0" w:rsidR="002F27EB" w:rsidRPr="002F27EB" w:rsidRDefault="002F27EB" w:rsidP="00933AD0">
            <w:r>
              <w:fldChar w:fldCharType="begin"/>
            </w:r>
            <w:r>
              <w:instrText xml:space="preserve"> PAGEREF CaseRef208764 </w:instrText>
            </w:r>
            <w:r>
              <w:fldChar w:fldCharType="separate"/>
            </w:r>
            <w:r>
              <w:rPr>
                <w:noProof/>
              </w:rPr>
              <w:t>9</w:t>
            </w:r>
            <w:r>
              <w:fldChar w:fldCharType="end"/>
            </w:r>
          </w:p>
        </w:tc>
      </w:tr>
      <w:tr w:rsidR="002F27EB" w:rsidRPr="002F27EB" w14:paraId="02A16D78" w14:textId="77777777" w:rsidTr="002F27EB">
        <w:trPr>
          <w:trHeight w:val="240"/>
        </w:trPr>
        <w:tc>
          <w:tcPr>
            <w:tcW w:w="931" w:type="dxa"/>
            <w:vAlign w:val="center"/>
          </w:tcPr>
          <w:p w14:paraId="5A7AD425" w14:textId="713D7FCA" w:rsidR="002F27EB" w:rsidRPr="002F27EB" w:rsidRDefault="002F27EB" w:rsidP="002F27EB">
            <w:hyperlink w:anchor="CaseRef208785" w:tooltip="Detaljer" w:history="1">
              <w:r>
                <w:rPr>
                  <w:rStyle w:val="Hyperkobling"/>
                </w:rPr>
                <w:t>15/25</w:t>
              </w:r>
            </w:hyperlink>
          </w:p>
        </w:tc>
        <w:tc>
          <w:tcPr>
            <w:tcW w:w="7281" w:type="dxa"/>
            <w:vAlign w:val="center"/>
          </w:tcPr>
          <w:p w14:paraId="35297E7C" w14:textId="5F5C55A0" w:rsidR="002F27EB" w:rsidRPr="002F27EB" w:rsidRDefault="002F27EB" w:rsidP="00933AD0">
            <w:r>
              <w:t>Valg av biskop (Tranøy)</w:t>
            </w:r>
          </w:p>
        </w:tc>
        <w:tc>
          <w:tcPr>
            <w:tcW w:w="849" w:type="dxa"/>
            <w:vAlign w:val="center"/>
          </w:tcPr>
          <w:p w14:paraId="13E63C3B" w14:textId="56B85536" w:rsidR="002F27EB" w:rsidRPr="002F27EB" w:rsidRDefault="002F27EB" w:rsidP="00933AD0">
            <w:r>
              <w:fldChar w:fldCharType="begin"/>
            </w:r>
            <w:r>
              <w:instrText xml:space="preserve"> PAGEREF CaseRef208785 </w:instrText>
            </w:r>
            <w:r>
              <w:fldChar w:fldCharType="separate"/>
            </w:r>
            <w:r>
              <w:rPr>
                <w:noProof/>
              </w:rPr>
              <w:t>10</w:t>
            </w:r>
            <w:r>
              <w:fldChar w:fldCharType="end"/>
            </w:r>
          </w:p>
        </w:tc>
      </w:tr>
      <w:tr w:rsidR="002F27EB" w:rsidRPr="002F27EB" w14:paraId="2C00D839" w14:textId="77777777" w:rsidTr="002F27EB">
        <w:trPr>
          <w:trHeight w:val="240"/>
        </w:trPr>
        <w:tc>
          <w:tcPr>
            <w:tcW w:w="931" w:type="dxa"/>
            <w:vAlign w:val="center"/>
          </w:tcPr>
          <w:p w14:paraId="1186733E" w14:textId="09BB8640" w:rsidR="002F27EB" w:rsidRPr="002F27EB" w:rsidRDefault="002F27EB" w:rsidP="002F27EB">
            <w:hyperlink w:anchor="CaseRef208962" w:tooltip="Detaljer" w:history="1">
              <w:r>
                <w:rPr>
                  <w:rStyle w:val="Hyperkobling"/>
                </w:rPr>
                <w:t>16/25</w:t>
              </w:r>
            </w:hyperlink>
          </w:p>
        </w:tc>
        <w:tc>
          <w:tcPr>
            <w:tcW w:w="7281" w:type="dxa"/>
            <w:vAlign w:val="center"/>
          </w:tcPr>
          <w:p w14:paraId="6DFFD6AE" w14:textId="6659E899" w:rsidR="002F27EB" w:rsidRPr="002F27EB" w:rsidRDefault="002F27EB" w:rsidP="00933AD0">
            <w:r>
              <w:t>Gudstjenesteforordningen i Tranøy</w:t>
            </w:r>
          </w:p>
        </w:tc>
        <w:tc>
          <w:tcPr>
            <w:tcW w:w="849" w:type="dxa"/>
            <w:vAlign w:val="center"/>
          </w:tcPr>
          <w:p w14:paraId="0ADBC428" w14:textId="1A9857C8" w:rsidR="002F27EB" w:rsidRPr="002F27EB" w:rsidRDefault="002F27EB" w:rsidP="00933AD0">
            <w:r>
              <w:fldChar w:fldCharType="begin"/>
            </w:r>
            <w:r>
              <w:instrText xml:space="preserve"> PAGEREF CaseRef208962 </w:instrText>
            </w:r>
            <w:r>
              <w:fldChar w:fldCharType="separate"/>
            </w:r>
            <w:r>
              <w:rPr>
                <w:noProof/>
              </w:rPr>
              <w:t>11</w:t>
            </w:r>
            <w:r>
              <w:fldChar w:fldCharType="end"/>
            </w:r>
          </w:p>
        </w:tc>
      </w:tr>
      <w:tr w:rsidR="002F27EB" w:rsidRPr="002F27EB" w14:paraId="7C3A509F" w14:textId="77777777" w:rsidTr="002F27EB">
        <w:trPr>
          <w:trHeight w:val="480"/>
        </w:trPr>
        <w:tc>
          <w:tcPr>
            <w:tcW w:w="9061" w:type="dxa"/>
            <w:gridSpan w:val="3"/>
            <w:vAlign w:val="center"/>
          </w:tcPr>
          <w:p w14:paraId="4310792B" w14:textId="77777777" w:rsidR="002F27EB" w:rsidRDefault="002F27EB" w:rsidP="002F27EB">
            <w:pPr>
              <w:rPr>
                <w:b/>
              </w:rPr>
            </w:pPr>
            <w:r>
              <w:rPr>
                <w:b/>
              </w:rPr>
              <w:t>Orienteringssaker</w:t>
            </w:r>
          </w:p>
          <w:p w14:paraId="590B4549" w14:textId="77777777" w:rsidR="0028573D" w:rsidRDefault="0028573D" w:rsidP="002F27EB">
            <w:pPr>
              <w:rPr>
                <w:b/>
              </w:rPr>
            </w:pPr>
            <w:r>
              <w:rPr>
                <w:b/>
              </w:rPr>
              <w:t>Rådsstrukturen</w:t>
            </w:r>
          </w:p>
          <w:p w14:paraId="3DB62F8B" w14:textId="77777777" w:rsidR="0028573D" w:rsidRPr="0028573D" w:rsidRDefault="0028573D" w:rsidP="002F27EB">
            <w:pPr>
              <w:rPr>
                <w:bCs/>
              </w:rPr>
            </w:pPr>
            <w:r w:rsidRPr="0028573D">
              <w:rPr>
                <w:bCs/>
              </w:rPr>
              <w:t>Det ble informert om at det har vært en samtale mellom de fire menighetene i Senja om rådsstrukturen. Fra Tranøy kom Odd Arne. Det er foreløpig ikke planlagt noen nye samtaler.</w:t>
            </w:r>
          </w:p>
          <w:p w14:paraId="12A17267" w14:textId="77777777" w:rsidR="0028573D" w:rsidRDefault="0028573D" w:rsidP="002F27EB">
            <w:pPr>
              <w:rPr>
                <w:bCs/>
              </w:rPr>
            </w:pPr>
            <w:r w:rsidRPr="0028573D">
              <w:rPr>
                <w:bCs/>
              </w:rPr>
              <w:t>Tranøy menighetsråd er veldig klar på at man ikke ønsker sammenslåing med andre menighetsråd.</w:t>
            </w:r>
          </w:p>
          <w:p w14:paraId="5FDC7535" w14:textId="77777777" w:rsidR="00D725E0" w:rsidRDefault="00D725E0" w:rsidP="002F27EB">
            <w:pPr>
              <w:rPr>
                <w:bCs/>
              </w:rPr>
            </w:pPr>
          </w:p>
          <w:p w14:paraId="2629E9B9" w14:textId="09AF8821" w:rsidR="00DC1FD9" w:rsidRPr="00DC1FD9" w:rsidRDefault="00DC1FD9" w:rsidP="00DC1FD9">
            <w:pPr>
              <w:pStyle w:val="xxmsolistparagraph"/>
              <w:ind w:left="0"/>
              <w:rPr>
                <w:rFonts w:eastAsia="Times New Roman"/>
                <w:b/>
                <w:bCs/>
              </w:rPr>
            </w:pPr>
            <w:r>
              <w:rPr>
                <w:rFonts w:eastAsia="Times New Roman"/>
                <w:b/>
                <w:bCs/>
              </w:rPr>
              <w:lastRenderedPageBreak/>
              <w:t>Vangsvik kirke</w:t>
            </w:r>
          </w:p>
          <w:p w14:paraId="30F8252A" w14:textId="77777777" w:rsidR="00DC1FD9" w:rsidRDefault="00DC1FD9" w:rsidP="00DC1FD9">
            <w:pPr>
              <w:pStyle w:val="xxmsolistparagraph"/>
              <w:numPr>
                <w:ilvl w:val="0"/>
                <w:numId w:val="2"/>
              </w:numPr>
              <w:rPr>
                <w:rFonts w:eastAsia="Times New Roman"/>
              </w:rPr>
            </w:pPr>
            <w:r>
              <w:rPr>
                <w:rFonts w:eastAsia="Times New Roman"/>
              </w:rPr>
              <w:t xml:space="preserve">Vangsvik kirke holdes fortsatt stengt.  </w:t>
            </w:r>
          </w:p>
          <w:p w14:paraId="3AB6969F" w14:textId="77777777" w:rsidR="00DC1FD9" w:rsidRDefault="00DC1FD9" w:rsidP="00DC1FD9">
            <w:pPr>
              <w:pStyle w:val="xxmsolistparagraph"/>
              <w:numPr>
                <w:ilvl w:val="0"/>
                <w:numId w:val="2"/>
              </w:numPr>
              <w:rPr>
                <w:rFonts w:eastAsia="Times New Roman"/>
              </w:rPr>
            </w:pPr>
            <w:r>
              <w:rPr>
                <w:rFonts w:eastAsia="Times New Roman"/>
              </w:rPr>
              <w:t xml:space="preserve">Saksbehandler i kommunen har laget sak til kommunestyret på Vangsvik kirke, der man ber om 4 millioner kr ekstra til utbedring av tak, vinduer og universelt toalett i kirken. </w:t>
            </w:r>
          </w:p>
          <w:p w14:paraId="09BD2DDA" w14:textId="77777777" w:rsidR="00DC1FD9" w:rsidRDefault="00DC1FD9" w:rsidP="00DC1FD9">
            <w:pPr>
              <w:pStyle w:val="xxmsolistparagraph"/>
              <w:numPr>
                <w:ilvl w:val="0"/>
                <w:numId w:val="2"/>
              </w:numPr>
              <w:rPr>
                <w:rFonts w:eastAsia="Times New Roman"/>
              </w:rPr>
            </w:pPr>
            <w:r>
              <w:rPr>
                <w:rFonts w:eastAsia="Times New Roman"/>
              </w:rPr>
              <w:t>Det er ikke avklart når tid saken skal til politisk behandling, men det skjer antakeligvis en gang på høsten 2025.</w:t>
            </w:r>
          </w:p>
          <w:p w14:paraId="3994C0BD" w14:textId="77777777" w:rsidR="00DC1FD9" w:rsidRDefault="00DC1FD9" w:rsidP="00DC1FD9">
            <w:pPr>
              <w:pStyle w:val="xxmsolistparagraph"/>
              <w:numPr>
                <w:ilvl w:val="0"/>
                <w:numId w:val="2"/>
              </w:numPr>
              <w:rPr>
                <w:rFonts w:eastAsia="Times New Roman"/>
              </w:rPr>
            </w:pPr>
            <w:r>
              <w:rPr>
                <w:rFonts w:eastAsia="Times New Roman"/>
              </w:rPr>
              <w:t>Fortsatt stenging av kirken begrunnes med at det er et viktig signal til kommunepolitikerne at Vangsvik samfunnet er uten kirkebygg. En håper at dette setter press på kommunepolitikerne til å bevilge ekstra midler til utbedringer. Det har vært problemer med taket i kirken siden byggeåret i 1975. Det er ønskelig med en permanent, god løsning med taket.</w:t>
            </w:r>
          </w:p>
          <w:p w14:paraId="1AB2E383" w14:textId="77777777" w:rsidR="00DC1FD9" w:rsidRDefault="00DC1FD9" w:rsidP="00DC1FD9">
            <w:pPr>
              <w:pStyle w:val="xxmsolistparagraph"/>
              <w:numPr>
                <w:ilvl w:val="0"/>
                <w:numId w:val="2"/>
              </w:numPr>
              <w:rPr>
                <w:rFonts w:eastAsia="Times New Roman"/>
              </w:rPr>
            </w:pPr>
            <w:r>
              <w:rPr>
                <w:rFonts w:eastAsia="Times New Roman"/>
              </w:rPr>
              <w:t xml:space="preserve">Menighetsrådet vil at Vangsvik kirke skal være stengt inntil videre. </w:t>
            </w:r>
          </w:p>
          <w:p w14:paraId="09C240BD" w14:textId="0C5AAAC9" w:rsidR="00DC1FD9" w:rsidRPr="002F27EB" w:rsidRDefault="00DC1FD9" w:rsidP="002F27EB">
            <w:pPr>
              <w:rPr>
                <w:b/>
              </w:rPr>
            </w:pPr>
          </w:p>
        </w:tc>
      </w:tr>
      <w:tr w:rsidR="002F27EB" w:rsidRPr="002F27EB" w14:paraId="503BD253" w14:textId="77777777" w:rsidTr="002F27EB">
        <w:trPr>
          <w:trHeight w:val="480"/>
        </w:trPr>
        <w:tc>
          <w:tcPr>
            <w:tcW w:w="9061" w:type="dxa"/>
            <w:gridSpan w:val="3"/>
            <w:vAlign w:val="center"/>
          </w:tcPr>
          <w:p w14:paraId="574A1606" w14:textId="7588AC49" w:rsidR="002F27EB" w:rsidRPr="002F27EB" w:rsidRDefault="002F27EB" w:rsidP="002F27EB">
            <w:pPr>
              <w:rPr>
                <w:b/>
              </w:rPr>
            </w:pPr>
            <w:r>
              <w:rPr>
                <w:b/>
              </w:rPr>
              <w:lastRenderedPageBreak/>
              <w:t>Eventuelt</w:t>
            </w:r>
          </w:p>
        </w:tc>
      </w:tr>
      <w:tr w:rsidR="002F27EB" w:rsidRPr="002F27EB" w14:paraId="2206EBB7" w14:textId="77777777" w:rsidTr="002F27EB">
        <w:trPr>
          <w:trHeight w:val="240"/>
        </w:trPr>
        <w:tc>
          <w:tcPr>
            <w:tcW w:w="931" w:type="dxa"/>
            <w:vAlign w:val="center"/>
          </w:tcPr>
          <w:p w14:paraId="70A2C6C0" w14:textId="77777777" w:rsidR="002F27EB" w:rsidRDefault="002F27EB" w:rsidP="002F27EB"/>
        </w:tc>
        <w:tc>
          <w:tcPr>
            <w:tcW w:w="7281" w:type="dxa"/>
            <w:vAlign w:val="center"/>
          </w:tcPr>
          <w:p w14:paraId="2FAF9588" w14:textId="77777777" w:rsidR="002F27EB" w:rsidRDefault="002F27EB" w:rsidP="00933AD0"/>
        </w:tc>
        <w:tc>
          <w:tcPr>
            <w:tcW w:w="849" w:type="dxa"/>
            <w:vAlign w:val="center"/>
          </w:tcPr>
          <w:p w14:paraId="7E085DE4" w14:textId="77777777" w:rsidR="002F27EB" w:rsidRDefault="002F27EB" w:rsidP="00933AD0"/>
        </w:tc>
      </w:tr>
    </w:tbl>
    <w:p w14:paraId="12F2F07A" w14:textId="77777777" w:rsidR="004C78E3" w:rsidRPr="00933AD0" w:rsidRDefault="004C78E3" w:rsidP="00933AD0"/>
    <w:p w14:paraId="0D002129" w14:textId="3ABDAB4D" w:rsidR="005D52A2" w:rsidRPr="004631EB" w:rsidRDefault="00AB4E63"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12.09.2025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63345C10" w:rsidR="00403641" w:rsidRDefault="002F27EB" w:rsidP="00403641">
                <w:r>
                  <w:t>Truls Nilsen</w:t>
                </w:r>
              </w:p>
            </w:sdtContent>
          </w:sdt>
          <w:p w14:paraId="0E34F9CC" w14:textId="3E8E08FE" w:rsidR="005D52A2" w:rsidRPr="004631EB" w:rsidRDefault="007F141C" w:rsidP="006832C2">
            <w:r>
              <w:t>Leder</w:t>
            </w:r>
          </w:p>
        </w:tc>
        <w:tc>
          <w:tcPr>
            <w:tcW w:w="4531" w:type="dxa"/>
          </w:tcPr>
          <w:sdt>
            <w:sdtPr>
              <w:tag w:val="ToBoard.FromOtherContacts"/>
              <w:id w:val="-1093005390"/>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3E15DF87" w:rsidR="005D52A2" w:rsidRPr="004631EB" w:rsidRDefault="002F27EB" w:rsidP="006832C2">
                <w:r>
                  <w:t>Stein Emil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1D70727C" w14:textId="7DE4C64D" w:rsidR="002F27EB" w:rsidRDefault="002F27EB" w:rsidP="002F27EB">
      <w:pPr>
        <w:pStyle w:val="MUCaseTitle"/>
        <w:rPr>
          <w:shd w:val="clear" w:color="auto" w:fill="D9D9D9"/>
        </w:rPr>
      </w:pPr>
      <w:r w:rsidRPr="002F27EB">
        <w:rPr>
          <w:shd w:val="clear" w:color="auto" w:fill="D9D9D9"/>
        </w:rPr>
        <w:t>Godkjenning av innkalling og saksliste</w:t>
      </w:r>
    </w:p>
    <w:p w14:paraId="0EC8D95F" w14:textId="4A47DD7D" w:rsidR="002F27EB" w:rsidRDefault="002F27EB" w:rsidP="002F27EB">
      <w:pPr>
        <w:pStyle w:val="MUCaseTitle"/>
        <w:rPr>
          <w:shd w:val="clear" w:color="auto" w:fill="D9D9D9"/>
        </w:rPr>
      </w:pPr>
      <w:r w:rsidRPr="002F27EB">
        <w:rPr>
          <w:shd w:val="clear" w:color="auto" w:fill="D9D9D9"/>
        </w:rPr>
        <w:t>Godkjenning av protokoll</w:t>
      </w:r>
    </w:p>
    <w:p w14:paraId="6A5142C3" w14:textId="4A7B2ED9" w:rsidR="002F27EB" w:rsidRDefault="002F27EB" w:rsidP="002F27EB">
      <w:pPr>
        <w:pStyle w:val="MUCaseTitle"/>
      </w:pPr>
      <w:r w:rsidRPr="002F27EB">
        <w:rPr>
          <w:shd w:val="clear" w:color="auto" w:fill="D9D9D9"/>
        </w:rPr>
        <w:t>Saker til behandling</w:t>
      </w:r>
    </w:p>
    <w:p w14:paraId="5F4AF130" w14:textId="77777777" w:rsidR="002F27EB" w:rsidRDefault="002F27EB" w:rsidP="002F27EB">
      <w:pPr>
        <w:pStyle w:val="MUCaseTitle2"/>
      </w:pPr>
      <w:bookmarkStart w:id="5" w:name="CaseRef208931"/>
      <w:bookmarkEnd w:id="5"/>
      <w:r>
        <w:t>7/25 Økonomirapport pr 26.5.25 Tranøy</w:t>
      </w:r>
    </w:p>
    <w:p w14:paraId="720C95A1" w14:textId="7C262AF5"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26DA04B0" w14:textId="77777777" w:rsidTr="002F27EB">
        <w:tc>
          <w:tcPr>
            <w:tcW w:w="5102" w:type="dxa"/>
          </w:tcPr>
          <w:p w14:paraId="277D1DE5" w14:textId="14F29CFF" w:rsidR="002F27EB" w:rsidRDefault="002F27EB" w:rsidP="002F27EB">
            <w:r>
              <w:t>Behandlet av</w:t>
            </w:r>
          </w:p>
        </w:tc>
        <w:tc>
          <w:tcPr>
            <w:tcW w:w="1701" w:type="dxa"/>
          </w:tcPr>
          <w:p w14:paraId="05F0B2FC" w14:textId="3A7D99EF" w:rsidR="002F27EB" w:rsidRDefault="002F27EB" w:rsidP="002F27EB">
            <w:r>
              <w:t>Møtedato</w:t>
            </w:r>
          </w:p>
        </w:tc>
        <w:tc>
          <w:tcPr>
            <w:tcW w:w="1134" w:type="dxa"/>
          </w:tcPr>
          <w:p w14:paraId="7E0F2A63" w14:textId="7F87419C" w:rsidR="002F27EB" w:rsidRDefault="002F27EB" w:rsidP="002F27EB">
            <w:proofErr w:type="spellStart"/>
            <w:r>
              <w:t>Saknr</w:t>
            </w:r>
            <w:proofErr w:type="spellEnd"/>
          </w:p>
        </w:tc>
      </w:tr>
      <w:tr w:rsidR="002F27EB" w14:paraId="2FC99A9A" w14:textId="77777777" w:rsidTr="002F27EB">
        <w:tc>
          <w:tcPr>
            <w:tcW w:w="5102" w:type="dxa"/>
          </w:tcPr>
          <w:p w14:paraId="0EF2A516" w14:textId="74943F23" w:rsidR="002F27EB" w:rsidRDefault="002F27EB" w:rsidP="002F27EB">
            <w:r>
              <w:t>1 Tranøy menighetsråd</w:t>
            </w:r>
          </w:p>
        </w:tc>
        <w:tc>
          <w:tcPr>
            <w:tcW w:w="1701" w:type="dxa"/>
          </w:tcPr>
          <w:p w14:paraId="0DB40141" w14:textId="7647268F" w:rsidR="002F27EB" w:rsidRDefault="002F27EB" w:rsidP="002F27EB">
            <w:r>
              <w:t>04.06.2025</w:t>
            </w:r>
          </w:p>
        </w:tc>
        <w:tc>
          <w:tcPr>
            <w:tcW w:w="1134" w:type="dxa"/>
          </w:tcPr>
          <w:p w14:paraId="4DA0E04C" w14:textId="229F3E1A" w:rsidR="002F27EB" w:rsidRDefault="002F27EB" w:rsidP="002F27EB">
            <w:r>
              <w:t>7/25</w:t>
            </w:r>
          </w:p>
        </w:tc>
      </w:tr>
    </w:tbl>
    <w:p w14:paraId="61CB162F" w14:textId="77777777" w:rsidR="002F27EB" w:rsidRDefault="002F27EB" w:rsidP="002F27EB"/>
    <w:p w14:paraId="6B863385" w14:textId="77777777" w:rsidR="002F27EB" w:rsidRDefault="002F27EB" w:rsidP="002F27EB"/>
    <w:p w14:paraId="658A4B68" w14:textId="77777777" w:rsidR="002F27EB" w:rsidRDefault="002F27EB" w:rsidP="002F27EB"/>
    <w:p w14:paraId="794AC8DD" w14:textId="77777777" w:rsidR="002F27EB" w:rsidRDefault="002F27EB" w:rsidP="002F27EB"/>
    <w:sdt>
      <w:sdtPr>
        <w:alias w:val="Sammendrag"/>
        <w:tag w:val="Sammendrag"/>
        <w:id w:val="1674685779"/>
        <w:placeholder>
          <w:docPart w:val="34CB50F735524E5195F736D0A63341BB"/>
        </w:placeholder>
      </w:sdtPr>
      <w:sdtEndPr/>
      <w:sdtContent>
        <w:p w14:paraId="76F594F6"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4660A7A3" w14:textId="77777777" w:rsidR="002F27EB" w:rsidRPr="00683780" w:rsidRDefault="002F27EB" w:rsidP="002F27EB">
          <w:pPr>
            <w:spacing w:line="276" w:lineRule="auto"/>
          </w:pPr>
          <w:r w:rsidRPr="00683780">
            <w:t xml:space="preserve">Regnskapet pr </w:t>
          </w:r>
          <w:r>
            <w:t>26.5</w:t>
          </w:r>
          <w:r w:rsidRPr="00683780">
            <w:t>.2</w:t>
          </w:r>
          <w:r>
            <w:t>5</w:t>
          </w:r>
          <w:r w:rsidRPr="00683780">
            <w:t xml:space="preserve"> viser totalt sett et </w:t>
          </w:r>
          <w:proofErr w:type="spellStart"/>
          <w:r>
            <w:t>mindre</w:t>
          </w:r>
          <w:r w:rsidRPr="00683780">
            <w:t>forbruk</w:t>
          </w:r>
          <w:proofErr w:type="spellEnd"/>
          <w:r w:rsidRPr="00683780">
            <w:t xml:space="preserve"> på </w:t>
          </w:r>
          <w:r>
            <w:t>12870</w:t>
          </w:r>
          <w:r w:rsidRPr="00683780">
            <w:t xml:space="preserve"> kr. </w:t>
          </w:r>
        </w:p>
        <w:p w14:paraId="050C053D" w14:textId="77777777" w:rsidR="002F27EB" w:rsidRPr="00683780" w:rsidRDefault="002F27EB" w:rsidP="002F27EB">
          <w:pPr>
            <w:spacing w:line="276" w:lineRule="auto"/>
          </w:pPr>
          <w:r w:rsidRPr="00683780">
            <w:t xml:space="preserve">Ofringer til egen menighet </w:t>
          </w:r>
          <w:r>
            <w:t xml:space="preserve">og til </w:t>
          </w:r>
          <w:r w:rsidRPr="00683780">
            <w:t>annen virksomhet er</w:t>
          </w:r>
          <w:r>
            <w:t xml:space="preserve"> lavere enn budsjettert</w:t>
          </w:r>
          <w:r w:rsidRPr="00683780">
            <w:t>.</w:t>
          </w:r>
          <w:r>
            <w:t xml:space="preserve"> Men ofringer til annen menighet er enda ikke overført til mottakerorganisasjonene, og er derfor med på å gjøre </w:t>
          </w:r>
          <w:proofErr w:type="spellStart"/>
          <w:r>
            <w:t>mindreforbruket</w:t>
          </w:r>
          <w:proofErr w:type="spellEnd"/>
          <w:r>
            <w:t xml:space="preserve"> større. Inntekter på egenandel fra konfirmanter er høyere enn budsjettert.</w:t>
          </w:r>
        </w:p>
        <w:p w14:paraId="3931B3A7" w14:textId="77777777" w:rsidR="002F27EB" w:rsidRDefault="002F27EB" w:rsidP="002F27EB">
          <w:pPr>
            <w:contextualSpacing/>
          </w:pPr>
          <w:r>
            <w:lastRenderedPageBreak/>
            <w:t>Det er ikke brukt midler på trosopplæring så langt i år. Konfirmantutgiftene er litt høyere enn budsjettert på bevertning, om man periodiserer.</w:t>
          </w:r>
        </w:p>
      </w:sdtContent>
    </w:sdt>
    <w:p w14:paraId="7C9F5BFC" w14:textId="77777777" w:rsidR="002F27EB" w:rsidRDefault="002F27EB" w:rsidP="002F27EB"/>
    <w:sdt>
      <w:sdtPr>
        <w:rPr>
          <w:b/>
        </w:rPr>
        <w:tag w:val="MU_Tittel"/>
        <w:id w:val="-1559318507"/>
        <w:placeholder>
          <w:docPart w:val="9D38848336F2496F9075CC75AEC2E1A2"/>
        </w:placeholder>
        <w:text/>
      </w:sdtPr>
      <w:sdtEndPr/>
      <w:sdtContent>
        <w:p w14:paraId="54BEF5D9" w14:textId="77777777" w:rsidR="002F27EB" w:rsidRDefault="002F27EB" w:rsidP="002F27EB">
          <w:pPr>
            <w:rPr>
              <w:b/>
            </w:rPr>
          </w:pPr>
          <w:r w:rsidRPr="00EF6EF9">
            <w:rPr>
              <w:b/>
            </w:rPr>
            <w:t>Forslag til vedtak</w:t>
          </w:r>
        </w:p>
      </w:sdtContent>
    </w:sdt>
    <w:p w14:paraId="316D1604" w14:textId="77777777" w:rsidR="002F27EB" w:rsidRDefault="002F27EB" w:rsidP="002F27EB"/>
    <w:p w14:paraId="6554276E" w14:textId="70D1EA06" w:rsidR="002F27EB" w:rsidRDefault="002F27EB" w:rsidP="002F27EB">
      <w:r>
        <w:t>Økonomirapport pr 26.5.25 tas til orientering.</w:t>
      </w:r>
    </w:p>
    <w:p w14:paraId="3FBEE8D3" w14:textId="77777777" w:rsidR="002F27EB" w:rsidRDefault="002F27EB" w:rsidP="002F27EB"/>
    <w:sdt>
      <w:sdtPr>
        <w:rPr>
          <w:b w:val="0"/>
        </w:rPr>
        <w:alias w:val="Vedtak for sak 7/25"/>
        <w:tag w:val="HandlingID208931;CaseID200684"/>
        <w:id w:val="554744272"/>
        <w:placeholder>
          <w:docPart w:val="DefaultPlaceholder_-1854013440"/>
        </w:placeholder>
      </w:sdtPr>
      <w:sdtEndPr/>
      <w:sdtContent>
        <w:p w14:paraId="1F5E1D49" w14:textId="36A81218" w:rsidR="002F27EB" w:rsidRDefault="002F27EB" w:rsidP="002F27EB">
          <w:pPr>
            <w:pStyle w:val="MUCaseTitle3"/>
          </w:pPr>
          <w:r>
            <w:t>Møtebehandling</w:t>
          </w:r>
        </w:p>
        <w:p w14:paraId="2FF24737" w14:textId="77777777" w:rsidR="002F27EB" w:rsidRDefault="002F27EB" w:rsidP="002F27EB"/>
        <w:sdt>
          <w:sdtPr>
            <w:rPr>
              <w:b w:val="0"/>
            </w:rPr>
            <w:tag w:val="MU_Innstilling"/>
            <w:id w:val="825632968"/>
            <w:lock w:val="sdtLocked"/>
            <w:placeholder>
              <w:docPart w:val="DefaultPlaceholder_-1854013440"/>
            </w:placeholder>
            <w15:appearance w15:val="hidden"/>
          </w:sdtPr>
          <w:sdtEndPr/>
          <w:sdtContent>
            <w:p w14:paraId="0B3EA05F" w14:textId="77777777" w:rsidR="002F27EB" w:rsidRDefault="002F27EB" w:rsidP="002F27EB">
              <w:pPr>
                <w:pStyle w:val="MUCaseTitle3"/>
              </w:pPr>
              <w:r>
                <w:t xml:space="preserve">Vedtak </w:t>
              </w:r>
            </w:p>
            <w:sdt>
              <w:sdtPr>
                <w:tag w:val="MU_Vedtakstekst"/>
                <w:id w:val="-780492548"/>
                <w:lock w:val="sdtLocked"/>
                <w:placeholder>
                  <w:docPart w:val="1486E7A0ACE0433896E35754C127DC25"/>
                </w:placeholder>
                <w15:appearance w15:val="hidden"/>
              </w:sdtPr>
              <w:sdtEndPr/>
              <w:sdtContent>
                <w:p w14:paraId="13F82ED4" w14:textId="04CFDC0B" w:rsidR="002F27EB" w:rsidRDefault="002F27EB" w:rsidP="002F27EB">
                  <w:r>
                    <w:t>Økonomirapport pr 26.5.25 tas til orientering.</w:t>
                  </w:r>
                </w:p>
                <w:p w14:paraId="061446A7" w14:textId="77777777" w:rsidR="002F27EB" w:rsidRDefault="00AB4E63" w:rsidP="002F27EB"/>
              </w:sdtContent>
            </w:sdt>
          </w:sdtContent>
        </w:sdt>
        <w:p w14:paraId="16E6563D" w14:textId="02EA5648" w:rsidR="002F27EB" w:rsidRDefault="002F27EB" w:rsidP="002F27EB">
          <w:pPr>
            <w:spacing w:before="240"/>
          </w:pPr>
          <w:r>
            <w:fldChar w:fldCharType="begin"/>
          </w:r>
          <w:r>
            <w:instrText xml:space="preserve"> MACROBUTTON SaveDecision [Lagre vedtak] </w:instrText>
          </w:r>
          <w:r>
            <w:fldChar w:fldCharType="end"/>
          </w:r>
        </w:p>
      </w:sdtContent>
    </w:sdt>
    <w:p w14:paraId="66047886" w14:textId="77777777" w:rsidR="002F27EB" w:rsidRDefault="002F27EB" w:rsidP="002F27EB">
      <w:pPr>
        <w:spacing w:before="240"/>
      </w:pPr>
    </w:p>
    <w:p w14:paraId="48432574" w14:textId="77777777" w:rsidR="002F27EB" w:rsidRDefault="002F27EB" w:rsidP="002F27EB">
      <w:pPr>
        <w:spacing w:before="240"/>
      </w:pPr>
    </w:p>
    <w:p w14:paraId="5B637194" w14:textId="77777777" w:rsidR="002F27EB" w:rsidRDefault="002F27EB" w:rsidP="002F27EB">
      <w:pPr>
        <w:spacing w:before="240"/>
      </w:pPr>
    </w:p>
    <w:p w14:paraId="359FD4E0" w14:textId="77777777" w:rsidR="002F27EB" w:rsidRDefault="002F27EB" w:rsidP="002F27EB">
      <w:pPr>
        <w:pStyle w:val="MUCaseTitle2"/>
      </w:pPr>
      <w:bookmarkStart w:id="6" w:name="CaseRef208768"/>
      <w:bookmarkEnd w:id="6"/>
      <w:r>
        <w:t>8/25 Kirkebyggstrukturen (ny vurdering)</w:t>
      </w:r>
    </w:p>
    <w:p w14:paraId="27B569F6" w14:textId="4CD8D63E"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38139846" w14:textId="77777777" w:rsidTr="002F27EB">
        <w:tc>
          <w:tcPr>
            <w:tcW w:w="5102" w:type="dxa"/>
          </w:tcPr>
          <w:p w14:paraId="7C159786" w14:textId="62C58EF8" w:rsidR="002F27EB" w:rsidRDefault="002F27EB" w:rsidP="002F27EB">
            <w:r>
              <w:t>Behandlet av</w:t>
            </w:r>
          </w:p>
        </w:tc>
        <w:tc>
          <w:tcPr>
            <w:tcW w:w="1701" w:type="dxa"/>
          </w:tcPr>
          <w:p w14:paraId="6362DBF3" w14:textId="500A9C41" w:rsidR="002F27EB" w:rsidRDefault="002F27EB" w:rsidP="002F27EB">
            <w:r>
              <w:t>Møtedato</w:t>
            </w:r>
          </w:p>
        </w:tc>
        <w:tc>
          <w:tcPr>
            <w:tcW w:w="1134" w:type="dxa"/>
          </w:tcPr>
          <w:p w14:paraId="629CE53F" w14:textId="4219537D" w:rsidR="002F27EB" w:rsidRDefault="002F27EB" w:rsidP="002F27EB">
            <w:proofErr w:type="spellStart"/>
            <w:r>
              <w:t>Saknr</w:t>
            </w:r>
            <w:proofErr w:type="spellEnd"/>
          </w:p>
        </w:tc>
      </w:tr>
      <w:tr w:rsidR="002F27EB" w14:paraId="1EEE0F8B" w14:textId="77777777" w:rsidTr="002F27EB">
        <w:tc>
          <w:tcPr>
            <w:tcW w:w="5102" w:type="dxa"/>
          </w:tcPr>
          <w:p w14:paraId="540C155D" w14:textId="351FC8EF" w:rsidR="002F27EB" w:rsidRDefault="002F27EB" w:rsidP="002F27EB">
            <w:r>
              <w:t>1 Tranøy menighetsråd</w:t>
            </w:r>
          </w:p>
        </w:tc>
        <w:tc>
          <w:tcPr>
            <w:tcW w:w="1701" w:type="dxa"/>
          </w:tcPr>
          <w:p w14:paraId="6E9C855F" w14:textId="1F6C4062" w:rsidR="002F27EB" w:rsidRDefault="002F27EB" w:rsidP="002F27EB">
            <w:r>
              <w:t>04.06.2025</w:t>
            </w:r>
          </w:p>
        </w:tc>
        <w:tc>
          <w:tcPr>
            <w:tcW w:w="1134" w:type="dxa"/>
          </w:tcPr>
          <w:p w14:paraId="05B57FA2" w14:textId="16EEB4FD" w:rsidR="002F27EB" w:rsidRDefault="002F27EB" w:rsidP="002F27EB">
            <w:r>
              <w:t>8/25</w:t>
            </w:r>
          </w:p>
        </w:tc>
      </w:tr>
    </w:tbl>
    <w:p w14:paraId="255C7C93" w14:textId="77777777" w:rsidR="002F27EB" w:rsidRDefault="002F27EB" w:rsidP="002F27EB"/>
    <w:p w14:paraId="09413773" w14:textId="77777777" w:rsidR="002F27EB" w:rsidRDefault="002F27EB" w:rsidP="002F27EB"/>
    <w:p w14:paraId="596D8F37" w14:textId="77777777" w:rsidR="002F27EB" w:rsidRDefault="002F27EB" w:rsidP="002F27EB"/>
    <w:p w14:paraId="5F649A1D" w14:textId="77777777" w:rsidR="002F27EB" w:rsidRDefault="002F27EB" w:rsidP="002F27EB"/>
    <w:sdt>
      <w:sdtPr>
        <w:alias w:val="Sammendrag"/>
        <w:tag w:val="Sammendrag"/>
        <w:id w:val="599612237"/>
        <w:placeholder>
          <w:docPart w:val="12B505B3FA544A5DA23B83FB9C18BB9B"/>
        </w:placeholder>
      </w:sdtPr>
      <w:sdtEndPr/>
      <w:sdtContent>
        <w:p w14:paraId="7C19EDE1"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09C7BB97" w14:textId="77777777" w:rsidR="002F27EB" w:rsidRDefault="002F27EB" w:rsidP="002F27EB">
          <w:pPr>
            <w:pStyle w:val="xmsonormal"/>
          </w:pPr>
          <w:r>
            <w:t xml:space="preserve">Etter menighetsrådsmøtet i Tranøy i februar, ble det sendt søknad/henvendelse til Senja kommune om å få bekreftelse fra kommunen på finansieringsansvar for </w:t>
          </w:r>
          <w:proofErr w:type="spellStart"/>
          <w:r>
            <w:t>Reindalen</w:t>
          </w:r>
          <w:proofErr w:type="spellEnd"/>
          <w:r>
            <w:t xml:space="preserve"> kapell og Svanelvmo kapell. Menighetsrådene har ikke fått svar på søknadene, men i et økonomimøte mellom administrasjonen/ordfører i Senja kommune og AU i fellesrådet 8.mai 2025, ga kommunen klar beskjed om at de ikke kan finansiere alle ikke-godkjente kirkebygg. Kommunen ba fellesrådet om å sende over en oversikt over hvilke kirkebygg fellesrådet ville foreslå kunne tas ut av drift, legges ned, selges osv. </w:t>
          </w:r>
        </w:p>
        <w:p w14:paraId="4E74443B" w14:textId="77777777" w:rsidR="002F27EB" w:rsidRDefault="002F27EB" w:rsidP="002F27EB">
          <w:pPr>
            <w:pStyle w:val="xmsonormal"/>
          </w:pPr>
          <w:r>
            <w:t>AU for fellesrådet svarte kommunen slik: Det er menighetsrådene som avklarer hvilke bygg de vil beholde og menighetsrådene har søkt Senja kommune om å finansiere alle kirkebygg, utenom Flakstad kirke.</w:t>
          </w:r>
        </w:p>
        <w:p w14:paraId="5D6A63FF" w14:textId="77777777" w:rsidR="002F27EB" w:rsidRDefault="002F27EB" w:rsidP="002F27EB">
          <w:pPr>
            <w:pStyle w:val="xmsonormal"/>
          </w:pPr>
          <w:r>
            <w:t>Senja kommune ba da om en avklaring av hvordan byggene brukes, hvilke bygg som må/ bør prioriteres av de byggene som er søkt finansiering for.</w:t>
          </w:r>
        </w:p>
        <w:p w14:paraId="558B224D" w14:textId="77777777" w:rsidR="002F27EB" w:rsidRDefault="002F27EB" w:rsidP="002F27EB">
          <w:pPr>
            <w:pStyle w:val="xmsonormal"/>
          </w:pPr>
          <w:r>
            <w:t xml:space="preserve">Prosten foreslo i møtet med kommunen at prestene/ menighetsrådene kan si noe om hvilke bygg de bruker til ulike formål, altså hvilke kirkebygg de oppfatter at de MÅ ha av de ikke-godkjente kirkebyggene, slik at fellesrådet i sitt møte 12.juni kan ta saken til behandling og fatte vedtak som sendes til Senja kommune. </w:t>
          </w:r>
        </w:p>
        <w:p w14:paraId="55AFB6B1" w14:textId="77777777" w:rsidR="002F27EB" w:rsidRDefault="00AB4E63" w:rsidP="002F27EB">
          <w:pPr>
            <w:contextualSpacing/>
          </w:pPr>
        </w:p>
      </w:sdtContent>
    </w:sdt>
    <w:p w14:paraId="1066BDB0" w14:textId="77777777" w:rsidR="002F27EB" w:rsidRDefault="002F27EB" w:rsidP="002F27EB"/>
    <w:sdt>
      <w:sdtPr>
        <w:rPr>
          <w:b/>
        </w:rPr>
        <w:tag w:val="MU_Tittel"/>
        <w:id w:val="257406883"/>
        <w:placeholder>
          <w:docPart w:val="CEE6FB3DA0E646D5929F503518676268"/>
        </w:placeholder>
        <w:text/>
      </w:sdtPr>
      <w:sdtEndPr/>
      <w:sdtContent>
        <w:p w14:paraId="209AF994" w14:textId="77777777" w:rsidR="002F27EB" w:rsidRDefault="002F27EB" w:rsidP="002F27EB">
          <w:pPr>
            <w:rPr>
              <w:b/>
            </w:rPr>
          </w:pPr>
          <w:r w:rsidRPr="00EF6EF9">
            <w:rPr>
              <w:b/>
            </w:rPr>
            <w:t>Forslag til vedtak</w:t>
          </w:r>
        </w:p>
      </w:sdtContent>
    </w:sdt>
    <w:p w14:paraId="2AD5C756" w14:textId="77777777" w:rsidR="002F27EB" w:rsidRDefault="002F27EB" w:rsidP="002F27EB"/>
    <w:p w14:paraId="2E9ADED4" w14:textId="466DE0CC" w:rsidR="002F27EB" w:rsidRDefault="002F27EB" w:rsidP="002F27EB">
      <w:r>
        <w:t xml:space="preserve">Tranøy menighet har to ikke-godkjente kirkebygg: </w:t>
      </w:r>
      <w:proofErr w:type="spellStart"/>
      <w:r>
        <w:t>Reindalen</w:t>
      </w:r>
      <w:proofErr w:type="spellEnd"/>
      <w:r>
        <w:t xml:space="preserve"> kapell og Svanelvmo kapell. Begge kapellene står inne på en kirkegård. Om man må prioritere mellom disse to byggene, er </w:t>
      </w:r>
      <w:proofErr w:type="spellStart"/>
      <w:r>
        <w:t>Reindalen</w:t>
      </w:r>
      <w:proofErr w:type="spellEnd"/>
      <w:r>
        <w:t xml:space="preserve"> kapell viktigst. Tranøy menighetsråd ber fellesrådet/kommunen om å fortsatt finansiere drift av disse to byggene.</w:t>
      </w:r>
    </w:p>
    <w:p w14:paraId="632DF74F" w14:textId="77777777" w:rsidR="002F27EB" w:rsidRDefault="002F27EB" w:rsidP="002F27EB"/>
    <w:sdt>
      <w:sdtPr>
        <w:rPr>
          <w:b w:val="0"/>
        </w:rPr>
        <w:alias w:val="Vedtak for sak 8/25"/>
        <w:tag w:val="HandlingID208768;CaseID200755"/>
        <w:id w:val="457148889"/>
        <w:placeholder>
          <w:docPart w:val="DefaultPlaceholder_-1854013440"/>
        </w:placeholder>
      </w:sdtPr>
      <w:sdtEndPr/>
      <w:sdtContent>
        <w:p w14:paraId="7821A811" w14:textId="6DAA58D1" w:rsidR="002F27EB" w:rsidRDefault="002F27EB" w:rsidP="002F27EB">
          <w:pPr>
            <w:pStyle w:val="MUCaseTitle3"/>
          </w:pPr>
          <w:r>
            <w:t>Møtebehandling</w:t>
          </w:r>
        </w:p>
        <w:p w14:paraId="0AF6B57E" w14:textId="77777777" w:rsidR="002F27EB" w:rsidRDefault="002F27EB" w:rsidP="002F27EB"/>
        <w:sdt>
          <w:sdtPr>
            <w:rPr>
              <w:b w:val="0"/>
            </w:rPr>
            <w:tag w:val="MU_Innstilling"/>
            <w:id w:val="-1182653383"/>
            <w:lock w:val="sdtLocked"/>
            <w:placeholder>
              <w:docPart w:val="DefaultPlaceholder_-1854013440"/>
            </w:placeholder>
            <w15:appearance w15:val="hidden"/>
          </w:sdtPr>
          <w:sdtEndPr/>
          <w:sdtContent>
            <w:p w14:paraId="677F800B" w14:textId="77777777" w:rsidR="002F27EB" w:rsidRDefault="002F27EB" w:rsidP="002F27EB">
              <w:pPr>
                <w:pStyle w:val="MUCaseTitle3"/>
              </w:pPr>
              <w:r>
                <w:t xml:space="preserve">Vedtak </w:t>
              </w:r>
            </w:p>
            <w:sdt>
              <w:sdtPr>
                <w:tag w:val="MU_Vedtakstekst"/>
                <w:id w:val="790564151"/>
                <w:lock w:val="sdtLocked"/>
                <w:placeholder>
                  <w:docPart w:val="2DB7ADF703AA43E3AB676DA712849537"/>
                </w:placeholder>
                <w15:appearance w15:val="hidden"/>
              </w:sdtPr>
              <w:sdtEndPr/>
              <w:sdtContent>
                <w:p w14:paraId="743F4407" w14:textId="6B5CECFA" w:rsidR="002F27EB" w:rsidRDefault="002F27EB" w:rsidP="002F27EB">
                  <w:r>
                    <w:t xml:space="preserve">Tranøy menighet har to ikke-godkjente kirkebygg: </w:t>
                  </w:r>
                  <w:proofErr w:type="spellStart"/>
                  <w:r>
                    <w:t>Reindalen</w:t>
                  </w:r>
                  <w:proofErr w:type="spellEnd"/>
                  <w:r>
                    <w:t xml:space="preserve"> kapell og Svanelvmo kapell. Begge kapellene står inne på en kirkegård. </w:t>
                  </w:r>
                  <w:r w:rsidR="0028573D">
                    <w:t>Tranøy menighet ønsker ikke å priori</w:t>
                  </w:r>
                  <w:r>
                    <w:t>tere mellom disse to byggene. Tranøy menighetsråd ber fellesrådet/kommunen om å fortsatt finansiere drift av disse to byggene.</w:t>
                  </w:r>
                </w:p>
                <w:p w14:paraId="0E542928" w14:textId="77777777" w:rsidR="002F27EB" w:rsidRDefault="00AB4E63" w:rsidP="002F27EB"/>
              </w:sdtContent>
            </w:sdt>
          </w:sdtContent>
        </w:sdt>
        <w:p w14:paraId="5014CB9D" w14:textId="30FA03E3" w:rsidR="002F27EB" w:rsidRDefault="002F27EB" w:rsidP="002F27EB">
          <w:pPr>
            <w:spacing w:before="240"/>
          </w:pPr>
          <w:r>
            <w:fldChar w:fldCharType="begin"/>
          </w:r>
          <w:r>
            <w:instrText xml:space="preserve"> MACROBUTTON SaveDecision [Lagre vedtak] </w:instrText>
          </w:r>
          <w:r>
            <w:fldChar w:fldCharType="end"/>
          </w:r>
        </w:p>
      </w:sdtContent>
    </w:sdt>
    <w:p w14:paraId="31101721" w14:textId="77777777" w:rsidR="002F27EB" w:rsidRDefault="002F27EB" w:rsidP="002F27EB">
      <w:pPr>
        <w:spacing w:before="240"/>
      </w:pPr>
    </w:p>
    <w:p w14:paraId="203DCB6A" w14:textId="77777777" w:rsidR="002F27EB" w:rsidRDefault="002F27EB" w:rsidP="002F27EB">
      <w:pPr>
        <w:spacing w:before="240"/>
      </w:pPr>
    </w:p>
    <w:p w14:paraId="1954FF5B" w14:textId="77777777" w:rsidR="002F27EB" w:rsidRDefault="002F27EB" w:rsidP="002F27EB">
      <w:pPr>
        <w:spacing w:before="240"/>
      </w:pPr>
    </w:p>
    <w:p w14:paraId="1021B645" w14:textId="5004015B" w:rsidR="002F27EB" w:rsidRDefault="002F27EB" w:rsidP="002F27EB">
      <w:pPr>
        <w:pStyle w:val="MUCaseTitle2"/>
      </w:pPr>
      <w:bookmarkStart w:id="7" w:name="CaseRef208787"/>
      <w:bookmarkEnd w:id="7"/>
      <w:r>
        <w:t xml:space="preserve">9/25 Økonomisk støtte til 250 års </w:t>
      </w:r>
      <w:r w:rsidR="0028573D">
        <w:t>jubileet</w:t>
      </w:r>
    </w:p>
    <w:p w14:paraId="44612CD1" w14:textId="4ABB57BC"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07AFF750" w14:textId="77777777" w:rsidTr="002F27EB">
        <w:tc>
          <w:tcPr>
            <w:tcW w:w="5102" w:type="dxa"/>
          </w:tcPr>
          <w:p w14:paraId="455F476D" w14:textId="04AF7A01" w:rsidR="002F27EB" w:rsidRDefault="002F27EB" w:rsidP="002F27EB">
            <w:r>
              <w:t>Behandlet av</w:t>
            </w:r>
          </w:p>
        </w:tc>
        <w:tc>
          <w:tcPr>
            <w:tcW w:w="1701" w:type="dxa"/>
          </w:tcPr>
          <w:p w14:paraId="7343FE41" w14:textId="5AE825D8" w:rsidR="002F27EB" w:rsidRDefault="002F27EB" w:rsidP="002F27EB">
            <w:r>
              <w:t>Møtedato</w:t>
            </w:r>
          </w:p>
        </w:tc>
        <w:tc>
          <w:tcPr>
            <w:tcW w:w="1134" w:type="dxa"/>
          </w:tcPr>
          <w:p w14:paraId="127E05C4" w14:textId="1700B320" w:rsidR="002F27EB" w:rsidRDefault="002F27EB" w:rsidP="002F27EB">
            <w:proofErr w:type="spellStart"/>
            <w:r>
              <w:t>Saknr</w:t>
            </w:r>
            <w:proofErr w:type="spellEnd"/>
          </w:p>
        </w:tc>
      </w:tr>
      <w:tr w:rsidR="002F27EB" w14:paraId="28C2EED1" w14:textId="77777777" w:rsidTr="002F27EB">
        <w:tc>
          <w:tcPr>
            <w:tcW w:w="5102" w:type="dxa"/>
          </w:tcPr>
          <w:p w14:paraId="49AB8688" w14:textId="7BCD450A" w:rsidR="002F27EB" w:rsidRDefault="002F27EB" w:rsidP="002F27EB">
            <w:r>
              <w:t>1 Tranøy menighetsråd</w:t>
            </w:r>
          </w:p>
        </w:tc>
        <w:tc>
          <w:tcPr>
            <w:tcW w:w="1701" w:type="dxa"/>
          </w:tcPr>
          <w:p w14:paraId="5454F3E2" w14:textId="0CDE9556" w:rsidR="002F27EB" w:rsidRDefault="002F27EB" w:rsidP="002F27EB">
            <w:r>
              <w:t>04.06.2025</w:t>
            </w:r>
          </w:p>
        </w:tc>
        <w:tc>
          <w:tcPr>
            <w:tcW w:w="1134" w:type="dxa"/>
          </w:tcPr>
          <w:p w14:paraId="5A1D1531" w14:textId="5213B95E" w:rsidR="002F27EB" w:rsidRDefault="002F27EB" w:rsidP="002F27EB">
            <w:r>
              <w:t>9/25</w:t>
            </w:r>
          </w:p>
        </w:tc>
      </w:tr>
    </w:tbl>
    <w:p w14:paraId="35E08D86" w14:textId="77777777" w:rsidR="002F27EB" w:rsidRDefault="002F27EB" w:rsidP="002F27EB"/>
    <w:p w14:paraId="7A47BDEF" w14:textId="77777777" w:rsidR="002F27EB" w:rsidRDefault="002F27EB" w:rsidP="002F27EB"/>
    <w:p w14:paraId="362AD62F" w14:textId="77777777" w:rsidR="002F27EB" w:rsidRDefault="002F27EB" w:rsidP="002F27EB"/>
    <w:p w14:paraId="37F2D065" w14:textId="77777777" w:rsidR="002F27EB" w:rsidRDefault="002F27EB" w:rsidP="002F27EB"/>
    <w:sdt>
      <w:sdtPr>
        <w:alias w:val="Sammendrag"/>
        <w:tag w:val="Sammendrag"/>
        <w:id w:val="-1847623523"/>
        <w:placeholder>
          <w:docPart w:val="5966657145FB4FB9A6C2074288EDB548"/>
        </w:placeholder>
      </w:sdtPr>
      <w:sdtEndPr/>
      <w:sdtContent>
        <w:p w14:paraId="33B35415"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01AD6640" w14:textId="77777777" w:rsidR="002F27EB" w:rsidRDefault="002F27EB" w:rsidP="002F27EB">
          <w:pPr>
            <w:contextualSpacing/>
          </w:pPr>
          <w:r>
            <w:t>Planleggingen av Tranøy kirkes 250 års jubileum er i sluttfasen. Det er behov for økonomisk støtte til arrangementet som skal være søndag 20. juli på Tranøya.</w:t>
          </w:r>
        </w:p>
      </w:sdtContent>
    </w:sdt>
    <w:p w14:paraId="7BA9FD6E" w14:textId="77777777" w:rsidR="002F27EB" w:rsidRDefault="002F27EB" w:rsidP="002F27EB"/>
    <w:sdt>
      <w:sdtPr>
        <w:rPr>
          <w:b/>
        </w:rPr>
        <w:tag w:val="MU_Tittel"/>
        <w:id w:val="67320258"/>
        <w:placeholder>
          <w:docPart w:val="15CB913C9A144DB08AAF3B464762A818"/>
        </w:placeholder>
        <w:text/>
      </w:sdtPr>
      <w:sdtEndPr/>
      <w:sdtContent>
        <w:p w14:paraId="10E2326D" w14:textId="77777777" w:rsidR="002F27EB" w:rsidRDefault="002F27EB" w:rsidP="002F27EB">
          <w:pPr>
            <w:rPr>
              <w:b/>
            </w:rPr>
          </w:pPr>
          <w:r w:rsidRPr="00EF6EF9">
            <w:rPr>
              <w:b/>
            </w:rPr>
            <w:t>Forslag til vedtak</w:t>
          </w:r>
        </w:p>
      </w:sdtContent>
    </w:sdt>
    <w:p w14:paraId="636BE60D" w14:textId="77777777" w:rsidR="002F27EB" w:rsidRDefault="002F27EB" w:rsidP="002F27EB"/>
    <w:p w14:paraId="245CE520" w14:textId="7687311F" w:rsidR="002F27EB" w:rsidRDefault="002F27EB" w:rsidP="002F27EB">
      <w:r>
        <w:t>Tranøy menighet bidrar med 10.000 kr i støtte til 250 års jubileet.</w:t>
      </w:r>
    </w:p>
    <w:p w14:paraId="31CC9218" w14:textId="77777777" w:rsidR="002F27EB" w:rsidRDefault="002F27EB" w:rsidP="002F27EB"/>
    <w:sdt>
      <w:sdtPr>
        <w:rPr>
          <w:b w:val="0"/>
        </w:rPr>
        <w:alias w:val="Vedtak for sak 9/25"/>
        <w:tag w:val="HandlingID208787;CaseID200798"/>
        <w:id w:val="1926529684"/>
        <w:placeholder>
          <w:docPart w:val="DefaultPlaceholder_-1854013440"/>
        </w:placeholder>
      </w:sdtPr>
      <w:sdtEndPr/>
      <w:sdtContent>
        <w:p w14:paraId="7B4448F9" w14:textId="07F3A089" w:rsidR="002F27EB" w:rsidRDefault="002F27EB" w:rsidP="002F27EB">
          <w:pPr>
            <w:pStyle w:val="MUCaseTitle3"/>
          </w:pPr>
          <w:r>
            <w:t>Møtebehandling</w:t>
          </w:r>
        </w:p>
        <w:p w14:paraId="1D6DD572" w14:textId="77777777" w:rsidR="002F27EB" w:rsidRDefault="002F27EB" w:rsidP="002F27EB"/>
        <w:sdt>
          <w:sdtPr>
            <w:rPr>
              <w:b w:val="0"/>
            </w:rPr>
            <w:tag w:val="MU_Innstilling"/>
            <w:id w:val="1972790306"/>
            <w:lock w:val="sdtLocked"/>
            <w:placeholder>
              <w:docPart w:val="DefaultPlaceholder_-1854013440"/>
            </w:placeholder>
            <w15:appearance w15:val="hidden"/>
          </w:sdtPr>
          <w:sdtEndPr/>
          <w:sdtContent>
            <w:p w14:paraId="7AA86A55" w14:textId="77777777" w:rsidR="002F27EB" w:rsidRDefault="002F27EB" w:rsidP="002F27EB">
              <w:pPr>
                <w:pStyle w:val="MUCaseTitle3"/>
              </w:pPr>
              <w:r>
                <w:t xml:space="preserve">Vedtak </w:t>
              </w:r>
            </w:p>
            <w:sdt>
              <w:sdtPr>
                <w:tag w:val="MU_Vedtakstekst"/>
                <w:id w:val="-682441656"/>
                <w:lock w:val="sdtLocked"/>
                <w:placeholder>
                  <w:docPart w:val="9EDB8FC0FB3146EE9B27AACC2D78BF70"/>
                </w:placeholder>
                <w15:appearance w15:val="hidden"/>
              </w:sdtPr>
              <w:sdtEndPr/>
              <w:sdtContent>
                <w:p w14:paraId="600E863C" w14:textId="65A8CACB" w:rsidR="002F27EB" w:rsidRDefault="002F27EB" w:rsidP="002F27EB">
                  <w:r>
                    <w:t>Tranøy menighet bidrar med 10.000 kr i støtte til 250 års jubileet.</w:t>
                  </w:r>
                </w:p>
                <w:p w14:paraId="43F28104" w14:textId="77777777" w:rsidR="002F27EB" w:rsidRDefault="00AB4E63" w:rsidP="002F27EB"/>
              </w:sdtContent>
            </w:sdt>
          </w:sdtContent>
        </w:sdt>
        <w:p w14:paraId="276A0EBE" w14:textId="4DDDDF51" w:rsidR="002F27EB" w:rsidRDefault="002F27EB" w:rsidP="002F27EB">
          <w:pPr>
            <w:spacing w:before="240"/>
          </w:pPr>
          <w:r>
            <w:fldChar w:fldCharType="begin"/>
          </w:r>
          <w:r>
            <w:instrText xml:space="preserve"> MACROBUTTON SaveDecision [Lagre vedtak] </w:instrText>
          </w:r>
          <w:r>
            <w:fldChar w:fldCharType="end"/>
          </w:r>
        </w:p>
      </w:sdtContent>
    </w:sdt>
    <w:p w14:paraId="7A4B057A" w14:textId="77777777" w:rsidR="002F27EB" w:rsidRDefault="002F27EB" w:rsidP="002F27EB">
      <w:pPr>
        <w:spacing w:before="240"/>
      </w:pPr>
    </w:p>
    <w:p w14:paraId="3A47D823" w14:textId="77777777" w:rsidR="002F27EB" w:rsidRDefault="002F27EB" w:rsidP="002F27EB">
      <w:pPr>
        <w:spacing w:before="240"/>
      </w:pPr>
    </w:p>
    <w:p w14:paraId="153F4819" w14:textId="77777777" w:rsidR="002F27EB" w:rsidRDefault="002F27EB" w:rsidP="002F27EB">
      <w:pPr>
        <w:spacing w:before="240"/>
      </w:pPr>
    </w:p>
    <w:p w14:paraId="3C392CBC" w14:textId="77777777" w:rsidR="002F27EB" w:rsidRDefault="002F27EB" w:rsidP="002F27EB">
      <w:pPr>
        <w:pStyle w:val="MUCaseTitle2"/>
      </w:pPr>
      <w:bookmarkStart w:id="8" w:name="CaseRef208401"/>
      <w:bookmarkEnd w:id="8"/>
      <w:r>
        <w:t xml:space="preserve">10/25 Oppgradering av orgel i </w:t>
      </w:r>
      <w:proofErr w:type="spellStart"/>
      <w:r>
        <w:t>Stonglandet</w:t>
      </w:r>
      <w:proofErr w:type="spellEnd"/>
      <w:r>
        <w:t xml:space="preserve"> kirke</w:t>
      </w:r>
    </w:p>
    <w:p w14:paraId="0001B013" w14:textId="4D11BAD4"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50F327D6" w14:textId="77777777" w:rsidTr="002F27EB">
        <w:tc>
          <w:tcPr>
            <w:tcW w:w="5102" w:type="dxa"/>
          </w:tcPr>
          <w:p w14:paraId="0005159F" w14:textId="1B4C0F9E" w:rsidR="002F27EB" w:rsidRDefault="002F27EB" w:rsidP="002F27EB">
            <w:r>
              <w:t>Behandlet av</w:t>
            </w:r>
          </w:p>
        </w:tc>
        <w:tc>
          <w:tcPr>
            <w:tcW w:w="1701" w:type="dxa"/>
          </w:tcPr>
          <w:p w14:paraId="5E1B2C35" w14:textId="4FFFCFD4" w:rsidR="002F27EB" w:rsidRDefault="002F27EB" w:rsidP="002F27EB">
            <w:r>
              <w:t>Møtedato</w:t>
            </w:r>
          </w:p>
        </w:tc>
        <w:tc>
          <w:tcPr>
            <w:tcW w:w="1134" w:type="dxa"/>
          </w:tcPr>
          <w:p w14:paraId="537BD6FA" w14:textId="23D4D108" w:rsidR="002F27EB" w:rsidRDefault="002F27EB" w:rsidP="002F27EB">
            <w:proofErr w:type="spellStart"/>
            <w:r>
              <w:t>Saknr</w:t>
            </w:r>
            <w:proofErr w:type="spellEnd"/>
          </w:p>
        </w:tc>
      </w:tr>
      <w:tr w:rsidR="002F27EB" w14:paraId="3DFB8B5E" w14:textId="77777777" w:rsidTr="002F27EB">
        <w:tc>
          <w:tcPr>
            <w:tcW w:w="5102" w:type="dxa"/>
          </w:tcPr>
          <w:p w14:paraId="69797E6E" w14:textId="108C0C14" w:rsidR="002F27EB" w:rsidRDefault="002F27EB" w:rsidP="002F27EB">
            <w:r>
              <w:t>1 Tranøy menighetsråd</w:t>
            </w:r>
          </w:p>
        </w:tc>
        <w:tc>
          <w:tcPr>
            <w:tcW w:w="1701" w:type="dxa"/>
          </w:tcPr>
          <w:p w14:paraId="74F430C7" w14:textId="67B8091F" w:rsidR="002F27EB" w:rsidRDefault="002F27EB" w:rsidP="002F27EB">
            <w:r>
              <w:t>04.06.2025</w:t>
            </w:r>
          </w:p>
        </w:tc>
        <w:tc>
          <w:tcPr>
            <w:tcW w:w="1134" w:type="dxa"/>
          </w:tcPr>
          <w:p w14:paraId="570034EF" w14:textId="1A42CA66" w:rsidR="002F27EB" w:rsidRDefault="002F27EB" w:rsidP="002F27EB">
            <w:r>
              <w:t>10/25</w:t>
            </w:r>
          </w:p>
        </w:tc>
      </w:tr>
    </w:tbl>
    <w:p w14:paraId="6111D7D6" w14:textId="77777777" w:rsidR="002F27EB" w:rsidRDefault="002F27EB" w:rsidP="002F27EB"/>
    <w:p w14:paraId="3F88761B" w14:textId="77777777" w:rsidR="002F27EB" w:rsidRDefault="002F27EB" w:rsidP="002F27EB"/>
    <w:p w14:paraId="1AC388EC" w14:textId="77777777" w:rsidR="002F27EB" w:rsidRDefault="002F27EB" w:rsidP="002F27EB"/>
    <w:p w14:paraId="78013BA0" w14:textId="77777777" w:rsidR="002F27EB" w:rsidRDefault="002F27EB" w:rsidP="002F27EB"/>
    <w:sdt>
      <w:sdtPr>
        <w:alias w:val="Sammendrag"/>
        <w:tag w:val="Sammendrag"/>
        <w:id w:val="-492558266"/>
        <w:placeholder>
          <w:docPart w:val="B8FE9047C67F4922947C2C2E83546830"/>
        </w:placeholder>
      </w:sdtPr>
      <w:sdtEndPr/>
      <w:sdtContent>
        <w:p w14:paraId="276AF0A9"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4C9F482E" w14:textId="77777777" w:rsidR="002F27EB" w:rsidRDefault="002F27EB" w:rsidP="002F27EB">
          <w:r>
            <w:t xml:space="preserve">Tranøy menighetsråd har fått en henvendelse fra organist Eirik Vildgren og </w:t>
          </w:r>
          <w:proofErr w:type="spellStart"/>
          <w:r>
            <w:t>Stonglandet</w:t>
          </w:r>
          <w:proofErr w:type="spellEnd"/>
          <w:r>
            <w:t xml:space="preserve"> kirkeforening om oppgradering av orgelet i </w:t>
          </w:r>
          <w:proofErr w:type="spellStart"/>
          <w:r>
            <w:t>Stonglandet</w:t>
          </w:r>
          <w:proofErr w:type="spellEnd"/>
          <w:r>
            <w:t xml:space="preserve"> kirke. Vildgren skriver følgende i en epost 27.3:</w:t>
          </w:r>
          <w:r w:rsidRPr="005E02D6">
            <w:t xml:space="preserve"> </w:t>
          </w:r>
        </w:p>
        <w:p w14:paraId="15A0DCD0" w14:textId="77777777" w:rsidR="002F27EB" w:rsidRDefault="002F27EB" w:rsidP="002F27EB"/>
        <w:p w14:paraId="5743D1B5" w14:textId="77777777" w:rsidR="002F27EB" w:rsidRDefault="002F27EB" w:rsidP="002F27EB">
          <w:pPr>
            <w:rPr>
              <w:rFonts w:ascii="Aptos" w:hAnsi="Aptos" w:cs="Aptos"/>
            </w:rPr>
          </w:pPr>
          <w:r>
            <w:t xml:space="preserve">Jeg har snakket med Lasse fra </w:t>
          </w:r>
          <w:proofErr w:type="spellStart"/>
          <w:r>
            <w:t>Ryde</w:t>
          </w:r>
          <w:proofErr w:type="spellEnd"/>
          <w:r>
            <w:t xml:space="preserve"> &amp; Berg om orgelet på Stonglandseidet. Han kommer i mai for service på alle orgler og jeg spurte han om hva vi kunne gjøre med orgelet på Stonglandseidet.</w:t>
          </w:r>
        </w:p>
        <w:p w14:paraId="5FD0E4CB" w14:textId="77777777" w:rsidR="002F27EB" w:rsidRDefault="002F27EB" w:rsidP="002F27EB">
          <w:r>
            <w:t>Det er visse problemer med orgelet som er skissert i skrivet jeg legger ved. Han mener at den beste løsninga er å bytte ut alle registertrekkene med et elektronisk styrt registertrekk. </w:t>
          </w:r>
        </w:p>
        <w:p w14:paraId="6BE629FE" w14:textId="77777777" w:rsidR="002F27EB" w:rsidRDefault="002F27EB" w:rsidP="002F27EB">
          <w:r>
            <w:t xml:space="preserve">Dette har en anslått kostnad på </w:t>
          </w:r>
          <w:proofErr w:type="spellStart"/>
          <w:r>
            <w:t>ca</w:t>
          </w:r>
          <w:proofErr w:type="spellEnd"/>
          <w:r>
            <w:t xml:space="preserve"> 50.000 kroner. </w:t>
          </w:r>
        </w:p>
        <w:p w14:paraId="77E5E4D7" w14:textId="77777777" w:rsidR="002F27EB" w:rsidRDefault="002F27EB" w:rsidP="002F27EB">
          <w:r>
            <w:t>Jeg har pratet med Ann Karin Aronsen, leder for kirkeforeninga på Stonglandseidet og de ønsker å finansiere dette prosjektet.</w:t>
          </w:r>
        </w:p>
        <w:p w14:paraId="4988F7C7" w14:textId="77777777" w:rsidR="002F27EB" w:rsidRDefault="002F27EB" w:rsidP="002F27EB">
          <w:r>
            <w:t>Neste steg er at Tranøy menighetsråd må behandle og vedta prosjektet og så sende inn en søknad til biskopen. Biskopen må godkjenne prosjektet fordi det medfører et </w:t>
          </w:r>
          <w:r>
            <w:rPr>
              <w:i/>
              <w:iCs/>
            </w:rPr>
            <w:t>«tiltak utover vanlig vedlikehold»</w:t>
          </w:r>
          <w:r>
            <w:t>.</w:t>
          </w:r>
        </w:p>
        <w:p w14:paraId="269667E2" w14:textId="77777777" w:rsidR="002F27EB" w:rsidRDefault="002F27EB" w:rsidP="002F27EB">
          <w:r>
            <w:t xml:space="preserve">Tranøy menighetsråd har neste møte 4. juni, så dette må vedtas via </w:t>
          </w:r>
          <w:proofErr w:type="gramStart"/>
          <w:r>
            <w:t>mail</w:t>
          </w:r>
          <w:proofErr w:type="gramEnd"/>
          <w:r>
            <w:t xml:space="preserve"> i forkant fordi Lasse kommer til Senja i mai (dersom vi ønsker å gå videre med det og det ikke er noen innsigelser).</w:t>
          </w:r>
        </w:p>
        <w:p w14:paraId="731C13BA" w14:textId="77777777" w:rsidR="002F27EB" w:rsidRDefault="002F27EB" w:rsidP="002F27EB">
          <w:pPr>
            <w:contextualSpacing/>
          </w:pPr>
          <w:r>
            <w:t>Jeg ber om at dette tas opp i Tranøy menighetsråd og at dere videre sender en søknad til biskopen. Ber om at dette blir gjort snarlig så vi får fikset det mens Lasse er her i mai. Dersom det utsettes, går det 2 år før neste mulighet.</w:t>
          </w:r>
        </w:p>
        <w:p w14:paraId="172DC37B" w14:textId="77777777" w:rsidR="002F27EB" w:rsidRDefault="002F27EB" w:rsidP="002F27EB">
          <w:pPr>
            <w:contextualSpacing/>
          </w:pPr>
        </w:p>
        <w:p w14:paraId="51B0F15E" w14:textId="77777777" w:rsidR="002F27EB" w:rsidRDefault="002F27EB" w:rsidP="002F27EB">
          <w:pPr>
            <w:contextualSpacing/>
          </w:pPr>
          <w:r>
            <w:t xml:space="preserve">Initiativet og tilbudet fra Vildgren og </w:t>
          </w:r>
          <w:proofErr w:type="spellStart"/>
          <w:r>
            <w:t>Stonglandet</w:t>
          </w:r>
          <w:proofErr w:type="spellEnd"/>
          <w:r>
            <w:t xml:space="preserve"> kirkeforening er svært positivt. </w:t>
          </w:r>
        </w:p>
      </w:sdtContent>
    </w:sdt>
    <w:p w14:paraId="1C4FC013" w14:textId="77777777" w:rsidR="002F27EB" w:rsidRDefault="002F27EB" w:rsidP="002F27EB"/>
    <w:sdt>
      <w:sdtPr>
        <w:rPr>
          <w:b/>
        </w:rPr>
        <w:tag w:val="MU_Tittel"/>
        <w:id w:val="-21011192"/>
        <w:placeholder>
          <w:docPart w:val="9462714D62D74DF5AB859954A2E61DFB"/>
        </w:placeholder>
        <w:text/>
      </w:sdtPr>
      <w:sdtEndPr/>
      <w:sdtContent>
        <w:p w14:paraId="2556E811" w14:textId="77777777" w:rsidR="002F27EB" w:rsidRDefault="002F27EB" w:rsidP="002F27EB">
          <w:pPr>
            <w:rPr>
              <w:b/>
            </w:rPr>
          </w:pPr>
          <w:r w:rsidRPr="00EF6EF9">
            <w:rPr>
              <w:b/>
            </w:rPr>
            <w:t>Forslag til vedtak</w:t>
          </w:r>
        </w:p>
      </w:sdtContent>
    </w:sdt>
    <w:p w14:paraId="2D373F04" w14:textId="77777777" w:rsidR="002F27EB" w:rsidRDefault="002F27EB" w:rsidP="002F27EB"/>
    <w:p w14:paraId="6963AA3A" w14:textId="463243D4" w:rsidR="002F27EB" w:rsidRDefault="002F27EB" w:rsidP="002F27EB">
      <w:r>
        <w:t xml:space="preserve">Tranøy menighetsråd takker ja til det generøse tilbudet fra </w:t>
      </w:r>
      <w:proofErr w:type="spellStart"/>
      <w:r>
        <w:t>Stonglandet</w:t>
      </w:r>
      <w:proofErr w:type="spellEnd"/>
      <w:r>
        <w:t xml:space="preserve"> kirkeforening om oppgradering av orgelet i </w:t>
      </w:r>
      <w:proofErr w:type="spellStart"/>
      <w:r>
        <w:t>Stonglandet</w:t>
      </w:r>
      <w:proofErr w:type="spellEnd"/>
      <w:r>
        <w:t xml:space="preserve"> kirke og at de finansierer oppgraderingen: Alle registertrekkene byttes ut med et elektronisk styrt registertrekk (</w:t>
      </w:r>
      <w:proofErr w:type="spellStart"/>
      <w:r>
        <w:t>ca</w:t>
      </w:r>
      <w:proofErr w:type="spellEnd"/>
      <w:r>
        <w:t xml:space="preserve"> 50000 kr i utgifter). Regningen for arbeidet sendes fra </w:t>
      </w:r>
      <w:proofErr w:type="spellStart"/>
      <w:r>
        <w:t>Ryde</w:t>
      </w:r>
      <w:proofErr w:type="spellEnd"/>
      <w:r>
        <w:t xml:space="preserve"> &amp; Berg til Senja kirkelige fellesråd, slik at man får refundert mva. Fellesrådet ber deretter om å få beløpet eks </w:t>
      </w:r>
      <w:proofErr w:type="spellStart"/>
      <w:r>
        <w:t>mva</w:t>
      </w:r>
      <w:proofErr w:type="spellEnd"/>
      <w:r>
        <w:t xml:space="preserve"> refundert fra </w:t>
      </w:r>
      <w:proofErr w:type="spellStart"/>
      <w:r>
        <w:t>Stonglandet</w:t>
      </w:r>
      <w:proofErr w:type="spellEnd"/>
      <w:r>
        <w:t xml:space="preserve"> kirkeforening. Tranøy menighetsråd ved menighetsforvalter søker om godkjenning for oppgradering av orgelet hos bispedømmet i god tid før mai.</w:t>
      </w:r>
    </w:p>
    <w:p w14:paraId="61E1B2D9" w14:textId="77777777" w:rsidR="002F27EB" w:rsidRDefault="002F27EB" w:rsidP="002F27EB"/>
    <w:sdt>
      <w:sdtPr>
        <w:rPr>
          <w:b w:val="0"/>
        </w:rPr>
        <w:alias w:val="Vedtak for sak 10/25"/>
        <w:tag w:val="HandlingID208401;CaseID200804"/>
        <w:id w:val="1087199950"/>
        <w:placeholder>
          <w:docPart w:val="DefaultPlaceholder_-1854013440"/>
        </w:placeholder>
      </w:sdtPr>
      <w:sdtEndPr/>
      <w:sdtContent>
        <w:p w14:paraId="4D68FF63" w14:textId="7E31D500" w:rsidR="002F27EB" w:rsidRDefault="002F27EB" w:rsidP="002F27EB">
          <w:pPr>
            <w:pStyle w:val="MUCaseTitle3"/>
          </w:pPr>
          <w:r>
            <w:t>Møtebehandling</w:t>
          </w:r>
        </w:p>
        <w:p w14:paraId="321FF195" w14:textId="77777777" w:rsidR="002F27EB" w:rsidRDefault="002F27EB" w:rsidP="002F27EB"/>
        <w:sdt>
          <w:sdtPr>
            <w:rPr>
              <w:b w:val="0"/>
            </w:rPr>
            <w:tag w:val="MU_Innstilling"/>
            <w:id w:val="-543677965"/>
            <w:lock w:val="sdtLocked"/>
            <w:placeholder>
              <w:docPart w:val="DefaultPlaceholder_-1854013440"/>
            </w:placeholder>
            <w15:appearance w15:val="hidden"/>
          </w:sdtPr>
          <w:sdtEndPr/>
          <w:sdtContent>
            <w:p w14:paraId="032ABF26" w14:textId="77777777" w:rsidR="002F27EB" w:rsidRDefault="002F27EB" w:rsidP="002F27EB">
              <w:pPr>
                <w:pStyle w:val="MUCaseTitle3"/>
              </w:pPr>
              <w:r>
                <w:t xml:space="preserve">Vedtak </w:t>
              </w:r>
            </w:p>
            <w:sdt>
              <w:sdtPr>
                <w:tag w:val="MU_Vedtakstekst"/>
                <w:id w:val="167840830"/>
                <w:lock w:val="sdtLocked"/>
                <w:placeholder>
                  <w:docPart w:val="14C4D1D72420461F94259311518D5A0D"/>
                </w:placeholder>
                <w15:appearance w15:val="hidden"/>
              </w:sdtPr>
              <w:sdtEndPr/>
              <w:sdtContent>
                <w:p w14:paraId="459CCD14" w14:textId="77777777" w:rsidR="002F27EB" w:rsidRDefault="002F27EB" w:rsidP="002F27EB">
                  <w:r>
                    <w:t xml:space="preserve">Tranøy menighetsråd takker ja til det generøse tilbudet fra </w:t>
                  </w:r>
                  <w:proofErr w:type="spellStart"/>
                  <w:r>
                    <w:t>Stonglandet</w:t>
                  </w:r>
                  <w:proofErr w:type="spellEnd"/>
                  <w:r>
                    <w:t xml:space="preserve"> kirkeforening om oppgradering av orgelet i </w:t>
                  </w:r>
                  <w:proofErr w:type="spellStart"/>
                  <w:r>
                    <w:t>Stonglandet</w:t>
                  </w:r>
                  <w:proofErr w:type="spellEnd"/>
                  <w:r>
                    <w:t xml:space="preserve"> kirke og at de finansierer oppgraderingen: Alle registertrekkene byttes ut med et elektronisk styrt registertrekk (</w:t>
                  </w:r>
                  <w:proofErr w:type="spellStart"/>
                  <w:r>
                    <w:t>ca</w:t>
                  </w:r>
                  <w:proofErr w:type="spellEnd"/>
                  <w:r>
                    <w:t xml:space="preserve"> 50000 kr i utgifter). Regningen for arbeidet sendes fra </w:t>
                  </w:r>
                  <w:proofErr w:type="spellStart"/>
                  <w:r>
                    <w:t>Ryde</w:t>
                  </w:r>
                  <w:proofErr w:type="spellEnd"/>
                  <w:r>
                    <w:t xml:space="preserve"> &amp; Berg til Senja kirkelige fellesråd, slik at man får refundert mva. Fellesrådet ber deretter om å få beløpet eks </w:t>
                  </w:r>
                  <w:proofErr w:type="spellStart"/>
                  <w:r>
                    <w:t>mva</w:t>
                  </w:r>
                  <w:proofErr w:type="spellEnd"/>
                  <w:r>
                    <w:t xml:space="preserve"> refundert fra </w:t>
                  </w:r>
                  <w:proofErr w:type="spellStart"/>
                  <w:r>
                    <w:t>Stonglandet</w:t>
                  </w:r>
                  <w:proofErr w:type="spellEnd"/>
                  <w:r>
                    <w:t xml:space="preserve"> kirkeforening. Tranøy menighetsråd ved menighetsforvalter søker om godkjenning for oppgradering av orgelet hos bispedømmet i god tid før mai.</w:t>
                  </w:r>
                </w:p>
                <w:p w14:paraId="38144205" w14:textId="2B745B22" w:rsidR="002F27EB" w:rsidRDefault="00AB4E63" w:rsidP="002F27EB"/>
              </w:sdtContent>
            </w:sdt>
          </w:sdtContent>
        </w:sdt>
        <w:p w14:paraId="477BA7F3" w14:textId="05D5FF5D" w:rsidR="002F27EB" w:rsidRDefault="002F27EB" w:rsidP="002F27EB">
          <w:pPr>
            <w:spacing w:before="240"/>
          </w:pPr>
          <w:r>
            <w:fldChar w:fldCharType="begin"/>
          </w:r>
          <w:r>
            <w:instrText xml:space="preserve"> MACROBUTTON SaveDecision [Lagre vedtak] </w:instrText>
          </w:r>
          <w:r>
            <w:fldChar w:fldCharType="end"/>
          </w:r>
        </w:p>
      </w:sdtContent>
    </w:sdt>
    <w:p w14:paraId="3DF5EAB7" w14:textId="77777777" w:rsidR="002F27EB" w:rsidRDefault="002F27EB" w:rsidP="002F27EB">
      <w:pPr>
        <w:spacing w:before="240"/>
      </w:pPr>
    </w:p>
    <w:p w14:paraId="3CE9C3FB" w14:textId="77777777" w:rsidR="002F27EB" w:rsidRDefault="002F27EB" w:rsidP="002F27EB">
      <w:pPr>
        <w:spacing w:before="240"/>
      </w:pPr>
    </w:p>
    <w:p w14:paraId="5C357464" w14:textId="77777777" w:rsidR="002F27EB" w:rsidRDefault="002F27EB" w:rsidP="002F27EB">
      <w:pPr>
        <w:spacing w:before="240"/>
      </w:pPr>
    </w:p>
    <w:p w14:paraId="4EC8B8C0" w14:textId="77777777" w:rsidR="002F27EB" w:rsidRDefault="002F27EB" w:rsidP="002F27EB">
      <w:pPr>
        <w:pStyle w:val="MUCaseTitle2"/>
      </w:pPr>
      <w:bookmarkStart w:id="9" w:name="CaseRef208695"/>
      <w:bookmarkEnd w:id="9"/>
      <w:r>
        <w:t>11/25 Fredrik Jørgensens og Johanna Iversons legater</w:t>
      </w:r>
    </w:p>
    <w:p w14:paraId="7E90154A" w14:textId="6FCAB683"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570B96D0" w14:textId="77777777" w:rsidTr="002F27EB">
        <w:tc>
          <w:tcPr>
            <w:tcW w:w="5102" w:type="dxa"/>
          </w:tcPr>
          <w:p w14:paraId="66C7D159" w14:textId="72A5844C" w:rsidR="002F27EB" w:rsidRDefault="002F27EB" w:rsidP="002F27EB">
            <w:r>
              <w:t>Behandlet av</w:t>
            </w:r>
          </w:p>
        </w:tc>
        <w:tc>
          <w:tcPr>
            <w:tcW w:w="1701" w:type="dxa"/>
          </w:tcPr>
          <w:p w14:paraId="1AB71FA5" w14:textId="52D15689" w:rsidR="002F27EB" w:rsidRDefault="002F27EB" w:rsidP="002F27EB">
            <w:r>
              <w:t>Møtedato</w:t>
            </w:r>
          </w:p>
        </w:tc>
        <w:tc>
          <w:tcPr>
            <w:tcW w:w="1134" w:type="dxa"/>
          </w:tcPr>
          <w:p w14:paraId="7E45CE63" w14:textId="43F1BA95" w:rsidR="002F27EB" w:rsidRDefault="002F27EB" w:rsidP="002F27EB">
            <w:proofErr w:type="spellStart"/>
            <w:r>
              <w:t>Saknr</w:t>
            </w:r>
            <w:proofErr w:type="spellEnd"/>
          </w:p>
        </w:tc>
      </w:tr>
      <w:tr w:rsidR="002F27EB" w14:paraId="4354FF69" w14:textId="77777777" w:rsidTr="002F27EB">
        <w:tc>
          <w:tcPr>
            <w:tcW w:w="5102" w:type="dxa"/>
          </w:tcPr>
          <w:p w14:paraId="037E3DE6" w14:textId="34C0ACD4" w:rsidR="002F27EB" w:rsidRDefault="002F27EB" w:rsidP="002F27EB">
            <w:r>
              <w:t>1 Tranøy menighetsråd</w:t>
            </w:r>
          </w:p>
        </w:tc>
        <w:tc>
          <w:tcPr>
            <w:tcW w:w="1701" w:type="dxa"/>
          </w:tcPr>
          <w:p w14:paraId="1D195ED3" w14:textId="5EB32378" w:rsidR="002F27EB" w:rsidRDefault="002F27EB" w:rsidP="002F27EB">
            <w:r>
              <w:t>04.06.2025</w:t>
            </w:r>
          </w:p>
        </w:tc>
        <w:tc>
          <w:tcPr>
            <w:tcW w:w="1134" w:type="dxa"/>
          </w:tcPr>
          <w:p w14:paraId="715775F4" w14:textId="1964A65C" w:rsidR="002F27EB" w:rsidRDefault="002F27EB" w:rsidP="002F27EB">
            <w:r>
              <w:t>11/25</w:t>
            </w:r>
          </w:p>
        </w:tc>
      </w:tr>
    </w:tbl>
    <w:p w14:paraId="78A90068" w14:textId="77777777" w:rsidR="002F27EB" w:rsidRDefault="002F27EB" w:rsidP="002F27EB"/>
    <w:p w14:paraId="7E70E131" w14:textId="77777777" w:rsidR="002F27EB" w:rsidRDefault="002F27EB" w:rsidP="002F27EB"/>
    <w:p w14:paraId="72AEB423" w14:textId="77777777" w:rsidR="002F27EB" w:rsidRDefault="002F27EB" w:rsidP="002F27EB"/>
    <w:p w14:paraId="79027875" w14:textId="77777777" w:rsidR="002F27EB" w:rsidRDefault="002F27EB" w:rsidP="002F27EB"/>
    <w:sdt>
      <w:sdtPr>
        <w:alias w:val="Sammendrag"/>
        <w:tag w:val="Sammendrag"/>
        <w:id w:val="-491800432"/>
        <w:placeholder>
          <w:docPart w:val="064374C11CD546279ACF716A90686495"/>
        </w:placeholder>
      </w:sdtPr>
      <w:sdtEndPr/>
      <w:sdtContent>
        <w:p w14:paraId="71459C14"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16819751" w14:textId="77777777" w:rsidR="002F27EB" w:rsidRDefault="002F27EB" w:rsidP="002F27EB">
          <w:pPr>
            <w:pStyle w:val="Sterktsitat"/>
          </w:pPr>
          <w:r>
            <w:t>Fredrik Jørgensens legat</w:t>
          </w:r>
        </w:p>
        <w:p w14:paraId="0496AF35" w14:textId="77777777" w:rsidR="002F27EB" w:rsidRDefault="002F27EB" w:rsidP="002F27EB">
          <w:r>
            <w:rPr>
              <w:noProof/>
            </w:rPr>
            <w:drawing>
              <wp:anchor distT="0" distB="0" distL="114300" distR="114300" simplePos="0" relativeHeight="251659264" behindDoc="1" locked="0" layoutInCell="1" allowOverlap="1" wp14:anchorId="6C32EA0E" wp14:editId="784A0F26">
                <wp:simplePos x="0" y="0"/>
                <wp:positionH relativeFrom="margin">
                  <wp:align>left</wp:align>
                </wp:positionH>
                <wp:positionV relativeFrom="page">
                  <wp:posOffset>2063750</wp:posOffset>
                </wp:positionV>
                <wp:extent cx="2555240" cy="3854450"/>
                <wp:effectExtent l="0" t="0" r="0" b="0"/>
                <wp:wrapTight wrapText="bothSides">
                  <wp:wrapPolygon edited="0">
                    <wp:start x="0" y="0"/>
                    <wp:lineTo x="0" y="21458"/>
                    <wp:lineTo x="21417" y="21458"/>
                    <wp:lineTo x="21417" y="0"/>
                    <wp:lineTo x="0" y="0"/>
                  </wp:wrapPolygon>
                </wp:wrapTight>
                <wp:docPr id="1797947409" name="Bilde 2" descr="Et bilde som inneholder tekst, Menneskeansikt, mann, klæ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947409" name="Bilde 2" descr="Et bilde som inneholder tekst, Menneskeansikt, mann, klær&#10;&#10;KI-generert innhold kan være fei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5240" cy="3854450"/>
                        </a:xfrm>
                        <a:prstGeom prst="rect">
                          <a:avLst/>
                        </a:prstGeom>
                      </pic:spPr>
                    </pic:pic>
                  </a:graphicData>
                </a:graphic>
                <wp14:sizeRelH relativeFrom="margin">
                  <wp14:pctWidth>0</wp14:pctWidth>
                </wp14:sizeRelH>
                <wp14:sizeRelV relativeFrom="margin">
                  <wp14:pctHeight>0</wp14:pctHeight>
                </wp14:sizeRelV>
              </wp:anchor>
            </w:drawing>
          </w:r>
          <w:r>
            <w:t xml:space="preserve">Fredrik Wilhelm Jørgensen var en person som bodde og arbeidet i området </w:t>
          </w:r>
          <w:proofErr w:type="spellStart"/>
          <w:r>
            <w:t>Stonglandet</w:t>
          </w:r>
          <w:proofErr w:type="spellEnd"/>
          <w:r>
            <w:t xml:space="preserve"> sokn. Han ble født 03.03.1839 og døde 04.11.1906, og ble gravlagt i sørvestlige hjørne på gamle </w:t>
          </w:r>
          <w:proofErr w:type="spellStart"/>
          <w:r>
            <w:t>Stonglandet</w:t>
          </w:r>
          <w:proofErr w:type="spellEnd"/>
          <w:r>
            <w:t xml:space="preserve"> kirkegård (graven er fredet). Han hadde ingen familie etter seg, men hadde hele sitt liv arbeidet som «dreng» (gårdsarbeider) på gårdene Lekang, Stangnes, </w:t>
          </w:r>
          <w:proofErr w:type="spellStart"/>
          <w:r>
            <w:t>Hofsøy</w:t>
          </w:r>
          <w:proofErr w:type="spellEnd"/>
          <w:r>
            <w:t xml:space="preserve">. For det meste var han folkeregistrert på gården Stangnes, hos sin tante. I fiskesesongene deltok han i fisket sammen med øvrige i bygdene. Etter sin død viste skifteoppgjøret at han var en beholden mann, som også hadde skriftlig testamentert kr 3.000 til </w:t>
          </w:r>
          <w:proofErr w:type="spellStart"/>
          <w:r>
            <w:t>Stonglandet</w:t>
          </w:r>
          <w:proofErr w:type="spellEnd"/>
          <w:r>
            <w:t xml:space="preserve"> kapellmenighet (tidligere </w:t>
          </w:r>
          <w:proofErr w:type="spellStart"/>
          <w:r>
            <w:t>Stonglandet</w:t>
          </w:r>
          <w:proofErr w:type="spellEnd"/>
          <w:r>
            <w:t xml:space="preserve"> sokn) av 29.06.1906.</w:t>
          </w:r>
        </w:p>
        <w:p w14:paraId="23CC413F" w14:textId="77777777" w:rsidR="002F27EB" w:rsidRDefault="002F27EB" w:rsidP="002F27EB">
          <w:r>
            <w:lastRenderedPageBreak/>
            <w:t xml:space="preserve">Denne kapitalen er etter hans død forvaltet </w:t>
          </w:r>
          <w:proofErr w:type="spellStart"/>
          <w:r>
            <w:t>jmf</w:t>
          </w:r>
          <w:proofErr w:type="spellEnd"/>
          <w:r>
            <w:t xml:space="preserve"> «</w:t>
          </w:r>
          <w:proofErr w:type="spellStart"/>
          <w:r>
            <w:t>Kgl</w:t>
          </w:r>
          <w:proofErr w:type="spellEnd"/>
          <w:r>
            <w:t xml:space="preserve"> resolusjon </w:t>
          </w:r>
          <w:proofErr w:type="spellStart"/>
          <w:r>
            <w:t>af</w:t>
          </w:r>
          <w:proofErr w:type="spellEnd"/>
          <w:r>
            <w:t xml:space="preserve"> 27. januar 1896» og Lov om legater, etter at Tranøy kommune godkjente Statuttene for legatet 16.06.1911. Legatstyre skulle bestå av 3 personer (se </w:t>
          </w:r>
          <w:proofErr w:type="spellStart"/>
          <w:r>
            <w:t>Statutter</w:t>
          </w:r>
          <w:proofErr w:type="spellEnd"/>
          <w:r>
            <w:t xml:space="preserve"> i vedlegg).</w:t>
          </w:r>
        </w:p>
        <w:p w14:paraId="6DEFE22E" w14:textId="77777777" w:rsidR="002F27EB" w:rsidRDefault="002F27EB" w:rsidP="002F27EB">
          <w:r>
            <w:t>Fredrik Jørgensens statuetter for legatet, sier §§ 8-9, at man kun kan bruke av rentene til legatet, som skal gå (§8) «helt eller delvis til velledige og allmennyttige formål som nevnt i § 3».</w:t>
          </w:r>
        </w:p>
        <w:p w14:paraId="26C4E5D0" w14:textId="77777777" w:rsidR="002F27EB" w:rsidRDefault="002F27EB" w:rsidP="002F27EB"/>
        <w:p w14:paraId="6AB13400" w14:textId="77777777" w:rsidR="002F27EB" w:rsidRDefault="002F27EB" w:rsidP="002F27EB"/>
        <w:p w14:paraId="2B24E33B" w14:textId="77777777" w:rsidR="002F27EB" w:rsidRDefault="002F27EB" w:rsidP="002F27EB"/>
        <w:p w14:paraId="412E123E" w14:textId="77777777" w:rsidR="002F27EB" w:rsidRDefault="002F27EB" w:rsidP="002F27EB"/>
        <w:p w14:paraId="1F7EBD20" w14:textId="77777777" w:rsidR="002F27EB" w:rsidRDefault="002F27EB" w:rsidP="002F27EB"/>
        <w:p w14:paraId="5C2A3DFA" w14:textId="77777777" w:rsidR="002F27EB" w:rsidRDefault="002F27EB" w:rsidP="002F27EB"/>
        <w:p w14:paraId="5B98995A" w14:textId="77777777" w:rsidR="002F27EB" w:rsidRPr="00123535" w:rsidRDefault="002F27EB" w:rsidP="002F27EB">
          <w:pPr>
            <w:pStyle w:val="Sterktsitat"/>
          </w:pPr>
          <w:bookmarkStart w:id="10" w:name="_Hlk197290702"/>
          <w:r w:rsidRPr="00123535">
            <w:t>Johanna Iversons legat</w:t>
          </w:r>
        </w:p>
        <w:bookmarkEnd w:id="10"/>
        <w:p w14:paraId="0840035E" w14:textId="77777777" w:rsidR="002F27EB" w:rsidRDefault="002F27EB" w:rsidP="002F27EB">
          <w:r>
            <w:rPr>
              <w:noProof/>
            </w:rPr>
            <w:drawing>
              <wp:anchor distT="0" distB="0" distL="114300" distR="114300" simplePos="0" relativeHeight="251660288" behindDoc="0" locked="0" layoutInCell="1" allowOverlap="1" wp14:anchorId="4C340C94" wp14:editId="03D379A3">
                <wp:simplePos x="0" y="0"/>
                <wp:positionH relativeFrom="margin">
                  <wp:align>left</wp:align>
                </wp:positionH>
                <wp:positionV relativeFrom="paragraph">
                  <wp:posOffset>1905</wp:posOffset>
                </wp:positionV>
                <wp:extent cx="2508250" cy="2626360"/>
                <wp:effectExtent l="0" t="0" r="6350" b="2540"/>
                <wp:wrapThrough wrapText="bothSides">
                  <wp:wrapPolygon edited="0">
                    <wp:start x="0" y="0"/>
                    <wp:lineTo x="0" y="21464"/>
                    <wp:lineTo x="21491" y="21464"/>
                    <wp:lineTo x="21491" y="0"/>
                    <wp:lineTo x="0" y="0"/>
                  </wp:wrapPolygon>
                </wp:wrapThrough>
                <wp:docPr id="1694758426" name="Bilde 5" descr="Et bilde som inneholder tekst, Menneskeansikt, person,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8426" name="Bilde 5" descr="Et bilde som inneholder tekst, Menneskeansikt, person, skjermbilde&#10;&#10;KI-generert innhold kan være feil."/>
                        <pic:cNvPicPr/>
                      </pic:nvPicPr>
                      <pic:blipFill rotWithShape="1">
                        <a:blip r:embed="rId13" cstate="print">
                          <a:extLst>
                            <a:ext uri="{28A0092B-C50C-407E-A947-70E740481C1C}">
                              <a14:useLocalDpi xmlns:a14="http://schemas.microsoft.com/office/drawing/2010/main" val="0"/>
                            </a:ext>
                          </a:extLst>
                        </a:blip>
                        <a:srcRect b="8301"/>
                        <a:stretch/>
                      </pic:blipFill>
                      <pic:spPr bwMode="auto">
                        <a:xfrm>
                          <a:off x="0" y="0"/>
                          <a:ext cx="2519053" cy="26382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00E00">
            <w:t>Johanna Nilsen, født på Stangnes</w:t>
          </w:r>
          <w:r>
            <w:t xml:space="preserve"> 1876</w:t>
          </w:r>
          <w:r w:rsidRPr="00500E00">
            <w:t>, utvandret til Amerika, og ble der gi</w:t>
          </w:r>
          <w:r>
            <w:t xml:space="preserve">ft og stiftet familie med Ingvard Iverson fra </w:t>
          </w:r>
          <w:proofErr w:type="spellStart"/>
          <w:r>
            <w:t>Lekangen</w:t>
          </w:r>
          <w:proofErr w:type="spellEnd"/>
          <w:r>
            <w:t xml:space="preserve">, der de drev en farm i Minnesota. Hun døde i 1951, og hadde da testamentert 500 dollar «til evnerike ubemidlet ungdom i </w:t>
          </w:r>
          <w:proofErr w:type="spellStart"/>
          <w:r>
            <w:t>nuvørende</w:t>
          </w:r>
          <w:proofErr w:type="spellEnd"/>
          <w:r>
            <w:t xml:space="preserve"> </w:t>
          </w:r>
          <w:proofErr w:type="spellStart"/>
          <w:r>
            <w:t>Stonglandet</w:t>
          </w:r>
          <w:proofErr w:type="spellEnd"/>
          <w:r>
            <w:t xml:space="preserve"> sokn til skoleutdannelse» (§2 i statuttene).</w:t>
          </w:r>
        </w:p>
        <w:p w14:paraId="1ACDCF51" w14:textId="77777777" w:rsidR="002F27EB" w:rsidRPr="00500E00" w:rsidRDefault="002F27EB" w:rsidP="002F27EB">
          <w:r>
            <w:t xml:space="preserve">Dette ble overført av hennes sønner til norsk bankvesen, som i august 1959 ble omregnet til kr 3.500 og innsatt på konto i daværende Tranøy Sparebank med renter. Egne </w:t>
          </w:r>
          <w:proofErr w:type="spellStart"/>
          <w:r>
            <w:t>statutter</w:t>
          </w:r>
          <w:proofErr w:type="spellEnd"/>
          <w:r>
            <w:t xml:space="preserve"> for </w:t>
          </w:r>
          <w:r w:rsidRPr="00F47A8D">
            <w:t>Johanna Iversons legat</w:t>
          </w:r>
          <w:r>
            <w:t xml:space="preserve"> ble behandlet og godkjent av Tranøy kommunestyre 11.04.1962. Legatets grunnkapital §2, «skal være uangripelig, men de årlige renter kan helt eller delvis utdeles …». Legatets statuetter sier (§ 3) at legatet skal ha et styre på 3 personer, som Tranøy kommune skal oppnevne for 4 år. Se vedlagt kopi av </w:t>
          </w:r>
          <w:proofErr w:type="spellStart"/>
          <w:r>
            <w:t>statutter</w:t>
          </w:r>
          <w:proofErr w:type="spellEnd"/>
          <w:r>
            <w:t>.</w:t>
          </w:r>
        </w:p>
        <w:p w14:paraId="649729AB" w14:textId="77777777" w:rsidR="002F27EB" w:rsidRPr="00500E00" w:rsidRDefault="002F27EB" w:rsidP="002F27EB"/>
        <w:p w14:paraId="16267DC2" w14:textId="77777777" w:rsidR="002F27EB" w:rsidRDefault="002F27EB" w:rsidP="002F27EB">
          <w:r>
            <w:t xml:space="preserve">Legatene ble fra 1960-tallet, bestyrt av samme legatstyre. Tranøy kommune oppnevnt i sak 94/2015 «Legatstyre for 2015 – 2019 for Johanna Iverssons og Fredrik Jørgensens legater». Gunn Langaas (leder), og Cicilie Halsnes, Oddmund </w:t>
          </w:r>
          <w:proofErr w:type="spellStart"/>
          <w:r>
            <w:t>Solbø</w:t>
          </w:r>
          <w:proofErr w:type="spellEnd"/>
          <w:r>
            <w:t xml:space="preserve"> (medlemmer), samt 3 varamedlemmer. </w:t>
          </w:r>
        </w:p>
        <w:p w14:paraId="5DB33FE2" w14:textId="77777777" w:rsidR="002F27EB" w:rsidRDefault="002F27EB" w:rsidP="002F27EB">
          <w:r>
            <w:t xml:space="preserve">Det var omtrent ingen renteinntekter i denne perioden, så det har ikke vært utdelt midler fra noen av legatene. I 2018 ble en eske med protokoller og statuetter innlevert til Tranøy kirkekontor. Dette ble gjenoppdaget da kontoret ble flyttet inn på </w:t>
          </w:r>
          <w:proofErr w:type="spellStart"/>
          <w:r>
            <w:t>Stonglandet</w:t>
          </w:r>
          <w:proofErr w:type="spellEnd"/>
          <w:r>
            <w:t xml:space="preserve"> helsesenter.</w:t>
          </w:r>
        </w:p>
        <w:p w14:paraId="40A6BB16" w14:textId="77777777" w:rsidR="002F27EB" w:rsidRDefault="002F27EB" w:rsidP="002F27EB">
          <w:r>
            <w:t xml:space="preserve">Blar man gjennom protokoller og permer som viser legatenes forvaltning, er det mange som har fått hjelp fra legatene. Spesielt i 1930-tallet er det interessant at Fredrik Jørgensens legat ble reddet ved å kjøpe statsobligasjoner, som etter bankenes reetablering gradvis ble tilbakeført til bankbeholdning. Fredrik Jørgensens legat har flere ganger vært brukt til nedbetaling og restaurering av </w:t>
          </w:r>
          <w:proofErr w:type="spellStart"/>
          <w:r>
            <w:t>Stonglandet</w:t>
          </w:r>
          <w:proofErr w:type="spellEnd"/>
          <w:r>
            <w:t xml:space="preserve"> kirke, samt orgel-reparasjoner i samme kirke. Også Johanna Iversons legat har hjulpet </w:t>
          </w:r>
          <w:r>
            <w:lastRenderedPageBreak/>
            <w:t xml:space="preserve">mange unge i området med litt skolepenger. Hvert legat har egne protokollerte regnskap, og alle bilag er bevart. </w:t>
          </w:r>
        </w:p>
        <w:p w14:paraId="576409BE" w14:textId="77777777" w:rsidR="002F27EB" w:rsidRDefault="002F27EB" w:rsidP="002F27EB">
          <w:r>
            <w:t xml:space="preserve">Siste prokurator for legatene i banken (SNN) har vært Kristin Jakobsen, som hadde fått utbetalingsmyndighet grunnet at legatbankkontoene krevde tilknytning til organisasjonsnummer, </w:t>
          </w:r>
          <w:proofErr w:type="spellStart"/>
          <w:r>
            <w:t>jf</w:t>
          </w:r>
          <w:proofErr w:type="spellEnd"/>
          <w:r>
            <w:t xml:space="preserve"> Brønnøysundregistrene sitt krav (se kopi av epost 25.01.2018), siden Tranøy kommune ble oppløst. Kristin Jakobsen har nå bedt banken overføre disposisjonsretten for begge legatkontoene til Tranøy sokn sitt org.nr </w:t>
          </w:r>
          <w:r w:rsidRPr="008D4E32">
            <w:t>977001374</w:t>
          </w:r>
          <w:r>
            <w:t>.</w:t>
          </w:r>
        </w:p>
        <w:p w14:paraId="33D69431" w14:textId="77777777" w:rsidR="002F27EB" w:rsidRDefault="002F27EB" w:rsidP="002F27EB"/>
        <w:p w14:paraId="49FFF14B" w14:textId="77777777" w:rsidR="002F27EB" w:rsidRPr="00E920E4" w:rsidRDefault="002F27EB" w:rsidP="002F27EB">
          <w:pPr>
            <w:rPr>
              <w:rStyle w:val="Sterk"/>
            </w:rPr>
          </w:pPr>
          <w:r w:rsidRPr="00E920E4">
            <w:rPr>
              <w:rStyle w:val="Sterk"/>
            </w:rPr>
            <w:t>Vurdering</w:t>
          </w:r>
        </w:p>
        <w:p w14:paraId="7AD8ADBF" w14:textId="77777777" w:rsidR="002F27EB" w:rsidRDefault="002F27EB" w:rsidP="002F27EB">
          <w:r>
            <w:t>Det er naturlig at Tranøy sokn</w:t>
          </w:r>
          <w:r w:rsidRPr="00C3016A">
            <w:t xml:space="preserve"> </w:t>
          </w:r>
          <w:r>
            <w:t xml:space="preserve">overtar forvaltningen av legatene, siden tidligere </w:t>
          </w:r>
          <w:proofErr w:type="spellStart"/>
          <w:r>
            <w:t>Stonglandet</w:t>
          </w:r>
          <w:proofErr w:type="spellEnd"/>
          <w:r>
            <w:t xml:space="preserve"> sokn ble sammenføyd med Tranøy sokn (1995?) Slike legater omhandles nå av Stiftelsesloven, der det kreves tilknytning til foretaksnummer og oppnevnt bestyrelse.</w:t>
          </w:r>
        </w:p>
        <w:p w14:paraId="658E80FB" w14:textId="77777777" w:rsidR="002F27EB" w:rsidRDefault="002F27EB" w:rsidP="002F27EB">
          <w:bookmarkStart w:id="11" w:name="_Hlk197292215"/>
          <w:r>
            <w:t>For å få en verdig behandling av legatene, bør det gjøres en juridisk vurdering i hvordan forvaltning man kan gjøre, som avklarer hvordan man kan forvalte legatene.</w:t>
          </w:r>
        </w:p>
        <w:p w14:paraId="26F6FC1F" w14:textId="77777777" w:rsidR="002F27EB" w:rsidRDefault="00AB4E63" w:rsidP="002F27EB">
          <w:pPr>
            <w:contextualSpacing/>
          </w:pPr>
        </w:p>
        <w:bookmarkEnd w:id="11" w:displacedByCustomXml="next"/>
      </w:sdtContent>
    </w:sdt>
    <w:p w14:paraId="57B8D6F3" w14:textId="77777777" w:rsidR="002F27EB" w:rsidRDefault="002F27EB" w:rsidP="002F27EB"/>
    <w:sdt>
      <w:sdtPr>
        <w:rPr>
          <w:b/>
        </w:rPr>
        <w:tag w:val="MU_Tittel"/>
        <w:id w:val="-424183613"/>
        <w:placeholder>
          <w:docPart w:val="167523469E68401784718BF07A9D59EF"/>
        </w:placeholder>
        <w:text/>
      </w:sdtPr>
      <w:sdtEndPr/>
      <w:sdtContent>
        <w:p w14:paraId="1B914EF0" w14:textId="77777777" w:rsidR="002F27EB" w:rsidRDefault="002F27EB" w:rsidP="002F27EB">
          <w:pPr>
            <w:rPr>
              <w:b/>
            </w:rPr>
          </w:pPr>
          <w:r w:rsidRPr="00EF6EF9">
            <w:rPr>
              <w:b/>
            </w:rPr>
            <w:t>Forslag til vedtak</w:t>
          </w:r>
        </w:p>
      </w:sdtContent>
    </w:sdt>
    <w:p w14:paraId="129A1978" w14:textId="77777777" w:rsidR="002F27EB" w:rsidRDefault="002F27EB" w:rsidP="002F27EB"/>
    <w:p w14:paraId="0BDDA8EE" w14:textId="45938E83" w:rsidR="002F27EB" w:rsidRDefault="002F27EB" w:rsidP="002F27EB">
      <w:r>
        <w:t xml:space="preserve">Tranøy menighetsråd ber menighetsforvalter/kirkevergen undersøke de juridiske forholdene om </w:t>
      </w:r>
      <w:r w:rsidRPr="00E920E4">
        <w:t xml:space="preserve">hvordan </w:t>
      </w:r>
      <w:r>
        <w:t>menighetsrådet</w:t>
      </w:r>
      <w:r w:rsidRPr="00E920E4">
        <w:t xml:space="preserve"> bør forvalte legatene.</w:t>
      </w:r>
      <w:r>
        <w:t xml:space="preserve"> </w:t>
      </w:r>
    </w:p>
    <w:p w14:paraId="16F612D4" w14:textId="77777777" w:rsidR="002F27EB" w:rsidRDefault="002F27EB" w:rsidP="002F27EB"/>
    <w:sdt>
      <w:sdtPr>
        <w:rPr>
          <w:b w:val="0"/>
        </w:rPr>
        <w:alias w:val="Vedtak for sak 11/25"/>
        <w:tag w:val="HandlingID208695;CaseID200830"/>
        <w:id w:val="96139732"/>
        <w:placeholder>
          <w:docPart w:val="DefaultPlaceholder_-1854013440"/>
        </w:placeholder>
      </w:sdtPr>
      <w:sdtEndPr/>
      <w:sdtContent>
        <w:p w14:paraId="4BA5B194" w14:textId="7CE3CC42" w:rsidR="002F27EB" w:rsidRDefault="002F27EB" w:rsidP="002F27EB">
          <w:pPr>
            <w:pStyle w:val="MUCaseTitle3"/>
          </w:pPr>
          <w:r>
            <w:t>Møtebehandling</w:t>
          </w:r>
        </w:p>
        <w:p w14:paraId="54AC3642" w14:textId="77777777" w:rsidR="002F27EB" w:rsidRDefault="002F27EB" w:rsidP="002F27EB"/>
        <w:sdt>
          <w:sdtPr>
            <w:rPr>
              <w:b w:val="0"/>
            </w:rPr>
            <w:tag w:val="MU_Innstilling"/>
            <w:id w:val="-1253498431"/>
            <w:lock w:val="sdtLocked"/>
            <w:placeholder>
              <w:docPart w:val="DefaultPlaceholder_-1854013440"/>
            </w:placeholder>
            <w15:appearance w15:val="hidden"/>
          </w:sdtPr>
          <w:sdtEndPr/>
          <w:sdtContent>
            <w:p w14:paraId="5617059D" w14:textId="77777777" w:rsidR="002F27EB" w:rsidRDefault="002F27EB" w:rsidP="002F27EB">
              <w:pPr>
                <w:pStyle w:val="MUCaseTitle3"/>
              </w:pPr>
              <w:r>
                <w:t xml:space="preserve">Vedtak </w:t>
              </w:r>
            </w:p>
            <w:sdt>
              <w:sdtPr>
                <w:tag w:val="MU_Vedtakstekst"/>
                <w:id w:val="-92172804"/>
                <w:lock w:val="sdtLocked"/>
                <w:placeholder>
                  <w:docPart w:val="F803421F08AA40D28F251708B9D43DD4"/>
                </w:placeholder>
                <w15:appearance w15:val="hidden"/>
              </w:sdtPr>
              <w:sdtEndPr/>
              <w:sdtContent>
                <w:p w14:paraId="388C5DFC" w14:textId="77777777" w:rsidR="002F27EB" w:rsidRDefault="002F27EB" w:rsidP="002F27EB">
                  <w:r>
                    <w:t xml:space="preserve">Tranøy menighetsråd ber menighetsforvalter/kirkevergen undersøke de juridiske forholdene om </w:t>
                  </w:r>
                  <w:r w:rsidRPr="00E920E4">
                    <w:t xml:space="preserve">hvordan </w:t>
                  </w:r>
                  <w:r>
                    <w:t>menighetsrådet</w:t>
                  </w:r>
                  <w:r w:rsidRPr="00E920E4">
                    <w:t xml:space="preserve"> bør forvalte legatene.</w:t>
                  </w:r>
                  <w:r>
                    <w:t xml:space="preserve"> </w:t>
                  </w:r>
                </w:p>
                <w:p w14:paraId="54861242" w14:textId="7BFE6EB3" w:rsidR="002F27EB" w:rsidRDefault="00AB4E63" w:rsidP="002F27EB"/>
              </w:sdtContent>
            </w:sdt>
          </w:sdtContent>
        </w:sdt>
        <w:p w14:paraId="1C44E4ED" w14:textId="789A5761" w:rsidR="002F27EB" w:rsidRDefault="002F27EB" w:rsidP="002F27EB">
          <w:pPr>
            <w:spacing w:before="240"/>
          </w:pPr>
          <w:r>
            <w:fldChar w:fldCharType="begin"/>
          </w:r>
          <w:r>
            <w:instrText xml:space="preserve"> MACROBUTTON SaveDecision [Lagre vedtak] </w:instrText>
          </w:r>
          <w:r>
            <w:fldChar w:fldCharType="end"/>
          </w:r>
        </w:p>
      </w:sdtContent>
    </w:sdt>
    <w:p w14:paraId="13ECB6AF" w14:textId="77777777" w:rsidR="002F27EB" w:rsidRDefault="002F27EB" w:rsidP="002F27EB">
      <w:pPr>
        <w:spacing w:before="240"/>
      </w:pPr>
    </w:p>
    <w:p w14:paraId="72688E92" w14:textId="77777777" w:rsidR="002F27EB" w:rsidRDefault="002F27EB" w:rsidP="002F27EB">
      <w:pPr>
        <w:spacing w:before="240"/>
      </w:pPr>
    </w:p>
    <w:p w14:paraId="1954EB73" w14:textId="77777777" w:rsidR="002F27EB" w:rsidRDefault="002F27EB" w:rsidP="002F27EB">
      <w:pPr>
        <w:spacing w:before="240"/>
      </w:pPr>
    </w:p>
    <w:p w14:paraId="049A381E" w14:textId="77777777" w:rsidR="002F27EB" w:rsidRDefault="002F27EB" w:rsidP="002F27EB">
      <w:pPr>
        <w:pStyle w:val="MUCaseTitle2"/>
      </w:pPr>
      <w:bookmarkStart w:id="12" w:name="CaseRef208734"/>
      <w:bookmarkEnd w:id="12"/>
      <w:r>
        <w:t>12/25 Årsregnskap Tranøy 2024</w:t>
      </w:r>
    </w:p>
    <w:p w14:paraId="50318A12" w14:textId="3E19F35E"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07916159" w14:textId="77777777" w:rsidTr="002F27EB">
        <w:tc>
          <w:tcPr>
            <w:tcW w:w="5102" w:type="dxa"/>
          </w:tcPr>
          <w:p w14:paraId="4F383945" w14:textId="6F5036B2" w:rsidR="002F27EB" w:rsidRDefault="002F27EB" w:rsidP="002F27EB">
            <w:r>
              <w:t>Behandlet av</w:t>
            </w:r>
          </w:p>
        </w:tc>
        <w:tc>
          <w:tcPr>
            <w:tcW w:w="1701" w:type="dxa"/>
          </w:tcPr>
          <w:p w14:paraId="3AF9E502" w14:textId="734F40AC" w:rsidR="002F27EB" w:rsidRDefault="002F27EB" w:rsidP="002F27EB">
            <w:r>
              <w:t>Møtedato</w:t>
            </w:r>
          </w:p>
        </w:tc>
        <w:tc>
          <w:tcPr>
            <w:tcW w:w="1134" w:type="dxa"/>
          </w:tcPr>
          <w:p w14:paraId="1FD34882" w14:textId="427109FC" w:rsidR="002F27EB" w:rsidRDefault="002F27EB" w:rsidP="002F27EB">
            <w:proofErr w:type="spellStart"/>
            <w:r>
              <w:t>Saknr</w:t>
            </w:r>
            <w:proofErr w:type="spellEnd"/>
          </w:p>
        </w:tc>
      </w:tr>
      <w:tr w:rsidR="002F27EB" w14:paraId="180C829E" w14:textId="77777777" w:rsidTr="002F27EB">
        <w:tc>
          <w:tcPr>
            <w:tcW w:w="5102" w:type="dxa"/>
          </w:tcPr>
          <w:p w14:paraId="2D3CE8D3" w14:textId="0F8731C6" w:rsidR="002F27EB" w:rsidRDefault="002F27EB" w:rsidP="002F27EB">
            <w:r>
              <w:t>1 Tranøy menighetsråd</w:t>
            </w:r>
          </w:p>
        </w:tc>
        <w:tc>
          <w:tcPr>
            <w:tcW w:w="1701" w:type="dxa"/>
          </w:tcPr>
          <w:p w14:paraId="14BCBD33" w14:textId="508D2DE7" w:rsidR="002F27EB" w:rsidRDefault="002F27EB" w:rsidP="002F27EB">
            <w:r>
              <w:t>04.06.2025</w:t>
            </w:r>
          </w:p>
        </w:tc>
        <w:tc>
          <w:tcPr>
            <w:tcW w:w="1134" w:type="dxa"/>
          </w:tcPr>
          <w:p w14:paraId="27B2F923" w14:textId="5326E0DE" w:rsidR="002F27EB" w:rsidRDefault="002F27EB" w:rsidP="002F27EB">
            <w:r>
              <w:t>12/25</w:t>
            </w:r>
          </w:p>
        </w:tc>
      </w:tr>
    </w:tbl>
    <w:p w14:paraId="3B65B6E1" w14:textId="77777777" w:rsidR="002F27EB" w:rsidRDefault="002F27EB" w:rsidP="002F27EB"/>
    <w:p w14:paraId="6F4E9DAF" w14:textId="77777777" w:rsidR="002F27EB" w:rsidRDefault="002F27EB" w:rsidP="002F27EB"/>
    <w:p w14:paraId="5B57AB7D" w14:textId="77777777" w:rsidR="002F27EB" w:rsidRDefault="002F27EB" w:rsidP="002F27EB"/>
    <w:p w14:paraId="2DB8D64B" w14:textId="77777777" w:rsidR="002F27EB" w:rsidRDefault="002F27EB" w:rsidP="002F27EB"/>
    <w:sdt>
      <w:sdtPr>
        <w:alias w:val="Sammendrag"/>
        <w:tag w:val="Sammendrag"/>
        <w:id w:val="-833298735"/>
        <w:placeholder>
          <w:docPart w:val="0AED0D05D8474120A77E6FB32A13B522"/>
        </w:placeholder>
      </w:sdtPr>
      <w:sdtEndPr/>
      <w:sdtContent>
        <w:p w14:paraId="343CE425"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1F09244E" w14:textId="77777777" w:rsidR="002F27EB" w:rsidRDefault="002F27EB" w:rsidP="002F27EB">
          <w:pPr>
            <w:spacing w:line="276" w:lineRule="auto"/>
          </w:pPr>
          <w:r>
            <w:t>Bakgrunn</w:t>
          </w:r>
        </w:p>
        <w:p w14:paraId="3CC2750A" w14:textId="77777777" w:rsidR="002F27EB" w:rsidRDefault="002F27EB" w:rsidP="002F27EB">
          <w:pPr>
            <w:spacing w:line="276" w:lineRule="auto"/>
          </w:pPr>
          <w:r>
            <w:lastRenderedPageBreak/>
            <w:t>Tranøy menighet har et eget regnskap og et prosjektregnskap i Senja kirkelige fellesråd. I fellesrådet bokføres utgifter til konfirmanter, trosopplæring og til lønning av felles menighetspedagog for Tranøy, Berg og Torsken.</w:t>
          </w:r>
        </w:p>
        <w:p w14:paraId="0B10DD06" w14:textId="77777777" w:rsidR="002F27EB" w:rsidRDefault="002F27EB" w:rsidP="002F27EB">
          <w:pPr>
            <w:spacing w:line="276" w:lineRule="auto"/>
          </w:pPr>
        </w:p>
        <w:p w14:paraId="20FBE13C" w14:textId="77777777" w:rsidR="002F27EB" w:rsidRDefault="002F27EB" w:rsidP="002F27EB">
          <w:pPr>
            <w:spacing w:line="276" w:lineRule="auto"/>
          </w:pPr>
          <w:r>
            <w:t>Vurdering</w:t>
          </w:r>
        </w:p>
        <w:p w14:paraId="79FC7B28" w14:textId="77777777" w:rsidR="002F27EB" w:rsidRDefault="002F27EB" w:rsidP="002F27EB">
          <w:pPr>
            <w:spacing w:line="276" w:lineRule="auto"/>
          </w:pPr>
          <w:r>
            <w:t>Regnskapet for 2024 i soknet viser et merforbruk på 6277,73 kr. Merforbruket skyldes hovedsakelig ekstra utgifter på konfirmanter.</w:t>
          </w:r>
        </w:p>
        <w:p w14:paraId="660DAEDB" w14:textId="77777777" w:rsidR="002F27EB" w:rsidRDefault="002F27EB" w:rsidP="002F27EB">
          <w:pPr>
            <w:spacing w:line="276" w:lineRule="auto"/>
          </w:pPr>
          <w:r>
            <w:t>Utgifter til konfirmanter i fellesrådets regnskap er på 25.589,56 kr. Dette er dekket inn ved overføring fra Tranøy menighets regnskap.</w:t>
          </w:r>
        </w:p>
        <w:p w14:paraId="35F9F52E" w14:textId="77777777" w:rsidR="002F27EB" w:rsidRDefault="002F27EB" w:rsidP="002F27EB">
          <w:pPr>
            <w:contextualSpacing/>
          </w:pPr>
          <w:r>
            <w:t xml:space="preserve">Trosopplæringsregnskapet for Tranøy viser et </w:t>
          </w:r>
          <w:proofErr w:type="spellStart"/>
          <w:r>
            <w:t>mindreforbruk</w:t>
          </w:r>
          <w:proofErr w:type="spellEnd"/>
          <w:r>
            <w:t xml:space="preserve"> på 5849,51 kr. Dette beløpet settes av på fond Trosopplæring i fellesrådets regnskap.</w:t>
          </w:r>
        </w:p>
      </w:sdtContent>
    </w:sdt>
    <w:p w14:paraId="07AF9457" w14:textId="77777777" w:rsidR="002F27EB" w:rsidRDefault="002F27EB" w:rsidP="002F27EB"/>
    <w:sdt>
      <w:sdtPr>
        <w:rPr>
          <w:b/>
        </w:rPr>
        <w:tag w:val="MU_Tittel"/>
        <w:id w:val="904720737"/>
        <w:placeholder>
          <w:docPart w:val="D0F3B84BB6EB454B974B7D52B46AC448"/>
        </w:placeholder>
        <w:text/>
      </w:sdtPr>
      <w:sdtEndPr/>
      <w:sdtContent>
        <w:p w14:paraId="3F2DD058" w14:textId="77777777" w:rsidR="002F27EB" w:rsidRDefault="002F27EB" w:rsidP="002F27EB">
          <w:pPr>
            <w:rPr>
              <w:b/>
            </w:rPr>
          </w:pPr>
          <w:r w:rsidRPr="00EF6EF9">
            <w:rPr>
              <w:b/>
            </w:rPr>
            <w:t>Forslag til vedtak</w:t>
          </w:r>
        </w:p>
      </w:sdtContent>
    </w:sdt>
    <w:p w14:paraId="5FB73B79" w14:textId="77777777" w:rsidR="002F27EB" w:rsidRDefault="002F27EB" w:rsidP="002F27EB"/>
    <w:p w14:paraId="37B2D3E2" w14:textId="750C8778" w:rsidR="002F27EB" w:rsidRDefault="002F27EB" w:rsidP="002F27EB">
      <w:r>
        <w:t>Regnskap for 2024 godtas. Merforbruket på 6.277,73 kr tas fra disposisjonsfondet til Tranøy menighet.</w:t>
      </w:r>
    </w:p>
    <w:p w14:paraId="55CC1B6D" w14:textId="77777777" w:rsidR="002F27EB" w:rsidRDefault="002F27EB" w:rsidP="002F27EB"/>
    <w:sdt>
      <w:sdtPr>
        <w:rPr>
          <w:b w:val="0"/>
        </w:rPr>
        <w:alias w:val="Vedtak for sak 12/25"/>
        <w:tag w:val="HandlingID208734;CaseID200833"/>
        <w:id w:val="2142843256"/>
        <w:placeholder>
          <w:docPart w:val="DefaultPlaceholder_-1854013440"/>
        </w:placeholder>
      </w:sdtPr>
      <w:sdtEndPr/>
      <w:sdtContent>
        <w:p w14:paraId="6DF61471" w14:textId="502D5726" w:rsidR="002F27EB" w:rsidRDefault="002F27EB" w:rsidP="002F27EB">
          <w:pPr>
            <w:pStyle w:val="MUCaseTitle3"/>
          </w:pPr>
          <w:r>
            <w:t>Møtebehandling</w:t>
          </w:r>
        </w:p>
        <w:p w14:paraId="7DB34A78" w14:textId="77777777" w:rsidR="002F27EB" w:rsidRDefault="002F27EB" w:rsidP="002F27EB"/>
        <w:sdt>
          <w:sdtPr>
            <w:rPr>
              <w:b w:val="0"/>
            </w:rPr>
            <w:tag w:val="MU_Innstilling"/>
            <w:id w:val="-1495872388"/>
            <w:lock w:val="sdtLocked"/>
            <w:placeholder>
              <w:docPart w:val="DefaultPlaceholder_-1854013440"/>
            </w:placeholder>
            <w15:appearance w15:val="hidden"/>
          </w:sdtPr>
          <w:sdtEndPr/>
          <w:sdtContent>
            <w:p w14:paraId="1DA74D92" w14:textId="77777777" w:rsidR="002F27EB" w:rsidRDefault="002F27EB" w:rsidP="002F27EB">
              <w:pPr>
                <w:pStyle w:val="MUCaseTitle3"/>
              </w:pPr>
              <w:r>
                <w:t xml:space="preserve">Vedtak </w:t>
              </w:r>
            </w:p>
            <w:sdt>
              <w:sdtPr>
                <w:tag w:val="MU_Vedtakstekst"/>
                <w:id w:val="190580771"/>
                <w:lock w:val="sdtLocked"/>
                <w:placeholder>
                  <w:docPart w:val="A0079E74C1AD4333A5D1AC085B27A748"/>
                </w:placeholder>
                <w15:appearance w15:val="hidden"/>
              </w:sdtPr>
              <w:sdtEndPr/>
              <w:sdtContent>
                <w:p w14:paraId="15A65D75" w14:textId="119900D3" w:rsidR="002F27EB" w:rsidRDefault="002F27EB" w:rsidP="002F27EB">
                  <w:r>
                    <w:t>Regnskap for 2024 godtas. Merforbruket på 6.277,73 kr tas fra disposisjonsfondet til Tranøy menighet.</w:t>
                  </w:r>
                </w:p>
                <w:p w14:paraId="44688EED" w14:textId="77777777" w:rsidR="002F27EB" w:rsidRDefault="00AB4E63" w:rsidP="002F27EB"/>
              </w:sdtContent>
            </w:sdt>
          </w:sdtContent>
        </w:sdt>
        <w:p w14:paraId="6D5036C3" w14:textId="065D280F" w:rsidR="002F27EB" w:rsidRDefault="002F27EB" w:rsidP="002F27EB">
          <w:pPr>
            <w:spacing w:before="240"/>
          </w:pPr>
          <w:r>
            <w:fldChar w:fldCharType="begin"/>
          </w:r>
          <w:r>
            <w:instrText xml:space="preserve"> MACROBUTTON SaveDecision [Lagre vedtak] </w:instrText>
          </w:r>
          <w:r>
            <w:fldChar w:fldCharType="end"/>
          </w:r>
        </w:p>
      </w:sdtContent>
    </w:sdt>
    <w:p w14:paraId="445671DB" w14:textId="77777777" w:rsidR="002F27EB" w:rsidRDefault="002F27EB" w:rsidP="002F27EB">
      <w:pPr>
        <w:spacing w:before="240"/>
      </w:pPr>
    </w:p>
    <w:p w14:paraId="0C7D5A6B" w14:textId="77777777" w:rsidR="002F27EB" w:rsidRDefault="002F27EB" w:rsidP="002F27EB">
      <w:pPr>
        <w:spacing w:before="240"/>
      </w:pPr>
    </w:p>
    <w:p w14:paraId="371F6BB7" w14:textId="77777777" w:rsidR="002F27EB" w:rsidRDefault="002F27EB" w:rsidP="002F27EB">
      <w:pPr>
        <w:spacing w:before="240"/>
      </w:pPr>
    </w:p>
    <w:p w14:paraId="2F5D8E91" w14:textId="77777777" w:rsidR="002F27EB" w:rsidRDefault="002F27EB" w:rsidP="002F27EB">
      <w:pPr>
        <w:pStyle w:val="MUCaseTitle2"/>
      </w:pPr>
      <w:bookmarkStart w:id="13" w:name="CaseRef208746"/>
      <w:bookmarkEnd w:id="13"/>
      <w:r>
        <w:t>13/25 Årsmelding Tranøy 2024</w:t>
      </w:r>
    </w:p>
    <w:p w14:paraId="3E30B5D8" w14:textId="07CBC552"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6212D613" w14:textId="77777777" w:rsidTr="002F27EB">
        <w:tc>
          <w:tcPr>
            <w:tcW w:w="5102" w:type="dxa"/>
          </w:tcPr>
          <w:p w14:paraId="55342D81" w14:textId="07AB9130" w:rsidR="002F27EB" w:rsidRDefault="002F27EB" w:rsidP="002F27EB">
            <w:r>
              <w:t>Behandlet av</w:t>
            </w:r>
          </w:p>
        </w:tc>
        <w:tc>
          <w:tcPr>
            <w:tcW w:w="1701" w:type="dxa"/>
          </w:tcPr>
          <w:p w14:paraId="4DC288AE" w14:textId="5BEDA2B2" w:rsidR="002F27EB" w:rsidRDefault="002F27EB" w:rsidP="002F27EB">
            <w:r>
              <w:t>Møtedato</w:t>
            </w:r>
          </w:p>
        </w:tc>
        <w:tc>
          <w:tcPr>
            <w:tcW w:w="1134" w:type="dxa"/>
          </w:tcPr>
          <w:p w14:paraId="3B024B63" w14:textId="468772B6" w:rsidR="002F27EB" w:rsidRDefault="002F27EB" w:rsidP="002F27EB">
            <w:proofErr w:type="spellStart"/>
            <w:r>
              <w:t>Saknr</w:t>
            </w:r>
            <w:proofErr w:type="spellEnd"/>
          </w:p>
        </w:tc>
      </w:tr>
      <w:tr w:rsidR="002F27EB" w14:paraId="13340B4E" w14:textId="77777777" w:rsidTr="002F27EB">
        <w:tc>
          <w:tcPr>
            <w:tcW w:w="5102" w:type="dxa"/>
          </w:tcPr>
          <w:p w14:paraId="5FFA6DAE" w14:textId="0419CF3E" w:rsidR="002F27EB" w:rsidRDefault="002F27EB" w:rsidP="002F27EB">
            <w:r>
              <w:t>1 Tranøy menighetsråd</w:t>
            </w:r>
          </w:p>
        </w:tc>
        <w:tc>
          <w:tcPr>
            <w:tcW w:w="1701" w:type="dxa"/>
          </w:tcPr>
          <w:p w14:paraId="254E8AB3" w14:textId="6D303917" w:rsidR="002F27EB" w:rsidRDefault="002F27EB" w:rsidP="002F27EB">
            <w:r>
              <w:t>04.06.2025</w:t>
            </w:r>
          </w:p>
        </w:tc>
        <w:tc>
          <w:tcPr>
            <w:tcW w:w="1134" w:type="dxa"/>
          </w:tcPr>
          <w:p w14:paraId="512BAA60" w14:textId="6E0B10B4" w:rsidR="002F27EB" w:rsidRDefault="002F27EB" w:rsidP="002F27EB">
            <w:r>
              <w:t>13/25</w:t>
            </w:r>
          </w:p>
        </w:tc>
      </w:tr>
    </w:tbl>
    <w:p w14:paraId="4A271BD4" w14:textId="77777777" w:rsidR="002F27EB" w:rsidRDefault="002F27EB" w:rsidP="002F27EB"/>
    <w:p w14:paraId="659DC650" w14:textId="77777777" w:rsidR="002F27EB" w:rsidRDefault="002F27EB" w:rsidP="002F27EB"/>
    <w:p w14:paraId="24F89633" w14:textId="77777777" w:rsidR="002F27EB" w:rsidRDefault="002F27EB" w:rsidP="002F27EB"/>
    <w:p w14:paraId="70106327" w14:textId="77777777" w:rsidR="002F27EB" w:rsidRDefault="002F27EB" w:rsidP="002F27EB"/>
    <w:sdt>
      <w:sdtPr>
        <w:alias w:val="Sammendrag"/>
        <w:tag w:val="Sammendrag"/>
        <w:id w:val="-1786488208"/>
        <w:placeholder>
          <w:docPart w:val="9B1E57E923FA418C9FE067093C8CDA0B"/>
        </w:placeholder>
      </w:sdtPr>
      <w:sdtEndPr/>
      <w:sdtContent>
        <w:p w14:paraId="6E3D16F8"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38A71138" w14:textId="77777777" w:rsidR="002F27EB" w:rsidRPr="0012399C" w:rsidRDefault="002F27EB" w:rsidP="002F27EB">
          <w:r w:rsidRPr="0012399C">
            <w:t>Årsmeldingen skal belyse status og drift for året. Den skal være en del av dokumentasjonen til årsregnskapet.</w:t>
          </w:r>
        </w:p>
        <w:p w14:paraId="7C4C652F" w14:textId="77777777" w:rsidR="002F27EB" w:rsidRDefault="002F27EB" w:rsidP="002F27EB">
          <w:pPr>
            <w:contextualSpacing/>
          </w:pPr>
          <w:r w:rsidRPr="0012399C">
            <w:t>Årsmeldingen for 202</w:t>
          </w:r>
          <w:r>
            <w:t>4</w:t>
          </w:r>
          <w:r w:rsidRPr="0012399C">
            <w:t xml:space="preserve"> er utarbeidet av menighetsforvalter og sokneprest. Den gir et kort og oversiktlig bilde av aktiviteten i T</w:t>
          </w:r>
          <w:r>
            <w:t>ranøy</w:t>
          </w:r>
          <w:r w:rsidRPr="0012399C">
            <w:t xml:space="preserve"> menighet i 202</w:t>
          </w:r>
          <w:r>
            <w:t>4.</w:t>
          </w:r>
        </w:p>
      </w:sdtContent>
    </w:sdt>
    <w:p w14:paraId="2BF8EF4D" w14:textId="77777777" w:rsidR="002F27EB" w:rsidRDefault="002F27EB" w:rsidP="002F27EB"/>
    <w:sdt>
      <w:sdtPr>
        <w:rPr>
          <w:b/>
        </w:rPr>
        <w:tag w:val="MU_Tittel"/>
        <w:id w:val="-1843541694"/>
        <w:placeholder>
          <w:docPart w:val="0F4E536E136B431FA7F8F42825C4CD0E"/>
        </w:placeholder>
        <w:text/>
      </w:sdtPr>
      <w:sdtEndPr/>
      <w:sdtContent>
        <w:p w14:paraId="28252626" w14:textId="77777777" w:rsidR="002F27EB" w:rsidRDefault="002F27EB" w:rsidP="002F27EB">
          <w:pPr>
            <w:rPr>
              <w:b/>
            </w:rPr>
          </w:pPr>
          <w:r w:rsidRPr="00EF6EF9">
            <w:rPr>
              <w:b/>
            </w:rPr>
            <w:t>Forslag til vedtak</w:t>
          </w:r>
        </w:p>
      </w:sdtContent>
    </w:sdt>
    <w:p w14:paraId="57B51C20" w14:textId="77777777" w:rsidR="002F27EB" w:rsidRDefault="002F27EB" w:rsidP="002F27EB"/>
    <w:p w14:paraId="2E5E657E" w14:textId="39E609EF" w:rsidR="002F27EB" w:rsidRDefault="002F27EB" w:rsidP="002F27EB">
      <w:r>
        <w:lastRenderedPageBreak/>
        <w:t>Årsmelding 2024 vedtas.</w:t>
      </w:r>
    </w:p>
    <w:p w14:paraId="7E7FFC72" w14:textId="77777777" w:rsidR="002F27EB" w:rsidRDefault="002F27EB" w:rsidP="002F27EB"/>
    <w:sdt>
      <w:sdtPr>
        <w:rPr>
          <w:b w:val="0"/>
        </w:rPr>
        <w:alias w:val="Vedtak for sak 13/25"/>
        <w:tag w:val="HandlingID208746;CaseID200838"/>
        <w:id w:val="700980649"/>
        <w:placeholder>
          <w:docPart w:val="DefaultPlaceholder_-1854013440"/>
        </w:placeholder>
      </w:sdtPr>
      <w:sdtEndPr/>
      <w:sdtContent>
        <w:p w14:paraId="37FE822A" w14:textId="5DF6686D" w:rsidR="002F27EB" w:rsidRDefault="002F27EB" w:rsidP="002F27EB">
          <w:pPr>
            <w:pStyle w:val="MUCaseTitle3"/>
          </w:pPr>
          <w:r>
            <w:t>Møtebehandling</w:t>
          </w:r>
        </w:p>
        <w:p w14:paraId="26A4E5C5" w14:textId="28EBF060" w:rsidR="002F27EB" w:rsidRDefault="0028573D" w:rsidP="002F27EB">
          <w:r>
            <w:t>Legoklubb starter for tidlig på ettermiddagen.</w:t>
          </w:r>
        </w:p>
        <w:sdt>
          <w:sdtPr>
            <w:rPr>
              <w:b w:val="0"/>
            </w:rPr>
            <w:tag w:val="MU_Innstilling"/>
            <w:id w:val="158198995"/>
            <w:lock w:val="sdtLocked"/>
            <w:placeholder>
              <w:docPart w:val="DefaultPlaceholder_-1854013440"/>
            </w:placeholder>
            <w15:appearance w15:val="hidden"/>
          </w:sdtPr>
          <w:sdtEndPr/>
          <w:sdtContent>
            <w:p w14:paraId="3CFA5864" w14:textId="77777777" w:rsidR="002F27EB" w:rsidRDefault="002F27EB" w:rsidP="002F27EB">
              <w:pPr>
                <w:pStyle w:val="MUCaseTitle3"/>
              </w:pPr>
              <w:r>
                <w:t xml:space="preserve">Vedtak </w:t>
              </w:r>
            </w:p>
            <w:sdt>
              <w:sdtPr>
                <w:tag w:val="MU_Vedtakstekst"/>
                <w:id w:val="1531761599"/>
                <w:lock w:val="sdtLocked"/>
                <w:placeholder>
                  <w:docPart w:val="26DF189212CA404599708C1B74731C22"/>
                </w:placeholder>
                <w15:appearance w15:val="hidden"/>
              </w:sdtPr>
              <w:sdtEndPr/>
              <w:sdtContent>
                <w:p w14:paraId="34F4898A" w14:textId="5535BF0F" w:rsidR="002F27EB" w:rsidRDefault="002F27EB" w:rsidP="002F27EB">
                  <w:r>
                    <w:t>Årsmelding 2024 vedtas.</w:t>
                  </w:r>
                </w:p>
                <w:p w14:paraId="5D31BEAF" w14:textId="77777777" w:rsidR="002F27EB" w:rsidRDefault="00AB4E63" w:rsidP="002F27EB"/>
              </w:sdtContent>
            </w:sdt>
          </w:sdtContent>
        </w:sdt>
        <w:p w14:paraId="34245A67" w14:textId="5C54440C" w:rsidR="002F27EB" w:rsidRDefault="002F27EB" w:rsidP="002F27EB">
          <w:pPr>
            <w:spacing w:before="240"/>
          </w:pPr>
          <w:r>
            <w:fldChar w:fldCharType="begin"/>
          </w:r>
          <w:r>
            <w:instrText xml:space="preserve"> MACROBUTTON SaveDecision [Lagre vedtak] </w:instrText>
          </w:r>
          <w:r>
            <w:fldChar w:fldCharType="end"/>
          </w:r>
        </w:p>
      </w:sdtContent>
    </w:sdt>
    <w:p w14:paraId="0E92EF3E" w14:textId="77777777" w:rsidR="002F27EB" w:rsidRDefault="002F27EB" w:rsidP="002F27EB">
      <w:pPr>
        <w:spacing w:before="240"/>
      </w:pPr>
    </w:p>
    <w:p w14:paraId="74074DBA" w14:textId="77777777" w:rsidR="002F27EB" w:rsidRDefault="002F27EB" w:rsidP="002F27EB">
      <w:pPr>
        <w:spacing w:before="240"/>
      </w:pPr>
    </w:p>
    <w:p w14:paraId="7A365B29" w14:textId="77777777" w:rsidR="002F27EB" w:rsidRDefault="002F27EB" w:rsidP="002F27EB">
      <w:pPr>
        <w:spacing w:before="240"/>
      </w:pPr>
    </w:p>
    <w:p w14:paraId="31F86D59" w14:textId="77777777" w:rsidR="002F27EB" w:rsidRDefault="002F27EB" w:rsidP="002F27EB">
      <w:pPr>
        <w:pStyle w:val="MUCaseTitle2"/>
      </w:pPr>
      <w:bookmarkStart w:id="14" w:name="CaseRef208764"/>
      <w:bookmarkEnd w:id="14"/>
      <w:r>
        <w:t>14/25 Konfirmantavgift 2025 (Tranøy)</w:t>
      </w:r>
    </w:p>
    <w:p w14:paraId="411DAEE6" w14:textId="5CC2A31D"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6E9C1DBF" w14:textId="77777777" w:rsidTr="002F27EB">
        <w:tc>
          <w:tcPr>
            <w:tcW w:w="5102" w:type="dxa"/>
          </w:tcPr>
          <w:p w14:paraId="1CDF1ACF" w14:textId="762E1089" w:rsidR="002F27EB" w:rsidRDefault="002F27EB" w:rsidP="002F27EB">
            <w:r>
              <w:t>Behandlet av</w:t>
            </w:r>
          </w:p>
        </w:tc>
        <w:tc>
          <w:tcPr>
            <w:tcW w:w="1701" w:type="dxa"/>
          </w:tcPr>
          <w:p w14:paraId="36143F35" w14:textId="603D4430" w:rsidR="002F27EB" w:rsidRDefault="002F27EB" w:rsidP="002F27EB">
            <w:r>
              <w:t>Møtedato</w:t>
            </w:r>
          </w:p>
        </w:tc>
        <w:tc>
          <w:tcPr>
            <w:tcW w:w="1134" w:type="dxa"/>
          </w:tcPr>
          <w:p w14:paraId="41C99D16" w14:textId="296DDF59" w:rsidR="002F27EB" w:rsidRDefault="002F27EB" w:rsidP="002F27EB">
            <w:proofErr w:type="spellStart"/>
            <w:r>
              <w:t>Saknr</w:t>
            </w:r>
            <w:proofErr w:type="spellEnd"/>
          </w:p>
        </w:tc>
      </w:tr>
      <w:tr w:rsidR="002F27EB" w14:paraId="254DB9B0" w14:textId="77777777" w:rsidTr="002F27EB">
        <w:tc>
          <w:tcPr>
            <w:tcW w:w="5102" w:type="dxa"/>
          </w:tcPr>
          <w:p w14:paraId="642DFA76" w14:textId="2F479F83" w:rsidR="002F27EB" w:rsidRDefault="002F27EB" w:rsidP="002F27EB">
            <w:r>
              <w:t>1 Tranøy menighetsråd</w:t>
            </w:r>
          </w:p>
        </w:tc>
        <w:tc>
          <w:tcPr>
            <w:tcW w:w="1701" w:type="dxa"/>
          </w:tcPr>
          <w:p w14:paraId="52EE7395" w14:textId="69BF2759" w:rsidR="002F27EB" w:rsidRDefault="002F27EB" w:rsidP="002F27EB">
            <w:r>
              <w:t>04.06.2025</w:t>
            </w:r>
          </w:p>
        </w:tc>
        <w:tc>
          <w:tcPr>
            <w:tcW w:w="1134" w:type="dxa"/>
          </w:tcPr>
          <w:p w14:paraId="20D4F87E" w14:textId="65557B77" w:rsidR="002F27EB" w:rsidRDefault="002F27EB" w:rsidP="002F27EB">
            <w:r>
              <w:t>14/25</w:t>
            </w:r>
          </w:p>
        </w:tc>
      </w:tr>
    </w:tbl>
    <w:p w14:paraId="4ADF1574" w14:textId="77777777" w:rsidR="002F27EB" w:rsidRDefault="002F27EB" w:rsidP="002F27EB"/>
    <w:p w14:paraId="7488E54B" w14:textId="77777777" w:rsidR="002F27EB" w:rsidRDefault="002F27EB" w:rsidP="002F27EB"/>
    <w:p w14:paraId="76FD09BB" w14:textId="77777777" w:rsidR="002F27EB" w:rsidRDefault="002F27EB" w:rsidP="002F27EB"/>
    <w:p w14:paraId="7F4E9C27" w14:textId="77777777" w:rsidR="002F27EB" w:rsidRDefault="002F27EB" w:rsidP="002F27EB"/>
    <w:sdt>
      <w:sdtPr>
        <w:alias w:val="Sammendrag"/>
        <w:tag w:val="Sammendrag"/>
        <w:id w:val="-1935732131"/>
        <w:placeholder>
          <w:docPart w:val="63E555F571AB4F38A9188C0DB34465A1"/>
        </w:placeholder>
      </w:sdtPr>
      <w:sdtEndPr/>
      <w:sdtContent>
        <w:p w14:paraId="6B365A06"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1F2888B9" w14:textId="77777777" w:rsidR="002F27EB" w:rsidRDefault="002F27EB" w:rsidP="002F27EB">
          <w:pPr>
            <w:contextualSpacing/>
          </w:pPr>
          <w:r>
            <w:t xml:space="preserve">Konfirmantavgiften ble sist vurdert i juni 2021. I dag er den på 1350 kr, mens den i Lenvik er på 1400 og i Torsken på 1000 kr. </w:t>
          </w:r>
        </w:p>
        <w:p w14:paraId="7111F473" w14:textId="77777777" w:rsidR="002F27EB" w:rsidRDefault="002F27EB" w:rsidP="002F27EB">
          <w:pPr>
            <w:contextualSpacing/>
          </w:pPr>
          <w:r>
            <w:t xml:space="preserve">Det er pålagt menighetene å tilby konfirmantundervisning, men omfanget og innhold varierer fra menighet til menighet. Til og med innen egen menighet kan tilbudet være forskjellig. </w:t>
          </w:r>
        </w:p>
        <w:p w14:paraId="58DBD869" w14:textId="77777777" w:rsidR="002F27EB" w:rsidRDefault="002F27EB" w:rsidP="002F27EB">
          <w:pPr>
            <w:contextualSpacing/>
          </w:pPr>
          <w:r>
            <w:t>Utgiftene pr konfirmant er høyere enn egenandelen som hver konfirmant betaler.</w:t>
          </w:r>
        </w:p>
      </w:sdtContent>
    </w:sdt>
    <w:p w14:paraId="1B86C943" w14:textId="77777777" w:rsidR="002F27EB" w:rsidRDefault="002F27EB" w:rsidP="002F27EB"/>
    <w:sdt>
      <w:sdtPr>
        <w:rPr>
          <w:b/>
        </w:rPr>
        <w:tag w:val="MU_Tittel"/>
        <w:id w:val="1224717566"/>
        <w:placeholder>
          <w:docPart w:val="F4DA3DC98FDC47E78888405999A8E785"/>
        </w:placeholder>
        <w:text/>
      </w:sdtPr>
      <w:sdtEndPr/>
      <w:sdtContent>
        <w:p w14:paraId="665891BB" w14:textId="77777777" w:rsidR="002F27EB" w:rsidRDefault="002F27EB" w:rsidP="002F27EB">
          <w:pPr>
            <w:rPr>
              <w:b/>
            </w:rPr>
          </w:pPr>
          <w:r w:rsidRPr="00EF6EF9">
            <w:rPr>
              <w:b/>
            </w:rPr>
            <w:t>Forslag til vedtak</w:t>
          </w:r>
        </w:p>
      </w:sdtContent>
    </w:sdt>
    <w:p w14:paraId="39FFA545" w14:textId="77777777" w:rsidR="002F27EB" w:rsidRDefault="002F27EB" w:rsidP="002F27EB"/>
    <w:p w14:paraId="468425A1" w14:textId="637684CC" w:rsidR="002F27EB" w:rsidRDefault="002F27EB" w:rsidP="002F27EB">
      <w:r>
        <w:t>Konfirmantavgiften settes til 1400 kr fra høst 2025.</w:t>
      </w:r>
    </w:p>
    <w:p w14:paraId="2F965337" w14:textId="77777777" w:rsidR="002F27EB" w:rsidRDefault="002F27EB" w:rsidP="002F27EB"/>
    <w:sdt>
      <w:sdtPr>
        <w:rPr>
          <w:b w:val="0"/>
        </w:rPr>
        <w:alias w:val="Vedtak for sak 14/25"/>
        <w:tag w:val="HandlingID208764;CaseID200842"/>
        <w:id w:val="396715460"/>
        <w:placeholder>
          <w:docPart w:val="DefaultPlaceholder_-1854013440"/>
        </w:placeholder>
      </w:sdtPr>
      <w:sdtEndPr/>
      <w:sdtContent>
        <w:p w14:paraId="00DBEDA0" w14:textId="0A324AC0" w:rsidR="002F27EB" w:rsidRDefault="002F27EB" w:rsidP="002F27EB">
          <w:pPr>
            <w:pStyle w:val="MUCaseTitle3"/>
          </w:pPr>
          <w:r>
            <w:t>Møtebehandling</w:t>
          </w:r>
        </w:p>
        <w:p w14:paraId="4F4E3478" w14:textId="77777777" w:rsidR="002F27EB" w:rsidRDefault="002F27EB" w:rsidP="002F27EB"/>
        <w:sdt>
          <w:sdtPr>
            <w:rPr>
              <w:b w:val="0"/>
            </w:rPr>
            <w:tag w:val="MU_Innstilling"/>
            <w:id w:val="1512558671"/>
            <w:lock w:val="sdtLocked"/>
            <w:placeholder>
              <w:docPart w:val="DefaultPlaceholder_-1854013440"/>
            </w:placeholder>
            <w15:appearance w15:val="hidden"/>
          </w:sdtPr>
          <w:sdtEndPr/>
          <w:sdtContent>
            <w:p w14:paraId="778B0490" w14:textId="77777777" w:rsidR="002F27EB" w:rsidRDefault="002F27EB" w:rsidP="002F27EB">
              <w:pPr>
                <w:pStyle w:val="MUCaseTitle3"/>
              </w:pPr>
              <w:r>
                <w:t xml:space="preserve">Vedtak </w:t>
              </w:r>
            </w:p>
            <w:sdt>
              <w:sdtPr>
                <w:tag w:val="MU_Vedtakstekst"/>
                <w:id w:val="348923056"/>
                <w:lock w:val="sdtLocked"/>
                <w:placeholder>
                  <w:docPart w:val="8B3BD0C6DAF54457B4FAEC867A26EEC1"/>
                </w:placeholder>
                <w15:appearance w15:val="hidden"/>
              </w:sdtPr>
              <w:sdtEndPr/>
              <w:sdtContent>
                <w:p w14:paraId="268C00ED" w14:textId="36350967" w:rsidR="002F27EB" w:rsidRDefault="002F27EB" w:rsidP="002F27EB">
                  <w:r>
                    <w:t>Konfirmantavgiften settes til 1400 kr fra høst 2025.</w:t>
                  </w:r>
                </w:p>
                <w:p w14:paraId="038B216B" w14:textId="77777777" w:rsidR="002F27EB" w:rsidRDefault="00AB4E63" w:rsidP="002F27EB"/>
              </w:sdtContent>
            </w:sdt>
          </w:sdtContent>
        </w:sdt>
        <w:p w14:paraId="630C1DD2" w14:textId="6F3A7180" w:rsidR="002F27EB" w:rsidRDefault="002F27EB" w:rsidP="002F27EB">
          <w:pPr>
            <w:spacing w:before="240"/>
          </w:pPr>
          <w:r>
            <w:fldChar w:fldCharType="begin"/>
          </w:r>
          <w:r>
            <w:instrText xml:space="preserve"> MACROBUTTON SaveDecision [Lagre vedtak] </w:instrText>
          </w:r>
          <w:r>
            <w:fldChar w:fldCharType="end"/>
          </w:r>
        </w:p>
      </w:sdtContent>
    </w:sdt>
    <w:p w14:paraId="02F6FD01" w14:textId="77777777" w:rsidR="002F27EB" w:rsidRDefault="002F27EB" w:rsidP="002F27EB">
      <w:pPr>
        <w:spacing w:before="240"/>
      </w:pPr>
    </w:p>
    <w:p w14:paraId="4830935B" w14:textId="77777777" w:rsidR="002F27EB" w:rsidRDefault="002F27EB" w:rsidP="002F27EB">
      <w:pPr>
        <w:spacing w:before="240"/>
      </w:pPr>
    </w:p>
    <w:p w14:paraId="199043DA" w14:textId="77777777" w:rsidR="002F27EB" w:rsidRDefault="002F27EB" w:rsidP="002F27EB">
      <w:pPr>
        <w:spacing w:before="240"/>
      </w:pPr>
    </w:p>
    <w:p w14:paraId="75762561" w14:textId="77777777" w:rsidR="002F27EB" w:rsidRDefault="002F27EB" w:rsidP="002F27EB">
      <w:pPr>
        <w:pStyle w:val="MUCaseTitle2"/>
      </w:pPr>
      <w:bookmarkStart w:id="15" w:name="CaseRef208785"/>
      <w:bookmarkEnd w:id="15"/>
      <w:r>
        <w:lastRenderedPageBreak/>
        <w:t>15/25 Valg av biskop (Tranøy)</w:t>
      </w:r>
    </w:p>
    <w:p w14:paraId="474B996A" w14:textId="2AED878E"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0E8D80BB" w14:textId="77777777" w:rsidTr="002F27EB">
        <w:tc>
          <w:tcPr>
            <w:tcW w:w="5102" w:type="dxa"/>
          </w:tcPr>
          <w:p w14:paraId="677B403D" w14:textId="65904E9D" w:rsidR="002F27EB" w:rsidRDefault="002F27EB" w:rsidP="002F27EB">
            <w:r>
              <w:t>Behandlet av</w:t>
            </w:r>
          </w:p>
        </w:tc>
        <w:tc>
          <w:tcPr>
            <w:tcW w:w="1701" w:type="dxa"/>
          </w:tcPr>
          <w:p w14:paraId="7E5C6076" w14:textId="6C24BE37" w:rsidR="002F27EB" w:rsidRDefault="002F27EB" w:rsidP="002F27EB">
            <w:r>
              <w:t>Møtedato</w:t>
            </w:r>
          </w:p>
        </w:tc>
        <w:tc>
          <w:tcPr>
            <w:tcW w:w="1134" w:type="dxa"/>
          </w:tcPr>
          <w:p w14:paraId="38ED9C2F" w14:textId="58A2345F" w:rsidR="002F27EB" w:rsidRDefault="002F27EB" w:rsidP="002F27EB">
            <w:proofErr w:type="spellStart"/>
            <w:r>
              <w:t>Saknr</w:t>
            </w:r>
            <w:proofErr w:type="spellEnd"/>
          </w:p>
        </w:tc>
      </w:tr>
      <w:tr w:rsidR="002F27EB" w14:paraId="72DEBF7C" w14:textId="77777777" w:rsidTr="002F27EB">
        <w:tc>
          <w:tcPr>
            <w:tcW w:w="5102" w:type="dxa"/>
          </w:tcPr>
          <w:p w14:paraId="550B5F36" w14:textId="037F82D2" w:rsidR="002F27EB" w:rsidRDefault="002F27EB" w:rsidP="002F27EB">
            <w:r>
              <w:t>1 Tranøy menighetsråd</w:t>
            </w:r>
          </w:p>
        </w:tc>
        <w:tc>
          <w:tcPr>
            <w:tcW w:w="1701" w:type="dxa"/>
          </w:tcPr>
          <w:p w14:paraId="30507342" w14:textId="4DCA7533" w:rsidR="002F27EB" w:rsidRDefault="002F27EB" w:rsidP="002F27EB">
            <w:r>
              <w:t>04.06.2025</w:t>
            </w:r>
          </w:p>
        </w:tc>
        <w:tc>
          <w:tcPr>
            <w:tcW w:w="1134" w:type="dxa"/>
          </w:tcPr>
          <w:p w14:paraId="1962803F" w14:textId="6AFF073B" w:rsidR="002F27EB" w:rsidRDefault="002F27EB" w:rsidP="002F27EB">
            <w:r>
              <w:t>15/25</w:t>
            </w:r>
          </w:p>
        </w:tc>
      </w:tr>
    </w:tbl>
    <w:p w14:paraId="16E205BD" w14:textId="77777777" w:rsidR="002F27EB" w:rsidRDefault="002F27EB" w:rsidP="002F27EB"/>
    <w:p w14:paraId="3296E246" w14:textId="77777777" w:rsidR="002F27EB" w:rsidRDefault="002F27EB" w:rsidP="002F27EB"/>
    <w:p w14:paraId="24405C14" w14:textId="77777777" w:rsidR="002F27EB" w:rsidRDefault="002F27EB" w:rsidP="002F27EB"/>
    <w:p w14:paraId="64300003" w14:textId="77777777" w:rsidR="002F27EB" w:rsidRDefault="002F27EB" w:rsidP="002F27EB"/>
    <w:sdt>
      <w:sdtPr>
        <w:alias w:val="Sammendrag"/>
        <w:tag w:val="Sammendrag"/>
        <w:id w:val="1140158004"/>
        <w:placeholder>
          <w:docPart w:val="EB2C6A4C0BD6487A95755B8A490D7FC5"/>
        </w:placeholder>
      </w:sdtPr>
      <w:sdtEndPr/>
      <w:sdtContent>
        <w:p w14:paraId="09A9B325"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4E4A5234" w14:textId="77777777" w:rsidR="002F27EB" w:rsidRDefault="002F27EB" w:rsidP="002F27EB">
          <w:pPr>
            <w:pStyle w:val="NormalWeb"/>
            <w:shd w:val="clear" w:color="auto" w:fill="FFFFFF"/>
            <w:rPr>
              <w:rFonts w:ascii="Arial" w:hAnsi="Arial" w:cs="Arial"/>
              <w:color w:val="393838"/>
              <w:sz w:val="27"/>
              <w:szCs w:val="27"/>
            </w:rPr>
          </w:pPr>
          <w:r>
            <w:rPr>
              <w:rFonts w:ascii="Arial" w:hAnsi="Arial" w:cs="Arial"/>
              <w:color w:val="393838"/>
              <w:sz w:val="27"/>
              <w:szCs w:val="27"/>
            </w:rPr>
            <w:t>Stillingen som biskop i Nord-Hålogaland blir ledig etter at biskop Olav Øygard går av 1. oktober 2025. Øygard har vært biskop i Nord- Hålogaland i nesten 11 år.</w:t>
          </w:r>
        </w:p>
        <w:p w14:paraId="144084D6" w14:textId="77777777" w:rsidR="002F27EB" w:rsidRDefault="002F27EB" w:rsidP="002F27EB">
          <w:pPr>
            <w:pStyle w:val="NormalWeb"/>
            <w:shd w:val="clear" w:color="auto" w:fill="FFFFFF"/>
            <w:rPr>
              <w:rFonts w:ascii="Arial" w:hAnsi="Arial" w:cs="Arial"/>
              <w:color w:val="393838"/>
              <w:sz w:val="27"/>
              <w:szCs w:val="27"/>
            </w:rPr>
          </w:pPr>
          <w:r>
            <w:rPr>
              <w:rFonts w:ascii="Arial" w:hAnsi="Arial" w:cs="Arial"/>
              <w:color w:val="393838"/>
              <w:sz w:val="27"/>
              <w:szCs w:val="27"/>
            </w:rPr>
            <w:t>Nå er det seks bispekandidater det skal stemmes over:</w:t>
          </w:r>
          <w:r>
            <w:rPr>
              <w:rFonts w:ascii="Arial" w:hAnsi="Arial" w:cs="Arial"/>
              <w:color w:val="393838"/>
              <w:sz w:val="27"/>
              <w:szCs w:val="27"/>
            </w:rPr>
            <w:br/>
          </w:r>
          <w:proofErr w:type="spellStart"/>
          <w:r>
            <w:rPr>
              <w:rStyle w:val="Sterk"/>
              <w:rFonts w:ascii="Arial" w:hAnsi="Arial" w:cs="Arial"/>
              <w:color w:val="393838"/>
              <w:sz w:val="27"/>
              <w:szCs w:val="27"/>
              <w:shd w:val="clear" w:color="auto" w:fill="FFFFFF"/>
            </w:rPr>
            <w:t>Bergslid</w:t>
          </w:r>
          <w:proofErr w:type="spellEnd"/>
          <w:r>
            <w:rPr>
              <w:rStyle w:val="Sterk"/>
              <w:rFonts w:ascii="Arial" w:hAnsi="Arial" w:cs="Arial"/>
              <w:color w:val="393838"/>
              <w:sz w:val="27"/>
              <w:szCs w:val="27"/>
              <w:shd w:val="clear" w:color="auto" w:fill="FFFFFF"/>
            </w:rPr>
            <w:t>, Kjartan</w:t>
          </w:r>
          <w:r>
            <w:rPr>
              <w:rFonts w:ascii="Arial" w:hAnsi="Arial" w:cs="Arial"/>
              <w:color w:val="393838"/>
              <w:sz w:val="27"/>
              <w:szCs w:val="27"/>
              <w:shd w:val="clear" w:color="auto" w:fill="FFFFFF"/>
            </w:rPr>
            <w:t>: F. 24/06/1966. Prost, Østre Borgesyssel prosti, Borg bispedømme</w:t>
          </w:r>
          <w:r>
            <w:rPr>
              <w:rFonts w:ascii="Arial" w:hAnsi="Arial" w:cs="Arial"/>
              <w:color w:val="393838"/>
              <w:sz w:val="27"/>
              <w:szCs w:val="27"/>
            </w:rPr>
            <w:br/>
          </w:r>
          <w:r>
            <w:rPr>
              <w:rStyle w:val="Sterk"/>
              <w:rFonts w:ascii="Arial" w:hAnsi="Arial" w:cs="Arial"/>
              <w:color w:val="393838"/>
              <w:sz w:val="27"/>
              <w:szCs w:val="27"/>
              <w:shd w:val="clear" w:color="auto" w:fill="FFFFFF"/>
            </w:rPr>
            <w:t>Lægdene, Stig:</w:t>
          </w:r>
          <w:r>
            <w:rPr>
              <w:rFonts w:ascii="Arial" w:hAnsi="Arial" w:cs="Arial"/>
              <w:color w:val="393838"/>
              <w:sz w:val="27"/>
              <w:szCs w:val="27"/>
              <w:shd w:val="clear" w:color="auto" w:fill="FFFFFF"/>
            </w:rPr>
            <w:t> F. 15/6/1961. Domprost, Tromsø Domprosti, Nord-Hålogaland bispedømme</w:t>
          </w:r>
          <w:r>
            <w:rPr>
              <w:rFonts w:ascii="Arial" w:hAnsi="Arial" w:cs="Arial"/>
              <w:color w:val="393838"/>
              <w:sz w:val="27"/>
              <w:szCs w:val="27"/>
            </w:rPr>
            <w:br/>
          </w:r>
          <w:proofErr w:type="spellStart"/>
          <w:r>
            <w:rPr>
              <w:rStyle w:val="Sterk"/>
              <w:rFonts w:ascii="Arial" w:hAnsi="Arial" w:cs="Arial"/>
              <w:color w:val="393838"/>
              <w:sz w:val="27"/>
              <w:szCs w:val="27"/>
              <w:shd w:val="clear" w:color="auto" w:fill="FFFFFF"/>
            </w:rPr>
            <w:t>Norbye</w:t>
          </w:r>
          <w:proofErr w:type="spellEnd"/>
          <w:r>
            <w:rPr>
              <w:rStyle w:val="Sterk"/>
              <w:rFonts w:ascii="Arial" w:hAnsi="Arial" w:cs="Arial"/>
              <w:color w:val="393838"/>
              <w:sz w:val="27"/>
              <w:szCs w:val="27"/>
              <w:shd w:val="clear" w:color="auto" w:fill="FFFFFF"/>
            </w:rPr>
            <w:t>, Gaute</w:t>
          </w:r>
          <w:r>
            <w:rPr>
              <w:rFonts w:ascii="Arial" w:hAnsi="Arial" w:cs="Arial"/>
              <w:color w:val="393838"/>
              <w:sz w:val="27"/>
              <w:szCs w:val="27"/>
              <w:shd w:val="clear" w:color="auto" w:fill="FFFFFF"/>
            </w:rPr>
            <w:t>: F. 16/01/1968. Garnisonsprest, Forsvaret - Forsvarets tros- og livssynskorps (FTLK) </w:t>
          </w:r>
          <w:r>
            <w:rPr>
              <w:rFonts w:ascii="Arial" w:hAnsi="Arial" w:cs="Arial"/>
              <w:color w:val="393838"/>
              <w:sz w:val="27"/>
              <w:szCs w:val="27"/>
            </w:rPr>
            <w:br/>
          </w:r>
          <w:r>
            <w:rPr>
              <w:rStyle w:val="Sterk"/>
              <w:rFonts w:ascii="Arial" w:hAnsi="Arial" w:cs="Arial"/>
              <w:color w:val="393838"/>
              <w:sz w:val="27"/>
              <w:szCs w:val="27"/>
              <w:shd w:val="clear" w:color="auto" w:fill="FFFFFF"/>
            </w:rPr>
            <w:t>Sandmæl, Kristine</w:t>
          </w:r>
          <w:r>
            <w:rPr>
              <w:rFonts w:ascii="Arial" w:hAnsi="Arial" w:cs="Arial"/>
              <w:color w:val="393838"/>
              <w:sz w:val="27"/>
              <w:szCs w:val="27"/>
              <w:shd w:val="clear" w:color="auto" w:fill="FFFFFF"/>
            </w:rPr>
            <w:t>: F. 04/02/1970. Prost, Lofoten prosti, Sør-Hålogaland bispedømme</w:t>
          </w:r>
          <w:r>
            <w:rPr>
              <w:rFonts w:ascii="Arial" w:hAnsi="Arial" w:cs="Arial"/>
              <w:color w:val="393838"/>
              <w:sz w:val="27"/>
              <w:szCs w:val="27"/>
            </w:rPr>
            <w:br/>
          </w:r>
          <w:proofErr w:type="spellStart"/>
          <w:r>
            <w:rPr>
              <w:rStyle w:val="Sterk"/>
              <w:rFonts w:ascii="Arial" w:hAnsi="Arial" w:cs="Arial"/>
              <w:color w:val="393838"/>
              <w:sz w:val="27"/>
              <w:szCs w:val="27"/>
              <w:shd w:val="clear" w:color="auto" w:fill="FFFFFF"/>
            </w:rPr>
            <w:t>Sirris</w:t>
          </w:r>
          <w:proofErr w:type="spellEnd"/>
          <w:r>
            <w:rPr>
              <w:rStyle w:val="Sterk"/>
              <w:rFonts w:ascii="Arial" w:hAnsi="Arial" w:cs="Arial"/>
              <w:color w:val="393838"/>
              <w:sz w:val="27"/>
              <w:szCs w:val="27"/>
              <w:shd w:val="clear" w:color="auto" w:fill="FFFFFF"/>
            </w:rPr>
            <w:t>, Stephen</w:t>
          </w:r>
          <w:r>
            <w:rPr>
              <w:rFonts w:ascii="Arial" w:hAnsi="Arial" w:cs="Arial"/>
              <w:color w:val="393838"/>
              <w:sz w:val="27"/>
              <w:szCs w:val="27"/>
              <w:shd w:val="clear" w:color="auto" w:fill="FFFFFF"/>
            </w:rPr>
            <w:t>: F. 08/06/1977.   Prodekan, NMBU/Professor i diakonivitenskap, MF </w:t>
          </w:r>
          <w:r>
            <w:rPr>
              <w:rFonts w:ascii="Arial" w:hAnsi="Arial" w:cs="Arial"/>
              <w:color w:val="393838"/>
              <w:sz w:val="27"/>
              <w:szCs w:val="27"/>
            </w:rPr>
            <w:br/>
          </w:r>
          <w:r>
            <w:rPr>
              <w:rStyle w:val="Sterk"/>
              <w:rFonts w:ascii="Arial" w:hAnsi="Arial" w:cs="Arial"/>
              <w:color w:val="393838"/>
              <w:sz w:val="27"/>
              <w:szCs w:val="27"/>
              <w:shd w:val="clear" w:color="auto" w:fill="FFFFFF"/>
            </w:rPr>
            <w:t>Skoglund, Anne Bergliot</w:t>
          </w:r>
          <w:r>
            <w:rPr>
              <w:rFonts w:ascii="Arial" w:hAnsi="Arial" w:cs="Arial"/>
              <w:color w:val="393838"/>
              <w:sz w:val="27"/>
              <w:szCs w:val="27"/>
              <w:shd w:val="clear" w:color="auto" w:fill="FFFFFF"/>
            </w:rPr>
            <w:t>: F. 05/02/1963. Stiftsdirektør, Nord-Hålogaland bispedømme  </w:t>
          </w:r>
        </w:p>
        <w:p w14:paraId="0A34C775" w14:textId="77777777" w:rsidR="002F27EB" w:rsidRDefault="002F27EB" w:rsidP="002F27EB">
          <w:pPr>
            <w:pStyle w:val="NormalWeb"/>
            <w:shd w:val="clear" w:color="auto" w:fill="FFFFFF"/>
            <w:rPr>
              <w:rFonts w:ascii="Arial" w:hAnsi="Arial" w:cs="Arial"/>
              <w:color w:val="393838"/>
              <w:sz w:val="27"/>
              <w:szCs w:val="27"/>
            </w:rPr>
          </w:pPr>
          <w:r>
            <w:rPr>
              <w:rFonts w:ascii="Arial" w:hAnsi="Arial" w:cs="Arial"/>
              <w:color w:val="393838"/>
              <w:sz w:val="27"/>
              <w:szCs w:val="27"/>
            </w:rPr>
            <w:t xml:space="preserve">Prosessen fram mot tilsetting av ny biskop innebærer en rådgivende avstemning som avgjør hvilke tre av de seks nominerte kandidatene som blir med videre i prosessen. </w:t>
          </w:r>
        </w:p>
        <w:p w14:paraId="25D49272" w14:textId="77777777" w:rsidR="002F27EB" w:rsidRDefault="002F27EB" w:rsidP="002F27EB">
          <w:pPr>
            <w:contextualSpacing/>
          </w:pPr>
          <w:r>
            <w:rPr>
              <w:color w:val="393838"/>
              <w:sz w:val="27"/>
              <w:szCs w:val="27"/>
            </w:rPr>
            <w:t>Fristen for alle med stemmerett til å avgi rådgivende stemme er 12. juni. Ny biskop i Nord-Hålogaland bispedømme tilsettes under kirkerådets møte 18. September 2025.</w:t>
          </w:r>
        </w:p>
      </w:sdtContent>
    </w:sdt>
    <w:p w14:paraId="02BDAF79" w14:textId="77777777" w:rsidR="002F27EB" w:rsidRDefault="002F27EB" w:rsidP="002F27EB"/>
    <w:sdt>
      <w:sdtPr>
        <w:rPr>
          <w:b/>
        </w:rPr>
        <w:tag w:val="MU_Tittel"/>
        <w:id w:val="1630822706"/>
        <w:placeholder>
          <w:docPart w:val="5A478BC56A1D4A9D80DEFD6B05018555"/>
        </w:placeholder>
        <w:text/>
      </w:sdtPr>
      <w:sdtEndPr/>
      <w:sdtContent>
        <w:p w14:paraId="06398AA1" w14:textId="77777777" w:rsidR="002F27EB" w:rsidRDefault="002F27EB" w:rsidP="002F27EB">
          <w:pPr>
            <w:rPr>
              <w:b/>
            </w:rPr>
          </w:pPr>
          <w:r w:rsidRPr="00EF6EF9">
            <w:rPr>
              <w:b/>
            </w:rPr>
            <w:t>Forslag til vedtak</w:t>
          </w:r>
        </w:p>
      </w:sdtContent>
    </w:sdt>
    <w:p w14:paraId="73009EB7" w14:textId="77777777" w:rsidR="002F27EB" w:rsidRDefault="002F27EB" w:rsidP="002F27EB"/>
    <w:p w14:paraId="683AA65B" w14:textId="77236DD6" w:rsidR="002F27EB" w:rsidRDefault="002F27EB" w:rsidP="002F27EB">
      <w:r>
        <w:t>Ingen forlag.</w:t>
      </w:r>
    </w:p>
    <w:p w14:paraId="40447DCD" w14:textId="77777777" w:rsidR="002F27EB" w:rsidRDefault="002F27EB" w:rsidP="002F27EB"/>
    <w:sdt>
      <w:sdtPr>
        <w:rPr>
          <w:b w:val="0"/>
        </w:rPr>
        <w:alias w:val="Vedtak for sak 15/25"/>
        <w:tag w:val="HandlingID208785;CaseID200845"/>
        <w:id w:val="681481453"/>
        <w:placeholder>
          <w:docPart w:val="DefaultPlaceholder_-1854013440"/>
        </w:placeholder>
      </w:sdtPr>
      <w:sdtEndPr/>
      <w:sdtContent>
        <w:p w14:paraId="3048D8B2" w14:textId="4328FC2F" w:rsidR="002F27EB" w:rsidRDefault="002F27EB" w:rsidP="002F27EB">
          <w:pPr>
            <w:pStyle w:val="MUCaseTitle3"/>
          </w:pPr>
          <w:r>
            <w:t>Møtebehandling</w:t>
          </w:r>
        </w:p>
        <w:p w14:paraId="6CB8BA0B" w14:textId="77777777" w:rsidR="002F27EB" w:rsidRDefault="002F27EB" w:rsidP="002F27EB"/>
        <w:sdt>
          <w:sdtPr>
            <w:rPr>
              <w:b w:val="0"/>
            </w:rPr>
            <w:tag w:val="MU_Innstilling"/>
            <w:id w:val="784014500"/>
            <w:lock w:val="sdtLocked"/>
            <w:placeholder>
              <w:docPart w:val="DefaultPlaceholder_-1854013440"/>
            </w:placeholder>
            <w15:appearance w15:val="hidden"/>
          </w:sdtPr>
          <w:sdtEndPr/>
          <w:sdtContent>
            <w:p w14:paraId="351608F4" w14:textId="77777777" w:rsidR="002F27EB" w:rsidRDefault="002F27EB" w:rsidP="002F27EB">
              <w:pPr>
                <w:pStyle w:val="MUCaseTitle3"/>
              </w:pPr>
              <w:r>
                <w:t xml:space="preserve">Vedtak </w:t>
              </w:r>
            </w:p>
            <w:sdt>
              <w:sdtPr>
                <w:tag w:val="MU_Vedtakstekst"/>
                <w:id w:val="1738361708"/>
                <w:lock w:val="sdtLocked"/>
                <w:placeholder>
                  <w:docPart w:val="55B503A5FF3E44AFAFBF748B1951F224"/>
                </w:placeholder>
                <w15:appearance w15:val="hidden"/>
              </w:sdtPr>
              <w:sdtEndPr/>
              <w:sdtContent>
                <w:sdt>
                  <w:sdtPr>
                    <w:tag w:val="MU_Vedtakstekst"/>
                    <w:id w:val="458313457"/>
                    <w:placeholder>
                      <w:docPart w:val="3D552C3348824DEEBF3D6F71D5C3FA11"/>
                    </w:placeholder>
                  </w:sdtPr>
                  <w:sdtEndPr/>
                  <w:sdtContent>
                    <w:p w14:paraId="17AA1DEC" w14:textId="650AF455" w:rsidR="0028573D" w:rsidRDefault="0028573D" w:rsidP="0028573D">
                      <w:r>
                        <w:t>Tranøy menighet stemmer på følgende tre kandidater i prioritert rekkefølge:</w:t>
                      </w:r>
                    </w:p>
                    <w:p w14:paraId="744AB7CE" w14:textId="0D61CCCD" w:rsidR="0028573D" w:rsidRDefault="0028573D" w:rsidP="0028573D">
                      <w:pPr>
                        <w:pStyle w:val="Listeavsnitt"/>
                        <w:numPr>
                          <w:ilvl w:val="0"/>
                          <w:numId w:val="1"/>
                        </w:numPr>
                      </w:pPr>
                      <w:r>
                        <w:t xml:space="preserve">Gaute </w:t>
                      </w:r>
                      <w:proofErr w:type="spellStart"/>
                      <w:r>
                        <w:t>Norbye</w:t>
                      </w:r>
                      <w:proofErr w:type="spellEnd"/>
                    </w:p>
                    <w:p w14:paraId="717A4834" w14:textId="3A0C27EB" w:rsidR="0028573D" w:rsidRDefault="0028573D" w:rsidP="0028573D">
                      <w:pPr>
                        <w:pStyle w:val="Listeavsnitt"/>
                        <w:numPr>
                          <w:ilvl w:val="0"/>
                          <w:numId w:val="1"/>
                        </w:numPr>
                      </w:pPr>
                      <w:r>
                        <w:lastRenderedPageBreak/>
                        <w:t>Stig Lægdene</w:t>
                      </w:r>
                    </w:p>
                    <w:p w14:paraId="7B30E228" w14:textId="3662F51B" w:rsidR="0028573D" w:rsidRDefault="0028573D" w:rsidP="0028573D">
                      <w:pPr>
                        <w:pStyle w:val="Listeavsnitt"/>
                        <w:numPr>
                          <w:ilvl w:val="0"/>
                          <w:numId w:val="1"/>
                        </w:numPr>
                      </w:pPr>
                      <w:r>
                        <w:t>Anne Bergliot Skoglund</w:t>
                      </w:r>
                    </w:p>
                    <w:p w14:paraId="3EA9CBE8" w14:textId="4CAD5DDB" w:rsidR="002F27EB" w:rsidRDefault="0028573D" w:rsidP="002F27EB">
                      <w:r>
                        <w:t>Menighetsforvalter ordner med den praktiske stemmeavgivningen.</w:t>
                      </w:r>
                    </w:p>
                  </w:sdtContent>
                </w:sdt>
                <w:p w14:paraId="7F91244E" w14:textId="77777777" w:rsidR="002F27EB" w:rsidRDefault="00AB4E63" w:rsidP="002F27EB"/>
              </w:sdtContent>
            </w:sdt>
          </w:sdtContent>
        </w:sdt>
        <w:p w14:paraId="1F93F3D5" w14:textId="2BE8A533" w:rsidR="002F27EB" w:rsidRDefault="002F27EB" w:rsidP="002F27EB">
          <w:pPr>
            <w:spacing w:before="240"/>
          </w:pPr>
          <w:r>
            <w:fldChar w:fldCharType="begin"/>
          </w:r>
          <w:r>
            <w:instrText xml:space="preserve"> MACROBUTTON SaveDecision [Lagre vedtak] </w:instrText>
          </w:r>
          <w:r>
            <w:fldChar w:fldCharType="end"/>
          </w:r>
        </w:p>
      </w:sdtContent>
    </w:sdt>
    <w:p w14:paraId="51904845" w14:textId="77777777" w:rsidR="002F27EB" w:rsidRDefault="002F27EB" w:rsidP="002F27EB">
      <w:pPr>
        <w:spacing w:before="240"/>
      </w:pPr>
    </w:p>
    <w:p w14:paraId="2C18435A" w14:textId="77777777" w:rsidR="002F27EB" w:rsidRDefault="002F27EB" w:rsidP="002F27EB">
      <w:pPr>
        <w:spacing w:before="240"/>
      </w:pPr>
    </w:p>
    <w:p w14:paraId="5D42E8C2" w14:textId="77777777" w:rsidR="002F27EB" w:rsidRDefault="002F27EB" w:rsidP="002F27EB">
      <w:pPr>
        <w:spacing w:before="240"/>
      </w:pPr>
    </w:p>
    <w:p w14:paraId="058109C2" w14:textId="44B4E789" w:rsidR="002F27EB" w:rsidRDefault="002F27EB" w:rsidP="002F27EB">
      <w:pPr>
        <w:pStyle w:val="MUCaseTitle2"/>
      </w:pPr>
      <w:bookmarkStart w:id="16" w:name="CaseRef208962"/>
      <w:bookmarkEnd w:id="16"/>
      <w:r>
        <w:t>16/25 Gudstjenesteforordningen i Tran</w:t>
      </w:r>
      <w:r w:rsidR="0028573D">
        <w:t>ø</w:t>
      </w:r>
      <w:r>
        <w:t>y</w:t>
      </w:r>
    </w:p>
    <w:p w14:paraId="69C7121D" w14:textId="72717421" w:rsidR="002F27EB" w:rsidRDefault="002F27EB" w:rsidP="002F27E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F27EB" w14:paraId="256AD464" w14:textId="77777777" w:rsidTr="002F27EB">
        <w:tc>
          <w:tcPr>
            <w:tcW w:w="5102" w:type="dxa"/>
          </w:tcPr>
          <w:p w14:paraId="12231631" w14:textId="0E62BDB3" w:rsidR="002F27EB" w:rsidRDefault="002F27EB" w:rsidP="002F27EB">
            <w:r>
              <w:t>Behandlet av</w:t>
            </w:r>
          </w:p>
        </w:tc>
        <w:tc>
          <w:tcPr>
            <w:tcW w:w="1701" w:type="dxa"/>
          </w:tcPr>
          <w:p w14:paraId="67170D8C" w14:textId="7D14266F" w:rsidR="002F27EB" w:rsidRDefault="002F27EB" w:rsidP="002F27EB">
            <w:r>
              <w:t>Møtedato</w:t>
            </w:r>
          </w:p>
        </w:tc>
        <w:tc>
          <w:tcPr>
            <w:tcW w:w="1134" w:type="dxa"/>
          </w:tcPr>
          <w:p w14:paraId="7A6F9317" w14:textId="09136930" w:rsidR="002F27EB" w:rsidRDefault="002F27EB" w:rsidP="002F27EB">
            <w:proofErr w:type="spellStart"/>
            <w:r>
              <w:t>Saknr</w:t>
            </w:r>
            <w:proofErr w:type="spellEnd"/>
          </w:p>
        </w:tc>
      </w:tr>
      <w:tr w:rsidR="002F27EB" w14:paraId="166372F4" w14:textId="77777777" w:rsidTr="002F27EB">
        <w:tc>
          <w:tcPr>
            <w:tcW w:w="5102" w:type="dxa"/>
          </w:tcPr>
          <w:p w14:paraId="51935BF4" w14:textId="0D94D6E6" w:rsidR="002F27EB" w:rsidRDefault="002F27EB" w:rsidP="002F27EB">
            <w:r>
              <w:t>1 Tranøy menighetsråd</w:t>
            </w:r>
          </w:p>
        </w:tc>
        <w:tc>
          <w:tcPr>
            <w:tcW w:w="1701" w:type="dxa"/>
          </w:tcPr>
          <w:p w14:paraId="1D3B80AD" w14:textId="2204F279" w:rsidR="002F27EB" w:rsidRDefault="002F27EB" w:rsidP="002F27EB">
            <w:r>
              <w:t>04.06.2025</w:t>
            </w:r>
          </w:p>
        </w:tc>
        <w:tc>
          <w:tcPr>
            <w:tcW w:w="1134" w:type="dxa"/>
          </w:tcPr>
          <w:p w14:paraId="0EC428F2" w14:textId="32D6D949" w:rsidR="002F27EB" w:rsidRDefault="002F27EB" w:rsidP="002F27EB">
            <w:r>
              <w:t>16/25</w:t>
            </w:r>
          </w:p>
        </w:tc>
      </w:tr>
    </w:tbl>
    <w:p w14:paraId="777A5C5D" w14:textId="77777777" w:rsidR="002F27EB" w:rsidRDefault="002F27EB" w:rsidP="002F27EB"/>
    <w:p w14:paraId="677B824E" w14:textId="77777777" w:rsidR="002F27EB" w:rsidRDefault="002F27EB" w:rsidP="002F27EB"/>
    <w:p w14:paraId="04D43F5E" w14:textId="77777777" w:rsidR="002F27EB" w:rsidRDefault="002F27EB" w:rsidP="002F27EB"/>
    <w:p w14:paraId="6C907FC7" w14:textId="77777777" w:rsidR="002F27EB" w:rsidRDefault="002F27EB" w:rsidP="002F27EB"/>
    <w:sdt>
      <w:sdtPr>
        <w:alias w:val="Sammendrag"/>
        <w:tag w:val="Sammendrag"/>
        <w:id w:val="1034001312"/>
        <w:placeholder>
          <w:docPart w:val="0BDBFEBBCC494291953E19C35A6E2CE0"/>
        </w:placeholder>
      </w:sdtPr>
      <w:sdtEndPr/>
      <w:sdtContent>
        <w:p w14:paraId="4BAA3625" w14:textId="77777777" w:rsidR="002F27EB" w:rsidRPr="00BE598D" w:rsidRDefault="002F27EB" w:rsidP="002F27EB">
          <w:pPr>
            <w:keepNext/>
            <w:keepLines/>
            <w:outlineLvl w:val="1"/>
            <w:rPr>
              <w:rFonts w:eastAsia="Arial Unicode MS"/>
              <w:b/>
              <w:bCs/>
            </w:rPr>
          </w:pPr>
          <w:r>
            <w:rPr>
              <w:rFonts w:eastAsia="Arial Unicode MS"/>
              <w:b/>
              <w:bCs/>
            </w:rPr>
            <w:t>Saksorientering</w:t>
          </w:r>
        </w:p>
        <w:p w14:paraId="5BEC0D65" w14:textId="77777777" w:rsidR="002F27EB" w:rsidRDefault="002F27EB" w:rsidP="002F27EB">
          <w:r>
            <w:t>Sokneprest Morten Hagens saksfremlegg og anbefalinger.</w:t>
          </w:r>
        </w:p>
        <w:p w14:paraId="09CAC15F" w14:textId="77777777" w:rsidR="002F27EB" w:rsidRDefault="002F27EB" w:rsidP="002F27EB"/>
        <w:p w14:paraId="42691FA5" w14:textId="77777777" w:rsidR="002F27EB" w:rsidRPr="004E2A55" w:rsidRDefault="002F27EB" w:rsidP="002F27EB">
          <w:r w:rsidRPr="004E2A55">
            <w:t>Bakgrunn:</w:t>
          </w:r>
        </w:p>
        <w:p w14:paraId="55EFD761" w14:textId="77777777" w:rsidR="002F27EB" w:rsidRPr="004E2A55" w:rsidRDefault="002F27EB" w:rsidP="002F27EB">
          <w:r w:rsidRPr="004E2A55">
            <w:t>Biskopen i Nord-Hålogaland bispedømme har i brev 26. februar 2025 bedt alle sokn om å gjennomgå gudstjenesteforordningen i hvert sokn.</w:t>
          </w:r>
        </w:p>
        <w:p w14:paraId="6D26874B" w14:textId="77777777" w:rsidR="002F27EB" w:rsidRPr="004E2A55" w:rsidRDefault="002F27EB" w:rsidP="002F27EB">
          <w:r w:rsidRPr="004E2A55">
            <w:t>Hensikten med dette arbeidet legger i følgende sitat fra biskopens skriv: «Siden dette sist ble gjort for alle sokn i Nord-Hålogaland bispedømme har det skjedd mye med blant annet demografi og de ansattes arbeidsvilkår. Gjeldende forordninger er derfor mange steder ikke tjenlige redskaper for kirkens virksomhet.»</w:t>
          </w:r>
        </w:p>
        <w:p w14:paraId="7A212707" w14:textId="77777777" w:rsidR="002F27EB" w:rsidRPr="004E2A55" w:rsidRDefault="002F27EB" w:rsidP="002F27EB">
          <w:r w:rsidRPr="004E2A55">
            <w:t xml:space="preserve">Det er biskopen som til sist forordner det antall gudstjenester som skal feires på hvert prekensted i soknet. Forordnede gudstjenester er lagt til </w:t>
          </w:r>
          <w:proofErr w:type="spellStart"/>
          <w:r w:rsidRPr="004E2A55">
            <w:t>søn</w:t>
          </w:r>
          <w:proofErr w:type="spellEnd"/>
          <w:r w:rsidRPr="004E2A55">
            <w:t>- og helligdager, men også gudstjene</w:t>
          </w:r>
          <w:r>
            <w:t>st</w:t>
          </w:r>
          <w:r w:rsidRPr="004E2A55">
            <w:t>e 17. mai, 1. mai, 6. februar og lignende kan bli regnet som forordnede gudstjenester. Det må i tilfelle avgjøres ut av lokale forhold. En slik avgjørelsen må tas før endelig tall fastsettes.</w:t>
          </w:r>
        </w:p>
        <w:p w14:paraId="64E32F34" w14:textId="77777777" w:rsidR="002F27EB" w:rsidRPr="004E2A55" w:rsidRDefault="002F27EB" w:rsidP="002F27EB">
          <w:r w:rsidRPr="004E2A55">
            <w:t>Forordningen ble sist gjennomgått og vedtatt av menighetsrådet i desember 2018</w:t>
          </w:r>
          <w:r>
            <w:t xml:space="preserve"> og godkjent av biskopen 13. juni 2019,</w:t>
          </w:r>
          <w:r w:rsidRPr="004E2A55">
            <w:t xml:space="preserve"> med følgende fordelingsnøkkel: </w:t>
          </w:r>
        </w:p>
        <w:p w14:paraId="7A96BAE0" w14:textId="77777777" w:rsidR="002F27EB" w:rsidRPr="004E2A55" w:rsidRDefault="002F27EB" w:rsidP="002F27EB"/>
        <w:p w14:paraId="038C0D2E" w14:textId="77777777" w:rsidR="002F27EB" w:rsidRPr="004E2A55" w:rsidRDefault="002F27EB" w:rsidP="002F27EB">
          <w:r w:rsidRPr="004E2A55">
            <w:t>I Tranøy sokn holdes det i dag 5</w:t>
          </w:r>
          <w:r>
            <w:t>4</w:t>
          </w:r>
          <w:r w:rsidRPr="004E2A55">
            <w:t xml:space="preserve"> forordnede gudstjenester pr. år fordelt på følgende 6 kirkesteder:</w:t>
          </w:r>
        </w:p>
        <w:p w14:paraId="2EE23D1B" w14:textId="77777777" w:rsidR="002F27EB" w:rsidRPr="004E2A55" w:rsidRDefault="002F27EB" w:rsidP="002F27EB">
          <w:r w:rsidRPr="004E2A55">
            <w:t>Hovedkirkene Vangsvik og Stonglandseidet har begge 13</w:t>
          </w:r>
        </w:p>
        <w:p w14:paraId="384F12C5" w14:textId="77777777" w:rsidR="002F27EB" w:rsidRPr="004E2A55" w:rsidRDefault="002F27EB" w:rsidP="002F27EB">
          <w:pPr>
            <w:spacing w:line="276" w:lineRule="auto"/>
          </w:pPr>
          <w:proofErr w:type="spellStart"/>
          <w:r w:rsidRPr="004E2A55">
            <w:t>Reindalen</w:t>
          </w:r>
          <w:proofErr w:type="spellEnd"/>
          <w:r w:rsidRPr="004E2A55">
            <w:t xml:space="preserve"> kirke 8, Svanelvmo kirke 8, Skrolsvik kapell 7 </w:t>
          </w:r>
        </w:p>
        <w:p w14:paraId="4C8FE0DD" w14:textId="77777777" w:rsidR="002F27EB" w:rsidRPr="004E2A55" w:rsidRDefault="002F27EB" w:rsidP="002F27EB">
          <w:pPr>
            <w:spacing w:line="276" w:lineRule="auto"/>
          </w:pPr>
          <w:r w:rsidRPr="004E2A55">
            <w:t>Tranøy kirke 2</w:t>
          </w:r>
        </w:p>
        <w:p w14:paraId="46B25B32" w14:textId="77777777" w:rsidR="002F27EB" w:rsidRPr="004E2A55" w:rsidRDefault="002F27EB" w:rsidP="002F27EB">
          <w:pPr>
            <w:spacing w:line="276" w:lineRule="auto"/>
          </w:pPr>
          <w:r w:rsidRPr="004E2A55">
            <w:t>Tranøy sykehjem 1</w:t>
          </w:r>
          <w:r>
            <w:t xml:space="preserve"> (</w:t>
          </w:r>
          <w:proofErr w:type="spellStart"/>
          <w:r>
            <w:t>Stonglandet</w:t>
          </w:r>
          <w:proofErr w:type="spellEnd"/>
          <w:r>
            <w:t>)</w:t>
          </w:r>
        </w:p>
        <w:p w14:paraId="43616FFF" w14:textId="77777777" w:rsidR="002F27EB" w:rsidRPr="004E2A55" w:rsidRDefault="002F27EB" w:rsidP="002F27EB">
          <w:pPr>
            <w:spacing w:line="276" w:lineRule="auto"/>
          </w:pPr>
          <w:r w:rsidRPr="004E2A55">
            <w:t>Vesterfjell aktivitetssenter 1 (</w:t>
          </w:r>
          <w:proofErr w:type="spellStart"/>
          <w:r w:rsidRPr="004E2A55">
            <w:t>Svanelvmoen</w:t>
          </w:r>
          <w:proofErr w:type="spellEnd"/>
          <w:r w:rsidRPr="004E2A55">
            <w:t>)</w:t>
          </w:r>
        </w:p>
        <w:p w14:paraId="0C125385" w14:textId="77777777" w:rsidR="002F27EB" w:rsidRPr="004E2A55" w:rsidRDefault="002F27EB" w:rsidP="002F27EB">
          <w:pPr>
            <w:spacing w:line="276" w:lineRule="auto"/>
          </w:pPr>
          <w:proofErr w:type="spellStart"/>
          <w:r w:rsidRPr="004E2A55">
            <w:t>Hofsøy</w:t>
          </w:r>
          <w:proofErr w:type="spellEnd"/>
          <w:r w:rsidRPr="004E2A55">
            <w:t xml:space="preserve"> museum 1 (</w:t>
          </w:r>
          <w:proofErr w:type="spellStart"/>
          <w:r w:rsidRPr="004E2A55">
            <w:t>Stonglandet</w:t>
          </w:r>
          <w:proofErr w:type="spellEnd"/>
          <w:r w:rsidRPr="004E2A55">
            <w:t>)</w:t>
          </w:r>
        </w:p>
        <w:p w14:paraId="361ACC8A" w14:textId="77777777" w:rsidR="002F27EB" w:rsidRPr="004E2A55" w:rsidRDefault="002F27EB" w:rsidP="002F27EB">
          <w:pPr>
            <w:spacing w:line="276" w:lineRule="auto"/>
          </w:pPr>
        </w:p>
        <w:p w14:paraId="3D259EF4" w14:textId="77777777" w:rsidR="002F27EB" w:rsidRPr="004E2A55" w:rsidRDefault="002F27EB" w:rsidP="002F27EB">
          <w:pPr>
            <w:spacing w:line="276" w:lineRule="auto"/>
          </w:pPr>
          <w:r w:rsidRPr="004E2A55">
            <w:t xml:space="preserve">Vurdering: </w:t>
          </w:r>
        </w:p>
        <w:p w14:paraId="674FC1CB" w14:textId="77777777" w:rsidR="002F27EB" w:rsidRPr="004E2A55" w:rsidRDefault="002F27EB" w:rsidP="002F27EB">
          <w:pPr>
            <w:spacing w:line="276" w:lineRule="auto"/>
          </w:pPr>
          <w:r w:rsidRPr="004E2A55">
            <w:lastRenderedPageBreak/>
            <w:t xml:space="preserve">Gudstjenestefeiringen i Tranøy opplever økende oppslutning og står fremdeles relativt sterkt i hele menigheten. Vi har høye dåpstall og sammen med familiegudstjenestene har vi godt oppmøte. Allikevel opplever vi i Tranøy at tiden forandrer seg og befolkningen med den. </w:t>
          </w:r>
        </w:p>
        <w:p w14:paraId="79CA69B3" w14:textId="77777777" w:rsidR="002F27EB" w:rsidRPr="004E2A55" w:rsidRDefault="002F27EB" w:rsidP="002F27EB">
          <w:pPr>
            <w:spacing w:line="276" w:lineRule="auto"/>
          </w:pPr>
          <w:r w:rsidRPr="004E2A55">
            <w:t>Det er min vurdering at vi kan opprettholde et tilnærmet like godt tilbud til menigheten, ved å justere ned antallet gudstjenester med om lag 1</w:t>
          </w:r>
          <w:r>
            <w:t>1</w:t>
          </w:r>
          <w:r w:rsidRPr="004E2A55">
            <w:t xml:space="preserve">% for så å frigjøre mer kapasitet til menighetsbygging gjennom diakoni og trosopplæring. </w:t>
          </w:r>
        </w:p>
        <w:p w14:paraId="6545F9E0" w14:textId="77777777" w:rsidR="002F27EB" w:rsidRPr="004E2A55" w:rsidRDefault="002F27EB" w:rsidP="002F27EB">
          <w:pPr>
            <w:spacing w:line="276" w:lineRule="auto"/>
          </w:pPr>
          <w:r w:rsidRPr="004E2A55">
            <w:t xml:space="preserve">Det er mange som har en personlig tilknytning til den lokale «kirka si» og det er derfor viktig at vi har en jevn fordeling utover året slik at også dåpsbarna finner sin plass.  </w:t>
          </w:r>
        </w:p>
        <w:p w14:paraId="488FFE56" w14:textId="77777777" w:rsidR="002F27EB" w:rsidRPr="004E2A55" w:rsidRDefault="002F27EB" w:rsidP="002F27EB">
          <w:pPr>
            <w:spacing w:line="276" w:lineRule="auto"/>
          </w:pPr>
          <w:r w:rsidRPr="004E2A55">
            <w:t xml:space="preserve">Jeg tenker hovedkirkene, hvor biskopen anbefaler å ha gudstjeneste minst 1 gang i måneden, bør opprettholde hovedandelen av gudstjenester. Pr i dag er det 13 forordnede gudstjenester på hvert sted og jeg anbefaler å senke dette til 12. </w:t>
          </w:r>
        </w:p>
        <w:p w14:paraId="571CFBAA" w14:textId="77777777" w:rsidR="002F27EB" w:rsidRPr="004E2A55" w:rsidRDefault="002F27EB" w:rsidP="002F27EB">
          <w:pPr>
            <w:spacing w:line="276" w:lineRule="auto"/>
          </w:pPr>
          <w:proofErr w:type="spellStart"/>
          <w:r w:rsidRPr="004E2A55">
            <w:t>Reindalen</w:t>
          </w:r>
          <w:proofErr w:type="spellEnd"/>
          <w:r w:rsidRPr="004E2A55">
            <w:t xml:space="preserve">, </w:t>
          </w:r>
          <w:proofErr w:type="spellStart"/>
          <w:r w:rsidRPr="004E2A55">
            <w:t>Svanelvmoen</w:t>
          </w:r>
          <w:proofErr w:type="spellEnd"/>
          <w:r w:rsidRPr="004E2A55">
            <w:t xml:space="preserve"> og Skrolsvik har alle levende kirkeforeninger og godt oppmøte</w:t>
          </w:r>
          <w:r>
            <w:t>,</w:t>
          </w:r>
          <w:r w:rsidRPr="004E2A55">
            <w:t xml:space="preserve"> men kan reduseres med 1 gudstje</w:t>
          </w:r>
          <w:r>
            <w:t>ne</w:t>
          </w:r>
          <w:r w:rsidRPr="004E2A55">
            <w:t xml:space="preserve">ste hver uten at det går ut over menighetslivet og mulighetene for dåp. </w:t>
          </w:r>
        </w:p>
        <w:p w14:paraId="0DEF7B1B" w14:textId="77777777" w:rsidR="002F27EB" w:rsidRPr="004E2A55" w:rsidRDefault="002F27EB" w:rsidP="002F27EB">
          <w:r w:rsidRPr="004E2A55">
            <w:t xml:space="preserve">Gamle Tranøy ble sist økt fra en til to gudstjenester. Dette har vist seg gjennom erfaring å være vanskelig å gjennomføre på grunn av behov for båtskyss og utfordrende værforhold. Jeg anbefaler at vi går tilbake til kun 1 forordnet gudstjeneste som legges til Tranøydagene. I samråd med museet anbefales det allikevel å holde en gudstjeneste ekstra i løpet av høsten, men som ikke er forordnet. </w:t>
          </w:r>
        </w:p>
        <w:p w14:paraId="37528630" w14:textId="77777777" w:rsidR="002F27EB" w:rsidRPr="004E2A55" w:rsidRDefault="002F27EB" w:rsidP="002F27EB">
          <w:pPr>
            <w:spacing w:line="276" w:lineRule="auto"/>
          </w:pPr>
          <w:r w:rsidRPr="004E2A55">
            <w:t xml:space="preserve">Sykehjemmet har kun en forordnet gudstjeneste 17 mai. Denne anbefaler jeg å opprettholde som en fin og viktig tradisjon og suppleres med gudstjeneste på julaften i tillegg til jevnlige andakter. </w:t>
          </w:r>
        </w:p>
        <w:p w14:paraId="73F2AEEF" w14:textId="77777777" w:rsidR="002F27EB" w:rsidRPr="004E2A55" w:rsidRDefault="002F27EB" w:rsidP="002F27EB">
          <w:pPr>
            <w:spacing w:line="276" w:lineRule="auto"/>
          </w:pPr>
          <w:r w:rsidRPr="004E2A55">
            <w:t xml:space="preserve">Vesterfjell, Vangsvik Open, Sykehjemmet, </w:t>
          </w:r>
          <w:proofErr w:type="spellStart"/>
          <w:r w:rsidRPr="004E2A55">
            <w:t>Hofsøy</w:t>
          </w:r>
          <w:proofErr w:type="spellEnd"/>
          <w:r w:rsidRPr="004E2A55">
            <w:t xml:space="preserve"> bygdemuseum og Skrolsvik kai er og viktige og fine tradisjoner jeg anbefaler å opprettholde. De bør dog sorteres under tilhørende kirkested. </w:t>
          </w:r>
        </w:p>
        <w:p w14:paraId="402DFC50" w14:textId="77777777" w:rsidR="002F27EB" w:rsidRPr="004E2A55" w:rsidRDefault="002F27EB" w:rsidP="002F27EB">
          <w:pPr>
            <w:spacing w:line="276" w:lineRule="auto"/>
          </w:pPr>
          <w:r w:rsidRPr="004E2A55">
            <w:t xml:space="preserve">Jeg anbefaler derfor å justere det totale antall forordnede gudstjenester fra 54 til 48. </w:t>
          </w:r>
        </w:p>
        <w:p w14:paraId="3F355BB5" w14:textId="77777777" w:rsidR="002F27EB" w:rsidRDefault="002F27EB" w:rsidP="002F27EB">
          <w:r>
            <w:t>---------</w:t>
          </w:r>
        </w:p>
        <w:p w14:paraId="7D0C1600" w14:textId="77777777" w:rsidR="002F27EB" w:rsidRPr="00205A21" w:rsidRDefault="002F27EB" w:rsidP="002F27EB">
          <w:pPr>
            <w:rPr>
              <w:sz w:val="28"/>
              <w:szCs w:val="28"/>
            </w:rPr>
          </w:pPr>
          <w:r w:rsidRPr="00205A21">
            <w:rPr>
              <w:sz w:val="28"/>
              <w:szCs w:val="28"/>
            </w:rPr>
            <w:t>Utfyllende informasjon:</w:t>
          </w:r>
        </w:p>
        <w:p w14:paraId="53B509BE" w14:textId="77777777" w:rsidR="002F27EB" w:rsidRPr="004E2A55" w:rsidRDefault="002F27EB" w:rsidP="002F27EB">
          <w:r w:rsidRPr="004E2A55">
            <w:t xml:space="preserve">Gudstjenestestedene Rødsand og </w:t>
          </w:r>
          <w:proofErr w:type="spellStart"/>
          <w:r w:rsidRPr="004E2A55">
            <w:t>Skatvika</w:t>
          </w:r>
          <w:proofErr w:type="spellEnd"/>
          <w:r w:rsidRPr="004E2A55">
            <w:t xml:space="preserve"> har vi avviklet grunnet endringer i bosetning, men gudstjenestene på Vesterfjell, under Vangsvik </w:t>
          </w:r>
          <w:proofErr w:type="spellStart"/>
          <w:r w:rsidRPr="004E2A55">
            <w:t>open</w:t>
          </w:r>
          <w:proofErr w:type="spellEnd"/>
          <w:r w:rsidRPr="004E2A55">
            <w:t xml:space="preserve">, Sykehjemmet 17 mai, Skrolsvik kai og </w:t>
          </w:r>
          <w:proofErr w:type="spellStart"/>
          <w:r w:rsidRPr="004E2A55">
            <w:t>Hofsøy</w:t>
          </w:r>
          <w:proofErr w:type="spellEnd"/>
          <w:r w:rsidRPr="004E2A55">
            <w:t xml:space="preserve"> bør opprettholdes grunnet gode besøk og lange tradisjoner. De bør dog sorteres under tilhørende gudstjenestested og gå inn i summeringen der: </w:t>
          </w:r>
        </w:p>
        <w:p w14:paraId="63438EB8" w14:textId="77777777" w:rsidR="002F27EB" w:rsidRPr="004E2A55" w:rsidRDefault="002F27EB" w:rsidP="002F27EB">
          <w:r w:rsidRPr="004E2A55">
            <w:t xml:space="preserve">Vesterfjell: </w:t>
          </w:r>
          <w:proofErr w:type="spellStart"/>
          <w:r w:rsidRPr="004E2A55">
            <w:t>Svanelvmoen</w:t>
          </w:r>
          <w:proofErr w:type="spellEnd"/>
        </w:p>
        <w:p w14:paraId="31C71ABC" w14:textId="77777777" w:rsidR="002F27EB" w:rsidRPr="004E2A55" w:rsidRDefault="002F27EB" w:rsidP="002F27EB">
          <w:r w:rsidRPr="004E2A55">
            <w:t xml:space="preserve">Vangsvik </w:t>
          </w:r>
          <w:proofErr w:type="spellStart"/>
          <w:r w:rsidRPr="004E2A55">
            <w:t>open</w:t>
          </w:r>
          <w:proofErr w:type="spellEnd"/>
          <w:r w:rsidRPr="004E2A55">
            <w:t xml:space="preserve">: </w:t>
          </w:r>
          <w:r>
            <w:t>Allerede inkludert i Vangsviks tall</w:t>
          </w:r>
        </w:p>
        <w:p w14:paraId="3E597BBC" w14:textId="77777777" w:rsidR="002F27EB" w:rsidRPr="004E2A55" w:rsidRDefault="002F27EB" w:rsidP="002F27EB">
          <w:r w:rsidRPr="004E2A55">
            <w:t xml:space="preserve">Sykehjemmet og </w:t>
          </w:r>
          <w:proofErr w:type="spellStart"/>
          <w:r w:rsidRPr="004E2A55">
            <w:t>Hofsøya</w:t>
          </w:r>
          <w:proofErr w:type="spellEnd"/>
          <w:r w:rsidRPr="004E2A55">
            <w:t xml:space="preserve">: </w:t>
          </w:r>
          <w:proofErr w:type="spellStart"/>
          <w:r w:rsidRPr="004E2A55">
            <w:t>Stonglandet</w:t>
          </w:r>
          <w:proofErr w:type="spellEnd"/>
          <w:r w:rsidRPr="004E2A55">
            <w:t>.</w:t>
          </w:r>
        </w:p>
        <w:p w14:paraId="09ECA22F" w14:textId="77777777" w:rsidR="002F27EB" w:rsidRDefault="002F27EB" w:rsidP="002F27EB">
          <w:r w:rsidRPr="004E2A55">
            <w:t xml:space="preserve">Skrolsvik kai: </w:t>
          </w:r>
          <w:r>
            <w:t xml:space="preserve">Allerede inkludert i </w:t>
          </w:r>
          <w:r w:rsidRPr="004E2A55">
            <w:t>Skrolsvik</w:t>
          </w:r>
          <w:r>
            <w:t>s tall</w:t>
          </w:r>
          <w:r w:rsidRPr="004E2A55">
            <w:t xml:space="preserve"> </w:t>
          </w:r>
        </w:p>
      </w:sdtContent>
    </w:sdt>
    <w:p w14:paraId="7D34075E" w14:textId="77777777" w:rsidR="002F27EB" w:rsidRDefault="002F27EB" w:rsidP="002F27EB"/>
    <w:sdt>
      <w:sdtPr>
        <w:rPr>
          <w:b/>
        </w:rPr>
        <w:tag w:val="MU_Tittel"/>
        <w:id w:val="328570967"/>
        <w:placeholder>
          <w:docPart w:val="DE140AE8253A445C8BB47F56BC523173"/>
        </w:placeholder>
        <w:text/>
      </w:sdtPr>
      <w:sdtEndPr/>
      <w:sdtContent>
        <w:p w14:paraId="58B6DB5D" w14:textId="77777777" w:rsidR="002F27EB" w:rsidRDefault="002F27EB" w:rsidP="002F27EB">
          <w:pPr>
            <w:rPr>
              <w:b/>
            </w:rPr>
          </w:pPr>
          <w:r w:rsidRPr="00EF6EF9">
            <w:rPr>
              <w:b/>
            </w:rPr>
            <w:t>Forslag til vedtak</w:t>
          </w:r>
        </w:p>
      </w:sdtContent>
    </w:sdt>
    <w:p w14:paraId="72B2D8A3" w14:textId="77777777" w:rsidR="002F27EB" w:rsidRDefault="002F27EB" w:rsidP="002F27EB"/>
    <w:p w14:paraId="0CD3D32C" w14:textId="14D96078" w:rsidR="002F27EB" w:rsidRPr="004E2A55" w:rsidRDefault="002F27EB" w:rsidP="002F27EB">
      <w:proofErr w:type="spellStart"/>
      <w:r w:rsidRPr="004E2A55">
        <w:t>Stonglandet</w:t>
      </w:r>
      <w:proofErr w:type="spellEnd"/>
      <w:r w:rsidRPr="004E2A55">
        <w:t xml:space="preserve">: </w:t>
      </w:r>
      <w:r>
        <w:t xml:space="preserve">fra </w:t>
      </w:r>
      <w:r w:rsidRPr="004E2A55">
        <w:t>1</w:t>
      </w:r>
      <w:r>
        <w:t xml:space="preserve">3 til </w:t>
      </w:r>
      <w:r w:rsidRPr="004E2A55">
        <w:t>1</w:t>
      </w:r>
      <w:r>
        <w:t>2</w:t>
      </w:r>
      <w:r w:rsidRPr="004E2A55">
        <w:t xml:space="preserve"> (</w:t>
      </w:r>
      <w:proofErr w:type="spellStart"/>
      <w:r>
        <w:t>i</w:t>
      </w:r>
      <w:r w:rsidRPr="004E2A55">
        <w:t>nk</w:t>
      </w:r>
      <w:proofErr w:type="spellEnd"/>
      <w:r w:rsidRPr="004E2A55">
        <w:t xml:space="preserve"> Sykehjemmet og </w:t>
      </w:r>
      <w:proofErr w:type="spellStart"/>
      <w:r w:rsidRPr="004E2A55">
        <w:t>Hofsøy</w:t>
      </w:r>
      <w:proofErr w:type="spellEnd"/>
      <w:r w:rsidRPr="004E2A55">
        <w:t>)</w:t>
      </w:r>
    </w:p>
    <w:p w14:paraId="355900B3" w14:textId="77777777" w:rsidR="002F27EB" w:rsidRPr="004E2A55" w:rsidRDefault="002F27EB" w:rsidP="002F27EB">
      <w:r w:rsidRPr="004E2A55">
        <w:t xml:space="preserve">Vangsvik: </w:t>
      </w:r>
      <w:r>
        <w:t xml:space="preserve">fra </w:t>
      </w:r>
      <w:r w:rsidRPr="004E2A55">
        <w:t>1</w:t>
      </w:r>
      <w:r>
        <w:t xml:space="preserve">3 til </w:t>
      </w:r>
      <w:r w:rsidRPr="004E2A55">
        <w:t>1</w:t>
      </w:r>
      <w:r>
        <w:t>2</w:t>
      </w:r>
      <w:r w:rsidRPr="004E2A55">
        <w:t xml:space="preserve"> (</w:t>
      </w:r>
      <w:proofErr w:type="spellStart"/>
      <w:r w:rsidRPr="004E2A55">
        <w:t>ink</w:t>
      </w:r>
      <w:proofErr w:type="spellEnd"/>
      <w:r w:rsidRPr="004E2A55">
        <w:t xml:space="preserve"> </w:t>
      </w:r>
      <w:proofErr w:type="spellStart"/>
      <w:r w:rsidRPr="004E2A55">
        <w:t>VvO</w:t>
      </w:r>
      <w:r>
        <w:t>p</w:t>
      </w:r>
      <w:r w:rsidRPr="004E2A55">
        <w:t>en</w:t>
      </w:r>
      <w:proofErr w:type="spellEnd"/>
      <w:r w:rsidRPr="004E2A55">
        <w:t>)</w:t>
      </w:r>
    </w:p>
    <w:p w14:paraId="327C91F8" w14:textId="77777777" w:rsidR="002F27EB" w:rsidRPr="004E2A55" w:rsidRDefault="002F27EB" w:rsidP="002F27EB">
      <w:proofErr w:type="spellStart"/>
      <w:r w:rsidRPr="004E2A55">
        <w:t>Reindalen</w:t>
      </w:r>
      <w:proofErr w:type="spellEnd"/>
      <w:r w:rsidRPr="004E2A55">
        <w:t xml:space="preserve">: </w:t>
      </w:r>
      <w:r>
        <w:t xml:space="preserve">fra 8 til </w:t>
      </w:r>
      <w:r w:rsidRPr="004E2A55">
        <w:t>7 (5 + jul + påske)</w:t>
      </w:r>
    </w:p>
    <w:p w14:paraId="6FF8A0BF" w14:textId="77777777" w:rsidR="002F27EB" w:rsidRPr="004E2A55" w:rsidRDefault="002F27EB" w:rsidP="002F27EB">
      <w:proofErr w:type="spellStart"/>
      <w:r w:rsidRPr="004E2A55">
        <w:t>Svanelvmoen</w:t>
      </w:r>
      <w:proofErr w:type="spellEnd"/>
      <w:r w:rsidRPr="004E2A55">
        <w:t xml:space="preserve">: </w:t>
      </w:r>
      <w:r>
        <w:t>fra 8 til 8</w:t>
      </w:r>
      <w:r w:rsidRPr="004E2A55">
        <w:t xml:space="preserve"> </w:t>
      </w:r>
      <w:r>
        <w:t>(</w:t>
      </w:r>
      <w:r w:rsidRPr="004E2A55">
        <w:t>4 + jul + påske + Vesterfjell)</w:t>
      </w:r>
    </w:p>
    <w:p w14:paraId="303BAE6F" w14:textId="77777777" w:rsidR="002F27EB" w:rsidRPr="004E2A55" w:rsidRDefault="002F27EB" w:rsidP="002F27EB">
      <w:r w:rsidRPr="004E2A55">
        <w:t xml:space="preserve">Skrolsvik: </w:t>
      </w:r>
      <w:r>
        <w:t>fra 7 til 6</w:t>
      </w:r>
      <w:r w:rsidRPr="004E2A55">
        <w:t xml:space="preserve"> (</w:t>
      </w:r>
      <w:r>
        <w:t>3</w:t>
      </w:r>
      <w:r w:rsidRPr="004E2A55">
        <w:t xml:space="preserve"> + jul + påske +kai)</w:t>
      </w:r>
    </w:p>
    <w:p w14:paraId="7C9F934A" w14:textId="77777777" w:rsidR="002F27EB" w:rsidRPr="004E2A55" w:rsidRDefault="002F27EB" w:rsidP="002F27EB">
      <w:r w:rsidRPr="004E2A55">
        <w:lastRenderedPageBreak/>
        <w:t xml:space="preserve">Gamle Tranøy: </w:t>
      </w:r>
      <w:r>
        <w:t xml:space="preserve">fra 2 til </w:t>
      </w:r>
      <w:r w:rsidRPr="004E2A55">
        <w:t>1</w:t>
      </w:r>
    </w:p>
    <w:p w14:paraId="10E27C37" w14:textId="77777777" w:rsidR="002F27EB" w:rsidRDefault="002F27EB" w:rsidP="002F27EB">
      <w:r w:rsidRPr="004E2A55">
        <w:t>=48</w:t>
      </w:r>
    </w:p>
    <w:p w14:paraId="5BC4070C" w14:textId="77777777" w:rsidR="002F27EB" w:rsidRPr="004E2A55" w:rsidRDefault="002F27EB" w:rsidP="002F27EB">
      <w:r>
        <w:t>(</w:t>
      </w:r>
      <w:r w:rsidRPr="004E2A55">
        <w:t>Fra 5</w:t>
      </w:r>
      <w:r>
        <w:t>4</w:t>
      </w:r>
      <w:r w:rsidRPr="004E2A55">
        <w:t xml:space="preserve"> til 48</w:t>
      </w:r>
      <w:r>
        <w:t xml:space="preserve"> tilsvarer et nedtrekk på om lag 11%</w:t>
      </w:r>
    </w:p>
    <w:p w14:paraId="0A4F32A0" w14:textId="2D6EF5D3" w:rsidR="002F27EB" w:rsidRDefault="002F27EB" w:rsidP="002F27EB">
      <w:r w:rsidRPr="004E2A55">
        <w:t>48</w:t>
      </w:r>
      <w:r>
        <w:t xml:space="preserve"> forordninger hvorav</w:t>
      </w:r>
      <w:r w:rsidRPr="004E2A55">
        <w:t xml:space="preserve"> 2 er doble, </w:t>
      </w:r>
      <w:r>
        <w:t>(</w:t>
      </w:r>
      <w:r w:rsidRPr="004E2A55">
        <w:t xml:space="preserve">jul og </w:t>
      </w:r>
      <w:proofErr w:type="spellStart"/>
      <w:r w:rsidRPr="004E2A55">
        <w:t>allehelgen</w:t>
      </w:r>
      <w:proofErr w:type="spellEnd"/>
      <w:r>
        <w:t>)</w:t>
      </w:r>
      <w:r w:rsidRPr="004E2A55">
        <w:t xml:space="preserve"> = 46 søndager av 52 gir </w:t>
      </w:r>
      <w:r>
        <w:t>6</w:t>
      </w:r>
      <w:r w:rsidRPr="004E2A55">
        <w:t xml:space="preserve"> frisøndager. En eller to etter jul og en etter påske og gjerne i sommeren)</w:t>
      </w:r>
    </w:p>
    <w:p w14:paraId="24E00287" w14:textId="77777777" w:rsidR="002F27EB" w:rsidRDefault="002F27EB" w:rsidP="002F27EB"/>
    <w:sdt>
      <w:sdtPr>
        <w:rPr>
          <w:b w:val="0"/>
        </w:rPr>
        <w:alias w:val="Vedtak for sak 16/25"/>
        <w:tag w:val="HandlingID208962;CaseID200861"/>
        <w:id w:val="468170786"/>
        <w:placeholder>
          <w:docPart w:val="DefaultPlaceholder_-1854013440"/>
        </w:placeholder>
      </w:sdtPr>
      <w:sdtEndPr/>
      <w:sdtContent>
        <w:p w14:paraId="7E6ACF52" w14:textId="1B06D73B" w:rsidR="002F27EB" w:rsidRDefault="002F27EB" w:rsidP="002F27EB">
          <w:pPr>
            <w:pStyle w:val="MUCaseTitle3"/>
          </w:pPr>
          <w:r>
            <w:t>Møtebehandling</w:t>
          </w:r>
        </w:p>
        <w:p w14:paraId="5AF53444" w14:textId="77777777" w:rsidR="002F27EB" w:rsidRDefault="002F27EB" w:rsidP="002F27EB"/>
        <w:sdt>
          <w:sdtPr>
            <w:rPr>
              <w:b w:val="0"/>
            </w:rPr>
            <w:tag w:val="MU_Innstilling"/>
            <w:id w:val="-1410541068"/>
            <w:lock w:val="sdtLocked"/>
            <w:placeholder>
              <w:docPart w:val="DefaultPlaceholder_-1854013440"/>
            </w:placeholder>
            <w15:appearance w15:val="hidden"/>
          </w:sdtPr>
          <w:sdtEndPr/>
          <w:sdtContent>
            <w:p w14:paraId="7110A3F6" w14:textId="77777777" w:rsidR="002F27EB" w:rsidRDefault="002F27EB" w:rsidP="002F27EB">
              <w:pPr>
                <w:pStyle w:val="MUCaseTitle3"/>
              </w:pPr>
              <w:r>
                <w:t xml:space="preserve">Vedtak </w:t>
              </w:r>
            </w:p>
            <w:sdt>
              <w:sdtPr>
                <w:tag w:val="MU_Vedtakstekst"/>
                <w:id w:val="408345527"/>
                <w:lock w:val="sdtLocked"/>
                <w:placeholder>
                  <w:docPart w:val="EACD722BAADA4274BDDFFDB957A7DBC9"/>
                </w:placeholder>
                <w15:appearance w15:val="hidden"/>
              </w:sdtPr>
              <w:sdtEndPr/>
              <w:sdtContent>
                <w:p w14:paraId="42E462E7" w14:textId="77777777" w:rsidR="002F27EB" w:rsidRPr="004E2A55" w:rsidRDefault="002F27EB" w:rsidP="002F27EB">
                  <w:proofErr w:type="spellStart"/>
                  <w:r w:rsidRPr="004E2A55">
                    <w:t>Stonglandet</w:t>
                  </w:r>
                  <w:proofErr w:type="spellEnd"/>
                  <w:r w:rsidRPr="004E2A55">
                    <w:t xml:space="preserve">: </w:t>
                  </w:r>
                  <w:r>
                    <w:t xml:space="preserve">fra </w:t>
                  </w:r>
                  <w:r w:rsidRPr="004E2A55">
                    <w:t>1</w:t>
                  </w:r>
                  <w:r>
                    <w:t xml:space="preserve">3 til </w:t>
                  </w:r>
                  <w:r w:rsidRPr="004E2A55">
                    <w:t>1</w:t>
                  </w:r>
                  <w:r>
                    <w:t>2</w:t>
                  </w:r>
                  <w:r w:rsidRPr="004E2A55">
                    <w:t xml:space="preserve"> (</w:t>
                  </w:r>
                  <w:proofErr w:type="spellStart"/>
                  <w:r>
                    <w:t>i</w:t>
                  </w:r>
                  <w:r w:rsidRPr="004E2A55">
                    <w:t>nk</w:t>
                  </w:r>
                  <w:proofErr w:type="spellEnd"/>
                  <w:r w:rsidRPr="004E2A55">
                    <w:t xml:space="preserve"> Sykehjemmet og </w:t>
                  </w:r>
                  <w:proofErr w:type="spellStart"/>
                  <w:r w:rsidRPr="004E2A55">
                    <w:t>Hofsøy</w:t>
                  </w:r>
                  <w:proofErr w:type="spellEnd"/>
                  <w:r w:rsidRPr="004E2A55">
                    <w:t>)</w:t>
                  </w:r>
                </w:p>
                <w:p w14:paraId="4EB30E3C" w14:textId="77777777" w:rsidR="002F27EB" w:rsidRPr="004E2A55" w:rsidRDefault="002F27EB" w:rsidP="002F27EB">
                  <w:r w:rsidRPr="004E2A55">
                    <w:t xml:space="preserve">Vangsvik: </w:t>
                  </w:r>
                  <w:r>
                    <w:t xml:space="preserve">fra </w:t>
                  </w:r>
                  <w:r w:rsidRPr="004E2A55">
                    <w:t>1</w:t>
                  </w:r>
                  <w:r>
                    <w:t xml:space="preserve">3 til </w:t>
                  </w:r>
                  <w:r w:rsidRPr="004E2A55">
                    <w:t>1</w:t>
                  </w:r>
                  <w:r>
                    <w:t>2</w:t>
                  </w:r>
                  <w:r w:rsidRPr="004E2A55">
                    <w:t xml:space="preserve"> (</w:t>
                  </w:r>
                  <w:proofErr w:type="spellStart"/>
                  <w:r w:rsidRPr="004E2A55">
                    <w:t>ink</w:t>
                  </w:r>
                  <w:proofErr w:type="spellEnd"/>
                  <w:r w:rsidRPr="004E2A55">
                    <w:t xml:space="preserve"> </w:t>
                  </w:r>
                  <w:proofErr w:type="spellStart"/>
                  <w:r w:rsidRPr="004E2A55">
                    <w:t>VvO</w:t>
                  </w:r>
                  <w:r>
                    <w:t>p</w:t>
                  </w:r>
                  <w:r w:rsidRPr="004E2A55">
                    <w:t>en</w:t>
                  </w:r>
                  <w:proofErr w:type="spellEnd"/>
                  <w:r w:rsidRPr="004E2A55">
                    <w:t>)</w:t>
                  </w:r>
                </w:p>
                <w:p w14:paraId="4635F73A" w14:textId="77777777" w:rsidR="002F27EB" w:rsidRPr="004E2A55" w:rsidRDefault="002F27EB" w:rsidP="002F27EB">
                  <w:proofErr w:type="spellStart"/>
                  <w:r w:rsidRPr="004E2A55">
                    <w:t>Reindalen</w:t>
                  </w:r>
                  <w:proofErr w:type="spellEnd"/>
                  <w:r w:rsidRPr="004E2A55">
                    <w:t xml:space="preserve">: </w:t>
                  </w:r>
                  <w:r>
                    <w:t xml:space="preserve">fra 8 til </w:t>
                  </w:r>
                  <w:r w:rsidRPr="004E2A55">
                    <w:t>7 (5 + jul + påske)</w:t>
                  </w:r>
                </w:p>
                <w:p w14:paraId="1F5A4756" w14:textId="77777777" w:rsidR="002F27EB" w:rsidRPr="004E2A55" w:rsidRDefault="002F27EB" w:rsidP="002F27EB">
                  <w:proofErr w:type="spellStart"/>
                  <w:r w:rsidRPr="004E2A55">
                    <w:t>Svanelvmoen</w:t>
                  </w:r>
                  <w:proofErr w:type="spellEnd"/>
                  <w:r w:rsidRPr="004E2A55">
                    <w:t xml:space="preserve">: </w:t>
                  </w:r>
                  <w:r>
                    <w:t>fra 8 til 8</w:t>
                  </w:r>
                  <w:r w:rsidRPr="004E2A55">
                    <w:t xml:space="preserve"> </w:t>
                  </w:r>
                  <w:r>
                    <w:t>(</w:t>
                  </w:r>
                  <w:r w:rsidRPr="004E2A55">
                    <w:t>4 + jul + påske + Vesterfjell)</w:t>
                  </w:r>
                </w:p>
                <w:p w14:paraId="656F6ADB" w14:textId="77777777" w:rsidR="002F27EB" w:rsidRPr="004E2A55" w:rsidRDefault="002F27EB" w:rsidP="002F27EB">
                  <w:r w:rsidRPr="004E2A55">
                    <w:t xml:space="preserve">Skrolsvik: </w:t>
                  </w:r>
                  <w:r>
                    <w:t>fra 7 til 6</w:t>
                  </w:r>
                  <w:r w:rsidRPr="004E2A55">
                    <w:t xml:space="preserve"> (</w:t>
                  </w:r>
                  <w:r>
                    <w:t>3</w:t>
                  </w:r>
                  <w:r w:rsidRPr="004E2A55">
                    <w:t xml:space="preserve"> + jul + påske +kai)</w:t>
                  </w:r>
                </w:p>
                <w:p w14:paraId="7E6351BC" w14:textId="77777777" w:rsidR="002F27EB" w:rsidRPr="004E2A55" w:rsidRDefault="002F27EB" w:rsidP="002F27EB">
                  <w:r w:rsidRPr="004E2A55">
                    <w:t xml:space="preserve">Gamle Tranøy: </w:t>
                  </w:r>
                  <w:r>
                    <w:t xml:space="preserve">fra 2 til </w:t>
                  </w:r>
                  <w:r w:rsidRPr="004E2A55">
                    <w:t>1</w:t>
                  </w:r>
                </w:p>
                <w:p w14:paraId="43439501" w14:textId="77777777" w:rsidR="002F27EB" w:rsidRDefault="002F27EB" w:rsidP="002F27EB">
                  <w:r w:rsidRPr="004E2A55">
                    <w:t>=48</w:t>
                  </w:r>
                </w:p>
                <w:p w14:paraId="12B81D02" w14:textId="77777777" w:rsidR="002F27EB" w:rsidRPr="004E2A55" w:rsidRDefault="002F27EB" w:rsidP="002F27EB">
                  <w:r>
                    <w:t>(</w:t>
                  </w:r>
                  <w:r w:rsidRPr="004E2A55">
                    <w:t>Fra 5</w:t>
                  </w:r>
                  <w:r>
                    <w:t>4</w:t>
                  </w:r>
                  <w:r w:rsidRPr="004E2A55">
                    <w:t xml:space="preserve"> til 48</w:t>
                  </w:r>
                  <w:r>
                    <w:t xml:space="preserve"> tilsvarer et nedtrekk på om lag 11%</w:t>
                  </w:r>
                </w:p>
                <w:p w14:paraId="3C3DA0CE" w14:textId="77777777" w:rsidR="002F27EB" w:rsidRPr="004E2A55" w:rsidRDefault="002F27EB" w:rsidP="002F27EB">
                  <w:r w:rsidRPr="004E2A55">
                    <w:t>48</w:t>
                  </w:r>
                  <w:r>
                    <w:t xml:space="preserve"> forordninger hvorav</w:t>
                  </w:r>
                  <w:r w:rsidRPr="004E2A55">
                    <w:t xml:space="preserve"> 2 er doble, </w:t>
                  </w:r>
                  <w:r>
                    <w:t>(</w:t>
                  </w:r>
                  <w:r w:rsidRPr="004E2A55">
                    <w:t xml:space="preserve">jul og </w:t>
                  </w:r>
                  <w:proofErr w:type="spellStart"/>
                  <w:r w:rsidRPr="004E2A55">
                    <w:t>allehelgen</w:t>
                  </w:r>
                  <w:proofErr w:type="spellEnd"/>
                  <w:r>
                    <w:t>)</w:t>
                  </w:r>
                  <w:r w:rsidRPr="004E2A55">
                    <w:t xml:space="preserve"> = 46 søndager av 52 gir </w:t>
                  </w:r>
                  <w:r>
                    <w:t>6</w:t>
                  </w:r>
                  <w:r w:rsidRPr="004E2A55">
                    <w:t xml:space="preserve"> frisøndager. En eller to etter jul og en etter påske og gjerne i sommeren)</w:t>
                  </w:r>
                </w:p>
                <w:p w14:paraId="15F554B5" w14:textId="234ED8D4" w:rsidR="002F27EB" w:rsidRDefault="00AB4E63" w:rsidP="002F27EB"/>
              </w:sdtContent>
            </w:sdt>
          </w:sdtContent>
        </w:sdt>
        <w:p w14:paraId="55E90969" w14:textId="2151CCD3" w:rsidR="002F27EB" w:rsidRDefault="002F27EB" w:rsidP="002F27EB">
          <w:pPr>
            <w:spacing w:before="240"/>
          </w:pPr>
          <w:r>
            <w:fldChar w:fldCharType="begin"/>
          </w:r>
          <w:r>
            <w:instrText xml:space="preserve"> MACROBUTTON SaveDecision [Lagre vedtak] </w:instrText>
          </w:r>
          <w:r>
            <w:fldChar w:fldCharType="end"/>
          </w:r>
        </w:p>
      </w:sdtContent>
    </w:sdt>
    <w:p w14:paraId="4FC512CE" w14:textId="77777777" w:rsidR="002F27EB" w:rsidRDefault="002F27EB" w:rsidP="002F27EB">
      <w:pPr>
        <w:spacing w:before="240"/>
      </w:pPr>
    </w:p>
    <w:p w14:paraId="070FC4FF" w14:textId="77777777" w:rsidR="002F27EB" w:rsidRDefault="002F27EB" w:rsidP="002F27EB">
      <w:pPr>
        <w:spacing w:before="240"/>
      </w:pPr>
    </w:p>
    <w:p w14:paraId="750AFF98" w14:textId="77777777" w:rsidR="002F27EB" w:rsidRDefault="002F27EB" w:rsidP="002F27EB">
      <w:pPr>
        <w:spacing w:before="240"/>
      </w:pPr>
    </w:p>
    <w:p w14:paraId="0A3B491E" w14:textId="77777777" w:rsidR="002F27EB" w:rsidRDefault="002F27EB" w:rsidP="002F27EB">
      <w:pPr>
        <w:spacing w:before="240"/>
      </w:pPr>
    </w:p>
    <w:p w14:paraId="451A6E4F" w14:textId="2206B527" w:rsidR="002F27EB" w:rsidRDefault="002F27EB" w:rsidP="002F27EB">
      <w:pPr>
        <w:pStyle w:val="MUCaseTitle"/>
        <w:rPr>
          <w:shd w:val="clear" w:color="auto" w:fill="D9D9D9"/>
        </w:rPr>
      </w:pPr>
      <w:r w:rsidRPr="002F27EB">
        <w:rPr>
          <w:shd w:val="clear" w:color="auto" w:fill="D9D9D9"/>
        </w:rPr>
        <w:t>Orienteringssaker</w:t>
      </w:r>
    </w:p>
    <w:p w14:paraId="6899D9E7" w14:textId="714963D5" w:rsidR="002F27EB" w:rsidRPr="002F27EB" w:rsidRDefault="002F27EB" w:rsidP="002F27EB">
      <w:pPr>
        <w:pStyle w:val="MUCaseTitle"/>
        <w:rPr>
          <w:shd w:val="clear" w:color="auto" w:fill="D9D9D9"/>
        </w:rPr>
      </w:pPr>
      <w:r w:rsidRPr="002F27EB">
        <w:rPr>
          <w:shd w:val="clear" w:color="auto" w:fill="D9D9D9"/>
        </w:rPr>
        <w:t>Eventuelt</w:t>
      </w:r>
    </w:p>
    <w:sectPr w:rsidR="002F27EB" w:rsidRPr="002F27EB" w:rsidSect="005D52A2">
      <w:footerReference w:type="even" r:id="rId14"/>
      <w:footerReference w:type="default" r:id="rId15"/>
      <w:headerReference w:type="first" r:id="rId16"/>
      <w:footerReference w:type="first" r:id="rId17"/>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4A2580CD" w:rsidR="006638E2" w:rsidRPr="00832A5E" w:rsidRDefault="00AB4E63" w:rsidP="006638E2">
          <w:pPr>
            <w:rPr>
              <w:lang w:val="en-US"/>
            </w:rPr>
          </w:pPr>
          <w:sdt>
            <w:sdtPr>
              <w:rPr>
                <w:sz w:val="22"/>
                <w:szCs w:val="22"/>
              </w:rPr>
              <w:tag w:val="ToBoard.Name"/>
              <w:id w:val="-684588469"/>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2F27EB">
                <w:rPr>
                  <w:sz w:val="22"/>
                  <w:szCs w:val="22"/>
                </w:rPr>
                <w:t>Tranøy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11883"/>
    <w:multiLevelType w:val="hybridMultilevel"/>
    <w:tmpl w:val="894A58D8"/>
    <w:lvl w:ilvl="0" w:tplc="79529CA8">
      <w:start w:val="1"/>
      <w:numFmt w:val="bullet"/>
      <w:lvlText w:val="-"/>
      <w:lvlJc w:val="left"/>
      <w:pPr>
        <w:ind w:left="720" w:hanging="360"/>
      </w:pPr>
      <w:rPr>
        <w:rFonts w:ascii="Aptos" w:eastAsia="Times New Roman" w:hAnsi="Aptos" w:cs="Apto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4FA366FE"/>
    <w:multiLevelType w:val="hybridMultilevel"/>
    <w:tmpl w:val="392A890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14115845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3044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573D"/>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7EB"/>
    <w:rsid w:val="002F2BD0"/>
    <w:rsid w:val="002F477D"/>
    <w:rsid w:val="002F7E02"/>
    <w:rsid w:val="003163C8"/>
    <w:rsid w:val="003268C7"/>
    <w:rsid w:val="003341C9"/>
    <w:rsid w:val="00341D5C"/>
    <w:rsid w:val="003431C6"/>
    <w:rsid w:val="003464FF"/>
    <w:rsid w:val="00346D1E"/>
    <w:rsid w:val="00352356"/>
    <w:rsid w:val="0035777A"/>
    <w:rsid w:val="00361D83"/>
    <w:rsid w:val="00361F1F"/>
    <w:rsid w:val="00362998"/>
    <w:rsid w:val="003632C6"/>
    <w:rsid w:val="003646FE"/>
    <w:rsid w:val="00364D6A"/>
    <w:rsid w:val="003654B9"/>
    <w:rsid w:val="00384F52"/>
    <w:rsid w:val="00385489"/>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17D3"/>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498A"/>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C52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A40"/>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208"/>
    <w:rsid w:val="00AB1FF4"/>
    <w:rsid w:val="00AB3310"/>
    <w:rsid w:val="00AB4E63"/>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85865"/>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25E0"/>
    <w:rsid w:val="00D73A0C"/>
    <w:rsid w:val="00D8076D"/>
    <w:rsid w:val="00D8150E"/>
    <w:rsid w:val="00D85A06"/>
    <w:rsid w:val="00DA7F87"/>
    <w:rsid w:val="00DB1B07"/>
    <w:rsid w:val="00DB562A"/>
    <w:rsid w:val="00DB5F7F"/>
    <w:rsid w:val="00DB7100"/>
    <w:rsid w:val="00DC0003"/>
    <w:rsid w:val="00DC1FD9"/>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1E3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4EFCBA9C-3A7F-4232-8E6B-487D6BFC4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F27EB"/>
    <w:pPr>
      <w:autoSpaceDE/>
      <w:autoSpaceDN/>
    </w:pPr>
    <w:rPr>
      <w:rFonts w:ascii="Aptos" w:eastAsiaTheme="minorHAnsi" w:hAnsi="Aptos" w:cs="Aptos"/>
    </w:rPr>
  </w:style>
  <w:style w:type="paragraph" w:styleId="Sterktsitat">
    <w:name w:val="Intense Quote"/>
    <w:basedOn w:val="Normal"/>
    <w:next w:val="Normal"/>
    <w:link w:val="SterktsitatTegn"/>
    <w:uiPriority w:val="30"/>
    <w:qFormat/>
    <w:rsid w:val="002F27EB"/>
    <w:pPr>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14:ligatures w14:val="standardContextual"/>
    </w:rPr>
  </w:style>
  <w:style w:type="character" w:customStyle="1" w:styleId="SterktsitatTegn">
    <w:name w:val="Sterkt sitat Tegn"/>
    <w:basedOn w:val="Standardskriftforavsnitt"/>
    <w:link w:val="Sterktsitat"/>
    <w:uiPriority w:val="30"/>
    <w:rsid w:val="002F27EB"/>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Sterk">
    <w:name w:val="Strong"/>
    <w:basedOn w:val="Standardskriftforavsnitt"/>
    <w:uiPriority w:val="22"/>
    <w:qFormat/>
    <w:rsid w:val="002F27EB"/>
    <w:rPr>
      <w:b/>
      <w:bCs/>
    </w:rPr>
  </w:style>
  <w:style w:type="paragraph" w:styleId="NormalWeb">
    <w:name w:val="Normal (Web)"/>
    <w:basedOn w:val="Normal"/>
    <w:uiPriority w:val="99"/>
    <w:unhideWhenUsed/>
    <w:rsid w:val="002F27EB"/>
    <w:pPr>
      <w:autoSpaceDE/>
      <w:autoSpaceDN/>
      <w:spacing w:before="100" w:beforeAutospacing="1" w:after="100" w:afterAutospacing="1"/>
    </w:pPr>
    <w:rPr>
      <w:rFonts w:ascii="Times New Roman" w:hAnsi="Times New Roman" w:cs="Times New Roman"/>
    </w:rPr>
  </w:style>
  <w:style w:type="character" w:styleId="Ulstomtale">
    <w:name w:val="Unresolved Mention"/>
    <w:basedOn w:val="Standardskriftforavsnitt"/>
    <w:uiPriority w:val="99"/>
    <w:semiHidden/>
    <w:unhideWhenUsed/>
    <w:rsid w:val="002F27EB"/>
    <w:rPr>
      <w:color w:val="605E5C"/>
      <w:shd w:val="clear" w:color="auto" w:fill="E1DFDD"/>
    </w:rPr>
  </w:style>
  <w:style w:type="paragraph" w:styleId="Listeavsnitt">
    <w:name w:val="List Paragraph"/>
    <w:basedOn w:val="Normal"/>
    <w:uiPriority w:val="34"/>
    <w:qFormat/>
    <w:rsid w:val="0028573D"/>
    <w:pPr>
      <w:ind w:left="720"/>
      <w:contextualSpacing/>
    </w:pPr>
  </w:style>
  <w:style w:type="paragraph" w:customStyle="1" w:styleId="xxmsolistparagraph">
    <w:name w:val="x_xmsolistparagraph"/>
    <w:basedOn w:val="Normal"/>
    <w:rsid w:val="00DC1FD9"/>
    <w:pPr>
      <w:autoSpaceDE/>
      <w:autoSpaceDN/>
      <w:ind w:left="720"/>
    </w:pPr>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368394">
      <w:bodyDiv w:val="1"/>
      <w:marLeft w:val="0"/>
      <w:marRight w:val="0"/>
      <w:marTop w:val="0"/>
      <w:marBottom w:val="0"/>
      <w:divBdr>
        <w:top w:val="none" w:sz="0" w:space="0" w:color="auto"/>
        <w:left w:val="none" w:sz="0" w:space="0" w:color="auto"/>
        <w:bottom w:val="none" w:sz="0" w:space="0" w:color="auto"/>
        <w:right w:val="none" w:sz="0" w:space="0" w:color="auto"/>
      </w:divBdr>
    </w:div>
    <w:div w:id="207411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34CB50F735524E5195F736D0A63341BB"/>
        <w:category>
          <w:name w:val="Generelt"/>
          <w:gallery w:val="placeholder"/>
        </w:category>
        <w:types>
          <w:type w:val="bbPlcHdr"/>
        </w:types>
        <w:behaviors>
          <w:behavior w:val="content"/>
        </w:behaviors>
        <w:guid w:val="{561A9E79-1560-4767-9C72-506394BB23B3}"/>
      </w:docPartPr>
      <w:docPartBody>
        <w:p w:rsidR="008C2792" w:rsidRDefault="008C2792" w:rsidP="008C2792">
          <w:pPr>
            <w:pStyle w:val="34CB50F735524E5195F736D0A63341BB"/>
          </w:pPr>
          <w:r>
            <w:rPr>
              <w:rStyle w:val="Plassholdertekst"/>
            </w:rPr>
            <w:t>Skriv inn teksten her.</w:t>
          </w:r>
        </w:p>
      </w:docPartBody>
    </w:docPart>
    <w:docPart>
      <w:docPartPr>
        <w:name w:val="9D38848336F2496F9075CC75AEC2E1A2"/>
        <w:category>
          <w:name w:val="Generelt"/>
          <w:gallery w:val="placeholder"/>
        </w:category>
        <w:types>
          <w:type w:val="bbPlcHdr"/>
        </w:types>
        <w:behaviors>
          <w:behavior w:val="content"/>
        </w:behaviors>
        <w:guid w:val="{EC1FAF91-86F2-4E7F-8584-8FA2BA0E698C}"/>
      </w:docPartPr>
      <w:docPartBody>
        <w:p w:rsidR="008C2792" w:rsidRDefault="008C2792" w:rsidP="008C2792">
          <w:pPr>
            <w:pStyle w:val="9D38848336F2496F9075CC75AEC2E1A2"/>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05D90E31-6EE8-451E-B4E5-0D2F40E98933}"/>
      </w:docPartPr>
      <w:docPartBody>
        <w:p w:rsidR="008C2792" w:rsidRDefault="008C2792">
          <w:r w:rsidRPr="00C33F05">
            <w:rPr>
              <w:rStyle w:val="Plassholdertekst"/>
            </w:rPr>
            <w:t>Klikk eller trykk her for å skrive inn tekst.</w:t>
          </w:r>
        </w:p>
      </w:docPartBody>
    </w:docPart>
    <w:docPart>
      <w:docPartPr>
        <w:name w:val="1486E7A0ACE0433896E35754C127DC25"/>
        <w:category>
          <w:name w:val="Generelt"/>
          <w:gallery w:val="placeholder"/>
        </w:category>
        <w:types>
          <w:type w:val="bbPlcHdr"/>
        </w:types>
        <w:behaviors>
          <w:behavior w:val="content"/>
        </w:behaviors>
        <w:guid w:val="{8AD97CC2-A2BB-4D0D-9A24-EE75AD817BF1}"/>
      </w:docPartPr>
      <w:docPartBody>
        <w:p w:rsidR="008C2792" w:rsidRDefault="008C2792">
          <w:r w:rsidRPr="00C33F05">
            <w:rPr>
              <w:rStyle w:val="Plassholdertekst"/>
            </w:rPr>
            <w:t>Skriv inn vedtaket her</w:t>
          </w:r>
        </w:p>
      </w:docPartBody>
    </w:docPart>
    <w:docPart>
      <w:docPartPr>
        <w:name w:val="12B505B3FA544A5DA23B83FB9C18BB9B"/>
        <w:category>
          <w:name w:val="Generelt"/>
          <w:gallery w:val="placeholder"/>
        </w:category>
        <w:types>
          <w:type w:val="bbPlcHdr"/>
        </w:types>
        <w:behaviors>
          <w:behavior w:val="content"/>
        </w:behaviors>
        <w:guid w:val="{AECAC0DE-8A3E-4E83-A2D6-3F08EEEF19CD}"/>
      </w:docPartPr>
      <w:docPartBody>
        <w:p w:rsidR="008C2792" w:rsidRDefault="008C2792" w:rsidP="008C2792">
          <w:pPr>
            <w:pStyle w:val="12B505B3FA544A5DA23B83FB9C18BB9B"/>
          </w:pPr>
          <w:r>
            <w:rPr>
              <w:rStyle w:val="Plassholdertekst"/>
            </w:rPr>
            <w:t>Skriv inn teksten her.</w:t>
          </w:r>
        </w:p>
      </w:docPartBody>
    </w:docPart>
    <w:docPart>
      <w:docPartPr>
        <w:name w:val="CEE6FB3DA0E646D5929F503518676268"/>
        <w:category>
          <w:name w:val="Generelt"/>
          <w:gallery w:val="placeholder"/>
        </w:category>
        <w:types>
          <w:type w:val="bbPlcHdr"/>
        </w:types>
        <w:behaviors>
          <w:behavior w:val="content"/>
        </w:behaviors>
        <w:guid w:val="{DA8202BE-9079-4442-84BA-3D82D40889A2}"/>
      </w:docPartPr>
      <w:docPartBody>
        <w:p w:rsidR="008C2792" w:rsidRDefault="008C2792" w:rsidP="008C2792">
          <w:pPr>
            <w:pStyle w:val="CEE6FB3DA0E646D5929F503518676268"/>
          </w:pPr>
          <w:r w:rsidRPr="004202B9">
            <w:rPr>
              <w:rStyle w:val="Plassholdertekst"/>
            </w:rPr>
            <w:t>Click here to enter text.</w:t>
          </w:r>
        </w:p>
      </w:docPartBody>
    </w:docPart>
    <w:docPart>
      <w:docPartPr>
        <w:name w:val="2DB7ADF703AA43E3AB676DA712849537"/>
        <w:category>
          <w:name w:val="Generelt"/>
          <w:gallery w:val="placeholder"/>
        </w:category>
        <w:types>
          <w:type w:val="bbPlcHdr"/>
        </w:types>
        <w:behaviors>
          <w:behavior w:val="content"/>
        </w:behaviors>
        <w:guid w:val="{2BB4C463-2908-475C-9C2B-95AF5EAC3160}"/>
      </w:docPartPr>
      <w:docPartBody>
        <w:p w:rsidR="008C2792" w:rsidRDefault="008C2792">
          <w:r w:rsidRPr="00C33F05">
            <w:rPr>
              <w:rStyle w:val="Plassholdertekst"/>
            </w:rPr>
            <w:t>Skriv inn vedtaket her</w:t>
          </w:r>
        </w:p>
      </w:docPartBody>
    </w:docPart>
    <w:docPart>
      <w:docPartPr>
        <w:name w:val="5966657145FB4FB9A6C2074288EDB548"/>
        <w:category>
          <w:name w:val="Generelt"/>
          <w:gallery w:val="placeholder"/>
        </w:category>
        <w:types>
          <w:type w:val="bbPlcHdr"/>
        </w:types>
        <w:behaviors>
          <w:behavior w:val="content"/>
        </w:behaviors>
        <w:guid w:val="{CE4DEAAD-3AD0-4FCF-BA34-CEEE8AEECC87}"/>
      </w:docPartPr>
      <w:docPartBody>
        <w:p w:rsidR="008C2792" w:rsidRDefault="008C2792" w:rsidP="008C2792">
          <w:pPr>
            <w:pStyle w:val="5966657145FB4FB9A6C2074288EDB548"/>
          </w:pPr>
          <w:r>
            <w:rPr>
              <w:rStyle w:val="Plassholdertekst"/>
            </w:rPr>
            <w:t>Skriv inn teksten her.</w:t>
          </w:r>
        </w:p>
      </w:docPartBody>
    </w:docPart>
    <w:docPart>
      <w:docPartPr>
        <w:name w:val="15CB913C9A144DB08AAF3B464762A818"/>
        <w:category>
          <w:name w:val="Generelt"/>
          <w:gallery w:val="placeholder"/>
        </w:category>
        <w:types>
          <w:type w:val="bbPlcHdr"/>
        </w:types>
        <w:behaviors>
          <w:behavior w:val="content"/>
        </w:behaviors>
        <w:guid w:val="{B585853E-E1BE-4FEE-B2CA-1AE7A996F58C}"/>
      </w:docPartPr>
      <w:docPartBody>
        <w:p w:rsidR="008C2792" w:rsidRDefault="008C2792" w:rsidP="008C2792">
          <w:pPr>
            <w:pStyle w:val="15CB913C9A144DB08AAF3B464762A818"/>
          </w:pPr>
          <w:r w:rsidRPr="004202B9">
            <w:rPr>
              <w:rStyle w:val="Plassholdertekst"/>
            </w:rPr>
            <w:t>Click here to enter text.</w:t>
          </w:r>
        </w:p>
      </w:docPartBody>
    </w:docPart>
    <w:docPart>
      <w:docPartPr>
        <w:name w:val="9EDB8FC0FB3146EE9B27AACC2D78BF70"/>
        <w:category>
          <w:name w:val="Generelt"/>
          <w:gallery w:val="placeholder"/>
        </w:category>
        <w:types>
          <w:type w:val="bbPlcHdr"/>
        </w:types>
        <w:behaviors>
          <w:behavior w:val="content"/>
        </w:behaviors>
        <w:guid w:val="{C46703FA-22C5-4354-B6D8-0B820F2DBFBC}"/>
      </w:docPartPr>
      <w:docPartBody>
        <w:p w:rsidR="008C2792" w:rsidRDefault="008C2792">
          <w:r w:rsidRPr="00C33F05">
            <w:rPr>
              <w:rStyle w:val="Plassholdertekst"/>
            </w:rPr>
            <w:t>Skriv inn vedtaket her</w:t>
          </w:r>
        </w:p>
      </w:docPartBody>
    </w:docPart>
    <w:docPart>
      <w:docPartPr>
        <w:name w:val="B8FE9047C67F4922947C2C2E83546830"/>
        <w:category>
          <w:name w:val="Generelt"/>
          <w:gallery w:val="placeholder"/>
        </w:category>
        <w:types>
          <w:type w:val="bbPlcHdr"/>
        </w:types>
        <w:behaviors>
          <w:behavior w:val="content"/>
        </w:behaviors>
        <w:guid w:val="{9E055E46-7E95-4992-8C3F-C8FAD24F07B0}"/>
      </w:docPartPr>
      <w:docPartBody>
        <w:p w:rsidR="008C2792" w:rsidRDefault="008C2792" w:rsidP="008C2792">
          <w:pPr>
            <w:pStyle w:val="B8FE9047C67F4922947C2C2E83546830"/>
          </w:pPr>
          <w:r>
            <w:rPr>
              <w:rStyle w:val="Plassholdertekst"/>
            </w:rPr>
            <w:t>Skriv inn teksten her.</w:t>
          </w:r>
        </w:p>
      </w:docPartBody>
    </w:docPart>
    <w:docPart>
      <w:docPartPr>
        <w:name w:val="9462714D62D74DF5AB859954A2E61DFB"/>
        <w:category>
          <w:name w:val="Generelt"/>
          <w:gallery w:val="placeholder"/>
        </w:category>
        <w:types>
          <w:type w:val="bbPlcHdr"/>
        </w:types>
        <w:behaviors>
          <w:behavior w:val="content"/>
        </w:behaviors>
        <w:guid w:val="{6A7ABB5F-4ED9-4E01-9E5E-5F70CC9C30F8}"/>
      </w:docPartPr>
      <w:docPartBody>
        <w:p w:rsidR="008C2792" w:rsidRDefault="008C2792" w:rsidP="008C2792">
          <w:pPr>
            <w:pStyle w:val="9462714D62D74DF5AB859954A2E61DFB"/>
          </w:pPr>
          <w:r w:rsidRPr="004202B9">
            <w:rPr>
              <w:rStyle w:val="Plassholdertekst"/>
            </w:rPr>
            <w:t>Click here to enter text.</w:t>
          </w:r>
        </w:p>
      </w:docPartBody>
    </w:docPart>
    <w:docPart>
      <w:docPartPr>
        <w:name w:val="14C4D1D72420461F94259311518D5A0D"/>
        <w:category>
          <w:name w:val="Generelt"/>
          <w:gallery w:val="placeholder"/>
        </w:category>
        <w:types>
          <w:type w:val="bbPlcHdr"/>
        </w:types>
        <w:behaviors>
          <w:behavior w:val="content"/>
        </w:behaviors>
        <w:guid w:val="{7E8B4ECF-2DE0-40F2-87EE-2B203436A14E}"/>
      </w:docPartPr>
      <w:docPartBody>
        <w:p w:rsidR="008C2792" w:rsidRDefault="008C2792">
          <w:r w:rsidRPr="00C33F05">
            <w:rPr>
              <w:rStyle w:val="Plassholdertekst"/>
            </w:rPr>
            <w:t>Skriv inn vedtaket her</w:t>
          </w:r>
        </w:p>
      </w:docPartBody>
    </w:docPart>
    <w:docPart>
      <w:docPartPr>
        <w:name w:val="064374C11CD546279ACF716A90686495"/>
        <w:category>
          <w:name w:val="Generelt"/>
          <w:gallery w:val="placeholder"/>
        </w:category>
        <w:types>
          <w:type w:val="bbPlcHdr"/>
        </w:types>
        <w:behaviors>
          <w:behavior w:val="content"/>
        </w:behaviors>
        <w:guid w:val="{55B23DC3-768D-41CA-95DB-AC3472EBB9FC}"/>
      </w:docPartPr>
      <w:docPartBody>
        <w:p w:rsidR="008C2792" w:rsidRDefault="008C2792" w:rsidP="008C2792">
          <w:pPr>
            <w:pStyle w:val="064374C11CD546279ACF716A90686495"/>
          </w:pPr>
          <w:r>
            <w:rPr>
              <w:rStyle w:val="Plassholdertekst"/>
            </w:rPr>
            <w:t>Skriv inn teksten her.</w:t>
          </w:r>
        </w:p>
      </w:docPartBody>
    </w:docPart>
    <w:docPart>
      <w:docPartPr>
        <w:name w:val="167523469E68401784718BF07A9D59EF"/>
        <w:category>
          <w:name w:val="Generelt"/>
          <w:gallery w:val="placeholder"/>
        </w:category>
        <w:types>
          <w:type w:val="bbPlcHdr"/>
        </w:types>
        <w:behaviors>
          <w:behavior w:val="content"/>
        </w:behaviors>
        <w:guid w:val="{3CB7E097-AAC8-40BB-8650-455155A6644C}"/>
      </w:docPartPr>
      <w:docPartBody>
        <w:p w:rsidR="008C2792" w:rsidRDefault="008C2792" w:rsidP="008C2792">
          <w:pPr>
            <w:pStyle w:val="167523469E68401784718BF07A9D59EF"/>
          </w:pPr>
          <w:r w:rsidRPr="004202B9">
            <w:rPr>
              <w:rStyle w:val="Plassholdertekst"/>
            </w:rPr>
            <w:t>Click here to enter text.</w:t>
          </w:r>
        </w:p>
      </w:docPartBody>
    </w:docPart>
    <w:docPart>
      <w:docPartPr>
        <w:name w:val="F803421F08AA40D28F251708B9D43DD4"/>
        <w:category>
          <w:name w:val="Generelt"/>
          <w:gallery w:val="placeholder"/>
        </w:category>
        <w:types>
          <w:type w:val="bbPlcHdr"/>
        </w:types>
        <w:behaviors>
          <w:behavior w:val="content"/>
        </w:behaviors>
        <w:guid w:val="{E3230533-D193-48D1-819D-9A92BBF2A284}"/>
      </w:docPartPr>
      <w:docPartBody>
        <w:p w:rsidR="008C2792" w:rsidRDefault="008C2792">
          <w:r w:rsidRPr="00C33F05">
            <w:rPr>
              <w:rStyle w:val="Plassholdertekst"/>
            </w:rPr>
            <w:t>Skriv inn vedtaket her</w:t>
          </w:r>
        </w:p>
      </w:docPartBody>
    </w:docPart>
    <w:docPart>
      <w:docPartPr>
        <w:name w:val="0AED0D05D8474120A77E6FB32A13B522"/>
        <w:category>
          <w:name w:val="Generelt"/>
          <w:gallery w:val="placeholder"/>
        </w:category>
        <w:types>
          <w:type w:val="bbPlcHdr"/>
        </w:types>
        <w:behaviors>
          <w:behavior w:val="content"/>
        </w:behaviors>
        <w:guid w:val="{4903ADFB-28C5-4548-8CAA-1FCC96B2F487}"/>
      </w:docPartPr>
      <w:docPartBody>
        <w:p w:rsidR="008C2792" w:rsidRDefault="008C2792" w:rsidP="008C2792">
          <w:pPr>
            <w:pStyle w:val="0AED0D05D8474120A77E6FB32A13B522"/>
          </w:pPr>
          <w:r>
            <w:rPr>
              <w:rStyle w:val="Plassholdertekst"/>
            </w:rPr>
            <w:t>Skriv inn teksten her.</w:t>
          </w:r>
        </w:p>
      </w:docPartBody>
    </w:docPart>
    <w:docPart>
      <w:docPartPr>
        <w:name w:val="D0F3B84BB6EB454B974B7D52B46AC448"/>
        <w:category>
          <w:name w:val="Generelt"/>
          <w:gallery w:val="placeholder"/>
        </w:category>
        <w:types>
          <w:type w:val="bbPlcHdr"/>
        </w:types>
        <w:behaviors>
          <w:behavior w:val="content"/>
        </w:behaviors>
        <w:guid w:val="{FED28532-D500-4786-A807-87ED93DE6371}"/>
      </w:docPartPr>
      <w:docPartBody>
        <w:p w:rsidR="008C2792" w:rsidRDefault="008C2792" w:rsidP="008C2792">
          <w:pPr>
            <w:pStyle w:val="D0F3B84BB6EB454B974B7D52B46AC448"/>
          </w:pPr>
          <w:r w:rsidRPr="004202B9">
            <w:rPr>
              <w:rStyle w:val="Plassholdertekst"/>
            </w:rPr>
            <w:t>Click here to enter text.</w:t>
          </w:r>
        </w:p>
      </w:docPartBody>
    </w:docPart>
    <w:docPart>
      <w:docPartPr>
        <w:name w:val="A0079E74C1AD4333A5D1AC085B27A748"/>
        <w:category>
          <w:name w:val="Generelt"/>
          <w:gallery w:val="placeholder"/>
        </w:category>
        <w:types>
          <w:type w:val="bbPlcHdr"/>
        </w:types>
        <w:behaviors>
          <w:behavior w:val="content"/>
        </w:behaviors>
        <w:guid w:val="{488ACCAC-2230-40E4-BE15-7E52C9B409FD}"/>
      </w:docPartPr>
      <w:docPartBody>
        <w:p w:rsidR="008C2792" w:rsidRDefault="008C2792">
          <w:r w:rsidRPr="00C33F05">
            <w:rPr>
              <w:rStyle w:val="Plassholdertekst"/>
            </w:rPr>
            <w:t>Skriv inn vedtaket her</w:t>
          </w:r>
        </w:p>
      </w:docPartBody>
    </w:docPart>
    <w:docPart>
      <w:docPartPr>
        <w:name w:val="9B1E57E923FA418C9FE067093C8CDA0B"/>
        <w:category>
          <w:name w:val="Generelt"/>
          <w:gallery w:val="placeholder"/>
        </w:category>
        <w:types>
          <w:type w:val="bbPlcHdr"/>
        </w:types>
        <w:behaviors>
          <w:behavior w:val="content"/>
        </w:behaviors>
        <w:guid w:val="{1A60B123-2523-44DB-B5A9-73C030200E76}"/>
      </w:docPartPr>
      <w:docPartBody>
        <w:p w:rsidR="008C2792" w:rsidRDefault="008C2792" w:rsidP="008C2792">
          <w:pPr>
            <w:pStyle w:val="9B1E57E923FA418C9FE067093C8CDA0B"/>
          </w:pPr>
          <w:r>
            <w:rPr>
              <w:rStyle w:val="Plassholdertekst"/>
            </w:rPr>
            <w:t>Skriv inn teksten her.</w:t>
          </w:r>
        </w:p>
      </w:docPartBody>
    </w:docPart>
    <w:docPart>
      <w:docPartPr>
        <w:name w:val="0F4E536E136B431FA7F8F42825C4CD0E"/>
        <w:category>
          <w:name w:val="Generelt"/>
          <w:gallery w:val="placeholder"/>
        </w:category>
        <w:types>
          <w:type w:val="bbPlcHdr"/>
        </w:types>
        <w:behaviors>
          <w:behavior w:val="content"/>
        </w:behaviors>
        <w:guid w:val="{35F6D62F-C791-4001-ADFD-8107F9FE1C0B}"/>
      </w:docPartPr>
      <w:docPartBody>
        <w:p w:rsidR="008C2792" w:rsidRDefault="008C2792" w:rsidP="008C2792">
          <w:pPr>
            <w:pStyle w:val="0F4E536E136B431FA7F8F42825C4CD0E"/>
          </w:pPr>
          <w:r w:rsidRPr="004202B9">
            <w:rPr>
              <w:rStyle w:val="Plassholdertekst"/>
            </w:rPr>
            <w:t>Click here to enter text.</w:t>
          </w:r>
        </w:p>
      </w:docPartBody>
    </w:docPart>
    <w:docPart>
      <w:docPartPr>
        <w:name w:val="26DF189212CA404599708C1B74731C22"/>
        <w:category>
          <w:name w:val="Generelt"/>
          <w:gallery w:val="placeholder"/>
        </w:category>
        <w:types>
          <w:type w:val="bbPlcHdr"/>
        </w:types>
        <w:behaviors>
          <w:behavior w:val="content"/>
        </w:behaviors>
        <w:guid w:val="{E7952AE9-AEEF-492B-B62F-22FAF6359B8C}"/>
      </w:docPartPr>
      <w:docPartBody>
        <w:p w:rsidR="008C2792" w:rsidRDefault="008C2792">
          <w:r w:rsidRPr="00C33F05">
            <w:rPr>
              <w:rStyle w:val="Plassholdertekst"/>
            </w:rPr>
            <w:t>Skriv inn vedtaket her</w:t>
          </w:r>
        </w:p>
      </w:docPartBody>
    </w:docPart>
    <w:docPart>
      <w:docPartPr>
        <w:name w:val="63E555F571AB4F38A9188C0DB34465A1"/>
        <w:category>
          <w:name w:val="Generelt"/>
          <w:gallery w:val="placeholder"/>
        </w:category>
        <w:types>
          <w:type w:val="bbPlcHdr"/>
        </w:types>
        <w:behaviors>
          <w:behavior w:val="content"/>
        </w:behaviors>
        <w:guid w:val="{FA693F73-BFAF-4C2B-B3B1-64559512E978}"/>
      </w:docPartPr>
      <w:docPartBody>
        <w:p w:rsidR="008C2792" w:rsidRDefault="008C2792" w:rsidP="008C2792">
          <w:pPr>
            <w:pStyle w:val="63E555F571AB4F38A9188C0DB34465A1"/>
          </w:pPr>
          <w:r>
            <w:rPr>
              <w:rStyle w:val="Plassholdertekst"/>
            </w:rPr>
            <w:t>Skriv inn teksten her.</w:t>
          </w:r>
        </w:p>
      </w:docPartBody>
    </w:docPart>
    <w:docPart>
      <w:docPartPr>
        <w:name w:val="F4DA3DC98FDC47E78888405999A8E785"/>
        <w:category>
          <w:name w:val="Generelt"/>
          <w:gallery w:val="placeholder"/>
        </w:category>
        <w:types>
          <w:type w:val="bbPlcHdr"/>
        </w:types>
        <w:behaviors>
          <w:behavior w:val="content"/>
        </w:behaviors>
        <w:guid w:val="{0DD708EA-BB91-4CC2-AA59-9F493FA3A5AD}"/>
      </w:docPartPr>
      <w:docPartBody>
        <w:p w:rsidR="008C2792" w:rsidRDefault="008C2792" w:rsidP="008C2792">
          <w:pPr>
            <w:pStyle w:val="F4DA3DC98FDC47E78888405999A8E785"/>
          </w:pPr>
          <w:r w:rsidRPr="004202B9">
            <w:rPr>
              <w:rStyle w:val="Plassholdertekst"/>
            </w:rPr>
            <w:t>Click here to enter text.</w:t>
          </w:r>
        </w:p>
      </w:docPartBody>
    </w:docPart>
    <w:docPart>
      <w:docPartPr>
        <w:name w:val="8B3BD0C6DAF54457B4FAEC867A26EEC1"/>
        <w:category>
          <w:name w:val="Generelt"/>
          <w:gallery w:val="placeholder"/>
        </w:category>
        <w:types>
          <w:type w:val="bbPlcHdr"/>
        </w:types>
        <w:behaviors>
          <w:behavior w:val="content"/>
        </w:behaviors>
        <w:guid w:val="{4B3981A4-25A4-4A6B-9973-326A19A84997}"/>
      </w:docPartPr>
      <w:docPartBody>
        <w:p w:rsidR="008C2792" w:rsidRDefault="008C2792">
          <w:r w:rsidRPr="00C33F05">
            <w:rPr>
              <w:rStyle w:val="Plassholdertekst"/>
            </w:rPr>
            <w:t>Skriv inn vedtaket her</w:t>
          </w:r>
        </w:p>
      </w:docPartBody>
    </w:docPart>
    <w:docPart>
      <w:docPartPr>
        <w:name w:val="EB2C6A4C0BD6487A95755B8A490D7FC5"/>
        <w:category>
          <w:name w:val="Generelt"/>
          <w:gallery w:val="placeholder"/>
        </w:category>
        <w:types>
          <w:type w:val="bbPlcHdr"/>
        </w:types>
        <w:behaviors>
          <w:behavior w:val="content"/>
        </w:behaviors>
        <w:guid w:val="{3D171AA9-EEA1-4EB6-B64A-BC55826DEB94}"/>
      </w:docPartPr>
      <w:docPartBody>
        <w:p w:rsidR="008C2792" w:rsidRDefault="008C2792" w:rsidP="008C2792">
          <w:pPr>
            <w:pStyle w:val="EB2C6A4C0BD6487A95755B8A490D7FC5"/>
          </w:pPr>
          <w:r>
            <w:rPr>
              <w:rStyle w:val="Plassholdertekst"/>
            </w:rPr>
            <w:t>Skriv inn teksten her.</w:t>
          </w:r>
        </w:p>
      </w:docPartBody>
    </w:docPart>
    <w:docPart>
      <w:docPartPr>
        <w:name w:val="5A478BC56A1D4A9D80DEFD6B05018555"/>
        <w:category>
          <w:name w:val="Generelt"/>
          <w:gallery w:val="placeholder"/>
        </w:category>
        <w:types>
          <w:type w:val="bbPlcHdr"/>
        </w:types>
        <w:behaviors>
          <w:behavior w:val="content"/>
        </w:behaviors>
        <w:guid w:val="{EF8FA052-C61A-47B8-AE6E-348B88EC6B92}"/>
      </w:docPartPr>
      <w:docPartBody>
        <w:p w:rsidR="008C2792" w:rsidRDefault="008C2792" w:rsidP="008C2792">
          <w:pPr>
            <w:pStyle w:val="5A478BC56A1D4A9D80DEFD6B05018555"/>
          </w:pPr>
          <w:r w:rsidRPr="004202B9">
            <w:rPr>
              <w:rStyle w:val="Plassholdertekst"/>
            </w:rPr>
            <w:t>Click here to enter text.</w:t>
          </w:r>
        </w:p>
      </w:docPartBody>
    </w:docPart>
    <w:docPart>
      <w:docPartPr>
        <w:name w:val="55B503A5FF3E44AFAFBF748B1951F224"/>
        <w:category>
          <w:name w:val="Generelt"/>
          <w:gallery w:val="placeholder"/>
        </w:category>
        <w:types>
          <w:type w:val="bbPlcHdr"/>
        </w:types>
        <w:behaviors>
          <w:behavior w:val="content"/>
        </w:behaviors>
        <w:guid w:val="{62845A4E-D638-4C18-90A5-9C5F9D03D0BB}"/>
      </w:docPartPr>
      <w:docPartBody>
        <w:p w:rsidR="008C2792" w:rsidRDefault="008C2792">
          <w:r w:rsidRPr="00C33F05">
            <w:rPr>
              <w:rStyle w:val="Plassholdertekst"/>
            </w:rPr>
            <w:t>Skriv inn vedtaket her</w:t>
          </w:r>
        </w:p>
      </w:docPartBody>
    </w:docPart>
    <w:docPart>
      <w:docPartPr>
        <w:name w:val="0BDBFEBBCC494291953E19C35A6E2CE0"/>
        <w:category>
          <w:name w:val="Generelt"/>
          <w:gallery w:val="placeholder"/>
        </w:category>
        <w:types>
          <w:type w:val="bbPlcHdr"/>
        </w:types>
        <w:behaviors>
          <w:behavior w:val="content"/>
        </w:behaviors>
        <w:guid w:val="{7CA6E12F-8F82-4E58-917B-36A821D250B0}"/>
      </w:docPartPr>
      <w:docPartBody>
        <w:p w:rsidR="008C2792" w:rsidRDefault="008C2792" w:rsidP="008C2792">
          <w:pPr>
            <w:pStyle w:val="0BDBFEBBCC494291953E19C35A6E2CE0"/>
          </w:pPr>
          <w:r>
            <w:rPr>
              <w:rStyle w:val="Plassholdertekst"/>
            </w:rPr>
            <w:t>Skriv inn teksten her.</w:t>
          </w:r>
        </w:p>
      </w:docPartBody>
    </w:docPart>
    <w:docPart>
      <w:docPartPr>
        <w:name w:val="DE140AE8253A445C8BB47F56BC523173"/>
        <w:category>
          <w:name w:val="Generelt"/>
          <w:gallery w:val="placeholder"/>
        </w:category>
        <w:types>
          <w:type w:val="bbPlcHdr"/>
        </w:types>
        <w:behaviors>
          <w:behavior w:val="content"/>
        </w:behaviors>
        <w:guid w:val="{8266E57F-FAC0-4F57-B75E-D5B7C1093F3C}"/>
      </w:docPartPr>
      <w:docPartBody>
        <w:p w:rsidR="008C2792" w:rsidRDefault="008C2792" w:rsidP="008C2792">
          <w:pPr>
            <w:pStyle w:val="DE140AE8253A445C8BB47F56BC523173"/>
          </w:pPr>
          <w:r w:rsidRPr="004202B9">
            <w:rPr>
              <w:rStyle w:val="Plassholdertekst"/>
            </w:rPr>
            <w:t>Click here to enter text.</w:t>
          </w:r>
        </w:p>
      </w:docPartBody>
    </w:docPart>
    <w:docPart>
      <w:docPartPr>
        <w:name w:val="EACD722BAADA4274BDDFFDB957A7DBC9"/>
        <w:category>
          <w:name w:val="Generelt"/>
          <w:gallery w:val="placeholder"/>
        </w:category>
        <w:types>
          <w:type w:val="bbPlcHdr"/>
        </w:types>
        <w:behaviors>
          <w:behavior w:val="content"/>
        </w:behaviors>
        <w:guid w:val="{7DADD028-8C9D-416E-A8FD-08A0DC670578}"/>
      </w:docPartPr>
      <w:docPartBody>
        <w:p w:rsidR="008C2792" w:rsidRDefault="008C2792">
          <w:r w:rsidRPr="00C33F05">
            <w:rPr>
              <w:rStyle w:val="Plassholdertekst"/>
            </w:rPr>
            <w:t>Skriv inn vedtaket her</w:t>
          </w:r>
        </w:p>
      </w:docPartBody>
    </w:docPart>
    <w:docPart>
      <w:docPartPr>
        <w:name w:val="3D552C3348824DEEBF3D6F71D5C3FA11"/>
        <w:category>
          <w:name w:val="Generelt"/>
          <w:gallery w:val="placeholder"/>
        </w:category>
        <w:types>
          <w:type w:val="bbPlcHdr"/>
        </w:types>
        <w:behaviors>
          <w:behavior w:val="content"/>
        </w:behaviors>
        <w:guid w:val="{2E004678-5AE0-4B02-901D-B7D07F761F0B}"/>
      </w:docPartPr>
      <w:docPartBody>
        <w:p w:rsidR="008C2792" w:rsidRDefault="008C2792" w:rsidP="008C2792">
          <w:pPr>
            <w:pStyle w:val="3D552C3348824DEEBF3D6F71D5C3FA11"/>
          </w:pPr>
          <w:r>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C498A"/>
    <w:rsid w:val="005D6B90"/>
    <w:rsid w:val="005F4505"/>
    <w:rsid w:val="0063357D"/>
    <w:rsid w:val="006461D7"/>
    <w:rsid w:val="0079142A"/>
    <w:rsid w:val="007B4A68"/>
    <w:rsid w:val="008C2792"/>
    <w:rsid w:val="009128B1"/>
    <w:rsid w:val="0091594B"/>
    <w:rsid w:val="009660A4"/>
    <w:rsid w:val="00976F27"/>
    <w:rsid w:val="009B1F6C"/>
    <w:rsid w:val="00A270E8"/>
    <w:rsid w:val="00A54CD1"/>
    <w:rsid w:val="00A86163"/>
    <w:rsid w:val="00A916D2"/>
    <w:rsid w:val="00AB1208"/>
    <w:rsid w:val="00B82CE8"/>
    <w:rsid w:val="00C54490"/>
    <w:rsid w:val="00C85865"/>
    <w:rsid w:val="00C96545"/>
    <w:rsid w:val="00D42685"/>
    <w:rsid w:val="00D6449C"/>
    <w:rsid w:val="00D75B69"/>
    <w:rsid w:val="00E063E0"/>
    <w:rsid w:val="00EC1E38"/>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C2792"/>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34CB50F735524E5195F736D0A63341BB">
    <w:name w:val="34CB50F735524E5195F736D0A63341BB"/>
    <w:rsid w:val="008C2792"/>
    <w:pPr>
      <w:spacing w:line="278" w:lineRule="auto"/>
    </w:pPr>
    <w:rPr>
      <w:kern w:val="2"/>
      <w:sz w:val="24"/>
      <w:szCs w:val="24"/>
      <w:lang w:val="nb-NO" w:eastAsia="nb-NO"/>
      <w14:ligatures w14:val="standardContextual"/>
    </w:rPr>
  </w:style>
  <w:style w:type="paragraph" w:customStyle="1" w:styleId="9D38848336F2496F9075CC75AEC2E1A2">
    <w:name w:val="9D38848336F2496F9075CC75AEC2E1A2"/>
    <w:rsid w:val="008C2792"/>
    <w:pPr>
      <w:spacing w:line="278" w:lineRule="auto"/>
    </w:pPr>
    <w:rPr>
      <w:kern w:val="2"/>
      <w:sz w:val="24"/>
      <w:szCs w:val="24"/>
      <w:lang w:val="nb-NO" w:eastAsia="nb-NO"/>
      <w14:ligatures w14:val="standardContextual"/>
    </w:rPr>
  </w:style>
  <w:style w:type="paragraph" w:customStyle="1" w:styleId="A13F75D24315488AB2CD751CAC530E23">
    <w:name w:val="A13F75D24315488AB2CD751CAC530E23"/>
    <w:rsid w:val="008C2792"/>
    <w:pPr>
      <w:spacing w:line="278" w:lineRule="auto"/>
    </w:pPr>
    <w:rPr>
      <w:kern w:val="2"/>
      <w:sz w:val="24"/>
      <w:szCs w:val="24"/>
      <w:lang w:val="nb-NO" w:eastAsia="nb-NO"/>
      <w14:ligatures w14:val="standardContextual"/>
    </w:rPr>
  </w:style>
  <w:style w:type="paragraph" w:customStyle="1" w:styleId="12B505B3FA544A5DA23B83FB9C18BB9B">
    <w:name w:val="12B505B3FA544A5DA23B83FB9C18BB9B"/>
    <w:rsid w:val="008C2792"/>
    <w:pPr>
      <w:spacing w:line="278" w:lineRule="auto"/>
    </w:pPr>
    <w:rPr>
      <w:kern w:val="2"/>
      <w:sz w:val="24"/>
      <w:szCs w:val="24"/>
      <w:lang w:val="nb-NO" w:eastAsia="nb-NO"/>
      <w14:ligatures w14:val="standardContextual"/>
    </w:rPr>
  </w:style>
  <w:style w:type="paragraph" w:customStyle="1" w:styleId="CEE6FB3DA0E646D5929F503518676268">
    <w:name w:val="CEE6FB3DA0E646D5929F503518676268"/>
    <w:rsid w:val="008C2792"/>
    <w:pPr>
      <w:spacing w:line="278" w:lineRule="auto"/>
    </w:pPr>
    <w:rPr>
      <w:kern w:val="2"/>
      <w:sz w:val="24"/>
      <w:szCs w:val="24"/>
      <w:lang w:val="nb-NO" w:eastAsia="nb-NO"/>
      <w14:ligatures w14:val="standardContextual"/>
    </w:rPr>
  </w:style>
  <w:style w:type="paragraph" w:customStyle="1" w:styleId="CDAA719BC522428CAC12C9597FDE93CA">
    <w:name w:val="CDAA719BC522428CAC12C9597FDE93CA"/>
    <w:rsid w:val="008C2792"/>
    <w:pPr>
      <w:spacing w:line="278" w:lineRule="auto"/>
    </w:pPr>
    <w:rPr>
      <w:kern w:val="2"/>
      <w:sz w:val="24"/>
      <w:szCs w:val="24"/>
      <w:lang w:val="nb-NO" w:eastAsia="nb-NO"/>
      <w14:ligatures w14:val="standardContextual"/>
    </w:rPr>
  </w:style>
  <w:style w:type="paragraph" w:customStyle="1" w:styleId="5966657145FB4FB9A6C2074288EDB548">
    <w:name w:val="5966657145FB4FB9A6C2074288EDB548"/>
    <w:rsid w:val="008C2792"/>
    <w:pPr>
      <w:spacing w:line="278" w:lineRule="auto"/>
    </w:pPr>
    <w:rPr>
      <w:kern w:val="2"/>
      <w:sz w:val="24"/>
      <w:szCs w:val="24"/>
      <w:lang w:val="nb-NO" w:eastAsia="nb-NO"/>
      <w14:ligatures w14:val="standardContextual"/>
    </w:rPr>
  </w:style>
  <w:style w:type="paragraph" w:customStyle="1" w:styleId="15CB913C9A144DB08AAF3B464762A818">
    <w:name w:val="15CB913C9A144DB08AAF3B464762A818"/>
    <w:rsid w:val="008C2792"/>
    <w:pPr>
      <w:spacing w:line="278" w:lineRule="auto"/>
    </w:pPr>
    <w:rPr>
      <w:kern w:val="2"/>
      <w:sz w:val="24"/>
      <w:szCs w:val="24"/>
      <w:lang w:val="nb-NO" w:eastAsia="nb-NO"/>
      <w14:ligatures w14:val="standardContextual"/>
    </w:rPr>
  </w:style>
  <w:style w:type="paragraph" w:customStyle="1" w:styleId="3F06339938564FDAB089084D01DBD11F">
    <w:name w:val="3F06339938564FDAB089084D01DBD11F"/>
    <w:rsid w:val="008C2792"/>
    <w:pPr>
      <w:spacing w:line="278" w:lineRule="auto"/>
    </w:pPr>
    <w:rPr>
      <w:kern w:val="2"/>
      <w:sz w:val="24"/>
      <w:szCs w:val="24"/>
      <w:lang w:val="nb-NO" w:eastAsia="nb-NO"/>
      <w14:ligatures w14:val="standardContextual"/>
    </w:rPr>
  </w:style>
  <w:style w:type="paragraph" w:customStyle="1" w:styleId="B8FE9047C67F4922947C2C2E83546830">
    <w:name w:val="B8FE9047C67F4922947C2C2E83546830"/>
    <w:rsid w:val="008C2792"/>
    <w:pPr>
      <w:spacing w:line="278" w:lineRule="auto"/>
    </w:pPr>
    <w:rPr>
      <w:kern w:val="2"/>
      <w:sz w:val="24"/>
      <w:szCs w:val="24"/>
      <w:lang w:val="nb-NO" w:eastAsia="nb-NO"/>
      <w14:ligatures w14:val="standardContextual"/>
    </w:rPr>
  </w:style>
  <w:style w:type="paragraph" w:customStyle="1" w:styleId="9462714D62D74DF5AB859954A2E61DFB">
    <w:name w:val="9462714D62D74DF5AB859954A2E61DFB"/>
    <w:rsid w:val="008C2792"/>
    <w:pPr>
      <w:spacing w:line="278" w:lineRule="auto"/>
    </w:pPr>
    <w:rPr>
      <w:kern w:val="2"/>
      <w:sz w:val="24"/>
      <w:szCs w:val="24"/>
      <w:lang w:val="nb-NO" w:eastAsia="nb-NO"/>
      <w14:ligatures w14:val="standardContextual"/>
    </w:rPr>
  </w:style>
  <w:style w:type="paragraph" w:customStyle="1" w:styleId="0CA6567EDA354B1DB72F7D0E4353BF92">
    <w:name w:val="0CA6567EDA354B1DB72F7D0E4353BF92"/>
    <w:rsid w:val="008C2792"/>
    <w:pPr>
      <w:spacing w:line="278" w:lineRule="auto"/>
    </w:pPr>
    <w:rPr>
      <w:kern w:val="2"/>
      <w:sz w:val="24"/>
      <w:szCs w:val="24"/>
      <w:lang w:val="nb-NO" w:eastAsia="nb-NO"/>
      <w14:ligatures w14:val="standardContextual"/>
    </w:rPr>
  </w:style>
  <w:style w:type="paragraph" w:customStyle="1" w:styleId="064374C11CD546279ACF716A90686495">
    <w:name w:val="064374C11CD546279ACF716A90686495"/>
    <w:rsid w:val="008C2792"/>
    <w:pPr>
      <w:spacing w:line="278" w:lineRule="auto"/>
    </w:pPr>
    <w:rPr>
      <w:kern w:val="2"/>
      <w:sz w:val="24"/>
      <w:szCs w:val="24"/>
      <w:lang w:val="nb-NO" w:eastAsia="nb-NO"/>
      <w14:ligatures w14:val="standardContextual"/>
    </w:rPr>
  </w:style>
  <w:style w:type="paragraph" w:customStyle="1" w:styleId="167523469E68401784718BF07A9D59EF">
    <w:name w:val="167523469E68401784718BF07A9D59EF"/>
    <w:rsid w:val="008C2792"/>
    <w:pPr>
      <w:spacing w:line="278" w:lineRule="auto"/>
    </w:pPr>
    <w:rPr>
      <w:kern w:val="2"/>
      <w:sz w:val="24"/>
      <w:szCs w:val="24"/>
      <w:lang w:val="nb-NO" w:eastAsia="nb-NO"/>
      <w14:ligatures w14:val="standardContextual"/>
    </w:rPr>
  </w:style>
  <w:style w:type="paragraph" w:customStyle="1" w:styleId="24DE4226C5B74D1880760B1B07E26F61">
    <w:name w:val="24DE4226C5B74D1880760B1B07E26F61"/>
    <w:rsid w:val="008C2792"/>
    <w:pPr>
      <w:spacing w:line="278" w:lineRule="auto"/>
    </w:pPr>
    <w:rPr>
      <w:kern w:val="2"/>
      <w:sz w:val="24"/>
      <w:szCs w:val="24"/>
      <w:lang w:val="nb-NO" w:eastAsia="nb-NO"/>
      <w14:ligatures w14:val="standardContextual"/>
    </w:rPr>
  </w:style>
  <w:style w:type="paragraph" w:customStyle="1" w:styleId="0AED0D05D8474120A77E6FB32A13B522">
    <w:name w:val="0AED0D05D8474120A77E6FB32A13B522"/>
    <w:rsid w:val="008C2792"/>
    <w:pPr>
      <w:spacing w:line="278" w:lineRule="auto"/>
    </w:pPr>
    <w:rPr>
      <w:kern w:val="2"/>
      <w:sz w:val="24"/>
      <w:szCs w:val="24"/>
      <w:lang w:val="nb-NO" w:eastAsia="nb-NO"/>
      <w14:ligatures w14:val="standardContextual"/>
    </w:rPr>
  </w:style>
  <w:style w:type="paragraph" w:customStyle="1" w:styleId="D0F3B84BB6EB454B974B7D52B46AC448">
    <w:name w:val="D0F3B84BB6EB454B974B7D52B46AC448"/>
    <w:rsid w:val="008C2792"/>
    <w:pPr>
      <w:spacing w:line="278" w:lineRule="auto"/>
    </w:pPr>
    <w:rPr>
      <w:kern w:val="2"/>
      <w:sz w:val="24"/>
      <w:szCs w:val="24"/>
      <w:lang w:val="nb-NO" w:eastAsia="nb-NO"/>
      <w14:ligatures w14:val="standardContextual"/>
    </w:rPr>
  </w:style>
  <w:style w:type="paragraph" w:customStyle="1" w:styleId="1BDDD22947784A9BBDBA1F5D53C725D3">
    <w:name w:val="1BDDD22947784A9BBDBA1F5D53C725D3"/>
    <w:rsid w:val="008C2792"/>
    <w:pPr>
      <w:spacing w:line="278" w:lineRule="auto"/>
    </w:pPr>
    <w:rPr>
      <w:kern w:val="2"/>
      <w:sz w:val="24"/>
      <w:szCs w:val="24"/>
      <w:lang w:val="nb-NO" w:eastAsia="nb-NO"/>
      <w14:ligatures w14:val="standardContextual"/>
    </w:rPr>
  </w:style>
  <w:style w:type="paragraph" w:customStyle="1" w:styleId="9B1E57E923FA418C9FE067093C8CDA0B">
    <w:name w:val="9B1E57E923FA418C9FE067093C8CDA0B"/>
    <w:rsid w:val="008C2792"/>
    <w:pPr>
      <w:spacing w:line="278" w:lineRule="auto"/>
    </w:pPr>
    <w:rPr>
      <w:kern w:val="2"/>
      <w:sz w:val="24"/>
      <w:szCs w:val="24"/>
      <w:lang w:val="nb-NO" w:eastAsia="nb-NO"/>
      <w14:ligatures w14:val="standardContextual"/>
    </w:rPr>
  </w:style>
  <w:style w:type="paragraph" w:customStyle="1" w:styleId="0F4E536E136B431FA7F8F42825C4CD0E">
    <w:name w:val="0F4E536E136B431FA7F8F42825C4CD0E"/>
    <w:rsid w:val="008C2792"/>
    <w:pPr>
      <w:spacing w:line="278" w:lineRule="auto"/>
    </w:pPr>
    <w:rPr>
      <w:kern w:val="2"/>
      <w:sz w:val="24"/>
      <w:szCs w:val="24"/>
      <w:lang w:val="nb-NO" w:eastAsia="nb-NO"/>
      <w14:ligatures w14:val="standardContextual"/>
    </w:rPr>
  </w:style>
  <w:style w:type="paragraph" w:customStyle="1" w:styleId="FC44B28ECF84402D9B0C92D9FA25D8CB">
    <w:name w:val="FC44B28ECF84402D9B0C92D9FA25D8CB"/>
    <w:rsid w:val="008C2792"/>
    <w:pPr>
      <w:spacing w:line="278" w:lineRule="auto"/>
    </w:pPr>
    <w:rPr>
      <w:kern w:val="2"/>
      <w:sz w:val="24"/>
      <w:szCs w:val="24"/>
      <w:lang w:val="nb-NO" w:eastAsia="nb-NO"/>
      <w14:ligatures w14:val="standardContextual"/>
    </w:rPr>
  </w:style>
  <w:style w:type="paragraph" w:customStyle="1" w:styleId="63E555F571AB4F38A9188C0DB34465A1">
    <w:name w:val="63E555F571AB4F38A9188C0DB34465A1"/>
    <w:rsid w:val="008C2792"/>
    <w:pPr>
      <w:spacing w:line="278" w:lineRule="auto"/>
    </w:pPr>
    <w:rPr>
      <w:kern w:val="2"/>
      <w:sz w:val="24"/>
      <w:szCs w:val="24"/>
      <w:lang w:val="nb-NO" w:eastAsia="nb-NO"/>
      <w14:ligatures w14:val="standardContextual"/>
    </w:rPr>
  </w:style>
  <w:style w:type="paragraph" w:customStyle="1" w:styleId="F4DA3DC98FDC47E78888405999A8E785">
    <w:name w:val="F4DA3DC98FDC47E78888405999A8E785"/>
    <w:rsid w:val="008C2792"/>
    <w:pPr>
      <w:spacing w:line="278" w:lineRule="auto"/>
    </w:pPr>
    <w:rPr>
      <w:kern w:val="2"/>
      <w:sz w:val="24"/>
      <w:szCs w:val="24"/>
      <w:lang w:val="nb-NO" w:eastAsia="nb-NO"/>
      <w14:ligatures w14:val="standardContextual"/>
    </w:rPr>
  </w:style>
  <w:style w:type="paragraph" w:customStyle="1" w:styleId="F0BD796FCC5E4A25B58A3F7CD59E1A21">
    <w:name w:val="F0BD796FCC5E4A25B58A3F7CD59E1A21"/>
    <w:rsid w:val="008C2792"/>
    <w:pPr>
      <w:spacing w:line="278" w:lineRule="auto"/>
    </w:pPr>
    <w:rPr>
      <w:kern w:val="2"/>
      <w:sz w:val="24"/>
      <w:szCs w:val="24"/>
      <w:lang w:val="nb-NO" w:eastAsia="nb-NO"/>
      <w14:ligatures w14:val="standardContextual"/>
    </w:rPr>
  </w:style>
  <w:style w:type="paragraph" w:customStyle="1" w:styleId="EB2C6A4C0BD6487A95755B8A490D7FC5">
    <w:name w:val="EB2C6A4C0BD6487A95755B8A490D7FC5"/>
    <w:rsid w:val="008C2792"/>
    <w:pPr>
      <w:spacing w:line="278" w:lineRule="auto"/>
    </w:pPr>
    <w:rPr>
      <w:kern w:val="2"/>
      <w:sz w:val="24"/>
      <w:szCs w:val="24"/>
      <w:lang w:val="nb-NO" w:eastAsia="nb-NO"/>
      <w14:ligatures w14:val="standardContextual"/>
    </w:rPr>
  </w:style>
  <w:style w:type="paragraph" w:customStyle="1" w:styleId="5A478BC56A1D4A9D80DEFD6B05018555">
    <w:name w:val="5A478BC56A1D4A9D80DEFD6B05018555"/>
    <w:rsid w:val="008C2792"/>
    <w:pPr>
      <w:spacing w:line="278" w:lineRule="auto"/>
    </w:pPr>
    <w:rPr>
      <w:kern w:val="2"/>
      <w:sz w:val="24"/>
      <w:szCs w:val="24"/>
      <w:lang w:val="nb-NO" w:eastAsia="nb-NO"/>
      <w14:ligatures w14:val="standardContextual"/>
    </w:rPr>
  </w:style>
  <w:style w:type="paragraph" w:customStyle="1" w:styleId="BE7F3DADD27D45B18327028B20756FED">
    <w:name w:val="BE7F3DADD27D45B18327028B20756FED"/>
    <w:rsid w:val="008C2792"/>
    <w:pPr>
      <w:spacing w:line="278" w:lineRule="auto"/>
    </w:pPr>
    <w:rPr>
      <w:kern w:val="2"/>
      <w:sz w:val="24"/>
      <w:szCs w:val="24"/>
      <w:lang w:val="nb-NO" w:eastAsia="nb-NO"/>
      <w14:ligatures w14:val="standardContextual"/>
    </w:rPr>
  </w:style>
  <w:style w:type="paragraph" w:customStyle="1" w:styleId="0BDBFEBBCC494291953E19C35A6E2CE0">
    <w:name w:val="0BDBFEBBCC494291953E19C35A6E2CE0"/>
    <w:rsid w:val="008C2792"/>
    <w:pPr>
      <w:spacing w:line="278" w:lineRule="auto"/>
    </w:pPr>
    <w:rPr>
      <w:kern w:val="2"/>
      <w:sz w:val="24"/>
      <w:szCs w:val="24"/>
      <w:lang w:val="nb-NO" w:eastAsia="nb-NO"/>
      <w14:ligatures w14:val="standardContextual"/>
    </w:rPr>
  </w:style>
  <w:style w:type="paragraph" w:customStyle="1" w:styleId="DE140AE8253A445C8BB47F56BC523173">
    <w:name w:val="DE140AE8253A445C8BB47F56BC523173"/>
    <w:rsid w:val="008C2792"/>
    <w:pPr>
      <w:spacing w:line="278" w:lineRule="auto"/>
    </w:pPr>
    <w:rPr>
      <w:kern w:val="2"/>
      <w:sz w:val="24"/>
      <w:szCs w:val="24"/>
      <w:lang w:val="nb-NO" w:eastAsia="nb-NO"/>
      <w14:ligatures w14:val="standardContextual"/>
    </w:rPr>
  </w:style>
  <w:style w:type="paragraph" w:customStyle="1" w:styleId="A8F57FD955C24C189CE64E22AE10FA97">
    <w:name w:val="A8F57FD955C24C189CE64E22AE10FA97"/>
    <w:rsid w:val="008C2792"/>
    <w:pPr>
      <w:spacing w:line="278" w:lineRule="auto"/>
    </w:pPr>
    <w:rPr>
      <w:kern w:val="2"/>
      <w:sz w:val="24"/>
      <w:szCs w:val="24"/>
      <w:lang w:val="nb-NO" w:eastAsia="nb-NO"/>
      <w14:ligatures w14:val="standardContextual"/>
    </w:rPr>
  </w:style>
  <w:style w:type="paragraph" w:customStyle="1" w:styleId="3D552C3348824DEEBF3D6F71D5C3FA11">
    <w:name w:val="3D552C3348824DEEBF3D6F71D5C3FA11"/>
    <w:rsid w:val="008C2792"/>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09458" gbs:entity="Activity" gbs:templateDesignerVersion="3.1 F">
  <gbs:ToBoard.Name gbs:loadFromGrowBusiness="OnProduce" gbs:saveInGrowBusiness="False" gbs:connected="true" gbs:recno="" gbs:entity="" gbs:datatype="string" gbs:key="10000">Tranøy menighetsråd</gbs:ToBoard.Name>
  <gbs:StartDate gbs:loadFromGrowBusiness="OnProduce" gbs:saveInGrowBusiness="False" gbs:connected="true" gbs:recno="" gbs:entity="" gbs:datatype="date" gbs:key="10001">2025-06-04T18:30:00</gbs:StartDate>
  <gbs:Location gbs:loadFromGrowBusiness="OnProduce" gbs:saveInGrowBusiness="False" gbs:connected="true" gbs:recno="" gbs:entity="" gbs:datatype="string" gbs:key="10002">Stonglandet menighetskontor</gbs:Location>
  <gbs:ToBoard.ToCaseForBoardDocuments.Name gbs:loadFromGrowBusiness="OnProduce" gbs:saveInGrowBusiness="False" gbs:connected="true" gbs:recno="" gbs:entity="" gbs:datatype="string" gbs:key="10003">24/00136</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Emil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Truls Nilsen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200418M200422M</gbs:ToOrgUnit.StructureNumber>
  <gbs:StartDate gbs:loadFromGrowBusiness="OnProduce" gbs:saveInGrowBusiness="False" gbs:connected="true" gbs:recno="" gbs:entity="" gbs:datatype="date" gbs:key="10008">2025-06-04T18:30:00</gbs:StartDate>
  <gbs:ToBoard.ToCaseForBoardDocuments.Name gbs:loadFromGrowBusiness="OnProduce" gbs:saveInGrowBusiness="False" gbs:connected="true" gbs:recno="" gbs:entity="" gbs:datatype="string" gbs:key="10009">24/00136</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3</TotalTime>
  <Pages>14</Pages>
  <Words>3205</Words>
  <Characters>19580</Characters>
  <Application>Microsoft Office Word</Application>
  <DocSecurity>0</DocSecurity>
  <Lines>163</Lines>
  <Paragraphs>45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Agenda Tranøy menighetsråd 04.06.2025 kl. 18:30</vt:lpstr>
      <vt:lpstr>Møteprotokoll</vt:lpstr>
    </vt:vector>
  </TitlesOfParts>
  <Company>Tranøy menighetsråd</Company>
  <LinksUpToDate>false</LinksUpToDate>
  <CharactersWithSpaces>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Tranøy menighetsråd 04.06.2025</dc:title>
  <dc:subject/>
  <dc:creator>Stein Emil Iden</dc:creator>
  <cp:keywords/>
  <dc:description/>
  <cp:lastModifiedBy>Stein Emil Iden</cp:lastModifiedBy>
  <cp:revision>2</cp:revision>
  <cp:lastPrinted>1900-12-31T23:00:00Z</cp:lastPrinted>
  <dcterms:created xsi:type="dcterms:W3CDTF">2025-09-12T05:49:00Z</dcterms:created>
  <dcterms:modified xsi:type="dcterms:W3CDTF">2025-09-12T05:49:00Z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208399</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208399</vt:lpwstr>
  </property>
  <property fmtid="{D5CDD505-2E9C-101B-9397-08002B2CF9AE}" pid="15" name="gbs_board">
    <vt:lpwstr>Tranøy menighetsråd</vt:lpwstr>
  </property>
  <property fmtid="{D5CDD505-2E9C-101B-9397-08002B2CF9AE}" pid="16" name="gbs_boardID">
    <vt:lpwstr>200457</vt:lpwstr>
  </property>
  <property fmtid="{D5CDD505-2E9C-101B-9397-08002B2CF9AE}" pid="17" name="gbs_meetingdate">
    <vt:lpwstr>04.06.2025</vt:lpwstr>
  </property>
  <property fmtid="{D5CDD505-2E9C-101B-9397-08002B2CF9AE}" pid="18" name="gbs_location">
    <vt:lpwstr>Stonglandet kirke</vt:lpwstr>
  </property>
  <property fmtid="{D5CDD505-2E9C-101B-9397-08002B2CF9AE}" pid="19" name="gbs_TemplatePath">
    <vt:lpwstr>https://dnk-nord-halogaland.public360online.com/360Templates/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209458</vt:lpwstr>
  </property>
  <property fmtid="{D5CDD505-2E9C-101B-9397-08002B2CF9AE}" pid="27" name="verId">
    <vt:lpwstr>208158</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211611</vt:lpwstr>
  </property>
  <property fmtid="{D5CDD505-2E9C-101B-9397-08002B2CF9AE}" pid="35" name="currentVerId">
    <vt:lpwstr>208158</vt:lpwstr>
  </property>
  <property fmtid="{D5CDD505-2E9C-101B-9397-08002B2CF9AE}" pid="36" name="fileName">
    <vt:lpwstr>24_00136-12 Protokoll Tranøy menighetsråd 04.06.2025 211611_208158_0.DOCX</vt:lpwstr>
  </property>
  <property fmtid="{D5CDD505-2E9C-101B-9397-08002B2CF9AE}" pid="37" name="filePath">
    <vt:lpwstr>
    </vt:lpwstr>
  </property>
  <property fmtid="{D5CDD505-2E9C-101B-9397-08002B2CF9AE}" pid="38" name="Operation">
    <vt:lpwstr>CheckoutFile</vt:lpwstr>
  </property>
</Properties>
</file>