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09D26" w14:textId="77777777" w:rsidR="004661E4" w:rsidRPr="00933AD0" w:rsidRDefault="00BC06BA" w:rsidP="005D52A2">
      <w:pPr>
        <w:rPr>
          <w:b/>
          <w:sz w:val="56"/>
          <w:szCs w:val="56"/>
        </w:rPr>
      </w:pPr>
      <w:r w:rsidRPr="005D52A2">
        <w:rPr>
          <w:sz w:val="56"/>
          <w:szCs w:val="96"/>
        </w:rPr>
        <w:t>Møteprotokoll</w:t>
      </w:r>
      <w:r w:rsidR="00DE4470" w:rsidRPr="00933AD0">
        <w:rPr>
          <w:sz w:val="56"/>
          <w:szCs w:val="56"/>
        </w:rPr>
        <w:t xml:space="preserve"> </w:t>
      </w:r>
    </w:p>
    <w:p w14:paraId="41096FEE" w14:textId="3C9D076E" w:rsidR="00DE4470" w:rsidRPr="005D52A2" w:rsidRDefault="00EA1882" w:rsidP="005D52A2">
      <w:pPr>
        <w:pStyle w:val="Tittel"/>
        <w:spacing w:before="0" w:after="0"/>
        <w:rPr>
          <w:b w:val="0"/>
          <w:sz w:val="56"/>
          <w:szCs w:val="56"/>
        </w:rPr>
      </w:pPr>
      <w:sdt>
        <w:sdtPr>
          <w:rPr>
            <w:b w:val="0"/>
            <w:sz w:val="56"/>
            <w:szCs w:val="56"/>
          </w:rPr>
          <w:tag w:val="ToBoard.Name"/>
          <w:id w:val="10000"/>
          <w:placeholder>
            <w:docPart w:val="B670C8EAED074759A72B3C3D36D87969"/>
          </w:placeholder>
          <w:dataBinding w:prefixMappings="xmlns:gbs='http://www.software-innovation.no/growBusinessDocument'" w:xpath="/gbs:GrowBusinessDocument/gbs:ToBoard.Name[@gbs:key='10000']" w:storeItemID="{054AC2F2-BC89-4FBE-8D04-D77C450C58E4}"/>
          <w:text/>
        </w:sdtPr>
        <w:sdtEndPr/>
        <w:sdtContent>
          <w:r w:rsidR="00FB0AF7">
            <w:rPr>
              <w:b w:val="0"/>
              <w:sz w:val="56"/>
              <w:szCs w:val="56"/>
            </w:rPr>
            <w:t>Tranøy menighetsråd</w:t>
          </w:r>
        </w:sdtContent>
      </w:sdt>
    </w:p>
    <w:p w14:paraId="2217CEFC" w14:textId="77777777" w:rsidR="004C78E3" w:rsidRPr="00933AD0" w:rsidRDefault="004C78E3" w:rsidP="00933AD0">
      <w:pPr>
        <w:pStyle w:val="Topptekst"/>
      </w:pPr>
      <w:bookmarkStart w:id="0" w:name="LED_UOFF"/>
      <w:bookmarkEnd w:id="0"/>
    </w:p>
    <w:tbl>
      <w:tblPr>
        <w:tblW w:w="0" w:type="auto"/>
        <w:tblLayout w:type="fixed"/>
        <w:tblCellMar>
          <w:left w:w="0" w:type="dxa"/>
        </w:tblCellMar>
        <w:tblLook w:val="01E0" w:firstRow="1" w:lastRow="1" w:firstColumn="1" w:lastColumn="1" w:noHBand="0" w:noVBand="0"/>
      </w:tblPr>
      <w:tblGrid>
        <w:gridCol w:w="2138"/>
        <w:gridCol w:w="7149"/>
      </w:tblGrid>
      <w:tr w:rsidR="00D8150E" w:rsidRPr="00D8150E" w14:paraId="2B4E1ADF" w14:textId="77777777" w:rsidTr="00676F2E">
        <w:tc>
          <w:tcPr>
            <w:tcW w:w="2138" w:type="dxa"/>
            <w:tcBorders>
              <w:top w:val="single" w:sz="4" w:space="0" w:color="auto"/>
            </w:tcBorders>
          </w:tcPr>
          <w:p w14:paraId="066C7078" w14:textId="77777777" w:rsidR="00D8150E" w:rsidRPr="00D8150E" w:rsidRDefault="00D8150E" w:rsidP="009253BB">
            <w:r>
              <w:t>Møted</w:t>
            </w:r>
            <w:r w:rsidRPr="00D8150E">
              <w:t>ato:</w:t>
            </w:r>
          </w:p>
        </w:tc>
        <w:sdt>
          <w:sdtPr>
            <w:tag w:val="StartDate"/>
            <w:id w:val="10001"/>
            <w:placeholder>
              <w:docPart w:val="EC1679CD695D4B33A392C27B19D5110D"/>
            </w:placeholder>
            <w:dataBinding w:prefixMappings="xmlns:gbs='http://www.software-innovation.no/growBusinessDocument'" w:xpath="/gbs:GrowBusinessDocument/gbs:StartDate[@gbs:key='10001']" w:storeItemID="{054AC2F2-BC89-4FBE-8D04-D77C450C58E4}"/>
            <w:date w:fullDate="2026-09-09T18:30:00Z">
              <w:dateFormat w:val="dd.MM.yyyy kl. HH:mm"/>
              <w:lid w:val="nb-NO"/>
              <w:storeMappedDataAs w:val="dateTime"/>
              <w:calendar w:val="gregorian"/>
            </w:date>
          </w:sdtPr>
          <w:sdtEndPr/>
          <w:sdtContent>
            <w:tc>
              <w:tcPr>
                <w:tcW w:w="7149" w:type="dxa"/>
                <w:tcBorders>
                  <w:top w:val="single" w:sz="4" w:space="0" w:color="auto"/>
                </w:tcBorders>
              </w:tcPr>
              <w:p w14:paraId="092353AF" w14:textId="2FE1016D" w:rsidR="00D8150E" w:rsidRPr="00D8150E" w:rsidRDefault="00FB0AF7" w:rsidP="009253BB">
                <w:r>
                  <w:t>09.09.2026 kl. 18:30</w:t>
                </w:r>
              </w:p>
            </w:tc>
          </w:sdtContent>
        </w:sdt>
      </w:tr>
      <w:tr w:rsidR="00D8150E" w:rsidRPr="00D8150E" w14:paraId="7D354A4D" w14:textId="77777777" w:rsidTr="00676F2E">
        <w:tc>
          <w:tcPr>
            <w:tcW w:w="2138" w:type="dxa"/>
          </w:tcPr>
          <w:p w14:paraId="6E699CA0" w14:textId="77777777" w:rsidR="00D8150E" w:rsidRPr="00D8150E" w:rsidRDefault="00D8150E" w:rsidP="009253BB">
            <w:r>
              <w:t>Møtes</w:t>
            </w:r>
            <w:r w:rsidRPr="00D8150E">
              <w:t>ted:</w:t>
            </w:r>
          </w:p>
        </w:tc>
        <w:sdt>
          <w:sdtPr>
            <w:tag w:val="Location"/>
            <w:id w:val="10002"/>
            <w:placeholder>
              <w:docPart w:val="7EA3BA69D0B443AAA0DE426950D028B0"/>
            </w:placeholder>
            <w:dataBinding w:prefixMappings="xmlns:gbs='http://www.software-innovation.no/growBusinessDocument'" w:xpath="/gbs:GrowBusinessDocument/gbs:Location[@gbs:key='10002']" w:storeItemID="{054AC2F2-BC89-4FBE-8D04-D77C450C58E4}"/>
            <w:text/>
          </w:sdtPr>
          <w:sdtEndPr/>
          <w:sdtContent>
            <w:tc>
              <w:tcPr>
                <w:tcW w:w="7149" w:type="dxa"/>
              </w:tcPr>
              <w:p w14:paraId="64AA8821" w14:textId="2D98C845" w:rsidR="00D8150E" w:rsidRPr="00D8150E" w:rsidRDefault="00FB0AF7" w:rsidP="009253BB">
                <w:proofErr w:type="spellStart"/>
                <w:r>
                  <w:t>Reindalen</w:t>
                </w:r>
                <w:proofErr w:type="spellEnd"/>
                <w:r>
                  <w:t xml:space="preserve"> kapell</w:t>
                </w:r>
              </w:p>
            </w:tc>
          </w:sdtContent>
        </w:sdt>
      </w:tr>
      <w:tr w:rsidR="00D8150E" w:rsidRPr="00D8150E" w14:paraId="5DE49B50" w14:textId="77777777" w:rsidTr="00676F2E">
        <w:trPr>
          <w:trHeight w:val="255"/>
        </w:trPr>
        <w:tc>
          <w:tcPr>
            <w:tcW w:w="2138" w:type="dxa"/>
          </w:tcPr>
          <w:p w14:paraId="007076E5" w14:textId="77777777" w:rsidR="00D8150E" w:rsidRPr="00D8150E" w:rsidRDefault="00D8150E" w:rsidP="009253BB">
            <w:r w:rsidRPr="00D8150E">
              <w:t>Arkivsak:</w:t>
            </w:r>
          </w:p>
        </w:tc>
        <w:sdt>
          <w:sdtPr>
            <w:tag w:val="ToBoard.ToCaseForBoardDocuments.Name"/>
            <w:id w:val="10003"/>
            <w:placeholder>
              <w:docPart w:val="7EA3BA69D0B443AAA0DE426950D028B0"/>
            </w:placeholder>
            <w:dataBinding w:prefixMappings="xmlns:gbs='http://www.software-innovation.no/growBusinessDocument'" w:xpath="/gbs:GrowBusinessDocument/gbs:ToBoard.ToCaseForBoardDocuments.Name[@gbs:key='10003']" w:storeItemID="{054AC2F2-BC89-4FBE-8D04-D77C450C58E4}"/>
            <w:text/>
          </w:sdtPr>
          <w:sdtEndPr/>
          <w:sdtContent>
            <w:tc>
              <w:tcPr>
                <w:tcW w:w="7149" w:type="dxa"/>
              </w:tcPr>
              <w:p w14:paraId="758DD9AC" w14:textId="4743E781" w:rsidR="00D8150E" w:rsidRPr="00D8150E" w:rsidRDefault="00FB0AF7" w:rsidP="009253BB">
                <w:r>
                  <w:t>24/00136</w:t>
                </w:r>
              </w:p>
            </w:tc>
          </w:sdtContent>
        </w:sdt>
      </w:tr>
      <w:tr w:rsidR="00D8150E" w:rsidRPr="00D8150E" w14:paraId="1D33E830" w14:textId="77777777" w:rsidTr="00676F2E">
        <w:tc>
          <w:tcPr>
            <w:tcW w:w="2138" w:type="dxa"/>
          </w:tcPr>
          <w:p w14:paraId="26272CCC" w14:textId="77777777" w:rsidR="00D8150E" w:rsidRPr="00D8150E" w:rsidRDefault="00D8150E" w:rsidP="009253BB"/>
        </w:tc>
        <w:tc>
          <w:tcPr>
            <w:tcW w:w="7149" w:type="dxa"/>
          </w:tcPr>
          <w:p w14:paraId="47EE54B1" w14:textId="77777777" w:rsidR="00D8150E" w:rsidRPr="00D8150E" w:rsidRDefault="00D8150E" w:rsidP="009253BB"/>
        </w:tc>
      </w:tr>
      <w:tr w:rsidR="00D8150E" w:rsidRPr="00D8150E" w14:paraId="5E31BB53" w14:textId="77777777" w:rsidTr="00676F2E">
        <w:tc>
          <w:tcPr>
            <w:tcW w:w="2138" w:type="dxa"/>
          </w:tcPr>
          <w:p w14:paraId="6B5F43C4" w14:textId="77777777" w:rsidR="00D8150E" w:rsidRPr="00D8150E" w:rsidRDefault="00D8150E" w:rsidP="009253BB">
            <w:r w:rsidRPr="00D8150E">
              <w:t>Til</w:t>
            </w:r>
            <w:r>
              <w:t xml:space="preserve"> </w:t>
            </w:r>
            <w:r w:rsidRPr="00D8150E">
              <w:t xml:space="preserve">stede: </w:t>
            </w:r>
          </w:p>
        </w:tc>
        <w:tc>
          <w:tcPr>
            <w:tcW w:w="7149" w:type="dxa"/>
          </w:tcPr>
          <w:p w14:paraId="40B7973C" w14:textId="3D0BD010" w:rsidR="00D8150E" w:rsidRPr="00D8150E" w:rsidRDefault="00FB0AF7" w:rsidP="009253BB">
            <w:bookmarkStart w:id="1" w:name="MEMBERS_MET"/>
            <w:bookmarkEnd w:id="1"/>
            <w:r>
              <w:t>Daniel Thomas Edwards, Tine-Marlen Kvalsvik Fredriksen, Odd Arne Andreassen, Truls Nilsen, Tone Edwards, Morten F. Hagen, Håkon Ryvoll</w:t>
            </w:r>
          </w:p>
        </w:tc>
      </w:tr>
      <w:tr w:rsidR="00D8150E" w:rsidRPr="00D8150E" w14:paraId="5FA2684E" w14:textId="77777777" w:rsidTr="00676F2E">
        <w:tc>
          <w:tcPr>
            <w:tcW w:w="2138" w:type="dxa"/>
          </w:tcPr>
          <w:p w14:paraId="34EC59E3" w14:textId="77777777" w:rsidR="00D8150E" w:rsidRPr="00D8150E" w:rsidRDefault="00D8150E" w:rsidP="009253BB"/>
        </w:tc>
        <w:tc>
          <w:tcPr>
            <w:tcW w:w="7149" w:type="dxa"/>
          </w:tcPr>
          <w:p w14:paraId="6A41212B" w14:textId="77777777" w:rsidR="00D8150E" w:rsidRPr="00D8150E" w:rsidRDefault="00D8150E" w:rsidP="009253BB"/>
        </w:tc>
      </w:tr>
      <w:tr w:rsidR="00D8150E" w:rsidRPr="00D8150E" w14:paraId="37E7FC3B" w14:textId="77777777" w:rsidTr="00676F2E">
        <w:tc>
          <w:tcPr>
            <w:tcW w:w="2138" w:type="dxa"/>
          </w:tcPr>
          <w:p w14:paraId="74885193" w14:textId="77777777" w:rsidR="00D8150E" w:rsidRPr="00D8150E" w:rsidRDefault="00D8150E" w:rsidP="009253BB">
            <w:r w:rsidRPr="00D8150E">
              <w:t>Møtende varamedlemmer:</w:t>
            </w:r>
          </w:p>
        </w:tc>
        <w:tc>
          <w:tcPr>
            <w:tcW w:w="7149" w:type="dxa"/>
          </w:tcPr>
          <w:p w14:paraId="2CAE5B0E" w14:textId="77777777" w:rsidR="00D8150E" w:rsidRPr="00D8150E" w:rsidRDefault="00D8150E" w:rsidP="009253BB">
            <w:bookmarkStart w:id="2" w:name="MEMBERS_SUBST"/>
            <w:bookmarkEnd w:id="2"/>
          </w:p>
        </w:tc>
      </w:tr>
      <w:tr w:rsidR="00D8150E" w:rsidRPr="00D8150E" w14:paraId="66E59DD1" w14:textId="77777777" w:rsidTr="00676F2E">
        <w:tc>
          <w:tcPr>
            <w:tcW w:w="2138" w:type="dxa"/>
          </w:tcPr>
          <w:p w14:paraId="59C43C99" w14:textId="77777777" w:rsidR="00D8150E" w:rsidRPr="00D8150E" w:rsidRDefault="00D8150E" w:rsidP="009253BB"/>
        </w:tc>
        <w:tc>
          <w:tcPr>
            <w:tcW w:w="7149" w:type="dxa"/>
          </w:tcPr>
          <w:p w14:paraId="58559944" w14:textId="77777777" w:rsidR="00D8150E" w:rsidRPr="00D8150E" w:rsidRDefault="00D8150E" w:rsidP="009253BB"/>
        </w:tc>
      </w:tr>
      <w:tr w:rsidR="00D8150E" w:rsidRPr="00D8150E" w14:paraId="7503BCA6" w14:textId="77777777" w:rsidTr="00676F2E">
        <w:tc>
          <w:tcPr>
            <w:tcW w:w="2138" w:type="dxa"/>
          </w:tcPr>
          <w:p w14:paraId="11E44C25" w14:textId="77777777" w:rsidR="00D8150E" w:rsidRPr="00D8150E" w:rsidRDefault="00D8150E" w:rsidP="009253BB">
            <w:r w:rsidRPr="00D8150E">
              <w:t xml:space="preserve">Forfall: </w:t>
            </w:r>
          </w:p>
        </w:tc>
        <w:tc>
          <w:tcPr>
            <w:tcW w:w="7149" w:type="dxa"/>
          </w:tcPr>
          <w:p w14:paraId="7E49EC86" w14:textId="77777777" w:rsidR="00D8150E" w:rsidRPr="00D8150E" w:rsidRDefault="00D8150E" w:rsidP="009253BB">
            <w:bookmarkStart w:id="3" w:name="MEMBERS_NOTMET"/>
            <w:bookmarkEnd w:id="3"/>
          </w:p>
        </w:tc>
      </w:tr>
      <w:tr w:rsidR="00D8150E" w:rsidRPr="00D8150E" w14:paraId="50839307" w14:textId="77777777" w:rsidTr="00676F2E">
        <w:tc>
          <w:tcPr>
            <w:tcW w:w="2138" w:type="dxa"/>
          </w:tcPr>
          <w:p w14:paraId="2B6922C5" w14:textId="77777777" w:rsidR="00D8150E" w:rsidRPr="00D8150E" w:rsidRDefault="00D8150E" w:rsidP="009253BB"/>
        </w:tc>
        <w:tc>
          <w:tcPr>
            <w:tcW w:w="7149" w:type="dxa"/>
          </w:tcPr>
          <w:p w14:paraId="7B6799C8" w14:textId="77777777" w:rsidR="00D8150E" w:rsidRPr="00D8150E" w:rsidRDefault="00D8150E" w:rsidP="009253BB"/>
        </w:tc>
      </w:tr>
      <w:tr w:rsidR="00D8150E" w:rsidRPr="00D8150E" w14:paraId="4F787EE3" w14:textId="77777777" w:rsidTr="00676F2E">
        <w:tc>
          <w:tcPr>
            <w:tcW w:w="2138" w:type="dxa"/>
          </w:tcPr>
          <w:p w14:paraId="62AC59AB" w14:textId="77777777" w:rsidR="00D8150E" w:rsidRPr="00D8150E" w:rsidRDefault="00D8150E" w:rsidP="009253BB">
            <w:r w:rsidRPr="00D8150E">
              <w:t>Andre:</w:t>
            </w:r>
          </w:p>
        </w:tc>
        <w:tc>
          <w:tcPr>
            <w:tcW w:w="7149" w:type="dxa"/>
          </w:tcPr>
          <w:p w14:paraId="08F8E511" w14:textId="77777777" w:rsidR="00D8150E" w:rsidRPr="00D8150E" w:rsidRDefault="00D8150E" w:rsidP="009253BB"/>
        </w:tc>
      </w:tr>
      <w:tr w:rsidR="00D8150E" w:rsidRPr="00D8150E" w14:paraId="1BD26D64" w14:textId="77777777" w:rsidTr="00676F2E">
        <w:tc>
          <w:tcPr>
            <w:tcW w:w="2138" w:type="dxa"/>
          </w:tcPr>
          <w:p w14:paraId="5CA8AFC4" w14:textId="77777777" w:rsidR="00D8150E" w:rsidRPr="00D8150E" w:rsidRDefault="00D8150E" w:rsidP="009253BB"/>
        </w:tc>
        <w:tc>
          <w:tcPr>
            <w:tcW w:w="7149" w:type="dxa"/>
          </w:tcPr>
          <w:p w14:paraId="4E6BE238" w14:textId="77777777" w:rsidR="00D8150E" w:rsidRPr="00D8150E" w:rsidRDefault="00D8150E" w:rsidP="009253BB"/>
        </w:tc>
      </w:tr>
      <w:tr w:rsidR="00D8150E" w:rsidRPr="00FB0AF7" w14:paraId="3E4755E7" w14:textId="77777777" w:rsidTr="00676F2E">
        <w:tc>
          <w:tcPr>
            <w:tcW w:w="2138" w:type="dxa"/>
          </w:tcPr>
          <w:p w14:paraId="72BB5025" w14:textId="77777777" w:rsidR="00D8150E" w:rsidRPr="00D8150E" w:rsidRDefault="00D8150E" w:rsidP="009253BB">
            <w:r w:rsidRPr="00D8150E">
              <w:t>Protokollfører:</w:t>
            </w:r>
          </w:p>
        </w:tc>
        <w:sdt>
          <w:sdtPr>
            <w:tag w:val="ToBoard.FromOtherContacts"/>
            <w:id w:val="10004"/>
            <w:placeholder>
              <w:docPart w:val="AC70C8A0651B4956A39335976AB6A269"/>
            </w:placeholder>
            <w:showingPlcHdr/>
            <w:dataBinding w:prefixMappings="xmlns:gbs='http://www.software-innovation.no/growBusinessDocument'" w:xpath="/gbs:GrowBusinessDocument/gbs:Lists/gbs:SingleLines/gbs:ToBoard.FromOtherContacts/gbs:DisplayField[@gbs:key='10004']" w:storeItemID="{054AC2F2-BC89-4FBE-8D04-D77C450C58E4}"/>
            <w:text/>
          </w:sdtPr>
          <w:sdtEndPr/>
          <w:sdtContent>
            <w:tc>
              <w:tcPr>
                <w:tcW w:w="7149" w:type="dxa"/>
              </w:tcPr>
              <w:p w14:paraId="16FE8BD6" w14:textId="09AF9026" w:rsidR="00D8150E" w:rsidRPr="00FB0AF7" w:rsidRDefault="00FB0AF7" w:rsidP="009253BB">
                <w:pPr>
                  <w:rPr>
                    <w:lang w:val="en-US"/>
                  </w:rPr>
                </w:pPr>
                <w:r w:rsidRPr="00FB0AF7">
                  <w:rPr>
                    <w:rStyle w:val="Plassholdertekst"/>
                    <w:lang w:val="en-US"/>
                  </w:rPr>
                  <w:t>Click here to enter text.</w:t>
                </w:r>
              </w:p>
            </w:tc>
          </w:sdtContent>
        </w:sdt>
      </w:tr>
      <w:tr w:rsidR="00D8150E" w:rsidRPr="00FB0AF7" w14:paraId="1F5F408D" w14:textId="77777777" w:rsidTr="00676F2E">
        <w:tc>
          <w:tcPr>
            <w:tcW w:w="2138" w:type="dxa"/>
          </w:tcPr>
          <w:p w14:paraId="51B74B7E" w14:textId="77777777" w:rsidR="00D8150E" w:rsidRPr="00FB0AF7" w:rsidRDefault="00D8150E" w:rsidP="009253BB">
            <w:pPr>
              <w:rPr>
                <w:lang w:val="en-US"/>
              </w:rPr>
            </w:pPr>
          </w:p>
        </w:tc>
        <w:tc>
          <w:tcPr>
            <w:tcW w:w="7149" w:type="dxa"/>
          </w:tcPr>
          <w:p w14:paraId="7FD81309" w14:textId="77777777" w:rsidR="00D8150E" w:rsidRPr="00FB0AF7" w:rsidRDefault="00D8150E" w:rsidP="009253BB">
            <w:pPr>
              <w:rPr>
                <w:lang w:val="en-US"/>
              </w:rPr>
            </w:pPr>
          </w:p>
        </w:tc>
      </w:tr>
    </w:tbl>
    <w:p w14:paraId="243C1380" w14:textId="77777777" w:rsidR="00D8150E" w:rsidRPr="00FB0AF7" w:rsidRDefault="00D8150E" w:rsidP="00933AD0">
      <w:pPr>
        <w:rPr>
          <w:lang w:val="en-US"/>
        </w:rPr>
      </w:pPr>
    </w:p>
    <w:p w14:paraId="27AA06E2" w14:textId="77777777" w:rsidR="00361F1F" w:rsidRPr="00FB0AF7" w:rsidRDefault="00361F1F">
      <w:pPr>
        <w:rPr>
          <w:lang w:val="en-US"/>
        </w:rPr>
      </w:pPr>
    </w:p>
    <w:tbl>
      <w:tblPr>
        <w:tblStyle w:val="Rutenettabelllys"/>
        <w:tblW w:w="5000" w:type="pct"/>
        <w:tblLayout w:type="fixed"/>
        <w:tblLook w:val="0000" w:firstRow="0" w:lastRow="0" w:firstColumn="0" w:lastColumn="0" w:noHBand="0" w:noVBand="0"/>
      </w:tblPr>
      <w:tblGrid>
        <w:gridCol w:w="931"/>
        <w:gridCol w:w="7281"/>
        <w:gridCol w:w="849"/>
      </w:tblGrid>
      <w:tr w:rsidR="00361F1F" w:rsidRPr="00933AD0" w14:paraId="3806F996" w14:textId="77777777" w:rsidTr="007F141C">
        <w:tc>
          <w:tcPr>
            <w:tcW w:w="8212" w:type="dxa"/>
            <w:gridSpan w:val="2"/>
          </w:tcPr>
          <w:p w14:paraId="4F940E06" w14:textId="4DA55B90" w:rsidR="00361F1F" w:rsidRPr="00676F2E" w:rsidRDefault="00361F1F" w:rsidP="00933AD0">
            <w:pPr>
              <w:rPr>
                <w:b/>
              </w:rPr>
            </w:pPr>
            <w:r w:rsidRPr="00676F2E">
              <w:rPr>
                <w:b/>
              </w:rPr>
              <w:t>SAKSLISTE</w:t>
            </w:r>
          </w:p>
        </w:tc>
        <w:tc>
          <w:tcPr>
            <w:tcW w:w="849" w:type="dxa"/>
          </w:tcPr>
          <w:p w14:paraId="7DEAE959" w14:textId="7571CD4B" w:rsidR="00361F1F" w:rsidRPr="00933AD0" w:rsidRDefault="00361F1F" w:rsidP="00933AD0">
            <w:r w:rsidRPr="00933AD0">
              <w:t>Side</w:t>
            </w:r>
          </w:p>
        </w:tc>
      </w:tr>
      <w:tr w:rsidR="00FB0AF7" w:rsidRPr="00FB0AF7" w14:paraId="42B7743C" w14:textId="77777777" w:rsidTr="00FB0AF7">
        <w:trPr>
          <w:trHeight w:val="480"/>
        </w:trPr>
        <w:tc>
          <w:tcPr>
            <w:tcW w:w="9061" w:type="dxa"/>
            <w:gridSpan w:val="3"/>
            <w:vAlign w:val="center"/>
          </w:tcPr>
          <w:p w14:paraId="30C64E52" w14:textId="3CCFAF33" w:rsidR="00FB0AF7" w:rsidRPr="00FB0AF7" w:rsidRDefault="00FB0AF7" w:rsidP="00FB0AF7">
            <w:pPr>
              <w:rPr>
                <w:b/>
              </w:rPr>
            </w:pPr>
            <w:bookmarkStart w:id="4" w:name="AGENDA_TABLE"/>
            <w:bookmarkEnd w:id="4"/>
            <w:r>
              <w:rPr>
                <w:b/>
              </w:rPr>
              <w:t>Godkjenning av innkalling og saksliste</w:t>
            </w:r>
          </w:p>
        </w:tc>
      </w:tr>
      <w:tr w:rsidR="00FB0AF7" w:rsidRPr="00FB0AF7" w14:paraId="7DDFA4F6" w14:textId="77777777" w:rsidTr="00FB0AF7">
        <w:trPr>
          <w:trHeight w:val="480"/>
        </w:trPr>
        <w:tc>
          <w:tcPr>
            <w:tcW w:w="9061" w:type="dxa"/>
            <w:gridSpan w:val="3"/>
            <w:vAlign w:val="center"/>
          </w:tcPr>
          <w:p w14:paraId="334F2232" w14:textId="1C3F8AB7" w:rsidR="00FB0AF7" w:rsidRPr="00FB0AF7" w:rsidRDefault="00FB0AF7" w:rsidP="00FB0AF7">
            <w:pPr>
              <w:rPr>
                <w:b/>
              </w:rPr>
            </w:pPr>
            <w:r>
              <w:rPr>
                <w:b/>
              </w:rPr>
              <w:t>Godkjenning av protokoll</w:t>
            </w:r>
          </w:p>
        </w:tc>
      </w:tr>
      <w:tr w:rsidR="00FB0AF7" w:rsidRPr="00FB0AF7" w14:paraId="2845B9D6" w14:textId="77777777" w:rsidTr="00FB0AF7">
        <w:trPr>
          <w:trHeight w:val="480"/>
        </w:trPr>
        <w:tc>
          <w:tcPr>
            <w:tcW w:w="9061" w:type="dxa"/>
            <w:gridSpan w:val="3"/>
            <w:vAlign w:val="center"/>
          </w:tcPr>
          <w:p w14:paraId="2B34EBC5" w14:textId="7ECD880C" w:rsidR="00FB0AF7" w:rsidRPr="00FB0AF7" w:rsidRDefault="00FB0AF7" w:rsidP="00FB0AF7">
            <w:pPr>
              <w:rPr>
                <w:b/>
              </w:rPr>
            </w:pPr>
            <w:r>
              <w:rPr>
                <w:b/>
              </w:rPr>
              <w:t>Saker til behandling</w:t>
            </w:r>
          </w:p>
        </w:tc>
      </w:tr>
      <w:tr w:rsidR="00FB0AF7" w:rsidRPr="00FB0AF7" w14:paraId="1D93E252" w14:textId="77777777" w:rsidTr="00FB0AF7">
        <w:trPr>
          <w:trHeight w:val="240"/>
        </w:trPr>
        <w:tc>
          <w:tcPr>
            <w:tcW w:w="931" w:type="dxa"/>
            <w:vAlign w:val="center"/>
          </w:tcPr>
          <w:p w14:paraId="4F3F3401" w14:textId="63878625" w:rsidR="00FB0AF7" w:rsidRPr="00FB0AF7" w:rsidRDefault="00FB0AF7" w:rsidP="00FB0AF7">
            <w:hyperlink w:anchor="CaseRef212462" w:tooltip="Detaljer" w:history="1">
              <w:r>
                <w:rPr>
                  <w:rStyle w:val="Hyperkobling"/>
                </w:rPr>
                <w:t>14/26</w:t>
              </w:r>
            </w:hyperlink>
          </w:p>
        </w:tc>
        <w:tc>
          <w:tcPr>
            <w:tcW w:w="7281" w:type="dxa"/>
            <w:vAlign w:val="center"/>
          </w:tcPr>
          <w:p w14:paraId="46BAF01E" w14:textId="6132305A" w:rsidR="00FB0AF7" w:rsidRPr="00FB0AF7" w:rsidRDefault="00FB0AF7" w:rsidP="00933AD0">
            <w:r>
              <w:t>Økonomirapport pr 2.9.2026</w:t>
            </w:r>
          </w:p>
        </w:tc>
        <w:tc>
          <w:tcPr>
            <w:tcW w:w="849" w:type="dxa"/>
            <w:vAlign w:val="center"/>
          </w:tcPr>
          <w:p w14:paraId="0C9A7C01" w14:textId="36C6D038" w:rsidR="00FB0AF7" w:rsidRPr="00FB0AF7" w:rsidRDefault="00FB0AF7" w:rsidP="00933AD0">
            <w:fldSimple w:instr=" PAGEREF CaseRef212462 ">
              <w:r>
                <w:rPr>
                  <w:noProof/>
                </w:rPr>
                <w:t>2</w:t>
              </w:r>
            </w:fldSimple>
          </w:p>
        </w:tc>
      </w:tr>
      <w:tr w:rsidR="00FB0AF7" w:rsidRPr="00FB0AF7" w14:paraId="4B34C1D0" w14:textId="77777777" w:rsidTr="00FB0AF7">
        <w:trPr>
          <w:trHeight w:val="240"/>
        </w:trPr>
        <w:tc>
          <w:tcPr>
            <w:tcW w:w="931" w:type="dxa"/>
            <w:vAlign w:val="center"/>
          </w:tcPr>
          <w:p w14:paraId="0A9E39AC" w14:textId="5850C316" w:rsidR="00FB0AF7" w:rsidRPr="00FB0AF7" w:rsidRDefault="00FB0AF7" w:rsidP="00FB0AF7">
            <w:hyperlink w:anchor="CaseRef212376" w:tooltip="Detaljer" w:history="1">
              <w:r>
                <w:rPr>
                  <w:rStyle w:val="Hyperkobling"/>
                </w:rPr>
                <w:t>15/26</w:t>
              </w:r>
            </w:hyperlink>
          </w:p>
        </w:tc>
        <w:tc>
          <w:tcPr>
            <w:tcW w:w="7281" w:type="dxa"/>
            <w:vAlign w:val="center"/>
          </w:tcPr>
          <w:p w14:paraId="7317424A" w14:textId="2D5914F6" w:rsidR="00FB0AF7" w:rsidRPr="00FB0AF7" w:rsidRDefault="00FB0AF7" w:rsidP="00933AD0">
            <w:r>
              <w:t>Revisjon av Tranøy menighets regnskap 2025</w:t>
            </w:r>
          </w:p>
        </w:tc>
        <w:tc>
          <w:tcPr>
            <w:tcW w:w="849" w:type="dxa"/>
            <w:vAlign w:val="center"/>
          </w:tcPr>
          <w:p w14:paraId="5E5703AC" w14:textId="797A271D" w:rsidR="00FB0AF7" w:rsidRPr="00FB0AF7" w:rsidRDefault="00FB0AF7" w:rsidP="00933AD0">
            <w:fldSimple w:instr=" PAGEREF CaseRef212376 ">
              <w:r>
                <w:rPr>
                  <w:noProof/>
                </w:rPr>
                <w:t>3</w:t>
              </w:r>
            </w:fldSimple>
          </w:p>
        </w:tc>
      </w:tr>
      <w:tr w:rsidR="00FB0AF7" w:rsidRPr="00FB0AF7" w14:paraId="244903DB" w14:textId="77777777" w:rsidTr="00FB0AF7">
        <w:trPr>
          <w:trHeight w:val="240"/>
        </w:trPr>
        <w:tc>
          <w:tcPr>
            <w:tcW w:w="931" w:type="dxa"/>
            <w:vAlign w:val="center"/>
          </w:tcPr>
          <w:p w14:paraId="7F5F0F2F" w14:textId="5AFA7494" w:rsidR="00FB0AF7" w:rsidRPr="00FB0AF7" w:rsidRDefault="00FB0AF7" w:rsidP="00FB0AF7">
            <w:hyperlink w:anchor="CaseRef212469" w:tooltip="Detaljer" w:history="1">
              <w:r>
                <w:rPr>
                  <w:rStyle w:val="Hyperkobling"/>
                </w:rPr>
                <w:t>16/26</w:t>
              </w:r>
            </w:hyperlink>
          </w:p>
        </w:tc>
        <w:tc>
          <w:tcPr>
            <w:tcW w:w="7281" w:type="dxa"/>
            <w:vAlign w:val="center"/>
          </w:tcPr>
          <w:p w14:paraId="7CD67881" w14:textId="55573A84" w:rsidR="00FB0AF7" w:rsidRPr="00FB0AF7" w:rsidRDefault="00FB0AF7" w:rsidP="00933AD0">
            <w:r>
              <w:t>Visitasprogrammet i Tranøy 2026</w:t>
            </w:r>
          </w:p>
        </w:tc>
        <w:tc>
          <w:tcPr>
            <w:tcW w:w="849" w:type="dxa"/>
            <w:vAlign w:val="center"/>
          </w:tcPr>
          <w:p w14:paraId="4AD9E593" w14:textId="3D875205" w:rsidR="00FB0AF7" w:rsidRPr="00FB0AF7" w:rsidRDefault="00FB0AF7" w:rsidP="00933AD0">
            <w:fldSimple w:instr=" PAGEREF CaseRef212469 ">
              <w:r>
                <w:rPr>
                  <w:noProof/>
                </w:rPr>
                <w:t>3</w:t>
              </w:r>
            </w:fldSimple>
          </w:p>
        </w:tc>
      </w:tr>
      <w:tr w:rsidR="00FB0AF7" w:rsidRPr="00FB0AF7" w14:paraId="2F3F614F" w14:textId="77777777" w:rsidTr="00FB0AF7">
        <w:trPr>
          <w:trHeight w:val="240"/>
        </w:trPr>
        <w:tc>
          <w:tcPr>
            <w:tcW w:w="931" w:type="dxa"/>
            <w:vAlign w:val="center"/>
          </w:tcPr>
          <w:p w14:paraId="69A894CF" w14:textId="2D651FD6" w:rsidR="00FB0AF7" w:rsidRPr="00FB0AF7" w:rsidRDefault="00FB0AF7" w:rsidP="00FB0AF7">
            <w:hyperlink w:anchor="CaseRef212392" w:tooltip="Detaljer" w:history="1">
              <w:r>
                <w:rPr>
                  <w:rStyle w:val="Hyperkobling"/>
                </w:rPr>
                <w:t>17/26</w:t>
              </w:r>
            </w:hyperlink>
          </w:p>
        </w:tc>
        <w:tc>
          <w:tcPr>
            <w:tcW w:w="7281" w:type="dxa"/>
            <w:vAlign w:val="center"/>
          </w:tcPr>
          <w:p w14:paraId="0361C9B5" w14:textId="1B8332C8" w:rsidR="00FB0AF7" w:rsidRPr="00FB0AF7" w:rsidRDefault="00FB0AF7" w:rsidP="00933AD0">
            <w:r>
              <w:t xml:space="preserve">Søknad om godkjenning av </w:t>
            </w:r>
            <w:proofErr w:type="spellStart"/>
            <w:r>
              <w:t>Svanelvmoen</w:t>
            </w:r>
            <w:proofErr w:type="spellEnd"/>
            <w:r>
              <w:t xml:space="preserve"> kapell som godkjent kirkebygg</w:t>
            </w:r>
          </w:p>
        </w:tc>
        <w:tc>
          <w:tcPr>
            <w:tcW w:w="849" w:type="dxa"/>
            <w:vAlign w:val="center"/>
          </w:tcPr>
          <w:p w14:paraId="5983C592" w14:textId="18473838" w:rsidR="00FB0AF7" w:rsidRPr="00FB0AF7" w:rsidRDefault="00FB0AF7" w:rsidP="00933AD0">
            <w:fldSimple w:instr=" PAGEREF CaseRef212392 ">
              <w:r>
                <w:rPr>
                  <w:noProof/>
                </w:rPr>
                <w:t>3</w:t>
              </w:r>
            </w:fldSimple>
          </w:p>
        </w:tc>
      </w:tr>
      <w:tr w:rsidR="00FB0AF7" w:rsidRPr="00FB0AF7" w14:paraId="09D154D3" w14:textId="77777777" w:rsidTr="00FB0AF7">
        <w:trPr>
          <w:trHeight w:val="240"/>
        </w:trPr>
        <w:tc>
          <w:tcPr>
            <w:tcW w:w="931" w:type="dxa"/>
            <w:vAlign w:val="center"/>
          </w:tcPr>
          <w:p w14:paraId="08BEC6E9" w14:textId="6EB37C2A" w:rsidR="00FB0AF7" w:rsidRPr="00FB0AF7" w:rsidRDefault="00FB0AF7" w:rsidP="00FB0AF7">
            <w:hyperlink w:anchor="CaseRef212382" w:tooltip="Detaljer" w:history="1">
              <w:r>
                <w:rPr>
                  <w:rStyle w:val="Hyperkobling"/>
                </w:rPr>
                <w:t>18/26</w:t>
              </w:r>
            </w:hyperlink>
          </w:p>
        </w:tc>
        <w:tc>
          <w:tcPr>
            <w:tcW w:w="7281" w:type="dxa"/>
            <w:vAlign w:val="center"/>
          </w:tcPr>
          <w:p w14:paraId="19E184DB" w14:textId="76AF4673" w:rsidR="00FB0AF7" w:rsidRPr="00FB0AF7" w:rsidRDefault="00FB0AF7" w:rsidP="00933AD0">
            <w:r>
              <w:t>Nominasjonskomité til valget i 2027</w:t>
            </w:r>
          </w:p>
        </w:tc>
        <w:tc>
          <w:tcPr>
            <w:tcW w:w="849" w:type="dxa"/>
            <w:vAlign w:val="center"/>
          </w:tcPr>
          <w:p w14:paraId="7BB27F7A" w14:textId="0CCFB173" w:rsidR="00FB0AF7" w:rsidRPr="00FB0AF7" w:rsidRDefault="00FB0AF7" w:rsidP="00933AD0">
            <w:fldSimple w:instr=" PAGEREF CaseRef212382 ">
              <w:r>
                <w:rPr>
                  <w:noProof/>
                </w:rPr>
                <w:t>5</w:t>
              </w:r>
            </w:fldSimple>
          </w:p>
        </w:tc>
      </w:tr>
      <w:tr w:rsidR="00FB0AF7" w:rsidRPr="00FB0AF7" w14:paraId="62C066C4" w14:textId="77777777" w:rsidTr="00FB0AF7">
        <w:trPr>
          <w:trHeight w:val="240"/>
        </w:trPr>
        <w:tc>
          <w:tcPr>
            <w:tcW w:w="931" w:type="dxa"/>
            <w:vAlign w:val="center"/>
          </w:tcPr>
          <w:p w14:paraId="5448CADC" w14:textId="0AC7E12F" w:rsidR="00FB0AF7" w:rsidRPr="00FB0AF7" w:rsidRDefault="00FB0AF7" w:rsidP="00FB0AF7">
            <w:hyperlink w:anchor="CaseRef212378" w:tooltip="Detaljer" w:history="1">
              <w:r>
                <w:rPr>
                  <w:rStyle w:val="Hyperkobling"/>
                </w:rPr>
                <w:t>19/26</w:t>
              </w:r>
            </w:hyperlink>
          </w:p>
        </w:tc>
        <w:tc>
          <w:tcPr>
            <w:tcW w:w="7281" w:type="dxa"/>
            <w:vAlign w:val="center"/>
          </w:tcPr>
          <w:p w14:paraId="079B424D" w14:textId="311686DE" w:rsidR="00FB0AF7" w:rsidRPr="00FB0AF7" w:rsidRDefault="00FB0AF7" w:rsidP="00933AD0">
            <w:r>
              <w:t>Høring om kirkeundervisning</w:t>
            </w:r>
          </w:p>
        </w:tc>
        <w:tc>
          <w:tcPr>
            <w:tcW w:w="849" w:type="dxa"/>
            <w:vAlign w:val="center"/>
          </w:tcPr>
          <w:p w14:paraId="6A4B386C" w14:textId="75F42290" w:rsidR="00FB0AF7" w:rsidRPr="00FB0AF7" w:rsidRDefault="00FB0AF7" w:rsidP="00933AD0">
            <w:fldSimple w:instr=" PAGEREF CaseRef212378 ">
              <w:r>
                <w:rPr>
                  <w:noProof/>
                </w:rPr>
                <w:t>5</w:t>
              </w:r>
            </w:fldSimple>
          </w:p>
        </w:tc>
      </w:tr>
      <w:tr w:rsidR="00FB0AF7" w:rsidRPr="00FB0AF7" w14:paraId="21899D48" w14:textId="77777777" w:rsidTr="00FB0AF7">
        <w:trPr>
          <w:trHeight w:val="240"/>
        </w:trPr>
        <w:tc>
          <w:tcPr>
            <w:tcW w:w="931" w:type="dxa"/>
            <w:vAlign w:val="center"/>
          </w:tcPr>
          <w:p w14:paraId="713E2373" w14:textId="7C3A147B" w:rsidR="00FB0AF7" w:rsidRPr="00FB0AF7" w:rsidRDefault="00FB0AF7" w:rsidP="00FB0AF7">
            <w:hyperlink w:anchor="CaseRef212380" w:tooltip="Detaljer" w:history="1">
              <w:r>
                <w:rPr>
                  <w:rStyle w:val="Hyperkobling"/>
                </w:rPr>
                <w:t>20/26</w:t>
              </w:r>
            </w:hyperlink>
          </w:p>
        </w:tc>
        <w:tc>
          <w:tcPr>
            <w:tcW w:w="7281" w:type="dxa"/>
            <w:vAlign w:val="center"/>
          </w:tcPr>
          <w:p w14:paraId="77E2DCDF" w14:textId="5B30BC7A" w:rsidR="00FB0AF7" w:rsidRPr="00FB0AF7" w:rsidRDefault="00FB0AF7" w:rsidP="00933AD0">
            <w:r>
              <w:t>Delegasjonsreglementet i SKF</w:t>
            </w:r>
          </w:p>
        </w:tc>
        <w:tc>
          <w:tcPr>
            <w:tcW w:w="849" w:type="dxa"/>
            <w:vAlign w:val="center"/>
          </w:tcPr>
          <w:p w14:paraId="55405F01" w14:textId="3C1C1C48" w:rsidR="00FB0AF7" w:rsidRPr="00FB0AF7" w:rsidRDefault="00FB0AF7" w:rsidP="00933AD0">
            <w:fldSimple w:instr=" PAGEREF CaseRef212380 ">
              <w:r>
                <w:rPr>
                  <w:noProof/>
                </w:rPr>
                <w:t>6</w:t>
              </w:r>
            </w:fldSimple>
          </w:p>
        </w:tc>
      </w:tr>
      <w:tr w:rsidR="00FB0AF7" w:rsidRPr="00FB0AF7" w14:paraId="4CB461D8" w14:textId="77777777" w:rsidTr="00FB0AF7">
        <w:trPr>
          <w:trHeight w:val="240"/>
        </w:trPr>
        <w:tc>
          <w:tcPr>
            <w:tcW w:w="931" w:type="dxa"/>
            <w:vAlign w:val="center"/>
          </w:tcPr>
          <w:p w14:paraId="2538D14C" w14:textId="7C5009C4" w:rsidR="00FB0AF7" w:rsidRPr="00FB0AF7" w:rsidRDefault="00FB0AF7" w:rsidP="00FB0AF7">
            <w:hyperlink w:anchor="CaseRef212471" w:tooltip="Detaljer" w:history="1">
              <w:r>
                <w:rPr>
                  <w:rStyle w:val="Hyperkobling"/>
                </w:rPr>
                <w:t>21/26</w:t>
              </w:r>
            </w:hyperlink>
          </w:p>
        </w:tc>
        <w:tc>
          <w:tcPr>
            <w:tcW w:w="7281" w:type="dxa"/>
            <w:vAlign w:val="center"/>
          </w:tcPr>
          <w:p w14:paraId="0FC21360" w14:textId="2593AB00" w:rsidR="00FB0AF7" w:rsidRPr="00FB0AF7" w:rsidRDefault="00FB0AF7" w:rsidP="00933AD0">
            <w:r>
              <w:t xml:space="preserve">Forfallent inngangsparti til </w:t>
            </w:r>
            <w:proofErr w:type="spellStart"/>
            <w:r>
              <w:t>Stonglandet</w:t>
            </w:r>
            <w:proofErr w:type="spellEnd"/>
            <w:r>
              <w:t xml:space="preserve"> kirke</w:t>
            </w:r>
          </w:p>
        </w:tc>
        <w:tc>
          <w:tcPr>
            <w:tcW w:w="849" w:type="dxa"/>
            <w:vAlign w:val="center"/>
          </w:tcPr>
          <w:p w14:paraId="236DF749" w14:textId="268D4F08" w:rsidR="00FB0AF7" w:rsidRPr="00FB0AF7" w:rsidRDefault="00FB0AF7" w:rsidP="00933AD0">
            <w:fldSimple w:instr=" PAGEREF CaseRef212471 ">
              <w:r>
                <w:rPr>
                  <w:noProof/>
                </w:rPr>
                <w:t>10</w:t>
              </w:r>
            </w:fldSimple>
          </w:p>
        </w:tc>
      </w:tr>
      <w:tr w:rsidR="00FB0AF7" w:rsidRPr="00FB0AF7" w14:paraId="0A1751E1" w14:textId="77777777" w:rsidTr="00FB0AF7">
        <w:trPr>
          <w:trHeight w:val="480"/>
        </w:trPr>
        <w:tc>
          <w:tcPr>
            <w:tcW w:w="9061" w:type="dxa"/>
            <w:gridSpan w:val="3"/>
            <w:vAlign w:val="center"/>
          </w:tcPr>
          <w:p w14:paraId="3280966B" w14:textId="7814E3E7" w:rsidR="00FB0AF7" w:rsidRPr="00FB0AF7" w:rsidRDefault="00FB0AF7" w:rsidP="00FB0AF7">
            <w:pPr>
              <w:rPr>
                <w:b/>
              </w:rPr>
            </w:pPr>
          </w:p>
        </w:tc>
      </w:tr>
      <w:tr w:rsidR="00FB0AF7" w:rsidRPr="00FB0AF7" w14:paraId="4C7291DB" w14:textId="77777777" w:rsidTr="00FB0AF7">
        <w:trPr>
          <w:trHeight w:val="480"/>
        </w:trPr>
        <w:tc>
          <w:tcPr>
            <w:tcW w:w="9061" w:type="dxa"/>
            <w:gridSpan w:val="3"/>
            <w:vAlign w:val="center"/>
          </w:tcPr>
          <w:p w14:paraId="17C06F17" w14:textId="0A108894" w:rsidR="00FB0AF7" w:rsidRPr="00FB0AF7" w:rsidRDefault="00FB0AF7" w:rsidP="00FB0AF7">
            <w:pPr>
              <w:rPr>
                <w:b/>
              </w:rPr>
            </w:pPr>
          </w:p>
        </w:tc>
      </w:tr>
      <w:tr w:rsidR="00FB0AF7" w:rsidRPr="00FB0AF7" w14:paraId="7B4ABD24" w14:textId="77777777" w:rsidTr="00FB0AF7">
        <w:trPr>
          <w:trHeight w:val="240"/>
        </w:trPr>
        <w:tc>
          <w:tcPr>
            <w:tcW w:w="931" w:type="dxa"/>
            <w:vAlign w:val="center"/>
          </w:tcPr>
          <w:p w14:paraId="4D5BD863" w14:textId="77777777" w:rsidR="00FB0AF7" w:rsidRDefault="00FB0AF7" w:rsidP="00FB0AF7"/>
        </w:tc>
        <w:tc>
          <w:tcPr>
            <w:tcW w:w="7281" w:type="dxa"/>
            <w:vAlign w:val="center"/>
          </w:tcPr>
          <w:p w14:paraId="57893E0E" w14:textId="77777777" w:rsidR="00FB0AF7" w:rsidRDefault="00FB0AF7" w:rsidP="00933AD0"/>
        </w:tc>
        <w:tc>
          <w:tcPr>
            <w:tcW w:w="849" w:type="dxa"/>
            <w:vAlign w:val="center"/>
          </w:tcPr>
          <w:p w14:paraId="471E9519" w14:textId="77777777" w:rsidR="00FB0AF7" w:rsidRDefault="00FB0AF7" w:rsidP="00933AD0"/>
        </w:tc>
      </w:tr>
    </w:tbl>
    <w:p w14:paraId="12F2F07A" w14:textId="77777777" w:rsidR="004C78E3" w:rsidRPr="00933AD0" w:rsidRDefault="004C78E3" w:rsidP="00933AD0"/>
    <w:p w14:paraId="0D002129" w14:textId="7E476850" w:rsidR="005D52A2" w:rsidRPr="004631EB" w:rsidRDefault="00EA1882" w:rsidP="005D52A2">
      <w:sdt>
        <w:sdtPr>
          <w:tag w:val="ToBoard.ToEmployer.Addresses.ZipPlace"/>
          <w:id w:val="130991035"/>
          <w:placeholder>
            <w:docPart w:val="00FFE97A429C48AAADCB84F706042249"/>
          </w:placeholder>
          <w:dataBinding w:prefixMappings="xmlns:gbs='http://www.software-innovation.no/growBusinessDocument'" w:xpath="/gbs:GrowBusinessDocument/gbs:ToBoard.ToEmployer.AddressesJOINEX.ZipPlace[@gbs:key='2162347212']" w:storeItemID="{56DC69B7-6F86-472B-AF93-1D6F1C1389AD}"/>
          <w:text/>
        </w:sdtPr>
        <w:sdtEndPr/>
        <w:sdtContent>
          <w:r w:rsidR="00B369D5">
            <w:t>Sted</w:t>
          </w:r>
        </w:sdtContent>
      </w:sdt>
      <w:r w:rsidR="005D52A2" w:rsidRPr="004631EB">
        <w:t xml:space="preserve"> </w:t>
      </w:r>
      <w:r w:rsidR="005D52A2" w:rsidRPr="004631EB">
        <w:fldChar w:fldCharType="begin"/>
      </w:r>
      <w:r w:rsidR="005D52A2" w:rsidRPr="004631EB">
        <w:instrText xml:space="preserve"> TIME \@ "dd.MM.yyyy" </w:instrText>
      </w:r>
      <w:r w:rsidR="005D52A2" w:rsidRPr="004631EB">
        <w:fldChar w:fldCharType="separate"/>
      </w:r>
      <w:r w:rsidR="003A770E">
        <w:rPr>
          <w:noProof/>
        </w:rPr>
        <w:t>11.09.2026</w:t>
      </w:r>
      <w:r w:rsidR="005D52A2" w:rsidRPr="004631EB">
        <w:fldChar w:fldCharType="end"/>
      </w:r>
    </w:p>
    <w:p w14:paraId="5904D525" w14:textId="77777777" w:rsidR="005D52A2" w:rsidRPr="004631EB" w:rsidRDefault="005D52A2" w:rsidP="005D52A2"/>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D52A2" w:rsidRPr="00FB0AF7" w14:paraId="67C5CE22" w14:textId="77777777" w:rsidTr="006832C2">
        <w:tc>
          <w:tcPr>
            <w:tcW w:w="4530" w:type="dxa"/>
          </w:tcPr>
          <w:sdt>
            <w:sdtPr>
              <w:tag w:val="ToBoard.FromOtherContacts"/>
              <w:id w:val="10005"/>
              <w:placeholder>
                <w:docPart w:val="7C9EE77E437E4B72B95418EE587BE8E1"/>
              </w:placeholder>
              <w:dataBinding w:prefixMappings="xmlns:gbs='http://www.software-innovation.no/growBusinessDocument'" w:xpath="/gbs:GrowBusinessDocument/gbs:Lists/gbs:SingleLines/gbs:ToBoard.FromOtherContacts/gbs:DisplayField[@gbs:key='10005']" w:storeItemID="{054AC2F2-BC89-4FBE-8D04-D77C450C58E4}"/>
              <w:text w:multiLine="1"/>
            </w:sdtPr>
            <w:sdtEndPr/>
            <w:sdtContent>
              <w:p w14:paraId="2971CF93" w14:textId="3B957ABF" w:rsidR="00403641" w:rsidRDefault="00FB0AF7" w:rsidP="00403641">
                <w:r>
                  <w:t>Truls Nilsen</w:t>
                </w:r>
              </w:p>
            </w:sdtContent>
          </w:sdt>
          <w:p w14:paraId="0E34F9CC" w14:textId="1DD4DCBC" w:rsidR="005D52A2" w:rsidRPr="004631EB" w:rsidRDefault="007F141C" w:rsidP="006832C2">
            <w:r>
              <w:lastRenderedPageBreak/>
              <w:t>Leder</w:t>
            </w:r>
            <w:r w:rsidR="00FB0AF7">
              <w:t xml:space="preserve"> og referent</w:t>
            </w:r>
          </w:p>
        </w:tc>
        <w:tc>
          <w:tcPr>
            <w:tcW w:w="4531" w:type="dxa"/>
          </w:tcPr>
          <w:sdt>
            <w:sdtPr>
              <w:tag w:val="ToBoard.FromOtherContacts"/>
              <w:id w:val="-311569361"/>
              <w:placeholder>
                <w:docPart w:val="12BDE9CDD3BB4E17A71E842FDD8B7210"/>
              </w:placeholder>
              <w:showingPlcHdr/>
              <w:dataBinding w:prefixMappings="xmlns:gbs='http://www.software-innovation.no/growBusinessDocument'" w:xpath="/gbs:GrowBusinessDocument/gbs:Lists/gbs:SingleLines/gbs:ToBoard.FromOtherContacts/gbs:DisplayField[@gbs:key='10004']" w:storeItemID="{054AC2F2-BC89-4FBE-8D04-D77C450C58E4}"/>
              <w:text/>
            </w:sdtPr>
            <w:sdtEndPr/>
            <w:sdtContent>
              <w:p w14:paraId="215FADD9" w14:textId="30BDF3A3" w:rsidR="005D52A2" w:rsidRPr="00FB0AF7" w:rsidRDefault="00FB0AF7" w:rsidP="006832C2">
                <w:pPr>
                  <w:rPr>
                    <w:lang w:val="en-US"/>
                  </w:rPr>
                </w:pPr>
                <w:r w:rsidRPr="00FB0AF7">
                  <w:rPr>
                    <w:rStyle w:val="Plassholdertekst"/>
                    <w:lang w:val="en-US"/>
                  </w:rPr>
                  <w:t>Click here to enter text.</w:t>
                </w:r>
              </w:p>
            </w:sdtContent>
          </w:sdt>
          <w:p w14:paraId="6E9D3426" w14:textId="4AFEFF65" w:rsidR="005D52A2" w:rsidRDefault="005D52A2" w:rsidP="006832C2">
            <w:pPr>
              <w:rPr>
                <w:lang w:val="en-US"/>
              </w:rPr>
            </w:pPr>
          </w:p>
          <w:p w14:paraId="0035C134" w14:textId="77777777" w:rsidR="00FB0AF7" w:rsidRPr="00FB0AF7" w:rsidRDefault="00FB0AF7" w:rsidP="006832C2">
            <w:pPr>
              <w:rPr>
                <w:lang w:val="en-US"/>
              </w:rPr>
            </w:pPr>
          </w:p>
          <w:p w14:paraId="1FE6793D" w14:textId="77777777" w:rsidR="005D52A2" w:rsidRPr="00FB0AF7" w:rsidRDefault="005D52A2" w:rsidP="006832C2">
            <w:pPr>
              <w:rPr>
                <w:lang w:val="en-US"/>
              </w:rPr>
            </w:pPr>
          </w:p>
        </w:tc>
      </w:tr>
    </w:tbl>
    <w:p w14:paraId="2A81D84D" w14:textId="77777777" w:rsidR="00D8150E" w:rsidRPr="00FB0AF7" w:rsidRDefault="00D8150E" w:rsidP="00933AD0">
      <w:pPr>
        <w:rPr>
          <w:sz w:val="22"/>
          <w:szCs w:val="22"/>
          <w:lang w:val="en-US"/>
        </w:rPr>
      </w:pPr>
    </w:p>
    <w:p w14:paraId="602DD8D8" w14:textId="59E4BD1F" w:rsidR="00FB0AF7" w:rsidRDefault="00FB0AF7" w:rsidP="00FB0AF7">
      <w:pPr>
        <w:pStyle w:val="MUCaseTitle"/>
        <w:rPr>
          <w:shd w:val="clear" w:color="auto" w:fill="D9D9D9"/>
        </w:rPr>
      </w:pPr>
      <w:r w:rsidRPr="00FB0AF7">
        <w:rPr>
          <w:shd w:val="clear" w:color="auto" w:fill="D9D9D9"/>
        </w:rPr>
        <w:t>Godkjenning av innkalling og saksliste</w:t>
      </w:r>
    </w:p>
    <w:p w14:paraId="563FA7D2" w14:textId="0D133C91" w:rsidR="00FB0AF7" w:rsidRDefault="00FB0AF7" w:rsidP="00FB0AF7">
      <w:r>
        <w:t>Godkjent.</w:t>
      </w:r>
    </w:p>
    <w:p w14:paraId="512BBADC" w14:textId="77777777" w:rsidR="00FB0AF7" w:rsidRPr="00FB0AF7" w:rsidRDefault="00FB0AF7" w:rsidP="00FB0AF7"/>
    <w:p w14:paraId="7F870933" w14:textId="7A78F7D0" w:rsidR="00FB0AF7" w:rsidRDefault="00FB0AF7" w:rsidP="00FB0AF7">
      <w:pPr>
        <w:pStyle w:val="MUCaseTitle"/>
        <w:rPr>
          <w:shd w:val="clear" w:color="auto" w:fill="D9D9D9"/>
        </w:rPr>
      </w:pPr>
      <w:r w:rsidRPr="00FB0AF7">
        <w:rPr>
          <w:shd w:val="clear" w:color="auto" w:fill="D9D9D9"/>
        </w:rPr>
        <w:t>Godkjenning av protokoll</w:t>
      </w:r>
    </w:p>
    <w:p w14:paraId="4890C317" w14:textId="74991422" w:rsidR="00FB0AF7" w:rsidRDefault="00FB0AF7" w:rsidP="00FB0AF7">
      <w:pPr>
        <w:pStyle w:val="MUCaseTitle"/>
      </w:pPr>
      <w:r w:rsidRPr="00FB0AF7">
        <w:rPr>
          <w:shd w:val="clear" w:color="auto" w:fill="D9D9D9"/>
        </w:rPr>
        <w:t>Saker til behandling</w:t>
      </w:r>
    </w:p>
    <w:p w14:paraId="0DF80A4E" w14:textId="77777777" w:rsidR="00FB0AF7" w:rsidRDefault="00FB0AF7" w:rsidP="00FB0AF7">
      <w:pPr>
        <w:pStyle w:val="MUCaseTitle2"/>
      </w:pPr>
      <w:bookmarkStart w:id="5" w:name="CaseRef212462"/>
      <w:bookmarkEnd w:id="5"/>
      <w:r>
        <w:t>14/26 Økonomirapport pr 2.9.2026</w:t>
      </w:r>
    </w:p>
    <w:p w14:paraId="1811F530" w14:textId="57C0793D" w:rsidR="00FB0AF7" w:rsidRDefault="00FB0AF7" w:rsidP="00FB0AF7"/>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B0AF7" w14:paraId="7B352FBD" w14:textId="77777777" w:rsidTr="00FB0AF7">
        <w:tc>
          <w:tcPr>
            <w:tcW w:w="5102" w:type="dxa"/>
          </w:tcPr>
          <w:p w14:paraId="43AF3348" w14:textId="4275602B" w:rsidR="00FB0AF7" w:rsidRDefault="00FB0AF7" w:rsidP="00FB0AF7">
            <w:r>
              <w:t>Behandlet av</w:t>
            </w:r>
          </w:p>
        </w:tc>
        <w:tc>
          <w:tcPr>
            <w:tcW w:w="1701" w:type="dxa"/>
          </w:tcPr>
          <w:p w14:paraId="334F2F7E" w14:textId="2BF72ADD" w:rsidR="00FB0AF7" w:rsidRDefault="00FB0AF7" w:rsidP="00FB0AF7">
            <w:r>
              <w:t>Møtedato</w:t>
            </w:r>
          </w:p>
        </w:tc>
        <w:tc>
          <w:tcPr>
            <w:tcW w:w="1134" w:type="dxa"/>
          </w:tcPr>
          <w:p w14:paraId="7FDDCE02" w14:textId="44342093" w:rsidR="00FB0AF7" w:rsidRDefault="00FB0AF7" w:rsidP="00FB0AF7">
            <w:proofErr w:type="spellStart"/>
            <w:r>
              <w:t>Saknr</w:t>
            </w:r>
            <w:proofErr w:type="spellEnd"/>
          </w:p>
        </w:tc>
      </w:tr>
      <w:tr w:rsidR="00FB0AF7" w14:paraId="20D44F09" w14:textId="77777777" w:rsidTr="00FB0AF7">
        <w:tc>
          <w:tcPr>
            <w:tcW w:w="5102" w:type="dxa"/>
          </w:tcPr>
          <w:p w14:paraId="521BC1FF" w14:textId="25A278AF" w:rsidR="00FB0AF7" w:rsidRDefault="00FB0AF7" w:rsidP="00FB0AF7">
            <w:r>
              <w:t>1 Tranøy menighetsråd</w:t>
            </w:r>
          </w:p>
        </w:tc>
        <w:tc>
          <w:tcPr>
            <w:tcW w:w="1701" w:type="dxa"/>
          </w:tcPr>
          <w:p w14:paraId="0DEE25B0" w14:textId="64FC893E" w:rsidR="00FB0AF7" w:rsidRDefault="00FB0AF7" w:rsidP="00FB0AF7">
            <w:r>
              <w:t>09.09.2026</w:t>
            </w:r>
          </w:p>
        </w:tc>
        <w:tc>
          <w:tcPr>
            <w:tcW w:w="1134" w:type="dxa"/>
          </w:tcPr>
          <w:p w14:paraId="04288072" w14:textId="472A0E27" w:rsidR="00FB0AF7" w:rsidRDefault="00FB0AF7" w:rsidP="00FB0AF7">
            <w:r>
              <w:t>14/26</w:t>
            </w:r>
          </w:p>
        </w:tc>
      </w:tr>
    </w:tbl>
    <w:p w14:paraId="2073FBDF" w14:textId="77777777" w:rsidR="00FB0AF7" w:rsidRDefault="00FB0AF7" w:rsidP="00FB0AF7"/>
    <w:p w14:paraId="15768836" w14:textId="77777777" w:rsidR="00FB0AF7" w:rsidRDefault="00FB0AF7" w:rsidP="00FB0AF7"/>
    <w:p w14:paraId="5F0D50CD" w14:textId="77777777" w:rsidR="00FB0AF7" w:rsidRDefault="00FB0AF7" w:rsidP="00FB0AF7"/>
    <w:p w14:paraId="16A9ADE9" w14:textId="77777777" w:rsidR="00FB0AF7" w:rsidRDefault="00FB0AF7" w:rsidP="00FB0AF7"/>
    <w:sdt>
      <w:sdtPr>
        <w:alias w:val="Sammendrag"/>
        <w:tag w:val="Sammendrag"/>
        <w:id w:val="1674685779"/>
        <w:placeholder>
          <w:docPart w:val="2A7194268CA3498EA6BD73841C50B52F"/>
        </w:placeholder>
      </w:sdtPr>
      <w:sdtEndPr/>
      <w:sdtContent>
        <w:p w14:paraId="6355E3FD" w14:textId="77777777" w:rsidR="00FB0AF7" w:rsidRPr="00BE598D" w:rsidRDefault="00FB0AF7" w:rsidP="00FB0AF7">
          <w:pPr>
            <w:keepNext/>
            <w:keepLines/>
            <w:outlineLvl w:val="1"/>
            <w:rPr>
              <w:rFonts w:eastAsia="Arial Unicode MS"/>
              <w:b/>
              <w:bCs/>
            </w:rPr>
          </w:pPr>
          <w:r>
            <w:rPr>
              <w:rFonts w:eastAsia="Arial Unicode MS"/>
              <w:b/>
              <w:bCs/>
            </w:rPr>
            <w:t>Saksorientering</w:t>
          </w:r>
        </w:p>
        <w:p w14:paraId="7118507A" w14:textId="77777777" w:rsidR="00FB0AF7" w:rsidRDefault="00FB0AF7" w:rsidP="00FB0AF7">
          <w:pPr>
            <w:spacing w:line="276" w:lineRule="auto"/>
          </w:pPr>
          <w:r>
            <w:t xml:space="preserve">Regnskapet pr 2.9.26 viser totalt sett et merforbruk på 11296 kr om man ser bort fra tilskuddet fra bispedømmet (162452 kr) og utbetaling til lønn (13413 kr). </w:t>
          </w:r>
        </w:p>
        <w:p w14:paraId="4CD443EB" w14:textId="77777777" w:rsidR="00FB0AF7" w:rsidRDefault="00FB0AF7" w:rsidP="00FB0AF7">
          <w:pPr>
            <w:spacing w:line="276" w:lineRule="auto"/>
          </w:pPr>
          <w:r>
            <w:t xml:space="preserve">Det er to nye faktorer knyttet til budsjettet: Birgit Noreng har sluttet som </w:t>
          </w:r>
          <w:proofErr w:type="spellStart"/>
          <w:r>
            <w:t>trosopplærer</w:t>
          </w:r>
          <w:proofErr w:type="spellEnd"/>
          <w:r>
            <w:t xml:space="preserve"> i Tranøy og tilskuddsordningen er endret til å gjelde for alle aldersgrupper, ikke bare barn og unge. I tillegg vil tilskuddet i helhet beholdes. Det er derfor ikke om å gjøre å bruke opp tilskuddet i løpet av året, slik som tidligere. </w:t>
          </w:r>
        </w:p>
        <w:p w14:paraId="063E61EC" w14:textId="77777777" w:rsidR="00FB0AF7" w:rsidRDefault="00FB0AF7" w:rsidP="00FB0AF7">
          <w:pPr>
            <w:contextualSpacing/>
          </w:pPr>
          <w:r>
            <w:t xml:space="preserve">Menigheten har mottatt 12318 kr i ofringer til annen virksomhet. Av dette er 10451 kr utbetalt til dem som skal være mottakere. Hvis man hensyntar det, så er merforbruket på 13163 kr pr 2.9. Men ettersom det utbetales mindre lønn enn budsjettert, fordi stillingen er redusert fra 20 % til 12 %, så vil vi ved årets slutt ha et stort </w:t>
          </w:r>
          <w:proofErr w:type="spellStart"/>
          <w:r>
            <w:t>mindreforbruk</w:t>
          </w:r>
          <w:proofErr w:type="spellEnd"/>
          <w:r>
            <w:t>.</w:t>
          </w:r>
        </w:p>
      </w:sdtContent>
    </w:sdt>
    <w:p w14:paraId="31675F0E" w14:textId="77777777" w:rsidR="00FB0AF7" w:rsidRDefault="00FB0AF7" w:rsidP="00FB0AF7"/>
    <w:sdt>
      <w:sdtPr>
        <w:rPr>
          <w:b/>
        </w:rPr>
        <w:tag w:val="MU_Tittel"/>
        <w:id w:val="-1559318507"/>
        <w:placeholder>
          <w:docPart w:val="7595369EE9384F3DB7E4DE17D30F055F"/>
        </w:placeholder>
        <w:text/>
      </w:sdtPr>
      <w:sdtEndPr/>
      <w:sdtContent>
        <w:p w14:paraId="39BAAEAB" w14:textId="77777777" w:rsidR="00FB0AF7" w:rsidRDefault="00FB0AF7" w:rsidP="00FB0AF7">
          <w:pPr>
            <w:rPr>
              <w:b/>
            </w:rPr>
          </w:pPr>
          <w:r w:rsidRPr="00EF6EF9">
            <w:rPr>
              <w:b/>
            </w:rPr>
            <w:t>Forslag til vedtak</w:t>
          </w:r>
        </w:p>
      </w:sdtContent>
    </w:sdt>
    <w:p w14:paraId="726C091B" w14:textId="77777777" w:rsidR="00FB0AF7" w:rsidRDefault="00FB0AF7" w:rsidP="00FB0AF7"/>
    <w:p w14:paraId="0285F167" w14:textId="3B3F01B3" w:rsidR="00FB0AF7" w:rsidRDefault="00FB0AF7" w:rsidP="00FB0AF7">
      <w:r>
        <w:t>Regnskapsrapport pr 2.9 tas til orientering</w:t>
      </w:r>
    </w:p>
    <w:p w14:paraId="7E801951" w14:textId="77777777" w:rsidR="00FB0AF7" w:rsidRDefault="00FB0AF7" w:rsidP="00FB0AF7"/>
    <w:sdt>
      <w:sdtPr>
        <w:rPr>
          <w:b w:val="0"/>
        </w:rPr>
        <w:alias w:val="Vedtak for sak 14/26"/>
        <w:tag w:val="HandlingID212462;CaseID200684"/>
        <w:id w:val="1648778889"/>
        <w:placeholder>
          <w:docPart w:val="DefaultPlaceholder_-1854013440"/>
        </w:placeholder>
      </w:sdtPr>
      <w:sdtEndPr/>
      <w:sdtContent>
        <w:p w14:paraId="23CA3605" w14:textId="6134857C" w:rsidR="00FB0AF7" w:rsidRDefault="00FB0AF7" w:rsidP="00FB0AF7">
          <w:pPr>
            <w:pStyle w:val="MUCaseTitle3"/>
          </w:pPr>
          <w:r>
            <w:t>Møtebehandling</w:t>
          </w:r>
        </w:p>
        <w:p w14:paraId="4D9C09A0" w14:textId="77777777" w:rsidR="00FB0AF7" w:rsidRDefault="00FB0AF7" w:rsidP="00FB0AF7"/>
        <w:sdt>
          <w:sdtPr>
            <w:rPr>
              <w:b w:val="0"/>
            </w:rPr>
            <w:tag w:val="MU_Innstilling"/>
            <w:id w:val="1087269861"/>
            <w:lock w:val="sdtLocked"/>
            <w:placeholder>
              <w:docPart w:val="DefaultPlaceholder_-1854013440"/>
            </w:placeholder>
            <w15:appearance w15:val="hidden"/>
          </w:sdtPr>
          <w:sdtEndPr/>
          <w:sdtContent>
            <w:p w14:paraId="2BE1D3B8" w14:textId="77777777" w:rsidR="00FB0AF7" w:rsidRDefault="00FB0AF7" w:rsidP="00FB0AF7">
              <w:pPr>
                <w:pStyle w:val="MUCaseTitle3"/>
              </w:pPr>
              <w:r>
                <w:t xml:space="preserve">Vedtak </w:t>
              </w:r>
            </w:p>
            <w:sdt>
              <w:sdtPr>
                <w:tag w:val="MU_Vedtakstekst"/>
                <w:id w:val="-1713336321"/>
                <w:lock w:val="sdtLocked"/>
                <w:placeholder>
                  <w:docPart w:val="011050F9B66042F4A8FC022BEC8BC4A0"/>
                </w:placeholder>
                <w15:appearance w15:val="hidden"/>
              </w:sdtPr>
              <w:sdtEndPr/>
              <w:sdtContent>
                <w:p w14:paraId="57D4AB85" w14:textId="354F93F1" w:rsidR="00FB0AF7" w:rsidRDefault="00FB0AF7" w:rsidP="00FB0AF7">
                  <w:r>
                    <w:t>Regnskapsrapport pr 2.9 tas til orientering</w:t>
                  </w:r>
                </w:p>
                <w:p w14:paraId="699D2E30" w14:textId="77777777" w:rsidR="00FB0AF7" w:rsidRDefault="00EA1882" w:rsidP="00FB0AF7"/>
              </w:sdtContent>
            </w:sdt>
          </w:sdtContent>
        </w:sdt>
        <w:p w14:paraId="572C55A9" w14:textId="195BFFF4" w:rsidR="00FB0AF7" w:rsidRDefault="00FB0AF7" w:rsidP="00FB0AF7">
          <w:pPr>
            <w:spacing w:before="240"/>
          </w:pPr>
          <w:r>
            <w:fldChar w:fldCharType="begin"/>
          </w:r>
          <w:r>
            <w:instrText xml:space="preserve"> MACROBUTTON SaveDecision [Lagre vedtak] </w:instrText>
          </w:r>
          <w:r>
            <w:fldChar w:fldCharType="end"/>
          </w:r>
        </w:p>
      </w:sdtContent>
    </w:sdt>
    <w:p w14:paraId="6278F0F7" w14:textId="77777777" w:rsidR="00FB0AF7" w:rsidRDefault="00FB0AF7" w:rsidP="00FB0AF7">
      <w:pPr>
        <w:spacing w:before="240"/>
      </w:pPr>
    </w:p>
    <w:p w14:paraId="0E3ADFD1" w14:textId="77777777" w:rsidR="00FB0AF7" w:rsidRDefault="00FB0AF7" w:rsidP="00FB0AF7">
      <w:pPr>
        <w:spacing w:before="240"/>
      </w:pPr>
    </w:p>
    <w:p w14:paraId="074F621C" w14:textId="77777777" w:rsidR="00FB0AF7" w:rsidRDefault="00FB0AF7" w:rsidP="00FB0AF7">
      <w:pPr>
        <w:spacing w:before="240"/>
      </w:pPr>
    </w:p>
    <w:p w14:paraId="460C12A5" w14:textId="77777777" w:rsidR="00FB0AF7" w:rsidRDefault="00FB0AF7" w:rsidP="00FB0AF7">
      <w:pPr>
        <w:pStyle w:val="MUCaseTitle2"/>
      </w:pPr>
      <w:bookmarkStart w:id="6" w:name="CaseRef212376"/>
      <w:bookmarkEnd w:id="6"/>
      <w:r>
        <w:t>15/26 Revisjon av Tranøy menighets regnskap 2025</w:t>
      </w:r>
    </w:p>
    <w:p w14:paraId="6A08C88F" w14:textId="05987D50" w:rsidR="00FB0AF7" w:rsidRDefault="00FB0AF7" w:rsidP="00FB0AF7"/>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B0AF7" w14:paraId="0BCEEC7A" w14:textId="77777777" w:rsidTr="00FB0AF7">
        <w:tc>
          <w:tcPr>
            <w:tcW w:w="5102" w:type="dxa"/>
          </w:tcPr>
          <w:p w14:paraId="59017862" w14:textId="1C52A930" w:rsidR="00FB0AF7" w:rsidRDefault="00FB0AF7" w:rsidP="00FB0AF7">
            <w:r>
              <w:t>Behandlet av</w:t>
            </w:r>
          </w:p>
        </w:tc>
        <w:tc>
          <w:tcPr>
            <w:tcW w:w="1701" w:type="dxa"/>
          </w:tcPr>
          <w:p w14:paraId="287420D8" w14:textId="2A315800" w:rsidR="00FB0AF7" w:rsidRDefault="00FB0AF7" w:rsidP="00FB0AF7">
            <w:r>
              <w:t>Møtedato</w:t>
            </w:r>
          </w:p>
        </w:tc>
        <w:tc>
          <w:tcPr>
            <w:tcW w:w="1134" w:type="dxa"/>
          </w:tcPr>
          <w:p w14:paraId="0A1CBEC3" w14:textId="4209CF5E" w:rsidR="00FB0AF7" w:rsidRDefault="00FB0AF7" w:rsidP="00FB0AF7">
            <w:proofErr w:type="spellStart"/>
            <w:r>
              <w:t>Saknr</w:t>
            </w:r>
            <w:proofErr w:type="spellEnd"/>
          </w:p>
        </w:tc>
      </w:tr>
      <w:tr w:rsidR="00FB0AF7" w14:paraId="7D4C8285" w14:textId="77777777" w:rsidTr="00FB0AF7">
        <w:tc>
          <w:tcPr>
            <w:tcW w:w="5102" w:type="dxa"/>
          </w:tcPr>
          <w:p w14:paraId="716A5D1F" w14:textId="0BABDF16" w:rsidR="00FB0AF7" w:rsidRDefault="00FB0AF7" w:rsidP="00FB0AF7">
            <w:r>
              <w:t>1 Tranøy menighetsråd</w:t>
            </w:r>
          </w:p>
        </w:tc>
        <w:tc>
          <w:tcPr>
            <w:tcW w:w="1701" w:type="dxa"/>
          </w:tcPr>
          <w:p w14:paraId="18835D02" w14:textId="5B99FFFE" w:rsidR="00FB0AF7" w:rsidRDefault="00FB0AF7" w:rsidP="00FB0AF7">
            <w:r>
              <w:t>09.09.2026</w:t>
            </w:r>
          </w:p>
        </w:tc>
        <w:tc>
          <w:tcPr>
            <w:tcW w:w="1134" w:type="dxa"/>
          </w:tcPr>
          <w:p w14:paraId="0293DB30" w14:textId="3DFEAB89" w:rsidR="00FB0AF7" w:rsidRDefault="00FB0AF7" w:rsidP="00FB0AF7">
            <w:r>
              <w:t>15/26</w:t>
            </w:r>
          </w:p>
        </w:tc>
      </w:tr>
    </w:tbl>
    <w:p w14:paraId="62D76E48" w14:textId="77777777" w:rsidR="00FB0AF7" w:rsidRDefault="00FB0AF7" w:rsidP="00FB0AF7"/>
    <w:p w14:paraId="2E2EB141" w14:textId="77777777" w:rsidR="00FB0AF7" w:rsidRDefault="00FB0AF7" w:rsidP="00FB0AF7"/>
    <w:p w14:paraId="15249E0F" w14:textId="77777777" w:rsidR="00FB0AF7" w:rsidRDefault="00FB0AF7" w:rsidP="00FB0AF7"/>
    <w:p w14:paraId="2E9C6EFE" w14:textId="77777777" w:rsidR="00FB0AF7" w:rsidRDefault="00FB0AF7" w:rsidP="00FB0AF7"/>
    <w:sdt>
      <w:sdtPr>
        <w:alias w:val="Sammendrag"/>
        <w:tag w:val="Sammendrag"/>
        <w:id w:val="881678640"/>
        <w:placeholder>
          <w:docPart w:val="A4CF8746E3614E2C85E6EDBF1FC72653"/>
        </w:placeholder>
      </w:sdtPr>
      <w:sdtEndPr/>
      <w:sdtContent>
        <w:p w14:paraId="68BE664A" w14:textId="77777777" w:rsidR="00FB0AF7" w:rsidRPr="00BE598D" w:rsidRDefault="00FB0AF7" w:rsidP="00FB0AF7">
          <w:pPr>
            <w:keepNext/>
            <w:keepLines/>
            <w:outlineLvl w:val="1"/>
            <w:rPr>
              <w:rFonts w:eastAsia="Arial Unicode MS"/>
              <w:b/>
              <w:bCs/>
            </w:rPr>
          </w:pPr>
          <w:r>
            <w:rPr>
              <w:rFonts w:eastAsia="Arial Unicode MS"/>
              <w:b/>
              <w:bCs/>
            </w:rPr>
            <w:t>Saksorientering</w:t>
          </w:r>
        </w:p>
        <w:p w14:paraId="6B6707A3" w14:textId="77777777" w:rsidR="00FB0AF7" w:rsidRDefault="00FB0AF7" w:rsidP="00FB0AF7">
          <w:pPr>
            <w:contextualSpacing/>
          </w:pPr>
          <w:r>
            <w:t>Anne Bærø har revidert regnskapet til Tranøy menighet for 2025. Hun har godkjent regnskapet uten bemerkninger. Regnskapet kan derfor regnes som ferdig revidert og avsluttet.</w:t>
          </w:r>
        </w:p>
      </w:sdtContent>
    </w:sdt>
    <w:p w14:paraId="3001B07D" w14:textId="77777777" w:rsidR="00FB0AF7" w:rsidRDefault="00FB0AF7" w:rsidP="00FB0AF7"/>
    <w:sdt>
      <w:sdtPr>
        <w:rPr>
          <w:b/>
        </w:rPr>
        <w:tag w:val="MU_Tittel"/>
        <w:id w:val="-1032640435"/>
        <w:placeholder>
          <w:docPart w:val="7C9988AF83794F37A48294D78B110BFB"/>
        </w:placeholder>
        <w:text/>
      </w:sdtPr>
      <w:sdtEndPr/>
      <w:sdtContent>
        <w:p w14:paraId="332275FD" w14:textId="77777777" w:rsidR="00FB0AF7" w:rsidRDefault="00FB0AF7" w:rsidP="00FB0AF7">
          <w:pPr>
            <w:rPr>
              <w:b/>
            </w:rPr>
          </w:pPr>
          <w:r w:rsidRPr="00EF6EF9">
            <w:rPr>
              <w:b/>
            </w:rPr>
            <w:t>Forslag til vedtak</w:t>
          </w:r>
        </w:p>
      </w:sdtContent>
    </w:sdt>
    <w:p w14:paraId="13F6B56E" w14:textId="77777777" w:rsidR="00FB0AF7" w:rsidRDefault="00FB0AF7" w:rsidP="00FB0AF7"/>
    <w:p w14:paraId="4DC55F66" w14:textId="47B1F08D" w:rsidR="00FB0AF7" w:rsidRDefault="00FB0AF7" w:rsidP="00FB0AF7">
      <w:r>
        <w:t>Revisjon av regnskapet 2025 for Tranøy menighet tas til orientering.</w:t>
      </w:r>
    </w:p>
    <w:p w14:paraId="114CD345" w14:textId="77777777" w:rsidR="00FB0AF7" w:rsidRDefault="00FB0AF7" w:rsidP="00FB0AF7"/>
    <w:sdt>
      <w:sdtPr>
        <w:rPr>
          <w:b w:val="0"/>
        </w:rPr>
        <w:alias w:val="Vedtak for sak 15/26"/>
        <w:tag w:val="HandlingID212376;CaseID200686"/>
        <w:id w:val="326253019"/>
        <w:placeholder>
          <w:docPart w:val="DefaultPlaceholder_-1854013440"/>
        </w:placeholder>
      </w:sdtPr>
      <w:sdtEndPr/>
      <w:sdtContent>
        <w:p w14:paraId="391EE70A" w14:textId="6AA59DB8" w:rsidR="00FB0AF7" w:rsidRDefault="00FB0AF7" w:rsidP="00FB0AF7">
          <w:pPr>
            <w:pStyle w:val="MUCaseTitle3"/>
          </w:pPr>
          <w:r>
            <w:t>Møtebehandling</w:t>
          </w:r>
        </w:p>
        <w:p w14:paraId="202A5076" w14:textId="77777777" w:rsidR="00FB0AF7" w:rsidRDefault="00FB0AF7" w:rsidP="00FB0AF7"/>
        <w:sdt>
          <w:sdtPr>
            <w:rPr>
              <w:b w:val="0"/>
            </w:rPr>
            <w:tag w:val="MU_Innstilling"/>
            <w:id w:val="-1332593989"/>
            <w:lock w:val="sdtLocked"/>
            <w:placeholder>
              <w:docPart w:val="DefaultPlaceholder_-1854013440"/>
            </w:placeholder>
            <w15:appearance w15:val="hidden"/>
          </w:sdtPr>
          <w:sdtEndPr/>
          <w:sdtContent>
            <w:p w14:paraId="164588B4" w14:textId="77777777" w:rsidR="00FB0AF7" w:rsidRDefault="00FB0AF7" w:rsidP="00FB0AF7">
              <w:pPr>
                <w:pStyle w:val="MUCaseTitle3"/>
              </w:pPr>
              <w:r>
                <w:t xml:space="preserve">Vedtak </w:t>
              </w:r>
            </w:p>
            <w:sdt>
              <w:sdtPr>
                <w:tag w:val="MU_Vedtakstekst"/>
                <w:id w:val="782613968"/>
                <w:lock w:val="sdtLocked"/>
                <w:placeholder>
                  <w:docPart w:val="21CEC27D63C1412A95DA323FDFA08CFE"/>
                </w:placeholder>
                <w15:appearance w15:val="hidden"/>
              </w:sdtPr>
              <w:sdtEndPr/>
              <w:sdtContent>
                <w:p w14:paraId="28C83014" w14:textId="1AA051CB" w:rsidR="00FB0AF7" w:rsidRDefault="00FB0AF7" w:rsidP="00FB0AF7">
                  <w:r>
                    <w:t>Revisjon av regnskapet 2025 for Tranøy menighet tas til orientering.</w:t>
                  </w:r>
                </w:p>
                <w:p w14:paraId="61304C79" w14:textId="77777777" w:rsidR="00FB0AF7" w:rsidRDefault="00EA1882" w:rsidP="00FB0AF7"/>
              </w:sdtContent>
            </w:sdt>
          </w:sdtContent>
        </w:sdt>
        <w:p w14:paraId="62653C96" w14:textId="0BD0707C" w:rsidR="00FB0AF7" w:rsidRDefault="00FB0AF7" w:rsidP="00FB0AF7">
          <w:pPr>
            <w:spacing w:before="240"/>
          </w:pPr>
          <w:r>
            <w:fldChar w:fldCharType="begin"/>
          </w:r>
          <w:r>
            <w:instrText xml:space="preserve"> MACROBUTTON SaveDecision [Lagre vedtak] </w:instrText>
          </w:r>
          <w:r>
            <w:fldChar w:fldCharType="end"/>
          </w:r>
        </w:p>
      </w:sdtContent>
    </w:sdt>
    <w:p w14:paraId="55D063F8" w14:textId="77777777" w:rsidR="00FB0AF7" w:rsidRDefault="00FB0AF7" w:rsidP="00FB0AF7">
      <w:pPr>
        <w:spacing w:before="240"/>
      </w:pPr>
    </w:p>
    <w:p w14:paraId="7FEFAF94" w14:textId="77777777" w:rsidR="00FB0AF7" w:rsidRDefault="00FB0AF7" w:rsidP="00FB0AF7">
      <w:pPr>
        <w:spacing w:before="240"/>
      </w:pPr>
    </w:p>
    <w:p w14:paraId="2780C20D" w14:textId="77777777" w:rsidR="00FB0AF7" w:rsidRDefault="00FB0AF7" w:rsidP="00FB0AF7">
      <w:pPr>
        <w:spacing w:before="240"/>
      </w:pPr>
    </w:p>
    <w:p w14:paraId="13A09BF6" w14:textId="77777777" w:rsidR="00FB0AF7" w:rsidRDefault="00FB0AF7" w:rsidP="00FB0AF7">
      <w:pPr>
        <w:pStyle w:val="MUCaseTitle2"/>
      </w:pPr>
      <w:bookmarkStart w:id="7" w:name="CaseRef212469"/>
      <w:bookmarkEnd w:id="7"/>
      <w:r>
        <w:t>16/26 Visitasprogrammet i Tranøy 2026</w:t>
      </w:r>
    </w:p>
    <w:p w14:paraId="6F3D2099" w14:textId="244C0676" w:rsidR="00FB0AF7" w:rsidRDefault="00FB0AF7" w:rsidP="00FB0AF7"/>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B0AF7" w14:paraId="257C203E" w14:textId="77777777" w:rsidTr="00FB0AF7">
        <w:tc>
          <w:tcPr>
            <w:tcW w:w="5102" w:type="dxa"/>
          </w:tcPr>
          <w:p w14:paraId="1D5762AC" w14:textId="25EDAB0A" w:rsidR="00FB0AF7" w:rsidRDefault="00FB0AF7" w:rsidP="00FB0AF7">
            <w:r>
              <w:t>Behandlet av</w:t>
            </w:r>
          </w:p>
        </w:tc>
        <w:tc>
          <w:tcPr>
            <w:tcW w:w="1701" w:type="dxa"/>
          </w:tcPr>
          <w:p w14:paraId="3C712FE9" w14:textId="29C7612C" w:rsidR="00FB0AF7" w:rsidRDefault="00FB0AF7" w:rsidP="00FB0AF7">
            <w:r>
              <w:t>Møtedato</w:t>
            </w:r>
          </w:p>
        </w:tc>
        <w:tc>
          <w:tcPr>
            <w:tcW w:w="1134" w:type="dxa"/>
          </w:tcPr>
          <w:p w14:paraId="5D47C5CD" w14:textId="60E793D9" w:rsidR="00FB0AF7" w:rsidRDefault="00FB0AF7" w:rsidP="00FB0AF7">
            <w:proofErr w:type="spellStart"/>
            <w:r>
              <w:t>Saknr</w:t>
            </w:r>
            <w:proofErr w:type="spellEnd"/>
          </w:p>
        </w:tc>
      </w:tr>
      <w:tr w:rsidR="00FB0AF7" w14:paraId="72597565" w14:textId="77777777" w:rsidTr="00FB0AF7">
        <w:tc>
          <w:tcPr>
            <w:tcW w:w="5102" w:type="dxa"/>
          </w:tcPr>
          <w:p w14:paraId="2E82111F" w14:textId="08B1FE1E" w:rsidR="00FB0AF7" w:rsidRDefault="00FB0AF7" w:rsidP="00FB0AF7">
            <w:r>
              <w:t>1 Tranøy menighetsråd</w:t>
            </w:r>
          </w:p>
        </w:tc>
        <w:tc>
          <w:tcPr>
            <w:tcW w:w="1701" w:type="dxa"/>
          </w:tcPr>
          <w:p w14:paraId="4ED7AC06" w14:textId="2F6E8065" w:rsidR="00FB0AF7" w:rsidRDefault="00FB0AF7" w:rsidP="00FB0AF7">
            <w:r>
              <w:t>09.09.2026</w:t>
            </w:r>
          </w:p>
        </w:tc>
        <w:tc>
          <w:tcPr>
            <w:tcW w:w="1134" w:type="dxa"/>
          </w:tcPr>
          <w:p w14:paraId="42EF533F" w14:textId="3D405EB6" w:rsidR="00FB0AF7" w:rsidRDefault="00FB0AF7" w:rsidP="00FB0AF7">
            <w:r>
              <w:t>16/26</w:t>
            </w:r>
          </w:p>
        </w:tc>
      </w:tr>
    </w:tbl>
    <w:p w14:paraId="77C0F704" w14:textId="77777777" w:rsidR="00FB0AF7" w:rsidRDefault="00FB0AF7" w:rsidP="00FB0AF7"/>
    <w:p w14:paraId="29661B2C" w14:textId="77777777" w:rsidR="00FB0AF7" w:rsidRDefault="00FB0AF7" w:rsidP="00FB0AF7"/>
    <w:p w14:paraId="5B05DCDE" w14:textId="77777777" w:rsidR="00FB0AF7" w:rsidRDefault="00FB0AF7" w:rsidP="00FB0AF7"/>
    <w:p w14:paraId="44B2F40E" w14:textId="77777777" w:rsidR="00FB0AF7" w:rsidRDefault="00FB0AF7" w:rsidP="00FB0AF7"/>
    <w:sdt>
      <w:sdtPr>
        <w:alias w:val="Sammendrag"/>
        <w:tag w:val="Sammendrag"/>
        <w:id w:val="-2096465137"/>
        <w:placeholder>
          <w:docPart w:val="600E37BAB591445E91FDDD5F546BC855"/>
        </w:placeholder>
      </w:sdtPr>
      <w:sdtEndPr/>
      <w:sdtContent>
        <w:p w14:paraId="20CDCB88" w14:textId="77777777" w:rsidR="00FB0AF7" w:rsidRPr="00BE598D" w:rsidRDefault="00FB0AF7" w:rsidP="00FB0AF7">
          <w:pPr>
            <w:keepNext/>
            <w:keepLines/>
            <w:outlineLvl w:val="1"/>
            <w:rPr>
              <w:rFonts w:eastAsia="Arial Unicode MS"/>
              <w:b/>
              <w:bCs/>
            </w:rPr>
          </w:pPr>
          <w:r>
            <w:rPr>
              <w:rFonts w:eastAsia="Arial Unicode MS"/>
              <w:b/>
              <w:bCs/>
            </w:rPr>
            <w:t>Saksorientering</w:t>
          </w:r>
        </w:p>
        <w:p w14:paraId="1205E08C" w14:textId="77777777" w:rsidR="00FB0AF7" w:rsidRDefault="00FB0AF7" w:rsidP="00FB0AF7">
          <w:pPr>
            <w:contextualSpacing/>
          </w:pPr>
          <w:r>
            <w:t xml:space="preserve">Programmet for bispevisitasen i Tranøy 15.-17.9 og 20.9 er endelig fastsatt og godkjent av biskopen. Menighetsrådsmedlemmene og ansatte skal delta på flere av arrangementene. </w:t>
          </w:r>
        </w:p>
      </w:sdtContent>
    </w:sdt>
    <w:p w14:paraId="3F86926C" w14:textId="77777777" w:rsidR="00FB0AF7" w:rsidRDefault="00FB0AF7" w:rsidP="00FB0AF7"/>
    <w:sdt>
      <w:sdtPr>
        <w:rPr>
          <w:b/>
        </w:rPr>
        <w:tag w:val="MU_Tittel"/>
        <w:id w:val="1203910974"/>
        <w:placeholder>
          <w:docPart w:val="0732DCCE1700401A940D9209D1AEF071"/>
        </w:placeholder>
        <w:text/>
      </w:sdtPr>
      <w:sdtEndPr/>
      <w:sdtContent>
        <w:p w14:paraId="2A0DC75E" w14:textId="77777777" w:rsidR="00FB0AF7" w:rsidRDefault="00FB0AF7" w:rsidP="00FB0AF7">
          <w:pPr>
            <w:rPr>
              <w:b/>
            </w:rPr>
          </w:pPr>
          <w:r w:rsidRPr="00EF6EF9">
            <w:rPr>
              <w:b/>
            </w:rPr>
            <w:t>Forslag til vedtak</w:t>
          </w:r>
        </w:p>
      </w:sdtContent>
    </w:sdt>
    <w:p w14:paraId="55A73071" w14:textId="77777777" w:rsidR="00FB0AF7" w:rsidRDefault="00FB0AF7" w:rsidP="00FB0AF7"/>
    <w:p w14:paraId="06E659B7" w14:textId="64C2C79D" w:rsidR="00FB0AF7" w:rsidRDefault="00FB0AF7" w:rsidP="00FB0AF7">
      <w:r>
        <w:t>Menighetsrådet tar orienteringen om visitasprogrammet til orientering.</w:t>
      </w:r>
    </w:p>
    <w:p w14:paraId="1C3C9EB5" w14:textId="77777777" w:rsidR="00FB0AF7" w:rsidRDefault="00FB0AF7" w:rsidP="00FB0AF7"/>
    <w:sdt>
      <w:sdtPr>
        <w:rPr>
          <w:b w:val="0"/>
        </w:rPr>
        <w:alias w:val="Vedtak for sak 16/26"/>
        <w:tag w:val="HandlingID212469;CaseID200731"/>
        <w:id w:val="5794739"/>
        <w:placeholder>
          <w:docPart w:val="DefaultPlaceholder_-1854013440"/>
        </w:placeholder>
      </w:sdtPr>
      <w:sdtEndPr/>
      <w:sdtContent>
        <w:p w14:paraId="41C6334E" w14:textId="10EBE473" w:rsidR="00FB0AF7" w:rsidRDefault="00FB0AF7" w:rsidP="00FB0AF7">
          <w:pPr>
            <w:pStyle w:val="MUCaseTitle3"/>
          </w:pPr>
          <w:r>
            <w:t>Møtebehandling</w:t>
          </w:r>
        </w:p>
        <w:p w14:paraId="0D34B1C8" w14:textId="77777777" w:rsidR="00FB0AF7" w:rsidRDefault="00FB0AF7" w:rsidP="00FB0AF7"/>
        <w:sdt>
          <w:sdtPr>
            <w:rPr>
              <w:b w:val="0"/>
            </w:rPr>
            <w:tag w:val="MU_Innstilling"/>
            <w:id w:val="-235478942"/>
            <w:lock w:val="sdtLocked"/>
            <w:placeholder>
              <w:docPart w:val="DefaultPlaceholder_-1854013440"/>
            </w:placeholder>
            <w15:appearance w15:val="hidden"/>
          </w:sdtPr>
          <w:sdtEndPr/>
          <w:sdtContent>
            <w:p w14:paraId="115DA9E8" w14:textId="77777777" w:rsidR="00FB0AF7" w:rsidRDefault="00FB0AF7" w:rsidP="00FB0AF7">
              <w:pPr>
                <w:pStyle w:val="MUCaseTitle3"/>
              </w:pPr>
              <w:r>
                <w:t xml:space="preserve">Vedtak </w:t>
              </w:r>
            </w:p>
            <w:sdt>
              <w:sdtPr>
                <w:tag w:val="MU_Vedtakstekst"/>
                <w:id w:val="110712839"/>
                <w:lock w:val="sdtLocked"/>
                <w:placeholder>
                  <w:docPart w:val="CA49D29C1C0E43AA81BE242700E71C3A"/>
                </w:placeholder>
                <w15:appearance w15:val="hidden"/>
              </w:sdtPr>
              <w:sdtEndPr/>
              <w:sdtContent>
                <w:p w14:paraId="296F9F88" w14:textId="4767E667" w:rsidR="00FB0AF7" w:rsidRDefault="00FB0AF7" w:rsidP="00FB0AF7">
                  <w:r>
                    <w:t>Menighetsrådet tar orienteringen om visitasprogrammet til orientering.</w:t>
                  </w:r>
                </w:p>
                <w:p w14:paraId="442929CF" w14:textId="77777777" w:rsidR="00FB0AF7" w:rsidRDefault="00EA1882" w:rsidP="00FB0AF7"/>
              </w:sdtContent>
            </w:sdt>
          </w:sdtContent>
        </w:sdt>
        <w:p w14:paraId="23F92C0A" w14:textId="1609BB3B" w:rsidR="00FB0AF7" w:rsidRDefault="00FB0AF7" w:rsidP="00FB0AF7">
          <w:pPr>
            <w:spacing w:before="240"/>
          </w:pPr>
          <w:r>
            <w:fldChar w:fldCharType="begin"/>
          </w:r>
          <w:r>
            <w:instrText xml:space="preserve"> MACROBUTTON SaveDecision [Lagre vedtak] </w:instrText>
          </w:r>
          <w:r>
            <w:fldChar w:fldCharType="end"/>
          </w:r>
        </w:p>
      </w:sdtContent>
    </w:sdt>
    <w:p w14:paraId="2687ED70" w14:textId="77777777" w:rsidR="00FB0AF7" w:rsidRDefault="00FB0AF7" w:rsidP="00FB0AF7">
      <w:pPr>
        <w:spacing w:before="240"/>
      </w:pPr>
    </w:p>
    <w:p w14:paraId="474A0B3C" w14:textId="77777777" w:rsidR="00FB0AF7" w:rsidRDefault="00FB0AF7" w:rsidP="00FB0AF7">
      <w:pPr>
        <w:spacing w:before="240"/>
      </w:pPr>
    </w:p>
    <w:p w14:paraId="078DC4E9" w14:textId="77777777" w:rsidR="00FB0AF7" w:rsidRDefault="00FB0AF7" w:rsidP="00FB0AF7">
      <w:pPr>
        <w:spacing w:before="240"/>
      </w:pPr>
    </w:p>
    <w:p w14:paraId="5F49E496" w14:textId="77777777" w:rsidR="00FB0AF7" w:rsidRDefault="00FB0AF7" w:rsidP="00FB0AF7">
      <w:pPr>
        <w:pStyle w:val="MUCaseTitle2"/>
      </w:pPr>
      <w:bookmarkStart w:id="8" w:name="CaseRef212392"/>
      <w:bookmarkEnd w:id="8"/>
      <w:r>
        <w:t xml:space="preserve">17/26 Søknad om godkjenning av </w:t>
      </w:r>
      <w:proofErr w:type="spellStart"/>
      <w:r>
        <w:t>Svanelvmoen</w:t>
      </w:r>
      <w:proofErr w:type="spellEnd"/>
      <w:r>
        <w:t xml:space="preserve"> kapell som godkjent kirkebygg</w:t>
      </w:r>
    </w:p>
    <w:p w14:paraId="5ECF5836" w14:textId="3C2129B5" w:rsidR="00FB0AF7" w:rsidRDefault="00FB0AF7" w:rsidP="00FB0AF7"/>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B0AF7" w14:paraId="20922AEE" w14:textId="77777777" w:rsidTr="00FB0AF7">
        <w:tc>
          <w:tcPr>
            <w:tcW w:w="5102" w:type="dxa"/>
          </w:tcPr>
          <w:p w14:paraId="3A595172" w14:textId="2285AFAC" w:rsidR="00FB0AF7" w:rsidRDefault="00FB0AF7" w:rsidP="00FB0AF7">
            <w:r>
              <w:t>Behandlet av</w:t>
            </w:r>
          </w:p>
        </w:tc>
        <w:tc>
          <w:tcPr>
            <w:tcW w:w="1701" w:type="dxa"/>
          </w:tcPr>
          <w:p w14:paraId="0F9661BA" w14:textId="7DB130B3" w:rsidR="00FB0AF7" w:rsidRDefault="00FB0AF7" w:rsidP="00FB0AF7">
            <w:r>
              <w:t>Møtedato</w:t>
            </w:r>
          </w:p>
        </w:tc>
        <w:tc>
          <w:tcPr>
            <w:tcW w:w="1134" w:type="dxa"/>
          </w:tcPr>
          <w:p w14:paraId="172FD1D9" w14:textId="11A62D5B" w:rsidR="00FB0AF7" w:rsidRDefault="00FB0AF7" w:rsidP="00FB0AF7">
            <w:proofErr w:type="spellStart"/>
            <w:r>
              <w:t>Saknr</w:t>
            </w:r>
            <w:proofErr w:type="spellEnd"/>
          </w:p>
        </w:tc>
      </w:tr>
      <w:tr w:rsidR="00FB0AF7" w14:paraId="7A9C02E4" w14:textId="77777777" w:rsidTr="00FB0AF7">
        <w:tc>
          <w:tcPr>
            <w:tcW w:w="5102" w:type="dxa"/>
          </w:tcPr>
          <w:p w14:paraId="6ED49765" w14:textId="3E60505A" w:rsidR="00FB0AF7" w:rsidRDefault="00FB0AF7" w:rsidP="00FB0AF7">
            <w:r>
              <w:t>1 Tranøy menighetsråd</w:t>
            </w:r>
          </w:p>
        </w:tc>
        <w:tc>
          <w:tcPr>
            <w:tcW w:w="1701" w:type="dxa"/>
          </w:tcPr>
          <w:p w14:paraId="6CC0ED42" w14:textId="0FF75B99" w:rsidR="00FB0AF7" w:rsidRDefault="00FB0AF7" w:rsidP="00FB0AF7">
            <w:r>
              <w:t>09.09.2026</w:t>
            </w:r>
          </w:p>
        </w:tc>
        <w:tc>
          <w:tcPr>
            <w:tcW w:w="1134" w:type="dxa"/>
          </w:tcPr>
          <w:p w14:paraId="405AE8A6" w14:textId="1F81BA53" w:rsidR="00FB0AF7" w:rsidRDefault="00FB0AF7" w:rsidP="00FB0AF7">
            <w:r>
              <w:t>17/26</w:t>
            </w:r>
          </w:p>
        </w:tc>
      </w:tr>
    </w:tbl>
    <w:p w14:paraId="3193A179" w14:textId="77777777" w:rsidR="00FB0AF7" w:rsidRDefault="00FB0AF7" w:rsidP="00FB0AF7"/>
    <w:p w14:paraId="7B8286AB" w14:textId="77777777" w:rsidR="00FB0AF7" w:rsidRDefault="00FB0AF7" w:rsidP="00FB0AF7"/>
    <w:p w14:paraId="047E5593" w14:textId="77777777" w:rsidR="00FB0AF7" w:rsidRDefault="00FB0AF7" w:rsidP="00FB0AF7"/>
    <w:p w14:paraId="56B5A8C3" w14:textId="77777777" w:rsidR="00FB0AF7" w:rsidRDefault="00FB0AF7" w:rsidP="00FB0AF7"/>
    <w:sdt>
      <w:sdtPr>
        <w:rPr>
          <w:rFonts w:ascii="Times New Roman" w:hAnsi="Times New Roman" w:cs="Times New Roman"/>
          <w:i/>
          <w:iCs/>
        </w:rPr>
        <w:alias w:val="Sammendrag"/>
        <w:tag w:val="Sammendrag"/>
        <w:id w:val="1507016739"/>
        <w:placeholder>
          <w:docPart w:val="CED8F39CEED94EFBA6D8D3C3C844A2E0"/>
        </w:placeholder>
      </w:sdtPr>
      <w:sdtEndPr>
        <w:rPr>
          <w:i w:val="0"/>
          <w:iCs w:val="0"/>
        </w:rPr>
      </w:sdtEndPr>
      <w:sdtContent>
        <w:p w14:paraId="35CB962A" w14:textId="77777777" w:rsidR="00FB0AF7" w:rsidRPr="00F2146A" w:rsidRDefault="00FB0AF7" w:rsidP="00FB0AF7">
          <w:pPr>
            <w:keepNext/>
            <w:keepLines/>
            <w:outlineLvl w:val="1"/>
            <w:rPr>
              <w:rFonts w:eastAsia="Arial Unicode MS"/>
              <w:b/>
              <w:bCs/>
              <w:i/>
              <w:iCs/>
            </w:rPr>
          </w:pPr>
          <w:r w:rsidRPr="00F2146A">
            <w:rPr>
              <w:rFonts w:eastAsia="Arial Unicode MS"/>
              <w:b/>
              <w:bCs/>
              <w:i/>
              <w:iCs/>
            </w:rPr>
            <w:t>Saksorientering</w:t>
          </w:r>
        </w:p>
        <w:p w14:paraId="5E4CAC63" w14:textId="77777777" w:rsidR="00FB0AF7" w:rsidRPr="00F2146A" w:rsidRDefault="00FB0AF7" w:rsidP="00FB0AF7">
          <w:pPr>
            <w:pStyle w:val="NormalWeb"/>
            <w:shd w:val="clear" w:color="auto" w:fill="FFFFFF"/>
            <w:spacing w:before="0" w:beforeAutospacing="0" w:after="150" w:afterAutospacing="0"/>
            <w:textAlignment w:val="baseline"/>
            <w:rPr>
              <w:rFonts w:ascii="Arial" w:hAnsi="Arial" w:cs="Arial"/>
            </w:rPr>
          </w:pPr>
          <w:r>
            <w:rPr>
              <w:rFonts w:ascii="Arial" w:hAnsi="Arial" w:cs="Arial"/>
            </w:rPr>
            <w:t>Tranøy</w:t>
          </w:r>
          <w:r w:rsidRPr="00F2146A">
            <w:rPr>
              <w:rFonts w:ascii="Arial" w:hAnsi="Arial" w:cs="Arial"/>
            </w:rPr>
            <w:t xml:space="preserve"> menighetsråd vedtok i et møte </w:t>
          </w:r>
          <w:r>
            <w:rPr>
              <w:rFonts w:ascii="Arial" w:hAnsi="Arial" w:cs="Arial"/>
            </w:rPr>
            <w:t>5.2</w:t>
          </w:r>
          <w:r w:rsidRPr="00F2146A">
            <w:rPr>
              <w:rFonts w:ascii="Arial" w:hAnsi="Arial" w:cs="Arial"/>
            </w:rPr>
            <w:t xml:space="preserve">.25 at det skulle søkes om endring av </w:t>
          </w:r>
          <w:r>
            <w:rPr>
              <w:rFonts w:ascii="Arial" w:hAnsi="Arial" w:cs="Arial"/>
            </w:rPr>
            <w:t>Svanelvmo</w:t>
          </w:r>
          <w:r w:rsidRPr="00F2146A">
            <w:rPr>
              <w:rFonts w:ascii="Arial" w:hAnsi="Arial" w:cs="Arial"/>
            </w:rPr>
            <w:t xml:space="preserve"> kapell og </w:t>
          </w:r>
          <w:proofErr w:type="spellStart"/>
          <w:r>
            <w:rPr>
              <w:rFonts w:ascii="Arial" w:hAnsi="Arial" w:cs="Arial"/>
            </w:rPr>
            <w:t>Reindalen</w:t>
          </w:r>
          <w:proofErr w:type="spellEnd"/>
          <w:r>
            <w:rPr>
              <w:rFonts w:ascii="Arial" w:hAnsi="Arial" w:cs="Arial"/>
            </w:rPr>
            <w:t xml:space="preserve"> kapell</w:t>
          </w:r>
          <w:r w:rsidRPr="00F2146A">
            <w:rPr>
              <w:rFonts w:ascii="Arial" w:hAnsi="Arial" w:cs="Arial"/>
            </w:rPr>
            <w:t xml:space="preserve"> fra status «bygning vigslet til kirkelig bruk» til «kirkebygg». Det ble sendt </w:t>
          </w:r>
          <w:r>
            <w:rPr>
              <w:rFonts w:ascii="Arial" w:hAnsi="Arial" w:cs="Arial"/>
            </w:rPr>
            <w:t>to</w:t>
          </w:r>
          <w:r w:rsidRPr="00F2146A">
            <w:rPr>
              <w:rFonts w:ascii="Arial" w:hAnsi="Arial" w:cs="Arial"/>
            </w:rPr>
            <w:t xml:space="preserve"> søknader til Senja kommune om oppfølging av finansieringsansvar for byggene. Senja kommunestyre har i møtet 18. juni då. vedtatt følgende om kirkebyggstrukturen:</w:t>
          </w:r>
        </w:p>
        <w:p w14:paraId="3E7E37B8" w14:textId="77777777" w:rsidR="00FB0AF7" w:rsidRPr="00F2146A" w:rsidRDefault="00FB0AF7" w:rsidP="00FB0AF7">
          <w:pPr>
            <w:pStyle w:val="NormalWeb"/>
            <w:shd w:val="clear" w:color="auto" w:fill="FFFFFF"/>
            <w:spacing w:before="0" w:beforeAutospacing="0" w:after="150" w:afterAutospacing="0"/>
            <w:textAlignment w:val="baseline"/>
            <w:rPr>
              <w:rFonts w:ascii="Arial" w:hAnsi="Arial" w:cs="Arial"/>
              <w:i/>
              <w:iCs/>
            </w:rPr>
          </w:pPr>
          <w:r w:rsidRPr="00F2146A">
            <w:rPr>
              <w:rFonts w:ascii="Arial" w:hAnsi="Arial" w:cs="Arial"/>
              <w:i/>
              <w:iCs/>
            </w:rPr>
            <w:t xml:space="preserve">1. Senja kommunestyre tar Senja kirkelige fellesråds prioritering av ikke-godkjente kirkebygg til orientering. </w:t>
          </w:r>
        </w:p>
        <w:p w14:paraId="0B2C5AF3" w14:textId="77777777" w:rsidR="00FB0AF7" w:rsidRPr="00F2146A" w:rsidRDefault="00FB0AF7" w:rsidP="00FB0AF7">
          <w:pPr>
            <w:pStyle w:val="NormalWeb"/>
            <w:shd w:val="clear" w:color="auto" w:fill="FFFFFF"/>
            <w:spacing w:before="0" w:beforeAutospacing="0" w:after="150" w:afterAutospacing="0"/>
            <w:textAlignment w:val="baseline"/>
            <w:rPr>
              <w:rFonts w:ascii="Arial" w:hAnsi="Arial" w:cs="Arial"/>
              <w:i/>
              <w:iCs/>
            </w:rPr>
          </w:pPr>
          <w:r w:rsidRPr="00F2146A">
            <w:rPr>
              <w:rFonts w:ascii="Arial" w:hAnsi="Arial" w:cs="Arial"/>
              <w:i/>
              <w:iCs/>
            </w:rPr>
            <w:t xml:space="preserve">2. Senja kommunestyre vedtar at kommunens framtidige vedlikeholdsansvar for ikke-godkjente kirkebygg begrenses til følgende bygg: • </w:t>
          </w:r>
          <w:proofErr w:type="spellStart"/>
          <w:r>
            <w:rPr>
              <w:rFonts w:ascii="Arial" w:hAnsi="Arial" w:cs="Arial"/>
              <w:i/>
              <w:iCs/>
            </w:rPr>
            <w:t>Lysbotn</w:t>
          </w:r>
          <w:proofErr w:type="spellEnd"/>
          <w:r w:rsidRPr="00F2146A">
            <w:rPr>
              <w:rFonts w:ascii="Arial" w:hAnsi="Arial" w:cs="Arial"/>
              <w:i/>
              <w:iCs/>
            </w:rPr>
            <w:t xml:space="preserve"> kapell • </w:t>
          </w:r>
          <w:proofErr w:type="spellStart"/>
          <w:r w:rsidRPr="00F2146A">
            <w:rPr>
              <w:rFonts w:ascii="Arial" w:hAnsi="Arial" w:cs="Arial"/>
              <w:i/>
              <w:iCs/>
            </w:rPr>
            <w:t>Svanelvmoen</w:t>
          </w:r>
          <w:proofErr w:type="spellEnd"/>
          <w:r w:rsidRPr="00F2146A">
            <w:rPr>
              <w:rFonts w:ascii="Arial" w:hAnsi="Arial" w:cs="Arial"/>
              <w:i/>
              <w:iCs/>
            </w:rPr>
            <w:t xml:space="preserve"> kapell • </w:t>
          </w:r>
          <w:proofErr w:type="spellStart"/>
          <w:r w:rsidRPr="00F2146A">
            <w:rPr>
              <w:rFonts w:ascii="Arial" w:hAnsi="Arial" w:cs="Arial"/>
              <w:i/>
              <w:iCs/>
            </w:rPr>
            <w:t>Flakstadvåg</w:t>
          </w:r>
          <w:proofErr w:type="spellEnd"/>
          <w:r w:rsidRPr="00F2146A">
            <w:rPr>
              <w:rFonts w:ascii="Arial" w:hAnsi="Arial" w:cs="Arial"/>
              <w:i/>
              <w:iCs/>
            </w:rPr>
            <w:t xml:space="preserve"> kirke.</w:t>
          </w:r>
        </w:p>
        <w:p w14:paraId="3FA9CC3B" w14:textId="77777777" w:rsidR="00FB0AF7" w:rsidRPr="00F2146A" w:rsidRDefault="00FB0AF7" w:rsidP="00FB0AF7">
          <w:pPr>
            <w:pStyle w:val="NormalWeb"/>
            <w:shd w:val="clear" w:color="auto" w:fill="FFFFFF"/>
            <w:spacing w:before="0" w:beforeAutospacing="0" w:after="150" w:afterAutospacing="0"/>
            <w:textAlignment w:val="baseline"/>
            <w:rPr>
              <w:rFonts w:ascii="Arial" w:hAnsi="Arial" w:cs="Arial"/>
              <w:i/>
              <w:iCs/>
            </w:rPr>
          </w:pPr>
          <w:r w:rsidRPr="00F2146A">
            <w:rPr>
              <w:rFonts w:ascii="Arial" w:hAnsi="Arial" w:cs="Arial"/>
              <w:i/>
              <w:iCs/>
            </w:rPr>
            <w:t xml:space="preserve">3. Øvrige ikke-godkjente kirkebygg tas ut av kommunens ordinære vedlikeholdsplaner og framtidige investeringsgrunnlag. </w:t>
          </w:r>
        </w:p>
        <w:p w14:paraId="700CD6DC" w14:textId="77777777" w:rsidR="00FB0AF7" w:rsidRPr="00F2146A" w:rsidRDefault="00FB0AF7" w:rsidP="00FB0AF7">
          <w:pPr>
            <w:pStyle w:val="NormalWeb"/>
            <w:shd w:val="clear" w:color="auto" w:fill="FFFFFF"/>
            <w:spacing w:before="0" w:beforeAutospacing="0" w:after="150" w:afterAutospacing="0"/>
            <w:textAlignment w:val="baseline"/>
            <w:rPr>
              <w:rFonts w:ascii="Arial" w:hAnsi="Arial" w:cs="Arial"/>
              <w:i/>
              <w:iCs/>
            </w:rPr>
          </w:pPr>
          <w:r w:rsidRPr="00F2146A">
            <w:rPr>
              <w:rFonts w:ascii="Arial" w:hAnsi="Arial" w:cs="Arial"/>
              <w:i/>
              <w:iCs/>
            </w:rPr>
            <w:t xml:space="preserve">4. Kommunedirektøren bes i samarbeid med Senja kirkelige fellesråd arbeide videre med tiltak som kan bidra til en mer bærekraftig kirkebyggstruktur i Senja kommune, herunder vurdere alternative modeller for eierskap, drift og bruk av bygg som ikke videreføres med kommunalt vedlikeholdsansvar. </w:t>
          </w:r>
        </w:p>
        <w:p w14:paraId="379BB78C" w14:textId="77777777" w:rsidR="00FB0AF7" w:rsidRPr="00F2146A" w:rsidRDefault="00FB0AF7" w:rsidP="00FB0AF7">
          <w:pPr>
            <w:pStyle w:val="NormalWeb"/>
            <w:shd w:val="clear" w:color="auto" w:fill="FFFFFF"/>
            <w:spacing w:before="0" w:beforeAutospacing="0" w:after="150" w:afterAutospacing="0"/>
            <w:textAlignment w:val="baseline"/>
            <w:rPr>
              <w:rFonts w:ascii="Arial" w:hAnsi="Arial" w:cs="Arial"/>
              <w:i/>
              <w:iCs/>
            </w:rPr>
          </w:pPr>
          <w:r w:rsidRPr="00F2146A">
            <w:rPr>
              <w:rFonts w:ascii="Arial" w:hAnsi="Arial" w:cs="Arial"/>
              <w:i/>
              <w:iCs/>
            </w:rPr>
            <w:t xml:space="preserve">5.Det bes om at Flerbrukshuset Rossfjord vurderes særskilt, på bakgrunn av beliggenhet ved sykehjem, romløsninger og funksjoner. </w:t>
          </w:r>
        </w:p>
        <w:p w14:paraId="6BDD58FD" w14:textId="77777777" w:rsidR="00FB0AF7" w:rsidRDefault="00FB0AF7" w:rsidP="00FB0AF7">
          <w:pPr>
            <w:pStyle w:val="NormalWeb"/>
            <w:shd w:val="clear" w:color="auto" w:fill="FFFFFF"/>
            <w:spacing w:before="0" w:beforeAutospacing="0" w:after="150" w:afterAutospacing="0"/>
            <w:textAlignment w:val="baseline"/>
            <w:rPr>
              <w:rFonts w:ascii="Arial" w:hAnsi="Arial" w:cs="Arial"/>
              <w:i/>
              <w:iCs/>
            </w:rPr>
          </w:pPr>
          <w:r w:rsidRPr="00F2146A">
            <w:rPr>
              <w:rFonts w:ascii="Arial" w:hAnsi="Arial" w:cs="Arial"/>
              <w:i/>
              <w:iCs/>
            </w:rPr>
            <w:lastRenderedPageBreak/>
            <w:t xml:space="preserve">6. Det bes om at saken kommer tilbake til politisk behandling, etter at </w:t>
          </w:r>
          <w:proofErr w:type="spellStart"/>
          <w:r w:rsidRPr="00F2146A">
            <w:rPr>
              <w:rFonts w:ascii="Arial" w:hAnsi="Arial" w:cs="Arial"/>
              <w:i/>
              <w:iCs/>
            </w:rPr>
            <w:t>pkt</w:t>
          </w:r>
          <w:proofErr w:type="spellEnd"/>
          <w:r w:rsidRPr="00F2146A">
            <w:rPr>
              <w:rFonts w:ascii="Arial" w:hAnsi="Arial" w:cs="Arial"/>
              <w:i/>
              <w:iCs/>
            </w:rPr>
            <w:t xml:space="preserve"> 4 er utredet.</w:t>
          </w:r>
        </w:p>
        <w:p w14:paraId="25ABC7AA" w14:textId="77777777" w:rsidR="00FB0AF7" w:rsidRDefault="00FB0AF7" w:rsidP="00FB0AF7">
          <w:pPr>
            <w:pStyle w:val="NormalWeb"/>
            <w:shd w:val="clear" w:color="auto" w:fill="FFFFFF"/>
            <w:spacing w:after="150"/>
            <w:textAlignment w:val="baseline"/>
          </w:pPr>
          <w:r>
            <w:rPr>
              <w:rFonts w:ascii="Arial" w:hAnsi="Arial" w:cs="Arial"/>
            </w:rPr>
            <w:t>Av de to ikke-godkjente kirkebyggene i Tranøy menighet er det bare Svanelvmo kapell kommunen vil ta på seg finansieringsansvar for. Søknaden om godkjenning av kirkebygg sendes til Kirkerådet.</w:t>
          </w:r>
        </w:p>
      </w:sdtContent>
    </w:sdt>
    <w:p w14:paraId="41B8D766" w14:textId="77777777" w:rsidR="00FB0AF7" w:rsidRDefault="00FB0AF7" w:rsidP="00FB0AF7"/>
    <w:sdt>
      <w:sdtPr>
        <w:rPr>
          <w:b/>
        </w:rPr>
        <w:tag w:val="MU_Tittel"/>
        <w:id w:val="-608889973"/>
        <w:placeholder>
          <w:docPart w:val="F3F6EB2CE8CE411CA89834B70519E30D"/>
        </w:placeholder>
        <w:text/>
      </w:sdtPr>
      <w:sdtEndPr/>
      <w:sdtContent>
        <w:p w14:paraId="7BC62E6B" w14:textId="77777777" w:rsidR="00FB0AF7" w:rsidRDefault="00FB0AF7" w:rsidP="00FB0AF7">
          <w:pPr>
            <w:rPr>
              <w:b/>
            </w:rPr>
          </w:pPr>
          <w:r w:rsidRPr="00EF6EF9">
            <w:rPr>
              <w:b/>
            </w:rPr>
            <w:t>Forslag til vedtak</w:t>
          </w:r>
        </w:p>
      </w:sdtContent>
    </w:sdt>
    <w:p w14:paraId="1FC9A2F5" w14:textId="77777777" w:rsidR="00FB0AF7" w:rsidRDefault="00FB0AF7" w:rsidP="00FB0AF7"/>
    <w:p w14:paraId="3E7737E8" w14:textId="1D2AA093" w:rsidR="00FB0AF7" w:rsidRDefault="00FB0AF7" w:rsidP="00FB0AF7">
      <w:r>
        <w:t>Tranøy menighetsråd ber kirkevergen om å gjennomføre søknadsprosessen med å få godkjent Svanelvmo kapell som kirkebygg.</w:t>
      </w:r>
    </w:p>
    <w:p w14:paraId="61649B30" w14:textId="77777777" w:rsidR="00FB0AF7" w:rsidRDefault="00FB0AF7" w:rsidP="00FB0AF7"/>
    <w:sdt>
      <w:sdtPr>
        <w:rPr>
          <w:b w:val="0"/>
        </w:rPr>
        <w:alias w:val="Vedtak for sak 17/26"/>
        <w:tag w:val="HandlingID212392;CaseID200755"/>
        <w:id w:val="875350112"/>
        <w:placeholder>
          <w:docPart w:val="DefaultPlaceholder_-1854013440"/>
        </w:placeholder>
      </w:sdtPr>
      <w:sdtEndPr/>
      <w:sdtContent>
        <w:p w14:paraId="5F21E2D6" w14:textId="2F8AB31A" w:rsidR="00FB0AF7" w:rsidRDefault="00FB0AF7" w:rsidP="00FB0AF7">
          <w:pPr>
            <w:pStyle w:val="MUCaseTitle3"/>
          </w:pPr>
          <w:r>
            <w:t>Møtebehandling</w:t>
          </w:r>
        </w:p>
        <w:p w14:paraId="10019E51" w14:textId="77777777" w:rsidR="00FB0AF7" w:rsidRDefault="00FB0AF7" w:rsidP="00FB0AF7"/>
        <w:sdt>
          <w:sdtPr>
            <w:rPr>
              <w:b w:val="0"/>
            </w:rPr>
            <w:tag w:val="MU_Innstilling"/>
            <w:id w:val="1180323657"/>
            <w:lock w:val="sdtLocked"/>
            <w:placeholder>
              <w:docPart w:val="DefaultPlaceholder_-1854013440"/>
            </w:placeholder>
            <w15:appearance w15:val="hidden"/>
          </w:sdtPr>
          <w:sdtEndPr/>
          <w:sdtContent>
            <w:p w14:paraId="2773F8F6" w14:textId="77777777" w:rsidR="00FB0AF7" w:rsidRDefault="00FB0AF7" w:rsidP="00FB0AF7">
              <w:pPr>
                <w:pStyle w:val="MUCaseTitle3"/>
              </w:pPr>
              <w:r>
                <w:t xml:space="preserve">Vedtak </w:t>
              </w:r>
            </w:p>
            <w:sdt>
              <w:sdtPr>
                <w:tag w:val="MU_Vedtakstekst"/>
                <w:id w:val="-1454248518"/>
                <w:lock w:val="sdtLocked"/>
                <w:placeholder>
                  <w:docPart w:val="11EEF53782D247CBA48D9CCFCD51C00A"/>
                </w:placeholder>
                <w15:appearance w15:val="hidden"/>
              </w:sdtPr>
              <w:sdtEndPr/>
              <w:sdtContent>
                <w:p w14:paraId="4821A4F6" w14:textId="4BC8E8FB" w:rsidR="00FB0AF7" w:rsidRDefault="00FB0AF7" w:rsidP="00FB0AF7">
                  <w:r>
                    <w:t>Tranøy menighetsråd ber kirkevergen om å gjennomføre søknadsprosessen med å få godkjent Svanelvmo kapell som kirkebygg.</w:t>
                  </w:r>
                </w:p>
                <w:p w14:paraId="77E6D180" w14:textId="77777777" w:rsidR="00FB0AF7" w:rsidRDefault="00EA1882" w:rsidP="00FB0AF7"/>
              </w:sdtContent>
            </w:sdt>
          </w:sdtContent>
        </w:sdt>
        <w:p w14:paraId="33C81A6A" w14:textId="4DEE5550" w:rsidR="00FB0AF7" w:rsidRDefault="00FB0AF7" w:rsidP="00FB0AF7">
          <w:pPr>
            <w:spacing w:before="240"/>
          </w:pPr>
          <w:r>
            <w:fldChar w:fldCharType="begin"/>
          </w:r>
          <w:r>
            <w:instrText xml:space="preserve"> MACROBUTTON SaveDecision [Lagre vedtak] </w:instrText>
          </w:r>
          <w:r>
            <w:fldChar w:fldCharType="end"/>
          </w:r>
        </w:p>
      </w:sdtContent>
    </w:sdt>
    <w:p w14:paraId="31F4F4F0" w14:textId="77777777" w:rsidR="00FB0AF7" w:rsidRDefault="00FB0AF7" w:rsidP="00FB0AF7">
      <w:pPr>
        <w:spacing w:before="240"/>
      </w:pPr>
    </w:p>
    <w:p w14:paraId="55E03AE4" w14:textId="77777777" w:rsidR="00FB0AF7" w:rsidRDefault="00FB0AF7" w:rsidP="00FB0AF7">
      <w:pPr>
        <w:spacing w:before="240"/>
      </w:pPr>
    </w:p>
    <w:p w14:paraId="338FF159" w14:textId="77777777" w:rsidR="00FB0AF7" w:rsidRDefault="00FB0AF7" w:rsidP="00FB0AF7">
      <w:pPr>
        <w:spacing w:before="240"/>
      </w:pPr>
    </w:p>
    <w:p w14:paraId="305E2D3E" w14:textId="77777777" w:rsidR="00FB0AF7" w:rsidRDefault="00FB0AF7" w:rsidP="00FB0AF7">
      <w:pPr>
        <w:pStyle w:val="MUCaseTitle2"/>
      </w:pPr>
      <w:bookmarkStart w:id="9" w:name="CaseRef212382"/>
      <w:bookmarkEnd w:id="9"/>
      <w:r>
        <w:t>18/26 Nominasjonskomité til valget i 2027</w:t>
      </w:r>
    </w:p>
    <w:p w14:paraId="62808281" w14:textId="75C5626F" w:rsidR="00FB0AF7" w:rsidRDefault="00FB0AF7" w:rsidP="00FB0AF7"/>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B0AF7" w14:paraId="5354FF68" w14:textId="77777777" w:rsidTr="00FB0AF7">
        <w:tc>
          <w:tcPr>
            <w:tcW w:w="5102" w:type="dxa"/>
          </w:tcPr>
          <w:p w14:paraId="3034C4D4" w14:textId="7ED7226D" w:rsidR="00FB0AF7" w:rsidRDefault="00FB0AF7" w:rsidP="00FB0AF7">
            <w:r>
              <w:t>Behandlet av</w:t>
            </w:r>
          </w:p>
        </w:tc>
        <w:tc>
          <w:tcPr>
            <w:tcW w:w="1701" w:type="dxa"/>
          </w:tcPr>
          <w:p w14:paraId="736FC152" w14:textId="1E50B426" w:rsidR="00FB0AF7" w:rsidRDefault="00FB0AF7" w:rsidP="00FB0AF7">
            <w:r>
              <w:t>Møtedato</w:t>
            </w:r>
          </w:p>
        </w:tc>
        <w:tc>
          <w:tcPr>
            <w:tcW w:w="1134" w:type="dxa"/>
          </w:tcPr>
          <w:p w14:paraId="21584B7F" w14:textId="191BD5B9" w:rsidR="00FB0AF7" w:rsidRDefault="00FB0AF7" w:rsidP="00FB0AF7">
            <w:proofErr w:type="spellStart"/>
            <w:r>
              <w:t>Saknr</w:t>
            </w:r>
            <w:proofErr w:type="spellEnd"/>
          </w:p>
        </w:tc>
      </w:tr>
      <w:tr w:rsidR="00FB0AF7" w14:paraId="42C57370" w14:textId="77777777" w:rsidTr="00FB0AF7">
        <w:tc>
          <w:tcPr>
            <w:tcW w:w="5102" w:type="dxa"/>
          </w:tcPr>
          <w:p w14:paraId="274B41BC" w14:textId="25D09530" w:rsidR="00FB0AF7" w:rsidRDefault="00FB0AF7" w:rsidP="00FB0AF7">
            <w:r>
              <w:t>1 Tranøy menighetsråd</w:t>
            </w:r>
          </w:p>
        </w:tc>
        <w:tc>
          <w:tcPr>
            <w:tcW w:w="1701" w:type="dxa"/>
          </w:tcPr>
          <w:p w14:paraId="0D258F35" w14:textId="4DF80DC8" w:rsidR="00FB0AF7" w:rsidRDefault="00FB0AF7" w:rsidP="00FB0AF7">
            <w:r>
              <w:t>09.09.2026</w:t>
            </w:r>
          </w:p>
        </w:tc>
        <w:tc>
          <w:tcPr>
            <w:tcW w:w="1134" w:type="dxa"/>
          </w:tcPr>
          <w:p w14:paraId="74F3A9C9" w14:textId="4035861A" w:rsidR="00FB0AF7" w:rsidRDefault="00FB0AF7" w:rsidP="00FB0AF7">
            <w:r>
              <w:t>18/26</w:t>
            </w:r>
          </w:p>
        </w:tc>
      </w:tr>
    </w:tbl>
    <w:p w14:paraId="4E213C0B" w14:textId="77777777" w:rsidR="00FB0AF7" w:rsidRDefault="00FB0AF7" w:rsidP="00FB0AF7"/>
    <w:p w14:paraId="52CF0E76" w14:textId="77777777" w:rsidR="00FB0AF7" w:rsidRDefault="00FB0AF7" w:rsidP="00FB0AF7"/>
    <w:p w14:paraId="514EB7D0" w14:textId="77777777" w:rsidR="00FB0AF7" w:rsidRDefault="00FB0AF7" w:rsidP="00FB0AF7"/>
    <w:p w14:paraId="018CAC67" w14:textId="77777777" w:rsidR="00FB0AF7" w:rsidRDefault="00FB0AF7" w:rsidP="00FB0AF7"/>
    <w:sdt>
      <w:sdtPr>
        <w:alias w:val="Sammendrag"/>
        <w:tag w:val="Sammendrag"/>
        <w:id w:val="-308559515"/>
        <w:placeholder>
          <w:docPart w:val="C7A36BDBF0B143F99F096D6A82540C1B"/>
        </w:placeholder>
      </w:sdtPr>
      <w:sdtEndPr/>
      <w:sdtContent>
        <w:p w14:paraId="49A55786" w14:textId="77777777" w:rsidR="00FB0AF7" w:rsidRPr="00BE598D" w:rsidRDefault="00FB0AF7" w:rsidP="00FB0AF7">
          <w:pPr>
            <w:keepNext/>
            <w:keepLines/>
            <w:outlineLvl w:val="1"/>
            <w:rPr>
              <w:rFonts w:eastAsia="Arial Unicode MS"/>
              <w:b/>
              <w:bCs/>
            </w:rPr>
          </w:pPr>
          <w:r>
            <w:rPr>
              <w:rFonts w:eastAsia="Arial Unicode MS"/>
              <w:b/>
              <w:bCs/>
            </w:rPr>
            <w:t>Saksorientering</w:t>
          </w:r>
        </w:p>
        <w:p w14:paraId="671B870B" w14:textId="77777777" w:rsidR="00FB0AF7" w:rsidRDefault="00FB0AF7" w:rsidP="00FB0AF7">
          <w:pPr>
            <w:rPr>
              <w:color w:val="000000"/>
            </w:rPr>
          </w:pPr>
          <w:r>
            <w:rPr>
              <w:color w:val="000000"/>
            </w:rPr>
            <w:t xml:space="preserve">Det må settes ned en nominasjonskomite til menighetsrådsvalget i september 2027. </w:t>
          </w:r>
        </w:p>
        <w:p w14:paraId="2618A942" w14:textId="77777777" w:rsidR="00FB0AF7" w:rsidRDefault="00FB0AF7" w:rsidP="00FB0AF7">
          <w:pPr>
            <w:contextualSpacing/>
          </w:pPr>
          <w:r>
            <w:rPr>
              <w:color w:val="000000"/>
            </w:rPr>
            <w:t>Komiteen bør bestå av 3-4 medlemmer og minst ett varamedlem. Det er viktig at begge kjønn er representert, og det bør være spredning i geografi og alder. Minst ett av medlemmene bør ha erfaring med denne typen arbeid fra tidligere.</w:t>
          </w:r>
        </w:p>
      </w:sdtContent>
    </w:sdt>
    <w:p w14:paraId="06BD560F" w14:textId="77777777" w:rsidR="00FB0AF7" w:rsidRDefault="00FB0AF7" w:rsidP="00FB0AF7"/>
    <w:sdt>
      <w:sdtPr>
        <w:rPr>
          <w:b/>
        </w:rPr>
        <w:tag w:val="MU_Tittel"/>
        <w:id w:val="1252235799"/>
        <w:placeholder>
          <w:docPart w:val="2CBBE5C8F5DC43A482520B8623A95D3E"/>
        </w:placeholder>
        <w:text/>
      </w:sdtPr>
      <w:sdtEndPr/>
      <w:sdtContent>
        <w:p w14:paraId="5F9FDD1C" w14:textId="77777777" w:rsidR="00FB0AF7" w:rsidRDefault="00FB0AF7" w:rsidP="00FB0AF7">
          <w:pPr>
            <w:rPr>
              <w:b/>
            </w:rPr>
          </w:pPr>
          <w:r w:rsidRPr="00EF6EF9">
            <w:rPr>
              <w:b/>
            </w:rPr>
            <w:t>Forslag til vedtak</w:t>
          </w:r>
        </w:p>
      </w:sdtContent>
    </w:sdt>
    <w:p w14:paraId="6EA09D12" w14:textId="77777777" w:rsidR="00FB0AF7" w:rsidRDefault="00FB0AF7" w:rsidP="00FB0AF7"/>
    <w:p w14:paraId="29A10303" w14:textId="719F92E9" w:rsidR="00FB0AF7" w:rsidRDefault="00FB0AF7" w:rsidP="00FB0AF7">
      <w:r>
        <w:t>Det settes ned en nominasjonskomité bestående av 3 medlemmer og 1 varamedlem med følgende personer:</w:t>
      </w:r>
    </w:p>
    <w:p w14:paraId="51F45E98" w14:textId="77777777" w:rsidR="00FB0AF7" w:rsidRDefault="00FB0AF7" w:rsidP="00FB0AF7"/>
    <w:sdt>
      <w:sdtPr>
        <w:rPr>
          <w:b w:val="0"/>
        </w:rPr>
        <w:alias w:val="Vedtak for sak 18/26"/>
        <w:tag w:val="HandlingID212382;CaseID201234"/>
        <w:id w:val="618424072"/>
        <w:placeholder>
          <w:docPart w:val="DefaultPlaceholder_-1854013440"/>
        </w:placeholder>
      </w:sdtPr>
      <w:sdtEndPr/>
      <w:sdtContent>
        <w:p w14:paraId="084B9E47" w14:textId="09BC39B7" w:rsidR="00FB0AF7" w:rsidRDefault="00FB0AF7" w:rsidP="00FB0AF7">
          <w:pPr>
            <w:pStyle w:val="MUCaseTitle3"/>
          </w:pPr>
          <w:r>
            <w:t>Møtebehandling</w:t>
          </w:r>
        </w:p>
        <w:p w14:paraId="343C2E60" w14:textId="77777777" w:rsidR="00FB0AF7" w:rsidRDefault="00FB0AF7" w:rsidP="00FB0AF7"/>
        <w:sdt>
          <w:sdtPr>
            <w:rPr>
              <w:b w:val="0"/>
            </w:rPr>
            <w:tag w:val="MU_Innstilling"/>
            <w:id w:val="223417538"/>
            <w:lock w:val="sdtLocked"/>
            <w:placeholder>
              <w:docPart w:val="DefaultPlaceholder_-1854013440"/>
            </w:placeholder>
            <w15:appearance w15:val="hidden"/>
          </w:sdtPr>
          <w:sdtEndPr/>
          <w:sdtContent>
            <w:p w14:paraId="03CCB6EB" w14:textId="77777777" w:rsidR="00FB0AF7" w:rsidRDefault="00FB0AF7" w:rsidP="00FB0AF7">
              <w:pPr>
                <w:pStyle w:val="MUCaseTitle3"/>
              </w:pPr>
              <w:r>
                <w:t xml:space="preserve">Vedtak </w:t>
              </w:r>
            </w:p>
            <w:sdt>
              <w:sdtPr>
                <w:tag w:val="MU_Vedtakstekst"/>
                <w:id w:val="672223385"/>
                <w:lock w:val="sdtLocked"/>
                <w:placeholder>
                  <w:docPart w:val="A7D399FC087B4838B518E98F1A7011C5"/>
                </w:placeholder>
                <w15:appearance w15:val="hidden"/>
              </w:sdtPr>
              <w:sdtEndPr/>
              <w:sdtContent>
                <w:p w14:paraId="55E3393A" w14:textId="15AC7A9E" w:rsidR="00FB0AF7" w:rsidRDefault="00FB0AF7" w:rsidP="00FB0AF7">
                  <w:r>
                    <w:t xml:space="preserve">Det settes ned en nominasjonskomité bestående av 3 medlemmer og 1 varamedlem med følgende personer: </w:t>
                  </w:r>
                </w:p>
                <w:p w14:paraId="49710ED8" w14:textId="080A5E9B" w:rsidR="00FB0AF7" w:rsidRDefault="00FB0AF7" w:rsidP="00FB0AF7">
                  <w:pPr>
                    <w:rPr>
                      <w:rFonts w:ascii="Aptos" w:hAnsi="Aptos" w:cs="Aptos"/>
                    </w:rPr>
                  </w:pPr>
                  <w:r>
                    <w:t>1. Håkon Ryvoll</w:t>
                  </w:r>
                </w:p>
                <w:p w14:paraId="11535847" w14:textId="77777777" w:rsidR="00FB0AF7" w:rsidRDefault="00FB0AF7" w:rsidP="00FB0AF7">
                  <w:r>
                    <w:t>2. Daniel Thomas Edwards </w:t>
                  </w:r>
                </w:p>
                <w:p w14:paraId="456E4D2C" w14:textId="77777777" w:rsidR="00FB0AF7" w:rsidRDefault="00FB0AF7" w:rsidP="00FB0AF7">
                  <w:r>
                    <w:t xml:space="preserve">3. </w:t>
                  </w:r>
                  <w:proofErr w:type="spellStart"/>
                  <w:r>
                    <w:t>Eirunn</w:t>
                  </w:r>
                  <w:proofErr w:type="spellEnd"/>
                  <w:r>
                    <w:t xml:space="preserve"> Irene </w:t>
                  </w:r>
                  <w:proofErr w:type="spellStart"/>
                  <w:r>
                    <w:t>Gulleng</w:t>
                  </w:r>
                  <w:proofErr w:type="spellEnd"/>
                </w:p>
                <w:p w14:paraId="3F3700A2" w14:textId="30359EDC" w:rsidR="00FB0AF7" w:rsidRDefault="00FB0AF7" w:rsidP="00FB0AF7">
                  <w:r>
                    <w:t>Varamedlem: Avklares som egen e-postsak i etterkant av menighetsrådsmøtet.</w:t>
                  </w:r>
                </w:p>
                <w:p w14:paraId="55AD5FD6" w14:textId="77777777" w:rsidR="00FB0AF7" w:rsidRDefault="00EA1882" w:rsidP="00FB0AF7"/>
              </w:sdtContent>
            </w:sdt>
          </w:sdtContent>
        </w:sdt>
        <w:p w14:paraId="3D84B097" w14:textId="7050F0B5" w:rsidR="00FB0AF7" w:rsidRDefault="00FB0AF7" w:rsidP="00FB0AF7">
          <w:pPr>
            <w:spacing w:before="240"/>
          </w:pPr>
          <w:r>
            <w:fldChar w:fldCharType="begin"/>
          </w:r>
          <w:r>
            <w:instrText xml:space="preserve"> MACROBUTTON SaveDecision [Lagre vedtak] </w:instrText>
          </w:r>
          <w:r>
            <w:fldChar w:fldCharType="end"/>
          </w:r>
        </w:p>
      </w:sdtContent>
    </w:sdt>
    <w:p w14:paraId="6E015CFD" w14:textId="77777777" w:rsidR="00FB0AF7" w:rsidRDefault="00FB0AF7" w:rsidP="00FB0AF7">
      <w:pPr>
        <w:spacing w:before="240"/>
      </w:pPr>
    </w:p>
    <w:p w14:paraId="0B61154A" w14:textId="77777777" w:rsidR="00FB0AF7" w:rsidRDefault="00FB0AF7" w:rsidP="00FB0AF7">
      <w:pPr>
        <w:spacing w:before="240"/>
      </w:pPr>
    </w:p>
    <w:p w14:paraId="44A2F57F" w14:textId="77777777" w:rsidR="00FB0AF7" w:rsidRDefault="00FB0AF7" w:rsidP="00FB0AF7">
      <w:pPr>
        <w:spacing w:before="240"/>
      </w:pPr>
    </w:p>
    <w:p w14:paraId="0BBEAFF2" w14:textId="77777777" w:rsidR="00FB0AF7" w:rsidRDefault="00FB0AF7" w:rsidP="00FB0AF7">
      <w:pPr>
        <w:pStyle w:val="MUCaseTitle2"/>
      </w:pPr>
      <w:bookmarkStart w:id="10" w:name="CaseRef212378"/>
      <w:bookmarkEnd w:id="10"/>
      <w:r>
        <w:t>19/26 Høring om kirkeundervisning</w:t>
      </w:r>
    </w:p>
    <w:p w14:paraId="2CA1DDC8" w14:textId="411CDFB3" w:rsidR="00FB0AF7" w:rsidRDefault="00FB0AF7" w:rsidP="00FB0AF7"/>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B0AF7" w14:paraId="0618BB6A" w14:textId="77777777" w:rsidTr="00FB0AF7">
        <w:tc>
          <w:tcPr>
            <w:tcW w:w="5102" w:type="dxa"/>
          </w:tcPr>
          <w:p w14:paraId="01C15515" w14:textId="7DDA7878" w:rsidR="00FB0AF7" w:rsidRDefault="00FB0AF7" w:rsidP="00FB0AF7">
            <w:r>
              <w:t>Behandlet av</w:t>
            </w:r>
          </w:p>
        </w:tc>
        <w:tc>
          <w:tcPr>
            <w:tcW w:w="1701" w:type="dxa"/>
          </w:tcPr>
          <w:p w14:paraId="70E9C9B0" w14:textId="414C7ED1" w:rsidR="00FB0AF7" w:rsidRDefault="00FB0AF7" w:rsidP="00FB0AF7">
            <w:r>
              <w:t>Møtedato</w:t>
            </w:r>
          </w:p>
        </w:tc>
        <w:tc>
          <w:tcPr>
            <w:tcW w:w="1134" w:type="dxa"/>
          </w:tcPr>
          <w:p w14:paraId="53EB5495" w14:textId="2EA9EF12" w:rsidR="00FB0AF7" w:rsidRDefault="00FB0AF7" w:rsidP="00FB0AF7">
            <w:proofErr w:type="spellStart"/>
            <w:r>
              <w:t>Saknr</w:t>
            </w:r>
            <w:proofErr w:type="spellEnd"/>
          </w:p>
        </w:tc>
      </w:tr>
      <w:tr w:rsidR="00FB0AF7" w14:paraId="5ABAA58C" w14:textId="77777777" w:rsidTr="00FB0AF7">
        <w:tc>
          <w:tcPr>
            <w:tcW w:w="5102" w:type="dxa"/>
          </w:tcPr>
          <w:p w14:paraId="253A426E" w14:textId="68DE4249" w:rsidR="00FB0AF7" w:rsidRDefault="00FB0AF7" w:rsidP="00FB0AF7">
            <w:r>
              <w:t>1 Tranøy menighetsråd</w:t>
            </w:r>
          </w:p>
        </w:tc>
        <w:tc>
          <w:tcPr>
            <w:tcW w:w="1701" w:type="dxa"/>
          </w:tcPr>
          <w:p w14:paraId="47134ED4" w14:textId="31A1DD89" w:rsidR="00FB0AF7" w:rsidRDefault="00FB0AF7" w:rsidP="00FB0AF7">
            <w:r>
              <w:t>09.09.2026</w:t>
            </w:r>
          </w:p>
        </w:tc>
        <w:tc>
          <w:tcPr>
            <w:tcW w:w="1134" w:type="dxa"/>
          </w:tcPr>
          <w:p w14:paraId="4AC3F5D4" w14:textId="29BCA3A4" w:rsidR="00FB0AF7" w:rsidRDefault="00FB0AF7" w:rsidP="00FB0AF7">
            <w:r>
              <w:t>19/26</w:t>
            </w:r>
          </w:p>
        </w:tc>
      </w:tr>
    </w:tbl>
    <w:p w14:paraId="514BF212" w14:textId="77777777" w:rsidR="00FB0AF7" w:rsidRDefault="00FB0AF7" w:rsidP="00FB0AF7"/>
    <w:p w14:paraId="2BBB3587" w14:textId="77777777" w:rsidR="00FB0AF7" w:rsidRDefault="00FB0AF7" w:rsidP="00FB0AF7"/>
    <w:p w14:paraId="75121EBD" w14:textId="77777777" w:rsidR="00FB0AF7" w:rsidRDefault="00FB0AF7" w:rsidP="00FB0AF7"/>
    <w:p w14:paraId="4660A331" w14:textId="77777777" w:rsidR="00FB0AF7" w:rsidRDefault="00FB0AF7" w:rsidP="00FB0AF7"/>
    <w:sdt>
      <w:sdtPr>
        <w:alias w:val="Sammendrag"/>
        <w:tag w:val="Sammendrag"/>
        <w:id w:val="-1411923540"/>
        <w:placeholder>
          <w:docPart w:val="0CF45C83B7144A2ABD0645709A4EC5C9"/>
        </w:placeholder>
      </w:sdtPr>
      <w:sdtEndPr/>
      <w:sdtContent>
        <w:p w14:paraId="1F0CFEB4" w14:textId="77777777" w:rsidR="00FB0AF7" w:rsidRPr="00BE598D" w:rsidRDefault="00FB0AF7" w:rsidP="00FB0AF7">
          <w:pPr>
            <w:keepNext/>
            <w:keepLines/>
            <w:outlineLvl w:val="1"/>
            <w:rPr>
              <w:rFonts w:eastAsia="Arial Unicode MS"/>
              <w:b/>
              <w:bCs/>
            </w:rPr>
          </w:pPr>
          <w:r>
            <w:rPr>
              <w:rFonts w:eastAsia="Arial Unicode MS"/>
              <w:b/>
              <w:bCs/>
            </w:rPr>
            <w:t>Saksorientering</w:t>
          </w:r>
        </w:p>
        <w:p w14:paraId="509411D0" w14:textId="77777777" w:rsidR="00FB0AF7" w:rsidRDefault="00FB0AF7" w:rsidP="00FB0AF7">
          <w:r>
            <w:t xml:space="preserve">Kirkerådet har sendt ut forslag til rammeplaner for kirkelig undervisning og læring i Den norske kirke på høring. Alle menighetsrådene har mottatt dette. </w:t>
          </w:r>
        </w:p>
        <w:p w14:paraId="5B7C2AE8" w14:textId="77777777" w:rsidR="00FB0AF7" w:rsidRDefault="00FB0AF7" w:rsidP="00FB0AF7">
          <w:pPr>
            <w:contextualSpacing/>
          </w:pPr>
          <w:r>
            <w:t>Dette er en høring som er tett opp til sokneprestens arbeid. Det er derfor naturlig at det er soknepresten som følger den opp. Høringsnotat og høringsspørsmål er lagt ved saken. Det er imidlertid flere dokumenter knyttet til denne høringen, og disse dokumentene kan ettersendes til dem av dere i menighetsrådet som ønsker dem.</w:t>
          </w:r>
        </w:p>
      </w:sdtContent>
    </w:sdt>
    <w:p w14:paraId="26689F3A" w14:textId="77777777" w:rsidR="00FB0AF7" w:rsidRDefault="00FB0AF7" w:rsidP="00FB0AF7"/>
    <w:sdt>
      <w:sdtPr>
        <w:rPr>
          <w:b/>
        </w:rPr>
        <w:tag w:val="MU_Tittel"/>
        <w:id w:val="1650943787"/>
        <w:placeholder>
          <w:docPart w:val="50DC16F229824995A62D53C8466552AA"/>
        </w:placeholder>
        <w:text/>
      </w:sdtPr>
      <w:sdtEndPr/>
      <w:sdtContent>
        <w:p w14:paraId="16CFD4E0" w14:textId="77777777" w:rsidR="00FB0AF7" w:rsidRDefault="00FB0AF7" w:rsidP="00FB0AF7">
          <w:pPr>
            <w:rPr>
              <w:b/>
            </w:rPr>
          </w:pPr>
          <w:r w:rsidRPr="00EF6EF9">
            <w:rPr>
              <w:b/>
            </w:rPr>
            <w:t>Forslag til vedtak</w:t>
          </w:r>
        </w:p>
      </w:sdtContent>
    </w:sdt>
    <w:p w14:paraId="6FBC7FA4" w14:textId="77777777" w:rsidR="00FB0AF7" w:rsidRDefault="00FB0AF7" w:rsidP="00FB0AF7"/>
    <w:p w14:paraId="39A60A99" w14:textId="30F97666" w:rsidR="00FB0AF7" w:rsidRDefault="00FB0AF7" w:rsidP="00FB0AF7">
      <w:r>
        <w:t>Soknepresten svarer på høringen på vegne av menighetsrådet.</w:t>
      </w:r>
    </w:p>
    <w:p w14:paraId="2BA4AB29" w14:textId="77777777" w:rsidR="00FB0AF7" w:rsidRDefault="00FB0AF7" w:rsidP="00FB0AF7"/>
    <w:sdt>
      <w:sdtPr>
        <w:rPr>
          <w:b w:val="0"/>
        </w:rPr>
        <w:alias w:val="Vedtak for sak 19/26"/>
        <w:tag w:val="HandlingID212378;CaseID201401"/>
        <w:id w:val="1280916792"/>
        <w:placeholder>
          <w:docPart w:val="DefaultPlaceholder_-1854013440"/>
        </w:placeholder>
      </w:sdtPr>
      <w:sdtEndPr/>
      <w:sdtContent>
        <w:p w14:paraId="4C6C177B" w14:textId="49F9E108" w:rsidR="00FB0AF7" w:rsidRDefault="00FB0AF7" w:rsidP="00FB0AF7">
          <w:pPr>
            <w:pStyle w:val="MUCaseTitle3"/>
          </w:pPr>
          <w:r>
            <w:t>Møtebehandling</w:t>
          </w:r>
        </w:p>
        <w:p w14:paraId="3F1296AF" w14:textId="77777777" w:rsidR="00FB0AF7" w:rsidRDefault="00FB0AF7" w:rsidP="00FB0AF7"/>
        <w:sdt>
          <w:sdtPr>
            <w:rPr>
              <w:b w:val="0"/>
            </w:rPr>
            <w:tag w:val="MU_Innstilling"/>
            <w:id w:val="-1503114308"/>
            <w:lock w:val="sdtLocked"/>
            <w:placeholder>
              <w:docPart w:val="DefaultPlaceholder_-1854013440"/>
            </w:placeholder>
            <w15:appearance w15:val="hidden"/>
          </w:sdtPr>
          <w:sdtEndPr/>
          <w:sdtContent>
            <w:p w14:paraId="50836C6A" w14:textId="77777777" w:rsidR="00FB0AF7" w:rsidRDefault="00FB0AF7" w:rsidP="00FB0AF7">
              <w:pPr>
                <w:pStyle w:val="MUCaseTitle3"/>
              </w:pPr>
              <w:r>
                <w:t xml:space="preserve">Vedtak </w:t>
              </w:r>
            </w:p>
            <w:sdt>
              <w:sdtPr>
                <w:tag w:val="MU_Vedtakstekst"/>
                <w:id w:val="1200278221"/>
                <w:lock w:val="sdtLocked"/>
                <w:placeholder>
                  <w:docPart w:val="AD8623DE001E4598954A3B43F5E79092"/>
                </w:placeholder>
                <w15:appearance w15:val="hidden"/>
              </w:sdtPr>
              <w:sdtEndPr/>
              <w:sdtContent>
                <w:p w14:paraId="36CFCC1C" w14:textId="27FE8F89" w:rsidR="00FB0AF7" w:rsidRDefault="00FB0AF7" w:rsidP="00FB0AF7">
                  <w:r>
                    <w:t>Soknepresten svarer på høringen på vegne av menighetsrådet.</w:t>
                  </w:r>
                </w:p>
                <w:p w14:paraId="3C5E8D3D" w14:textId="77777777" w:rsidR="00FB0AF7" w:rsidRDefault="00EA1882" w:rsidP="00FB0AF7"/>
              </w:sdtContent>
            </w:sdt>
          </w:sdtContent>
        </w:sdt>
        <w:p w14:paraId="6E9475DE" w14:textId="37799013" w:rsidR="00FB0AF7" w:rsidRDefault="00FB0AF7" w:rsidP="00FB0AF7">
          <w:pPr>
            <w:spacing w:before="240"/>
          </w:pPr>
          <w:r>
            <w:fldChar w:fldCharType="begin"/>
          </w:r>
          <w:r>
            <w:instrText xml:space="preserve"> MACROBUTTON SaveDecision [Lagre vedtak] </w:instrText>
          </w:r>
          <w:r>
            <w:fldChar w:fldCharType="end"/>
          </w:r>
        </w:p>
      </w:sdtContent>
    </w:sdt>
    <w:p w14:paraId="00D1B2CC" w14:textId="77777777" w:rsidR="00FB0AF7" w:rsidRDefault="00FB0AF7" w:rsidP="00FB0AF7">
      <w:pPr>
        <w:spacing w:before="240"/>
      </w:pPr>
    </w:p>
    <w:p w14:paraId="276A9336" w14:textId="77777777" w:rsidR="00FB0AF7" w:rsidRDefault="00FB0AF7" w:rsidP="00FB0AF7">
      <w:pPr>
        <w:spacing w:before="240"/>
      </w:pPr>
    </w:p>
    <w:p w14:paraId="5B59C640" w14:textId="77777777" w:rsidR="00FB0AF7" w:rsidRDefault="00FB0AF7" w:rsidP="00FB0AF7">
      <w:pPr>
        <w:spacing w:before="240"/>
      </w:pPr>
    </w:p>
    <w:p w14:paraId="00348DFF" w14:textId="77777777" w:rsidR="00FB0AF7" w:rsidRDefault="00FB0AF7" w:rsidP="00FB0AF7">
      <w:pPr>
        <w:pStyle w:val="MUCaseTitle2"/>
      </w:pPr>
      <w:bookmarkStart w:id="11" w:name="CaseRef212380"/>
      <w:bookmarkEnd w:id="11"/>
      <w:r>
        <w:t>20/26 Delegasjonsreglementet i SKF</w:t>
      </w:r>
    </w:p>
    <w:p w14:paraId="00ECEF70" w14:textId="4C80B1DF" w:rsidR="00FB0AF7" w:rsidRDefault="00FB0AF7" w:rsidP="00FB0AF7"/>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B0AF7" w14:paraId="7B4C14C0" w14:textId="77777777" w:rsidTr="00FB0AF7">
        <w:tc>
          <w:tcPr>
            <w:tcW w:w="5102" w:type="dxa"/>
          </w:tcPr>
          <w:p w14:paraId="7B611455" w14:textId="30C4F2BA" w:rsidR="00FB0AF7" w:rsidRDefault="00FB0AF7" w:rsidP="00FB0AF7">
            <w:r>
              <w:t>Behandlet av</w:t>
            </w:r>
          </w:p>
        </w:tc>
        <w:tc>
          <w:tcPr>
            <w:tcW w:w="1701" w:type="dxa"/>
          </w:tcPr>
          <w:p w14:paraId="5655FEC2" w14:textId="0EA08F7B" w:rsidR="00FB0AF7" w:rsidRDefault="00FB0AF7" w:rsidP="00FB0AF7">
            <w:r>
              <w:t>Møtedato</w:t>
            </w:r>
          </w:p>
        </w:tc>
        <w:tc>
          <w:tcPr>
            <w:tcW w:w="1134" w:type="dxa"/>
          </w:tcPr>
          <w:p w14:paraId="3C1B384F" w14:textId="40AD2738" w:rsidR="00FB0AF7" w:rsidRDefault="00FB0AF7" w:rsidP="00FB0AF7">
            <w:proofErr w:type="spellStart"/>
            <w:r>
              <w:t>Saknr</w:t>
            </w:r>
            <w:proofErr w:type="spellEnd"/>
          </w:p>
        </w:tc>
      </w:tr>
      <w:tr w:rsidR="00FB0AF7" w14:paraId="60EC5B3C" w14:textId="77777777" w:rsidTr="00FB0AF7">
        <w:tc>
          <w:tcPr>
            <w:tcW w:w="5102" w:type="dxa"/>
          </w:tcPr>
          <w:p w14:paraId="6030D419" w14:textId="7565AE21" w:rsidR="00FB0AF7" w:rsidRDefault="00FB0AF7" w:rsidP="00FB0AF7">
            <w:r>
              <w:t>1 Tranøy menighetsråd</w:t>
            </w:r>
          </w:p>
        </w:tc>
        <w:tc>
          <w:tcPr>
            <w:tcW w:w="1701" w:type="dxa"/>
          </w:tcPr>
          <w:p w14:paraId="4C45A46A" w14:textId="58D62ABD" w:rsidR="00FB0AF7" w:rsidRDefault="00FB0AF7" w:rsidP="00FB0AF7">
            <w:r>
              <w:t>09.09.2026</w:t>
            </w:r>
          </w:p>
        </w:tc>
        <w:tc>
          <w:tcPr>
            <w:tcW w:w="1134" w:type="dxa"/>
          </w:tcPr>
          <w:p w14:paraId="26C14E7A" w14:textId="2B326D27" w:rsidR="00FB0AF7" w:rsidRDefault="00FB0AF7" w:rsidP="00FB0AF7">
            <w:r>
              <w:t>20/26</w:t>
            </w:r>
          </w:p>
        </w:tc>
      </w:tr>
    </w:tbl>
    <w:p w14:paraId="334345BC" w14:textId="77777777" w:rsidR="00FB0AF7" w:rsidRDefault="00FB0AF7" w:rsidP="00FB0AF7"/>
    <w:p w14:paraId="2C8E5D58" w14:textId="77777777" w:rsidR="00FB0AF7" w:rsidRDefault="00FB0AF7" w:rsidP="00FB0AF7"/>
    <w:p w14:paraId="47A6E08E" w14:textId="77777777" w:rsidR="00FB0AF7" w:rsidRDefault="00FB0AF7" w:rsidP="00FB0AF7"/>
    <w:p w14:paraId="1E952FD7" w14:textId="77777777" w:rsidR="00FB0AF7" w:rsidRDefault="00FB0AF7" w:rsidP="00FB0AF7"/>
    <w:sdt>
      <w:sdtPr>
        <w:alias w:val="Sammendrag"/>
        <w:tag w:val="Sammendrag"/>
        <w:id w:val="-2053140899"/>
        <w:placeholder>
          <w:docPart w:val="6394EA13AB0846A693D13CA35B864833"/>
        </w:placeholder>
      </w:sdtPr>
      <w:sdtEndPr/>
      <w:sdtContent>
        <w:p w14:paraId="790A21F8" w14:textId="77777777" w:rsidR="00FB0AF7" w:rsidRPr="00BE598D" w:rsidRDefault="00FB0AF7" w:rsidP="00FB0AF7">
          <w:pPr>
            <w:keepNext/>
            <w:keepLines/>
            <w:outlineLvl w:val="1"/>
            <w:rPr>
              <w:rFonts w:eastAsia="Arial Unicode MS"/>
              <w:b/>
              <w:bCs/>
            </w:rPr>
          </w:pPr>
          <w:r>
            <w:rPr>
              <w:rFonts w:eastAsia="Arial Unicode MS"/>
              <w:b/>
              <w:bCs/>
            </w:rPr>
            <w:t>Saksorientering</w:t>
          </w:r>
        </w:p>
        <w:p w14:paraId="10712546" w14:textId="42631790" w:rsidR="00FB0AF7" w:rsidRPr="00BE598D" w:rsidRDefault="00FB0AF7" w:rsidP="00FB0AF7">
          <w:pPr>
            <w:keepNext/>
            <w:keepLines/>
            <w:outlineLvl w:val="1"/>
            <w:rPr>
              <w:rFonts w:eastAsia="Arial Unicode MS"/>
              <w:b/>
              <w:bCs/>
            </w:rPr>
          </w:pPr>
        </w:p>
        <w:p w14:paraId="5FAFAB92" w14:textId="77777777" w:rsidR="00FB0AF7" w:rsidRPr="002D7EB8" w:rsidRDefault="00FB0AF7" w:rsidP="00FB0AF7">
          <w:pPr>
            <w:rPr>
              <w:b/>
              <w:bCs/>
            </w:rPr>
          </w:pPr>
          <w:r w:rsidRPr="002D7EB8">
            <w:rPr>
              <w:b/>
              <w:bCs/>
            </w:rPr>
            <w:t>Bakgrunn for saken</w:t>
          </w:r>
        </w:p>
        <w:p w14:paraId="7155E244" w14:textId="77777777" w:rsidR="00FB0AF7" w:rsidRPr="00440F0F" w:rsidRDefault="00FB0AF7" w:rsidP="00FB0AF7">
          <w:r w:rsidRPr="00440F0F">
            <w:t>Fellesråde</w:t>
          </w:r>
          <w:r>
            <w:t>t</w:t>
          </w:r>
          <w:r w:rsidRPr="00440F0F">
            <w:t xml:space="preserve"> fattet i sak </w:t>
          </w:r>
          <w:r>
            <w:t>05/</w:t>
          </w:r>
          <w:r w:rsidRPr="00440F0F">
            <w:t>26 følgende vedtak</w:t>
          </w:r>
        </w:p>
        <w:p w14:paraId="06D64FEE" w14:textId="77777777" w:rsidR="00FB0AF7" w:rsidRPr="00440F0F" w:rsidRDefault="00FB0AF7" w:rsidP="00FB0AF7"/>
        <w:p w14:paraId="66C50F70" w14:textId="77777777" w:rsidR="00FB0AF7" w:rsidRPr="002D7EB8" w:rsidRDefault="00FB0AF7" w:rsidP="00FB0AF7">
          <w:pPr>
            <w:rPr>
              <w:b/>
              <w:bCs/>
            </w:rPr>
          </w:pPr>
          <w:r w:rsidRPr="002D7EB8">
            <w:rPr>
              <w:b/>
              <w:bCs/>
            </w:rPr>
            <w:t>Vedtak/enstemmig</w:t>
          </w:r>
        </w:p>
        <w:p w14:paraId="30EE1B72" w14:textId="77777777" w:rsidR="00FB0AF7" w:rsidRPr="00091401" w:rsidRDefault="00FB0AF7" w:rsidP="00FB0AF7">
          <w:pPr>
            <w:ind w:left="708"/>
            <w:rPr>
              <w:i/>
              <w:iCs/>
              <w:sz w:val="21"/>
              <w:szCs w:val="20"/>
            </w:rPr>
          </w:pPr>
          <w:r w:rsidRPr="00091401">
            <w:rPr>
              <w:i/>
              <w:iCs/>
              <w:sz w:val="21"/>
              <w:szCs w:val="20"/>
            </w:rPr>
            <w:t>Fellesrådet utsetter saken og ber om at det utarbeides nytt reglement for</w:t>
          </w:r>
        </w:p>
        <w:p w14:paraId="399FC380" w14:textId="77777777" w:rsidR="00FB0AF7" w:rsidRPr="00091401" w:rsidRDefault="00FB0AF7" w:rsidP="00FB0AF7">
          <w:pPr>
            <w:ind w:left="708"/>
            <w:rPr>
              <w:i/>
              <w:iCs/>
              <w:sz w:val="21"/>
              <w:szCs w:val="20"/>
            </w:rPr>
          </w:pPr>
          <w:r w:rsidRPr="00091401">
            <w:rPr>
              <w:i/>
              <w:iCs/>
              <w:sz w:val="21"/>
              <w:szCs w:val="20"/>
            </w:rPr>
            <w:t>kirkelig administrasjonsutvalg (KAU)</w:t>
          </w:r>
        </w:p>
        <w:p w14:paraId="411BCC3C" w14:textId="77777777" w:rsidR="00FB0AF7" w:rsidRPr="00091401" w:rsidRDefault="00FB0AF7" w:rsidP="00FB0AF7">
          <w:pPr>
            <w:ind w:left="708"/>
            <w:rPr>
              <w:i/>
              <w:iCs/>
              <w:sz w:val="21"/>
              <w:szCs w:val="20"/>
            </w:rPr>
          </w:pPr>
          <w:r w:rsidRPr="00091401">
            <w:rPr>
              <w:i/>
              <w:iCs/>
              <w:sz w:val="21"/>
              <w:szCs w:val="20"/>
            </w:rPr>
            <w:t>Fellesrådet ber om at delegasjonsreglementet til kirkevergen sees i</w:t>
          </w:r>
        </w:p>
        <w:p w14:paraId="6276DF41" w14:textId="77777777" w:rsidR="00FB0AF7" w:rsidRPr="00091401" w:rsidRDefault="00FB0AF7" w:rsidP="00FB0AF7">
          <w:pPr>
            <w:ind w:left="708"/>
            <w:rPr>
              <w:i/>
              <w:iCs/>
              <w:sz w:val="21"/>
              <w:szCs w:val="20"/>
            </w:rPr>
          </w:pPr>
          <w:r w:rsidRPr="00091401">
            <w:rPr>
              <w:i/>
              <w:iCs/>
              <w:sz w:val="21"/>
              <w:szCs w:val="20"/>
            </w:rPr>
            <w:t>sammenheng med arbeidet.</w:t>
          </w:r>
        </w:p>
        <w:p w14:paraId="055FA911" w14:textId="77777777" w:rsidR="00FB0AF7" w:rsidRPr="00091401" w:rsidRDefault="00FB0AF7" w:rsidP="00FB0AF7">
          <w:pPr>
            <w:ind w:left="708"/>
            <w:rPr>
              <w:i/>
              <w:iCs/>
              <w:sz w:val="21"/>
              <w:szCs w:val="20"/>
            </w:rPr>
          </w:pPr>
          <w:r w:rsidRPr="00091401">
            <w:rPr>
              <w:i/>
              <w:iCs/>
              <w:sz w:val="21"/>
              <w:szCs w:val="20"/>
            </w:rPr>
            <w:t>Fellesrådet nedsetter et utvalg for å gjøre jobben bestående av:</w:t>
          </w:r>
        </w:p>
        <w:p w14:paraId="41E5AC98" w14:textId="77777777" w:rsidR="00FB0AF7" w:rsidRPr="00091401" w:rsidRDefault="00FB0AF7" w:rsidP="00FB0AF7">
          <w:pPr>
            <w:pStyle w:val="Listeavsnitt"/>
            <w:numPr>
              <w:ilvl w:val="0"/>
              <w:numId w:val="1"/>
            </w:numPr>
            <w:ind w:left="1428"/>
            <w:rPr>
              <w:i/>
              <w:iCs/>
              <w:sz w:val="21"/>
              <w:szCs w:val="20"/>
              <w:lang w:eastAsia="nb-NO"/>
            </w:rPr>
          </w:pPr>
          <w:r w:rsidRPr="00091401">
            <w:rPr>
              <w:i/>
              <w:iCs/>
              <w:sz w:val="21"/>
              <w:szCs w:val="20"/>
              <w:lang w:eastAsia="nb-NO"/>
            </w:rPr>
            <w:t>Odd Arne Andreassen</w:t>
          </w:r>
        </w:p>
        <w:p w14:paraId="231B1EA2" w14:textId="77777777" w:rsidR="00FB0AF7" w:rsidRPr="00091401" w:rsidRDefault="00FB0AF7" w:rsidP="00FB0AF7">
          <w:pPr>
            <w:pStyle w:val="Listeavsnitt"/>
            <w:numPr>
              <w:ilvl w:val="0"/>
              <w:numId w:val="1"/>
            </w:numPr>
            <w:ind w:left="1428"/>
            <w:rPr>
              <w:i/>
              <w:iCs/>
              <w:sz w:val="21"/>
              <w:szCs w:val="20"/>
              <w:lang w:eastAsia="nb-NO"/>
            </w:rPr>
          </w:pPr>
          <w:r w:rsidRPr="00091401">
            <w:rPr>
              <w:i/>
              <w:iCs/>
              <w:sz w:val="21"/>
              <w:szCs w:val="20"/>
              <w:lang w:eastAsia="nb-NO"/>
            </w:rPr>
            <w:t>Tonje Fyhn Walsø</w:t>
          </w:r>
        </w:p>
        <w:p w14:paraId="6272F767" w14:textId="77777777" w:rsidR="00FB0AF7" w:rsidRPr="00091401" w:rsidRDefault="00FB0AF7" w:rsidP="00FB0AF7">
          <w:pPr>
            <w:pStyle w:val="Listeavsnitt"/>
            <w:numPr>
              <w:ilvl w:val="0"/>
              <w:numId w:val="1"/>
            </w:numPr>
            <w:ind w:left="1428"/>
            <w:rPr>
              <w:i/>
              <w:iCs/>
              <w:sz w:val="21"/>
              <w:szCs w:val="20"/>
              <w:lang w:eastAsia="nb-NO"/>
            </w:rPr>
          </w:pPr>
          <w:r w:rsidRPr="00091401">
            <w:rPr>
              <w:i/>
              <w:iCs/>
              <w:sz w:val="21"/>
              <w:szCs w:val="20"/>
              <w:lang w:eastAsia="nb-NO"/>
            </w:rPr>
            <w:t xml:space="preserve">Louis </w:t>
          </w:r>
          <w:r>
            <w:rPr>
              <w:i/>
              <w:iCs/>
              <w:sz w:val="21"/>
              <w:szCs w:val="20"/>
              <w:lang w:eastAsia="nb-NO"/>
            </w:rPr>
            <w:t xml:space="preserve">S. </w:t>
          </w:r>
          <w:r w:rsidRPr="00091401">
            <w:rPr>
              <w:i/>
              <w:iCs/>
              <w:sz w:val="21"/>
              <w:szCs w:val="20"/>
              <w:lang w:eastAsia="nb-NO"/>
            </w:rPr>
            <w:t>Edvardsen</w:t>
          </w:r>
        </w:p>
        <w:p w14:paraId="6F8A205A" w14:textId="77777777" w:rsidR="00FB0AF7" w:rsidRPr="00091401" w:rsidRDefault="00FB0AF7" w:rsidP="00FB0AF7">
          <w:pPr>
            <w:ind w:left="708"/>
            <w:rPr>
              <w:i/>
              <w:iCs/>
              <w:sz w:val="21"/>
              <w:szCs w:val="20"/>
            </w:rPr>
          </w:pPr>
          <w:r w:rsidRPr="00091401">
            <w:rPr>
              <w:i/>
              <w:iCs/>
              <w:sz w:val="21"/>
              <w:szCs w:val="20"/>
            </w:rPr>
            <w:t>Utvalget bes konsultere fellesrådet i sitt arbeid.</w:t>
          </w:r>
        </w:p>
        <w:p w14:paraId="21081927" w14:textId="77777777" w:rsidR="00FB0AF7" w:rsidRPr="002D7EB8" w:rsidRDefault="00FB0AF7" w:rsidP="00FB0AF7">
          <w:pPr>
            <w:rPr>
              <w:b/>
              <w:bCs/>
            </w:rPr>
          </w:pPr>
        </w:p>
        <w:p w14:paraId="4EB9BBC4" w14:textId="77777777" w:rsidR="00FB0AF7" w:rsidRPr="002D7EB8" w:rsidRDefault="00FB0AF7" w:rsidP="00FB0AF7">
          <w:pPr>
            <w:rPr>
              <w:b/>
              <w:bCs/>
            </w:rPr>
          </w:pPr>
          <w:r w:rsidRPr="002D7EB8">
            <w:rPr>
              <w:b/>
              <w:bCs/>
            </w:rPr>
            <w:t>Kommentar til vedtaket</w:t>
          </w:r>
        </w:p>
        <w:p w14:paraId="46653CCC" w14:textId="77777777" w:rsidR="00FB0AF7" w:rsidRPr="00091401" w:rsidRDefault="00FB0AF7" w:rsidP="00FB0AF7">
          <w:r w:rsidRPr="00440F0F">
            <w:t xml:space="preserve">Vedtaket </w:t>
          </w:r>
          <w:r>
            <w:t>gir</w:t>
          </w:r>
          <w:r w:rsidRPr="00440F0F">
            <w:t xml:space="preserve"> </w:t>
          </w:r>
          <w:proofErr w:type="spellStart"/>
          <w:r w:rsidRPr="00440F0F">
            <w:t>utvalget</w:t>
          </w:r>
          <w:proofErr w:type="spellEnd"/>
          <w:r w:rsidRPr="00440F0F">
            <w:t xml:space="preserve"> mandat til å utarbeide et oppdatert forslag til delegasjonsreglement for Senja kirkelig fellesråd. Men ting må tas i korrekt rekkefølge</w:t>
          </w:r>
          <w:r>
            <w:t>, og u</w:t>
          </w:r>
          <w:r w:rsidRPr="00440F0F">
            <w:t xml:space="preserve">tvalget har derfor konsentrert seg om først </w:t>
          </w:r>
          <w:r>
            <w:t xml:space="preserve">å </w:t>
          </w:r>
          <w:r w:rsidRPr="00440F0F">
            <w:t xml:space="preserve">få på plass et delegasjonsreglement, for deretter igangsette arbeidet med de øvrige reglementene i kirken slik at disse blir synkronisert med </w:t>
          </w:r>
          <w:r>
            <w:t xml:space="preserve">nytt vedtatt </w:t>
          </w:r>
          <w:r w:rsidRPr="00440F0F">
            <w:t>delegasjonsreglementet</w:t>
          </w:r>
          <w:r>
            <w:t>. Deretter vil det være naturlig</w:t>
          </w:r>
          <w:r w:rsidRPr="00440F0F">
            <w:t xml:space="preserve"> å</w:t>
          </w:r>
          <w:r>
            <w:t xml:space="preserve"> tilpasse øvrig reglement og </w:t>
          </w:r>
          <w:r w:rsidRPr="00440F0F">
            <w:t>kirkevergens fullmakter/ arbeidsinstruks</w:t>
          </w:r>
          <w:r>
            <w:t xml:space="preserve"> til nytt vedtatt </w:t>
          </w:r>
          <w:r w:rsidRPr="00091401">
            <w:t xml:space="preserve">reglement. </w:t>
          </w:r>
        </w:p>
        <w:p w14:paraId="34DA3BD8" w14:textId="77777777" w:rsidR="00FB0AF7" w:rsidRDefault="00FB0AF7" w:rsidP="00FB0AF7"/>
        <w:p w14:paraId="3336B03A" w14:textId="77777777" w:rsidR="00FB0AF7" w:rsidRPr="00091401" w:rsidRDefault="00FB0AF7" w:rsidP="00FB0AF7">
          <w:pPr>
            <w:rPr>
              <w:b/>
              <w:bCs/>
            </w:rPr>
          </w:pPr>
          <w:r>
            <w:rPr>
              <w:b/>
              <w:bCs/>
            </w:rPr>
            <w:t>Utvalgets a</w:t>
          </w:r>
          <w:r w:rsidRPr="00091401">
            <w:rPr>
              <w:b/>
              <w:bCs/>
            </w:rPr>
            <w:t>ktivitet</w:t>
          </w:r>
        </w:p>
        <w:p w14:paraId="541363FB" w14:textId="77777777" w:rsidR="00FB0AF7" w:rsidRPr="00091401" w:rsidRDefault="00FB0AF7" w:rsidP="00FB0AF7">
          <w:r w:rsidRPr="00091401">
            <w:t xml:space="preserve">Utvalget har gjennomført 3 møter hvor </w:t>
          </w:r>
          <w:proofErr w:type="spellStart"/>
          <w:r w:rsidRPr="00091401">
            <w:t>en blant</w:t>
          </w:r>
          <w:proofErr w:type="spellEnd"/>
          <w:r w:rsidRPr="00091401">
            <w:t xml:space="preserve"> annet har sett på hvordan andre fellesråd med reglement av nyere dato har utformet sine. Så mye av det som inngår i forslaget vil en kunne finne igjen helt eller delvis i andre fellesråds reglement. Andre punkter vil være tilpasset innspill lokalt. En har i arbeidet med reglementet også hatt en god dialog med kirkevergen.</w:t>
          </w:r>
        </w:p>
        <w:p w14:paraId="06EF75E5" w14:textId="77777777" w:rsidR="00FB0AF7" w:rsidRPr="00091401" w:rsidRDefault="00FB0AF7" w:rsidP="00FB0AF7"/>
        <w:p w14:paraId="2B8A8046" w14:textId="77777777" w:rsidR="00FB0AF7" w:rsidRPr="00091401" w:rsidRDefault="00FB0AF7" w:rsidP="00FB0AF7">
          <w:r w:rsidRPr="00091401">
            <w:t>Arbeidsutvalget fikk i sitt møte 1. juni fremlagt utkastet og kom med noen spørsmål og innspill. På bakgrunn av dette ble det gjort en del redaksjonelle endringer for stramme opp en del punkter slik at en unngår uklarheter.</w:t>
          </w:r>
        </w:p>
        <w:p w14:paraId="7B67CC1A" w14:textId="77777777" w:rsidR="00FB0AF7" w:rsidRPr="00091401" w:rsidRDefault="00FB0AF7" w:rsidP="00FB0AF7"/>
        <w:p w14:paraId="580DF702" w14:textId="77777777" w:rsidR="00FB0AF7" w:rsidRPr="00091401" w:rsidRDefault="00FB0AF7" w:rsidP="00FB0AF7">
          <w:r w:rsidRPr="00091401">
            <w:t>Forslaget ble deretter fremlagt for Senja kirkelig fellesråd som fattet følgende vedtak:</w:t>
          </w:r>
        </w:p>
        <w:p w14:paraId="2AC9E16B" w14:textId="77777777" w:rsidR="00FB0AF7" w:rsidRPr="002D7EB8" w:rsidRDefault="00FB0AF7" w:rsidP="00FB0AF7">
          <w:pPr>
            <w:rPr>
              <w:b/>
              <w:bCs/>
            </w:rPr>
          </w:pPr>
        </w:p>
        <w:p w14:paraId="1DD9899C" w14:textId="77777777" w:rsidR="00FB0AF7" w:rsidRPr="00091401" w:rsidRDefault="00FB0AF7" w:rsidP="00FB0AF7">
          <w:pPr>
            <w:numPr>
              <w:ilvl w:val="0"/>
              <w:numId w:val="2"/>
            </w:numPr>
            <w:tabs>
              <w:tab w:val="num" w:pos="720"/>
            </w:tabs>
            <w:autoSpaceDE/>
            <w:autoSpaceDN/>
            <w:rPr>
              <w:i/>
              <w:iCs/>
              <w:sz w:val="20"/>
              <w:szCs w:val="18"/>
            </w:rPr>
          </w:pPr>
          <w:r w:rsidRPr="00091401">
            <w:rPr>
              <w:i/>
              <w:iCs/>
              <w:sz w:val="20"/>
              <w:szCs w:val="18"/>
            </w:rPr>
            <w:t>SKF har følgende innspill til det videre arbeidet i utvalget</w:t>
          </w:r>
        </w:p>
        <w:p w14:paraId="3D80E0F1" w14:textId="77777777" w:rsidR="00FB0AF7" w:rsidRPr="00091401" w:rsidRDefault="00FB0AF7" w:rsidP="00FB0AF7">
          <w:pPr>
            <w:numPr>
              <w:ilvl w:val="1"/>
              <w:numId w:val="2"/>
            </w:numPr>
            <w:tabs>
              <w:tab w:val="num" w:pos="1440"/>
            </w:tabs>
            <w:autoSpaceDE/>
            <w:autoSpaceDN/>
            <w:rPr>
              <w:i/>
              <w:iCs/>
              <w:sz w:val="20"/>
              <w:szCs w:val="18"/>
            </w:rPr>
          </w:pPr>
          <w:r w:rsidRPr="00091401">
            <w:rPr>
              <w:i/>
              <w:iCs/>
              <w:sz w:val="20"/>
              <w:szCs w:val="18"/>
            </w:rPr>
            <w:t xml:space="preserve">Noterte innspill som </w:t>
          </w:r>
          <w:proofErr w:type="gramStart"/>
          <w:r w:rsidRPr="00091401">
            <w:rPr>
              <w:i/>
              <w:iCs/>
              <w:sz w:val="20"/>
              <w:szCs w:val="18"/>
            </w:rPr>
            <w:t>fremkom</w:t>
          </w:r>
          <w:proofErr w:type="gramEnd"/>
          <w:r w:rsidRPr="00091401">
            <w:rPr>
              <w:i/>
              <w:iCs/>
              <w:sz w:val="20"/>
              <w:szCs w:val="18"/>
            </w:rPr>
            <w:t xml:space="preserve"> i møtet tas med i det videre arbeidet</w:t>
          </w:r>
        </w:p>
        <w:p w14:paraId="14424B08" w14:textId="77777777" w:rsidR="00FB0AF7" w:rsidRPr="00091401" w:rsidRDefault="00FB0AF7" w:rsidP="00FB0AF7">
          <w:pPr>
            <w:numPr>
              <w:ilvl w:val="1"/>
              <w:numId w:val="2"/>
            </w:numPr>
            <w:tabs>
              <w:tab w:val="num" w:pos="1440"/>
            </w:tabs>
            <w:autoSpaceDE/>
            <w:autoSpaceDN/>
            <w:rPr>
              <w:i/>
              <w:iCs/>
              <w:sz w:val="20"/>
              <w:szCs w:val="18"/>
            </w:rPr>
          </w:pPr>
          <w:r w:rsidRPr="00091401">
            <w:rPr>
              <w:i/>
              <w:iCs/>
              <w:sz w:val="20"/>
              <w:szCs w:val="18"/>
            </w:rPr>
            <w:t>Det bes om at linje 235 til 240 vurder</w:t>
          </w:r>
          <w:r>
            <w:rPr>
              <w:i/>
              <w:iCs/>
              <w:sz w:val="20"/>
              <w:szCs w:val="18"/>
            </w:rPr>
            <w:t>e</w:t>
          </w:r>
          <w:r w:rsidRPr="00091401">
            <w:rPr>
              <w:i/>
              <w:iCs/>
              <w:sz w:val="20"/>
              <w:szCs w:val="18"/>
            </w:rPr>
            <w:t>s tatt ut</w:t>
          </w:r>
        </w:p>
        <w:p w14:paraId="4E451E57" w14:textId="77777777" w:rsidR="00FB0AF7" w:rsidRPr="00091401" w:rsidRDefault="00FB0AF7" w:rsidP="00FB0AF7">
          <w:pPr>
            <w:numPr>
              <w:ilvl w:val="0"/>
              <w:numId w:val="2"/>
            </w:numPr>
            <w:tabs>
              <w:tab w:val="num" w:pos="720"/>
            </w:tabs>
            <w:autoSpaceDE/>
            <w:autoSpaceDN/>
            <w:rPr>
              <w:i/>
              <w:iCs/>
              <w:sz w:val="20"/>
              <w:szCs w:val="18"/>
            </w:rPr>
          </w:pPr>
          <w:r w:rsidRPr="00091401">
            <w:rPr>
              <w:i/>
              <w:iCs/>
              <w:sz w:val="20"/>
              <w:szCs w:val="18"/>
            </w:rPr>
            <w:t>SKF viser til fremlagt forslag til beslutningsprosess, og slutter seg til denne.</w:t>
          </w:r>
        </w:p>
        <w:p w14:paraId="4CA9BE6E" w14:textId="77777777" w:rsidR="00FB0AF7" w:rsidRPr="00091401" w:rsidRDefault="00FB0AF7" w:rsidP="00FB0AF7">
          <w:pPr>
            <w:numPr>
              <w:ilvl w:val="0"/>
              <w:numId w:val="2"/>
            </w:numPr>
            <w:tabs>
              <w:tab w:val="num" w:pos="720"/>
            </w:tabs>
            <w:autoSpaceDE/>
            <w:autoSpaceDN/>
            <w:rPr>
              <w:i/>
              <w:iCs/>
              <w:sz w:val="20"/>
              <w:szCs w:val="18"/>
            </w:rPr>
          </w:pPr>
          <w:r w:rsidRPr="00091401">
            <w:rPr>
              <w:i/>
              <w:iCs/>
              <w:sz w:val="20"/>
              <w:szCs w:val="18"/>
            </w:rPr>
            <w:lastRenderedPageBreak/>
            <w:t>SKF anmoder om at også menighetsrådene gis tilsvarende presentasjon som SKF har fått.</w:t>
          </w:r>
        </w:p>
        <w:p w14:paraId="26FB5F19" w14:textId="77777777" w:rsidR="00FB0AF7" w:rsidRPr="00091401" w:rsidRDefault="00FB0AF7" w:rsidP="00FB0AF7">
          <w:pPr>
            <w:numPr>
              <w:ilvl w:val="0"/>
              <w:numId w:val="2"/>
            </w:numPr>
            <w:tabs>
              <w:tab w:val="num" w:pos="720"/>
            </w:tabs>
            <w:autoSpaceDE/>
            <w:autoSpaceDN/>
            <w:rPr>
              <w:i/>
              <w:iCs/>
              <w:sz w:val="20"/>
              <w:szCs w:val="18"/>
            </w:rPr>
          </w:pPr>
          <w:r w:rsidRPr="00091401">
            <w:rPr>
              <w:i/>
              <w:iCs/>
              <w:sz w:val="20"/>
              <w:szCs w:val="18"/>
            </w:rPr>
            <w:t>SKF ber kirkevergen påse at videre prosess gjennomføres i tråd med punkt 2.</w:t>
          </w:r>
        </w:p>
        <w:p w14:paraId="147C1375" w14:textId="77777777" w:rsidR="00FB0AF7" w:rsidRPr="003E4815" w:rsidRDefault="00FB0AF7" w:rsidP="00FB0AF7"/>
        <w:p w14:paraId="77032D04" w14:textId="77777777" w:rsidR="00FB0AF7" w:rsidRPr="003E4815" w:rsidRDefault="00FB0AF7" w:rsidP="00FB0AF7">
          <w:r w:rsidRPr="003E4815">
            <w:t>Senja kirkelig fellesråd har vedtatt følgende fremdriftsplan, og som en naturlig del av dette</w:t>
          </w:r>
          <w:r>
            <w:t xml:space="preserve">, </w:t>
          </w:r>
          <w:r w:rsidRPr="003E4815">
            <w:t xml:space="preserve">sendes </w:t>
          </w:r>
          <w:r>
            <w:t xml:space="preserve">saken på høring </w:t>
          </w:r>
          <w:r w:rsidRPr="003E4815">
            <w:t>til menighetsråden</w:t>
          </w:r>
          <w:r>
            <w:t>e i Senja prosti</w:t>
          </w:r>
          <w:r w:rsidRPr="003E4815">
            <w:t>.</w:t>
          </w:r>
        </w:p>
        <w:p w14:paraId="4FE2F786" w14:textId="77777777" w:rsidR="00FB0AF7" w:rsidRPr="003E4815" w:rsidRDefault="00FB0AF7" w:rsidP="00FB0AF7"/>
        <w:p w14:paraId="513EC04C" w14:textId="77777777" w:rsidR="00FB0AF7" w:rsidRDefault="00FB0AF7" w:rsidP="00FB0AF7">
          <w:pPr>
            <w:rPr>
              <w:b/>
              <w:bCs/>
            </w:rPr>
          </w:pPr>
        </w:p>
        <w:p w14:paraId="6F63FDAC" w14:textId="77777777" w:rsidR="00FB0AF7" w:rsidRDefault="00FB0AF7" w:rsidP="00FB0AF7">
          <w:pPr>
            <w:rPr>
              <w:b/>
              <w:bCs/>
            </w:rPr>
          </w:pPr>
        </w:p>
        <w:p w14:paraId="6A07960F" w14:textId="77777777" w:rsidR="00FB0AF7" w:rsidRDefault="00FB0AF7" w:rsidP="00FB0AF7">
          <w:pPr>
            <w:rPr>
              <w:b/>
              <w:bCs/>
            </w:rPr>
          </w:pPr>
        </w:p>
        <w:p w14:paraId="4014B0EA" w14:textId="77777777" w:rsidR="00FB0AF7" w:rsidRDefault="00FB0AF7" w:rsidP="00FB0AF7">
          <w:pPr>
            <w:rPr>
              <w:b/>
              <w:bCs/>
            </w:rPr>
          </w:pPr>
          <w:r>
            <w:rPr>
              <w:b/>
              <w:bCs/>
              <w:noProof/>
            </w:rPr>
            <w:drawing>
              <wp:anchor distT="0" distB="0" distL="114300" distR="114300" simplePos="0" relativeHeight="251659264" behindDoc="1" locked="0" layoutInCell="1" allowOverlap="1" wp14:anchorId="0D6D1724" wp14:editId="2D1D859D">
                <wp:simplePos x="0" y="0"/>
                <wp:positionH relativeFrom="column">
                  <wp:posOffset>-26691</wp:posOffset>
                </wp:positionH>
                <wp:positionV relativeFrom="paragraph">
                  <wp:posOffset>117168</wp:posOffset>
                </wp:positionV>
                <wp:extent cx="4961357" cy="2779966"/>
                <wp:effectExtent l="0" t="0" r="4445" b="1905"/>
                <wp:wrapNone/>
                <wp:docPr id="119003661"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03661" name="Bilde 11900366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05999" cy="2804980"/>
                        </a:xfrm>
                        <a:prstGeom prst="rect">
                          <a:avLst/>
                        </a:prstGeom>
                      </pic:spPr>
                    </pic:pic>
                  </a:graphicData>
                </a:graphic>
                <wp14:sizeRelH relativeFrom="page">
                  <wp14:pctWidth>0</wp14:pctWidth>
                </wp14:sizeRelH>
                <wp14:sizeRelV relativeFrom="page">
                  <wp14:pctHeight>0</wp14:pctHeight>
                </wp14:sizeRelV>
              </wp:anchor>
            </w:drawing>
          </w:r>
        </w:p>
        <w:p w14:paraId="74D3D753" w14:textId="77777777" w:rsidR="00FB0AF7" w:rsidRDefault="00FB0AF7" w:rsidP="00FB0AF7">
          <w:pPr>
            <w:rPr>
              <w:b/>
              <w:bCs/>
            </w:rPr>
          </w:pPr>
        </w:p>
        <w:p w14:paraId="7DF86E94" w14:textId="77777777" w:rsidR="00FB0AF7" w:rsidRDefault="00FB0AF7" w:rsidP="00FB0AF7">
          <w:pPr>
            <w:rPr>
              <w:b/>
              <w:bCs/>
            </w:rPr>
          </w:pPr>
        </w:p>
        <w:p w14:paraId="3EB72578" w14:textId="77777777" w:rsidR="00FB0AF7" w:rsidRDefault="00FB0AF7" w:rsidP="00FB0AF7">
          <w:pPr>
            <w:rPr>
              <w:b/>
              <w:bCs/>
            </w:rPr>
          </w:pPr>
        </w:p>
        <w:p w14:paraId="13253042" w14:textId="77777777" w:rsidR="00FB0AF7" w:rsidRDefault="00FB0AF7" w:rsidP="00FB0AF7">
          <w:pPr>
            <w:rPr>
              <w:b/>
              <w:bCs/>
            </w:rPr>
          </w:pPr>
        </w:p>
        <w:p w14:paraId="14B90848" w14:textId="77777777" w:rsidR="00FB0AF7" w:rsidRDefault="00FB0AF7" w:rsidP="00FB0AF7">
          <w:pPr>
            <w:rPr>
              <w:b/>
              <w:bCs/>
            </w:rPr>
          </w:pPr>
        </w:p>
        <w:p w14:paraId="197F5D64" w14:textId="77777777" w:rsidR="00FB0AF7" w:rsidRDefault="00FB0AF7" w:rsidP="00FB0AF7">
          <w:pPr>
            <w:rPr>
              <w:b/>
              <w:bCs/>
            </w:rPr>
          </w:pPr>
        </w:p>
        <w:p w14:paraId="462E97C0" w14:textId="77777777" w:rsidR="00FB0AF7" w:rsidRDefault="00FB0AF7" w:rsidP="00FB0AF7">
          <w:pPr>
            <w:rPr>
              <w:b/>
              <w:bCs/>
            </w:rPr>
          </w:pPr>
        </w:p>
        <w:p w14:paraId="0480731A" w14:textId="77777777" w:rsidR="00FB0AF7" w:rsidRDefault="00FB0AF7" w:rsidP="00FB0AF7">
          <w:pPr>
            <w:rPr>
              <w:b/>
              <w:bCs/>
            </w:rPr>
          </w:pPr>
        </w:p>
        <w:p w14:paraId="4ECC5176" w14:textId="77777777" w:rsidR="00FB0AF7" w:rsidRDefault="00FB0AF7" w:rsidP="00FB0AF7">
          <w:pPr>
            <w:rPr>
              <w:b/>
              <w:bCs/>
            </w:rPr>
          </w:pPr>
        </w:p>
        <w:p w14:paraId="0F5DEB5F" w14:textId="77777777" w:rsidR="00FB0AF7" w:rsidRDefault="00FB0AF7" w:rsidP="00FB0AF7">
          <w:pPr>
            <w:rPr>
              <w:b/>
              <w:bCs/>
            </w:rPr>
          </w:pPr>
        </w:p>
        <w:p w14:paraId="211B4446" w14:textId="77777777" w:rsidR="00FB0AF7" w:rsidRDefault="00FB0AF7" w:rsidP="00FB0AF7">
          <w:pPr>
            <w:rPr>
              <w:b/>
              <w:bCs/>
            </w:rPr>
          </w:pPr>
        </w:p>
        <w:p w14:paraId="2E170414" w14:textId="77777777" w:rsidR="00FB0AF7" w:rsidRDefault="00FB0AF7" w:rsidP="00FB0AF7">
          <w:pPr>
            <w:rPr>
              <w:b/>
              <w:bCs/>
            </w:rPr>
          </w:pPr>
        </w:p>
        <w:p w14:paraId="44043427" w14:textId="77777777" w:rsidR="00FB0AF7" w:rsidRDefault="00FB0AF7" w:rsidP="00FB0AF7">
          <w:pPr>
            <w:rPr>
              <w:b/>
              <w:bCs/>
            </w:rPr>
          </w:pPr>
        </w:p>
        <w:p w14:paraId="7051A18B" w14:textId="77777777" w:rsidR="00FB0AF7" w:rsidRDefault="00FB0AF7" w:rsidP="00FB0AF7">
          <w:pPr>
            <w:rPr>
              <w:b/>
              <w:bCs/>
            </w:rPr>
          </w:pPr>
        </w:p>
        <w:p w14:paraId="06AF487C" w14:textId="77777777" w:rsidR="00FB0AF7" w:rsidRDefault="00FB0AF7" w:rsidP="00FB0AF7">
          <w:pPr>
            <w:rPr>
              <w:b/>
              <w:bCs/>
            </w:rPr>
          </w:pPr>
        </w:p>
        <w:p w14:paraId="0D7C819C" w14:textId="77777777" w:rsidR="00FB0AF7" w:rsidRDefault="00FB0AF7" w:rsidP="00FB0AF7">
          <w:pPr>
            <w:rPr>
              <w:b/>
              <w:bCs/>
            </w:rPr>
          </w:pPr>
        </w:p>
        <w:p w14:paraId="7C84F8DD" w14:textId="77777777" w:rsidR="00FB0AF7" w:rsidRDefault="00FB0AF7" w:rsidP="00FB0AF7">
          <w:pPr>
            <w:rPr>
              <w:b/>
              <w:bCs/>
            </w:rPr>
          </w:pPr>
        </w:p>
        <w:p w14:paraId="144C2329" w14:textId="77777777" w:rsidR="00FB0AF7" w:rsidRPr="002D7EB8" w:rsidRDefault="00FB0AF7" w:rsidP="00FB0AF7">
          <w:pPr>
            <w:rPr>
              <w:b/>
              <w:bCs/>
            </w:rPr>
          </w:pPr>
          <w:r w:rsidRPr="002D7EB8">
            <w:rPr>
              <w:b/>
              <w:bCs/>
            </w:rPr>
            <w:t>Revisjon av delegasjonsreglement for Senja kirkelig fellesråd</w:t>
          </w:r>
        </w:p>
        <w:p w14:paraId="47ED8C86" w14:textId="77777777" w:rsidR="00FB0AF7" w:rsidRPr="00440F0F" w:rsidRDefault="00FB0AF7" w:rsidP="00FB0AF7">
          <w:r w:rsidRPr="00440F0F">
            <w:t>Et oppdatert delegasjonsreglement for Senja kirkelig fellesråd sikrer en rask og effektiv drift av organisasjonen innenfor gjeldende lover og regler. En har i arbeidet med reglementet tatt utgangspunkt i at antallet møter i fellesrådet skal ligge på 4-5 møter i året. En har derfor i arbeidet med reglementet vært opptatt av å forenkle og forbedre organisasjonen effektivitet ved å flytte rutinesaker fra politisk nivå til administrasjonen, og dermed avlaste fellesrådet og KAU med arbeidsoppgaver som naturlig bør ligge til administrasjonen i en organisasjon med møtefrekvens på 4-5 møter i året.</w:t>
          </w:r>
        </w:p>
        <w:p w14:paraId="7F34C618" w14:textId="77777777" w:rsidR="00FB0AF7" w:rsidRPr="002D7EB8" w:rsidRDefault="00FB0AF7" w:rsidP="00FB0AF7">
          <w:pPr>
            <w:rPr>
              <w:b/>
              <w:bCs/>
            </w:rPr>
          </w:pPr>
        </w:p>
        <w:p w14:paraId="26A0899F" w14:textId="77777777" w:rsidR="00FB0AF7" w:rsidRPr="002D7EB8" w:rsidRDefault="00FB0AF7" w:rsidP="00FB0AF7">
          <w:pPr>
            <w:rPr>
              <w:b/>
              <w:bCs/>
            </w:rPr>
          </w:pPr>
          <w:r w:rsidRPr="002D7EB8">
            <w:rPr>
              <w:b/>
              <w:bCs/>
            </w:rPr>
            <w:t>Om delegasjonsreglementet</w:t>
          </w:r>
        </w:p>
        <w:p w14:paraId="77CC58D3" w14:textId="77777777" w:rsidR="00FB0AF7" w:rsidRDefault="00FB0AF7" w:rsidP="00FB0AF7">
          <w:r w:rsidRPr="00440F0F">
            <w:t>Et delegasjonsreglement er et styrende dokument som fastslår hvilken myndighet og hvilke oppgaver som er delegert fra fellesrådet til kirkevergen. Reglementet danner grunnlaget for en klar og forutsigbar arbeidsfordeling mellom det folkevalgte fellesrådet og den administrative organisasjonen.</w:t>
          </w:r>
        </w:p>
        <w:p w14:paraId="75787C1A" w14:textId="77777777" w:rsidR="00FB0AF7" w:rsidRPr="00440F0F" w:rsidRDefault="00FB0AF7" w:rsidP="00FB0AF7"/>
        <w:p w14:paraId="2A3DEF8D" w14:textId="77777777" w:rsidR="00FB0AF7" w:rsidRPr="00440F0F" w:rsidRDefault="00FB0AF7" w:rsidP="00FB0AF7">
          <w:r w:rsidRPr="00440F0F">
            <w:t xml:space="preserve">For Senja kirkelig fellesråd </w:t>
          </w:r>
          <w:r>
            <w:t>vil</w:t>
          </w:r>
          <w:r w:rsidRPr="00440F0F">
            <w:t xml:space="preserve"> et velfungerende delegasjonsreglement et sentralt styringsverktøy. Fellesrådet forvalter ansvar på vegne av en stor og geografisk spredt organisasjon, og tydelige fullmakter og ansvarslinjer er avgjørende for at organisasjonen kan arbeide effektivt og rettssikkert.</w:t>
          </w:r>
        </w:p>
        <w:p w14:paraId="251BC2AD" w14:textId="77777777" w:rsidR="00FB0AF7" w:rsidRPr="00440F0F" w:rsidRDefault="00FB0AF7" w:rsidP="00FB0AF7"/>
        <w:p w14:paraId="35082125" w14:textId="77777777" w:rsidR="00FB0AF7" w:rsidRPr="002D7EB8" w:rsidRDefault="00FB0AF7" w:rsidP="00FB0AF7">
          <w:pPr>
            <w:rPr>
              <w:b/>
              <w:bCs/>
            </w:rPr>
          </w:pPr>
          <w:r w:rsidRPr="002D7EB8">
            <w:rPr>
              <w:b/>
              <w:bCs/>
            </w:rPr>
            <w:t>Gjeldende situasjon</w:t>
          </w:r>
        </w:p>
        <w:p w14:paraId="13EC480F" w14:textId="77777777" w:rsidR="00FB0AF7" w:rsidRPr="00440F0F" w:rsidRDefault="00FB0AF7" w:rsidP="00FB0AF7">
          <w:r w:rsidRPr="00440F0F">
            <w:lastRenderedPageBreak/>
            <w:t>Gjeldende delegasjonsreglement er ikke tilstrekkelig oppdatert i tråd med endringer i organisasjonsstrukturen, ny lovgivning og bærer til en viss grad preg av å være endret "stykkevis og delt". Dette kan skape uklarhet om hvem som kan fatte beslutninger på ulike nivåer, og kan medføre unødvendig saksbehandling</w:t>
          </w:r>
          <w:r>
            <w:t>. E</w:t>
          </w:r>
          <w:r w:rsidRPr="00440F0F">
            <w:t>nten ved at saker løftes til fellesrådet uten at det er nødvendig, eller ved at beslutninger fattes uten tilstrekkelig fullmakt.</w:t>
          </w:r>
        </w:p>
        <w:p w14:paraId="6A952317" w14:textId="77777777" w:rsidR="00FB0AF7" w:rsidRPr="00440F0F" w:rsidRDefault="00FB0AF7" w:rsidP="00FB0AF7"/>
        <w:p w14:paraId="767019AC" w14:textId="77777777" w:rsidR="00FB0AF7" w:rsidRPr="002D7EB8" w:rsidRDefault="00FB0AF7" w:rsidP="00FB0AF7">
          <w:pPr>
            <w:rPr>
              <w:b/>
              <w:bCs/>
            </w:rPr>
          </w:pPr>
          <w:r w:rsidRPr="002D7EB8">
            <w:rPr>
              <w:b/>
              <w:bCs/>
            </w:rPr>
            <w:t>Betydningen av et godt gjennomarbeidet delegasjonsreglement</w:t>
          </w:r>
        </w:p>
        <w:p w14:paraId="4595C00A" w14:textId="77777777" w:rsidR="00FB0AF7" w:rsidRDefault="00FB0AF7" w:rsidP="00FB0AF7">
          <w:r w:rsidRPr="00440F0F">
            <w:t>Et gjennomarbeidet og oppdatert delegasjonsreglement er av stor verdi for Senja kirkelig fellesråd av flere grunner:</w:t>
          </w:r>
        </w:p>
        <w:p w14:paraId="1CF5107C" w14:textId="77777777" w:rsidR="00FB0AF7" w:rsidRPr="00440F0F" w:rsidRDefault="00FB0AF7" w:rsidP="00FB0AF7"/>
        <w:p w14:paraId="00861827" w14:textId="77777777" w:rsidR="00FB0AF7" w:rsidRPr="00440F0F" w:rsidRDefault="00FB0AF7" w:rsidP="00FB0AF7">
          <w:pPr>
            <w:rPr>
              <w:i/>
              <w:iCs/>
            </w:rPr>
          </w:pPr>
          <w:r w:rsidRPr="00440F0F">
            <w:rPr>
              <w:i/>
              <w:iCs/>
            </w:rPr>
            <w:t xml:space="preserve">Rettssikkerhet og legitimitet: </w:t>
          </w:r>
        </w:p>
        <w:p w14:paraId="33593F00" w14:textId="77777777" w:rsidR="00FB0AF7" w:rsidRPr="00440F0F" w:rsidRDefault="00FB0AF7" w:rsidP="00FB0AF7">
          <w:pPr>
            <w:ind w:left="708"/>
          </w:pPr>
          <w:r w:rsidRPr="00440F0F">
            <w:t>Et klart reglement sikrer at beslutninger fattes av rett organ med nødvendig fullmakt. Dette er avgjørende for at vedtak skal ha rettslig gyldighet og for at organisasjonen skal opptre i tråd med kirkeloven, arbeidsmiljøloven og øvrig lovverk.</w:t>
          </w:r>
        </w:p>
        <w:p w14:paraId="01D2AAA3" w14:textId="77777777" w:rsidR="00FB0AF7" w:rsidRDefault="00FB0AF7" w:rsidP="00FB0AF7">
          <w:r w:rsidRPr="00440F0F">
            <w:rPr>
              <w:i/>
              <w:iCs/>
            </w:rPr>
            <w:t>Effektiv ressursbruk:</w:t>
          </w:r>
          <w:r w:rsidRPr="00440F0F">
            <w:t xml:space="preserve"> </w:t>
          </w:r>
        </w:p>
        <w:p w14:paraId="09E8E0B5" w14:textId="77777777" w:rsidR="00FB0AF7" w:rsidRPr="00440F0F" w:rsidRDefault="00FB0AF7" w:rsidP="00FB0AF7">
          <w:pPr>
            <w:ind w:left="708"/>
          </w:pPr>
          <w:r w:rsidRPr="00440F0F">
            <w:t>Når myndighet er tydelig plassert på rett nivå, unngår man unødig dobbeltbehandling av saker. Fellesrådet kan konsentrere seg om de strategiske og prinsipielle spørsmålene, mens den daglige driften håndteres av administrasjonen innenfor vedtatte rammer.</w:t>
          </w:r>
        </w:p>
        <w:p w14:paraId="46014567" w14:textId="77777777" w:rsidR="00FB0AF7" w:rsidRPr="00440F0F" w:rsidRDefault="00FB0AF7" w:rsidP="00FB0AF7">
          <w:pPr>
            <w:rPr>
              <w:i/>
              <w:iCs/>
            </w:rPr>
          </w:pPr>
          <w:r w:rsidRPr="00440F0F">
            <w:rPr>
              <w:i/>
              <w:iCs/>
            </w:rPr>
            <w:t xml:space="preserve">Transparens og etterprøvbarhet: </w:t>
          </w:r>
        </w:p>
        <w:p w14:paraId="39D057BD" w14:textId="77777777" w:rsidR="00FB0AF7" w:rsidRPr="00440F0F" w:rsidRDefault="00FB0AF7" w:rsidP="00FB0AF7">
          <w:pPr>
            <w:ind w:left="708"/>
          </w:pPr>
          <w:r w:rsidRPr="00440F0F">
            <w:t>Reglementet gjør det enkelt for alle involverte – så</w:t>
          </w:r>
          <w:r>
            <w:t xml:space="preserve"> </w:t>
          </w:r>
          <w:r w:rsidRPr="00440F0F">
            <w:t>vel ansatte, menighetsmedlemmer som tilsynsmyndigheter – å forstå hvem som har ansvar for hva.</w:t>
          </w:r>
        </w:p>
        <w:p w14:paraId="08C2C003" w14:textId="77777777" w:rsidR="00FB0AF7" w:rsidRPr="00440F0F" w:rsidRDefault="00FB0AF7" w:rsidP="00FB0AF7">
          <w:pPr>
            <w:rPr>
              <w:i/>
              <w:iCs/>
            </w:rPr>
          </w:pPr>
          <w:r w:rsidRPr="00440F0F">
            <w:rPr>
              <w:i/>
              <w:iCs/>
            </w:rPr>
            <w:t xml:space="preserve">God organisasjonskultur: </w:t>
          </w:r>
        </w:p>
        <w:p w14:paraId="324CD81B" w14:textId="77777777" w:rsidR="00FB0AF7" w:rsidRPr="00440F0F" w:rsidRDefault="00FB0AF7" w:rsidP="00FB0AF7">
          <w:pPr>
            <w:ind w:left="708"/>
          </w:pPr>
          <w:r w:rsidRPr="00440F0F">
            <w:t>Klare fullmakter skaper trygghet i organisasjonen. Ansatte vet hvilke beslutninger de kan ta på eget ansvar og når de må konsultere overordnet nivå.</w:t>
          </w:r>
        </w:p>
        <w:p w14:paraId="490B534F" w14:textId="77777777" w:rsidR="00FB0AF7" w:rsidRPr="00440F0F" w:rsidRDefault="00FB0AF7" w:rsidP="00FB0AF7"/>
        <w:p w14:paraId="5287CCD3" w14:textId="77777777" w:rsidR="00FB0AF7" w:rsidRPr="002D7EB8" w:rsidRDefault="00FB0AF7" w:rsidP="00FB0AF7">
          <w:pPr>
            <w:rPr>
              <w:b/>
              <w:bCs/>
            </w:rPr>
          </w:pPr>
          <w:r w:rsidRPr="002D7EB8">
            <w:rPr>
              <w:b/>
              <w:bCs/>
            </w:rPr>
            <w:t>Økt tydeliggjøring av roller og ansvar i det daglige arbeidet</w:t>
          </w:r>
        </w:p>
        <w:p w14:paraId="3EC98D4C" w14:textId="77777777" w:rsidR="00FB0AF7" w:rsidRDefault="00FB0AF7" w:rsidP="00FB0AF7">
          <w:r w:rsidRPr="00440F0F">
            <w:t xml:space="preserve">Et oppdatert reglement vil konkret lette arbeidshverdagen for </w:t>
          </w:r>
          <w:r>
            <w:t xml:space="preserve">både administrativ og politisk </w:t>
          </w:r>
          <w:r w:rsidRPr="00440F0F">
            <w:t>i Senja kirkelig fellesråd på følgende måter:</w:t>
          </w:r>
        </w:p>
        <w:p w14:paraId="553E83DC" w14:textId="77777777" w:rsidR="00FB0AF7" w:rsidRPr="00440F0F" w:rsidRDefault="00FB0AF7" w:rsidP="00FB0AF7"/>
        <w:p w14:paraId="5A55744C" w14:textId="77777777" w:rsidR="00FB0AF7" w:rsidRPr="002D7EB8" w:rsidRDefault="00FB0AF7" w:rsidP="00FB0AF7">
          <w:pPr>
            <w:rPr>
              <w:i/>
              <w:iCs/>
            </w:rPr>
          </w:pPr>
          <w:r w:rsidRPr="002D7EB8">
            <w:rPr>
              <w:i/>
              <w:iCs/>
            </w:rPr>
            <w:t xml:space="preserve">Kirkevergens fullmakter tydeliggjøres: </w:t>
          </w:r>
        </w:p>
        <w:p w14:paraId="1B5B7E99" w14:textId="77777777" w:rsidR="00FB0AF7" w:rsidRPr="00440F0F" w:rsidRDefault="00FB0AF7" w:rsidP="00FB0AF7">
          <w:pPr>
            <w:ind w:left="708"/>
          </w:pPr>
          <w:r w:rsidRPr="00440F0F">
            <w:t>Det angis klart hvilke beslutninger kirkevergen kan fatte på vegne av fellesrådet uten foregående behandling i rådet – for eksempel innen økonomiforvaltning, personalforvaltning og inngåelse av kontrakter innenfor fastsatte rammer.</w:t>
          </w:r>
        </w:p>
        <w:p w14:paraId="20147825" w14:textId="77777777" w:rsidR="00FB0AF7" w:rsidRPr="002D7EB8" w:rsidRDefault="00FB0AF7" w:rsidP="00FB0AF7">
          <w:pPr>
            <w:rPr>
              <w:i/>
              <w:iCs/>
            </w:rPr>
          </w:pPr>
          <w:r w:rsidRPr="002D7EB8">
            <w:rPr>
              <w:i/>
              <w:iCs/>
            </w:rPr>
            <w:t xml:space="preserve">Videredelegering til fagledere: </w:t>
          </w:r>
        </w:p>
        <w:p w14:paraId="4C51DEA2" w14:textId="77777777" w:rsidR="00FB0AF7" w:rsidRPr="00440F0F" w:rsidRDefault="00FB0AF7" w:rsidP="00FB0AF7">
          <w:pPr>
            <w:ind w:left="708"/>
          </w:pPr>
          <w:r w:rsidRPr="00440F0F">
            <w:t xml:space="preserve">Reglementet avklarer hva kirkevergen kan videre delegere og hvilke fullmakter som følger med stillingene. Dette gir </w:t>
          </w:r>
          <w:r>
            <w:t>økt</w:t>
          </w:r>
          <w:r w:rsidRPr="00440F0F">
            <w:t xml:space="preserve"> handlingsrom og ansvar.</w:t>
          </w:r>
        </w:p>
        <w:p w14:paraId="7BD6D9B8" w14:textId="77777777" w:rsidR="00FB0AF7" w:rsidRPr="002D7EB8" w:rsidRDefault="00FB0AF7" w:rsidP="00FB0AF7">
          <w:pPr>
            <w:rPr>
              <w:i/>
              <w:iCs/>
            </w:rPr>
          </w:pPr>
          <w:r w:rsidRPr="002D7EB8">
            <w:rPr>
              <w:i/>
              <w:iCs/>
            </w:rPr>
            <w:t xml:space="preserve">Redusert usikkerhet i enkeltsaker: </w:t>
          </w:r>
        </w:p>
        <w:p w14:paraId="7C6B651F" w14:textId="77777777" w:rsidR="00FB0AF7" w:rsidRPr="00440F0F" w:rsidRDefault="00FB0AF7" w:rsidP="00FB0AF7">
          <w:pPr>
            <w:ind w:left="708"/>
          </w:pPr>
          <w:r w:rsidRPr="00440F0F">
            <w:t>Når det oppstår spørsmål om hvem som skal avgjøre en sak, gir reglementet et klart svar. Dette reduserer tidsbruk på intern avklaring og forebygger konflikter om beslutningsmyndighet.</w:t>
          </w:r>
        </w:p>
        <w:p w14:paraId="3F134B13" w14:textId="77777777" w:rsidR="00FB0AF7" w:rsidRPr="002D7EB8" w:rsidRDefault="00FB0AF7" w:rsidP="00FB0AF7">
          <w:pPr>
            <w:rPr>
              <w:i/>
              <w:iCs/>
            </w:rPr>
          </w:pPr>
          <w:r w:rsidRPr="002D7EB8">
            <w:rPr>
              <w:i/>
              <w:iCs/>
            </w:rPr>
            <w:t xml:space="preserve">Bedre forberedelse til fellesrådets møter: </w:t>
          </w:r>
        </w:p>
        <w:p w14:paraId="6233F8A2" w14:textId="77777777" w:rsidR="00FB0AF7" w:rsidRPr="00440F0F" w:rsidRDefault="00FB0AF7" w:rsidP="00FB0AF7">
          <w:pPr>
            <w:ind w:left="708"/>
          </w:pPr>
          <w:r w:rsidRPr="00440F0F">
            <w:t>Med et oppdatert delegasjonsreglement vil sakslister til fellesrådets møter bli mer presise. Bare saker som faktisk hører hjemme på rådsnivå fremmes for vedtak, mens øvrige saker avgjøres administrativt.</w:t>
          </w:r>
        </w:p>
        <w:p w14:paraId="7ED64BCB" w14:textId="77777777" w:rsidR="00FB0AF7" w:rsidRDefault="00FB0AF7" w:rsidP="00FB0AF7">
          <w:r w:rsidRPr="00440F0F">
            <w:lastRenderedPageBreak/>
            <w:t xml:space="preserve">Enklere opplæring av nye medarbeidere: </w:t>
          </w:r>
        </w:p>
        <w:p w14:paraId="7E26AEFE" w14:textId="77777777" w:rsidR="00FB0AF7" w:rsidRPr="00440F0F" w:rsidRDefault="00FB0AF7" w:rsidP="00FB0AF7">
          <w:pPr>
            <w:ind w:left="708"/>
          </w:pPr>
          <w:r w:rsidRPr="00440F0F">
            <w:t>Et oversiktlig og oppdatert delegasjonsreglement er et nyttig opplæringsverktøy for nytilsatte som raskt må sette seg inn i organisasjonens styringsstruktur.</w:t>
          </w:r>
        </w:p>
        <w:p w14:paraId="2D14370B" w14:textId="77777777" w:rsidR="00FB0AF7" w:rsidRPr="002D7EB8" w:rsidRDefault="00FB0AF7" w:rsidP="00FB0AF7">
          <w:pPr>
            <w:rPr>
              <w:b/>
              <w:bCs/>
            </w:rPr>
          </w:pPr>
        </w:p>
        <w:p w14:paraId="7B9062B4" w14:textId="77777777" w:rsidR="00FB0AF7" w:rsidRPr="002D7EB8" w:rsidRDefault="00FB0AF7" w:rsidP="00FB0AF7">
          <w:pPr>
            <w:rPr>
              <w:b/>
              <w:bCs/>
            </w:rPr>
          </w:pPr>
          <w:r w:rsidRPr="002D7EB8">
            <w:rPr>
              <w:b/>
              <w:bCs/>
            </w:rPr>
            <w:t>Forholdet til lover og overordnede regler</w:t>
          </w:r>
        </w:p>
        <w:p w14:paraId="6D279F0E" w14:textId="77777777" w:rsidR="00FB0AF7" w:rsidRPr="00440F0F" w:rsidRDefault="00FB0AF7" w:rsidP="00FB0AF7">
          <w:r w:rsidRPr="00440F0F">
            <w:t>Delegasjonsreglementet må være i overensstemmelse med kirkeloven av 2021, gravferdsloven, arbeidsmiljøloven og økonomibestemmelsene fastsatt av Den norske kirke. Det må også reflektere de til enhver tid gjeldende fullmakter som Senja kirkelig fellesråd er tildelt fra bisp</w:t>
          </w:r>
          <w:r>
            <w:t>e</w:t>
          </w:r>
          <w:r w:rsidRPr="00440F0F">
            <w:t>dømmerådet og sentralkirkelig hold.</w:t>
          </w:r>
        </w:p>
        <w:p w14:paraId="240DCC1B" w14:textId="77777777" w:rsidR="00FB0AF7" w:rsidRPr="00440F0F" w:rsidRDefault="00FB0AF7" w:rsidP="00FB0AF7"/>
        <w:p w14:paraId="405BF090" w14:textId="77777777" w:rsidR="00FB0AF7" w:rsidRPr="002D7EB8" w:rsidRDefault="00FB0AF7" w:rsidP="00FB0AF7">
          <w:pPr>
            <w:rPr>
              <w:b/>
              <w:bCs/>
            </w:rPr>
          </w:pPr>
          <w:r w:rsidRPr="002D7EB8">
            <w:rPr>
              <w:b/>
              <w:bCs/>
            </w:rPr>
            <w:t>Konklusjon</w:t>
          </w:r>
        </w:p>
        <w:p w14:paraId="2228AC77" w14:textId="77777777" w:rsidR="00FB0AF7" w:rsidRDefault="00FB0AF7" w:rsidP="00FB0AF7">
          <w:pPr>
            <w:contextualSpacing/>
          </w:pPr>
          <w:r w:rsidRPr="00440F0F">
            <w:t xml:space="preserve">Et godt gjennomarbeidet og oppdatert delegasjonsreglement er en forutsetning for at Senja kirkelig fellesråd skal fungere som en veldrevet organisasjon. Det bidrar til tydelig ansvarsfordeling, effektiv saksbehandling og tryggere arbeidshverdag for alle involverte. </w:t>
          </w:r>
          <w:r>
            <w:t>Utvalget</w:t>
          </w:r>
          <w:r w:rsidRPr="00440F0F">
            <w:t xml:space="preserve"> anbefaler at fellesrådet vedtar et revidert reglement, og at kirkevergen gis ansvar for implementering og opplæring</w:t>
          </w:r>
          <w:r>
            <w:t>.</w:t>
          </w:r>
        </w:p>
      </w:sdtContent>
    </w:sdt>
    <w:p w14:paraId="5D426AC4" w14:textId="77777777" w:rsidR="00FB0AF7" w:rsidRDefault="00FB0AF7" w:rsidP="00FB0AF7"/>
    <w:sdt>
      <w:sdtPr>
        <w:rPr>
          <w:b/>
        </w:rPr>
        <w:tag w:val="MU_Tittel"/>
        <w:id w:val="-1853712480"/>
        <w:placeholder>
          <w:docPart w:val="27F43E78EC2C4E9C93B9C1B718DBC0C9"/>
        </w:placeholder>
        <w:text/>
      </w:sdtPr>
      <w:sdtEndPr/>
      <w:sdtContent>
        <w:p w14:paraId="1F21E3E1" w14:textId="77777777" w:rsidR="00FB0AF7" w:rsidRDefault="00FB0AF7" w:rsidP="00FB0AF7">
          <w:pPr>
            <w:rPr>
              <w:b/>
            </w:rPr>
          </w:pPr>
          <w:r w:rsidRPr="00EF6EF9">
            <w:rPr>
              <w:b/>
            </w:rPr>
            <w:t>Forslag til vedtak</w:t>
          </w:r>
        </w:p>
      </w:sdtContent>
    </w:sdt>
    <w:p w14:paraId="2FE066F4" w14:textId="77777777" w:rsidR="00FB0AF7" w:rsidRDefault="00FB0AF7" w:rsidP="00FB0AF7"/>
    <w:p w14:paraId="0B78AF5D" w14:textId="6666890B" w:rsidR="00FB0AF7" w:rsidRDefault="00FB0AF7" w:rsidP="00FB0AF7">
      <w:r>
        <w:t>Menighetsrådet i Tranøy har behandlet utkast til delegasjonsreglement for Senja kirkelig fellesrådet og slutter seg til dette.</w:t>
      </w:r>
    </w:p>
    <w:p w14:paraId="2D29DC9F" w14:textId="77777777" w:rsidR="00FB0AF7" w:rsidRDefault="00FB0AF7" w:rsidP="00FB0AF7"/>
    <w:sdt>
      <w:sdtPr>
        <w:rPr>
          <w:b w:val="0"/>
        </w:rPr>
        <w:alias w:val="Vedtak for sak 20/26"/>
        <w:tag w:val="HandlingID212380;CaseID201402"/>
        <w:id w:val="-787118674"/>
        <w:placeholder>
          <w:docPart w:val="DefaultPlaceholder_-1854013440"/>
        </w:placeholder>
      </w:sdtPr>
      <w:sdtEndPr/>
      <w:sdtContent>
        <w:p w14:paraId="6A1F12D0" w14:textId="44FECD2A" w:rsidR="00FB0AF7" w:rsidRDefault="00FB0AF7" w:rsidP="00FB0AF7">
          <w:pPr>
            <w:pStyle w:val="MUCaseTitle3"/>
          </w:pPr>
          <w:r>
            <w:t>Møtebehandling</w:t>
          </w:r>
        </w:p>
        <w:p w14:paraId="705F813B" w14:textId="77777777" w:rsidR="00FB0AF7" w:rsidRDefault="00FB0AF7" w:rsidP="00FB0AF7"/>
        <w:sdt>
          <w:sdtPr>
            <w:rPr>
              <w:b w:val="0"/>
            </w:rPr>
            <w:tag w:val="MU_Innstilling"/>
            <w:id w:val="1194881712"/>
            <w:lock w:val="sdtLocked"/>
            <w:placeholder>
              <w:docPart w:val="DefaultPlaceholder_-1854013440"/>
            </w:placeholder>
            <w15:appearance w15:val="hidden"/>
          </w:sdtPr>
          <w:sdtEndPr/>
          <w:sdtContent>
            <w:p w14:paraId="74335F4C" w14:textId="77777777" w:rsidR="00FB0AF7" w:rsidRDefault="00FB0AF7" w:rsidP="00FB0AF7">
              <w:pPr>
                <w:pStyle w:val="MUCaseTitle3"/>
              </w:pPr>
              <w:r>
                <w:t xml:space="preserve">Vedtak </w:t>
              </w:r>
            </w:p>
            <w:sdt>
              <w:sdtPr>
                <w:tag w:val="MU_Vedtakstekst"/>
                <w:id w:val="1537848802"/>
                <w:lock w:val="sdtLocked"/>
                <w:placeholder>
                  <w:docPart w:val="6A670A57A4964BFDA756FC98EE92D472"/>
                </w:placeholder>
                <w15:appearance w15:val="hidden"/>
              </w:sdtPr>
              <w:sdtEndPr/>
              <w:sdtContent>
                <w:p w14:paraId="7C3694D1" w14:textId="55B580C4" w:rsidR="00FB0AF7" w:rsidRDefault="00FB0AF7" w:rsidP="00FB0AF7">
                  <w:r>
                    <w:t>Menighetsrådet i Tranøy har behandlet utkast til delegasjonsreglement for Senja kirkelig fellesrådet og slutter seg til dette.</w:t>
                  </w:r>
                </w:p>
                <w:p w14:paraId="1BC8A9E6" w14:textId="77777777" w:rsidR="00FB0AF7" w:rsidRDefault="00EA1882" w:rsidP="00FB0AF7"/>
              </w:sdtContent>
            </w:sdt>
          </w:sdtContent>
        </w:sdt>
        <w:p w14:paraId="0F829EE0" w14:textId="3B38F509" w:rsidR="00FB0AF7" w:rsidRDefault="00FB0AF7" w:rsidP="00FB0AF7">
          <w:pPr>
            <w:spacing w:before="240"/>
          </w:pPr>
          <w:r>
            <w:fldChar w:fldCharType="begin"/>
          </w:r>
          <w:r>
            <w:instrText xml:space="preserve"> MACROBUTTON SaveDecision [Lagre vedtak] </w:instrText>
          </w:r>
          <w:r>
            <w:fldChar w:fldCharType="end"/>
          </w:r>
        </w:p>
      </w:sdtContent>
    </w:sdt>
    <w:p w14:paraId="609EBC47" w14:textId="77777777" w:rsidR="00FB0AF7" w:rsidRDefault="00FB0AF7" w:rsidP="00FB0AF7">
      <w:pPr>
        <w:spacing w:before="240"/>
      </w:pPr>
    </w:p>
    <w:p w14:paraId="406FA01C" w14:textId="77777777" w:rsidR="00FB0AF7" w:rsidRDefault="00FB0AF7" w:rsidP="00FB0AF7">
      <w:pPr>
        <w:spacing w:before="240"/>
      </w:pPr>
    </w:p>
    <w:p w14:paraId="599477B5" w14:textId="77777777" w:rsidR="00FB0AF7" w:rsidRDefault="00FB0AF7" w:rsidP="00FB0AF7">
      <w:pPr>
        <w:spacing w:before="240"/>
      </w:pPr>
    </w:p>
    <w:p w14:paraId="2F034F5A" w14:textId="77777777" w:rsidR="00FB0AF7" w:rsidRDefault="00FB0AF7" w:rsidP="00FB0AF7">
      <w:pPr>
        <w:pStyle w:val="MUCaseTitle2"/>
      </w:pPr>
      <w:bookmarkStart w:id="12" w:name="CaseRef212471"/>
      <w:bookmarkEnd w:id="12"/>
      <w:r>
        <w:t xml:space="preserve">21/26 Forfallent inngangsparti til </w:t>
      </w:r>
      <w:proofErr w:type="spellStart"/>
      <w:r>
        <w:t>Stonglandet</w:t>
      </w:r>
      <w:proofErr w:type="spellEnd"/>
      <w:r>
        <w:t xml:space="preserve"> kirke</w:t>
      </w:r>
    </w:p>
    <w:p w14:paraId="24BD5DDB" w14:textId="46DD333C" w:rsidR="00FB0AF7" w:rsidRDefault="00FB0AF7" w:rsidP="00FB0AF7"/>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B0AF7" w14:paraId="24823D97" w14:textId="77777777" w:rsidTr="00FB0AF7">
        <w:tc>
          <w:tcPr>
            <w:tcW w:w="5102" w:type="dxa"/>
          </w:tcPr>
          <w:p w14:paraId="7A3196A7" w14:textId="33817F95" w:rsidR="00FB0AF7" w:rsidRDefault="00FB0AF7" w:rsidP="00FB0AF7">
            <w:r>
              <w:t>Behandlet av</w:t>
            </w:r>
          </w:p>
        </w:tc>
        <w:tc>
          <w:tcPr>
            <w:tcW w:w="1701" w:type="dxa"/>
          </w:tcPr>
          <w:p w14:paraId="5B6D8877" w14:textId="0A0833AD" w:rsidR="00FB0AF7" w:rsidRDefault="00FB0AF7" w:rsidP="00FB0AF7">
            <w:r>
              <w:t>Møtedato</w:t>
            </w:r>
          </w:p>
        </w:tc>
        <w:tc>
          <w:tcPr>
            <w:tcW w:w="1134" w:type="dxa"/>
          </w:tcPr>
          <w:p w14:paraId="14192A8E" w14:textId="77B31E54" w:rsidR="00FB0AF7" w:rsidRDefault="00FB0AF7" w:rsidP="00FB0AF7">
            <w:proofErr w:type="spellStart"/>
            <w:r>
              <w:t>Saknr</w:t>
            </w:r>
            <w:proofErr w:type="spellEnd"/>
          </w:p>
        </w:tc>
      </w:tr>
      <w:tr w:rsidR="00FB0AF7" w14:paraId="4AB87B41" w14:textId="77777777" w:rsidTr="00FB0AF7">
        <w:tc>
          <w:tcPr>
            <w:tcW w:w="5102" w:type="dxa"/>
          </w:tcPr>
          <w:p w14:paraId="0B71ADF7" w14:textId="026247BE" w:rsidR="00FB0AF7" w:rsidRDefault="00FB0AF7" w:rsidP="00FB0AF7">
            <w:r>
              <w:t>1 Tranøy menighetsråd</w:t>
            </w:r>
          </w:p>
        </w:tc>
        <w:tc>
          <w:tcPr>
            <w:tcW w:w="1701" w:type="dxa"/>
          </w:tcPr>
          <w:p w14:paraId="232B947B" w14:textId="0F66F64E" w:rsidR="00FB0AF7" w:rsidRDefault="00FB0AF7" w:rsidP="00FB0AF7">
            <w:r>
              <w:t>09.09.2026</w:t>
            </w:r>
          </w:p>
        </w:tc>
        <w:tc>
          <w:tcPr>
            <w:tcW w:w="1134" w:type="dxa"/>
          </w:tcPr>
          <w:p w14:paraId="59EBEB8E" w14:textId="7C03BD3D" w:rsidR="00FB0AF7" w:rsidRDefault="00FB0AF7" w:rsidP="00FB0AF7">
            <w:r>
              <w:t>21/26</w:t>
            </w:r>
          </w:p>
        </w:tc>
      </w:tr>
    </w:tbl>
    <w:p w14:paraId="26D8D029" w14:textId="77777777" w:rsidR="00FB0AF7" w:rsidRDefault="00FB0AF7" w:rsidP="00FB0AF7"/>
    <w:p w14:paraId="61B98627" w14:textId="77777777" w:rsidR="00FB0AF7" w:rsidRDefault="00FB0AF7" w:rsidP="00FB0AF7"/>
    <w:p w14:paraId="64911640" w14:textId="77777777" w:rsidR="00FB0AF7" w:rsidRDefault="00FB0AF7" w:rsidP="00FB0AF7"/>
    <w:p w14:paraId="456A686A" w14:textId="77777777" w:rsidR="00FB0AF7" w:rsidRDefault="00FB0AF7" w:rsidP="00FB0AF7"/>
    <w:sdt>
      <w:sdtPr>
        <w:alias w:val="Sammendrag"/>
        <w:tag w:val="Sammendrag"/>
        <w:id w:val="-1189685547"/>
        <w:placeholder>
          <w:docPart w:val="D9FC03AAB9864824A467CCC3C5869D5C"/>
        </w:placeholder>
      </w:sdtPr>
      <w:sdtEndPr/>
      <w:sdtContent>
        <w:p w14:paraId="0354C024" w14:textId="77777777" w:rsidR="00FB0AF7" w:rsidRPr="00BE598D" w:rsidRDefault="00FB0AF7" w:rsidP="00FB0AF7">
          <w:pPr>
            <w:keepNext/>
            <w:keepLines/>
            <w:outlineLvl w:val="1"/>
            <w:rPr>
              <w:rFonts w:eastAsia="Arial Unicode MS"/>
              <w:b/>
              <w:bCs/>
            </w:rPr>
          </w:pPr>
          <w:r>
            <w:rPr>
              <w:rFonts w:eastAsia="Arial Unicode MS"/>
              <w:b/>
              <w:bCs/>
            </w:rPr>
            <w:t>Saksorientering</w:t>
          </w:r>
        </w:p>
        <w:p w14:paraId="655BD076" w14:textId="77777777" w:rsidR="00FB0AF7" w:rsidRDefault="00FB0AF7" w:rsidP="00FB0AF7">
          <w:pPr>
            <w:contextualSpacing/>
          </w:pPr>
          <w:r>
            <w:t xml:space="preserve">Inngangspartiet til </w:t>
          </w:r>
          <w:proofErr w:type="spellStart"/>
          <w:r>
            <w:t>Stonglandet</w:t>
          </w:r>
          <w:proofErr w:type="spellEnd"/>
          <w:r>
            <w:t xml:space="preserve"> kirke er forfallent. Det har kommet et innspill fra et av menighetsrådsmedlemmene på at dette bør prioriteres å få vedlikeholdt.</w:t>
          </w:r>
        </w:p>
        <w:p w14:paraId="0E591F3B" w14:textId="77777777" w:rsidR="00FB0AF7" w:rsidRDefault="00FB0AF7" w:rsidP="00FB0AF7">
          <w:pPr>
            <w:contextualSpacing/>
          </w:pPr>
          <w:r>
            <w:lastRenderedPageBreak/>
            <w:t>Et inngangsparti til en kirke gir et viktig førsteinntrykk. Det avspeiler hvordan man ser på bygget som helhet.</w:t>
          </w:r>
        </w:p>
        <w:p w14:paraId="0C0FD52E" w14:textId="77777777" w:rsidR="00FB0AF7" w:rsidRDefault="00FB0AF7" w:rsidP="00FB0AF7">
          <w:pPr>
            <w:contextualSpacing/>
          </w:pPr>
          <w:r>
            <w:t>Når økonomiplanene settes opp, har man følgende kriterier å gå etter:</w:t>
          </w:r>
        </w:p>
        <w:p w14:paraId="567208C5" w14:textId="77777777" w:rsidR="00FB0AF7" w:rsidRDefault="00FB0AF7" w:rsidP="00FB0AF7">
          <w:pPr>
            <w:numPr>
              <w:ilvl w:val="0"/>
              <w:numId w:val="3"/>
            </w:numPr>
            <w:overflowPunct w:val="0"/>
            <w:adjustRightInd w:val="0"/>
            <w:spacing w:line="276" w:lineRule="auto"/>
          </w:pPr>
          <w:r>
            <w:t>Fare for liv og helse</w:t>
          </w:r>
        </w:p>
        <w:p w14:paraId="6FC75D35" w14:textId="77777777" w:rsidR="00FB0AF7" w:rsidRDefault="00FB0AF7" w:rsidP="00FB0AF7">
          <w:pPr>
            <w:numPr>
              <w:ilvl w:val="0"/>
              <w:numId w:val="3"/>
            </w:numPr>
            <w:overflowPunct w:val="0"/>
            <w:adjustRightInd w:val="0"/>
            <w:spacing w:line="276" w:lineRule="auto"/>
          </w:pPr>
          <w:r>
            <w:t>Fare for store skader på bygg</w:t>
          </w:r>
        </w:p>
        <w:p w14:paraId="4E4FACD2" w14:textId="77777777" w:rsidR="00FB0AF7" w:rsidRDefault="00FB0AF7" w:rsidP="00FB0AF7">
          <w:pPr>
            <w:numPr>
              <w:ilvl w:val="0"/>
              <w:numId w:val="3"/>
            </w:numPr>
            <w:overflowPunct w:val="0"/>
            <w:adjustRightInd w:val="0"/>
            <w:spacing w:line="276" w:lineRule="auto"/>
          </w:pPr>
          <w:r>
            <w:t>HMS-avvik</w:t>
          </w:r>
        </w:p>
        <w:p w14:paraId="61A5C3C9" w14:textId="77777777" w:rsidR="00FB0AF7" w:rsidRDefault="00FB0AF7" w:rsidP="00FB0AF7">
          <w:pPr>
            <w:numPr>
              <w:ilvl w:val="0"/>
              <w:numId w:val="3"/>
            </w:numPr>
            <w:overflowPunct w:val="0"/>
            <w:adjustRightInd w:val="0"/>
            <w:spacing w:line="276" w:lineRule="auto"/>
          </w:pPr>
          <w:r>
            <w:t>Mulighet for ekstern finansiering til tiltak gjennom egenfinansiering</w:t>
          </w:r>
        </w:p>
        <w:p w14:paraId="2F54EB82" w14:textId="77777777" w:rsidR="00FB0AF7" w:rsidRDefault="00FB0AF7" w:rsidP="00FB0AF7">
          <w:pPr>
            <w:numPr>
              <w:ilvl w:val="0"/>
              <w:numId w:val="3"/>
            </w:numPr>
            <w:overflowPunct w:val="0"/>
            <w:adjustRightInd w:val="0"/>
            <w:spacing w:line="276" w:lineRule="auto"/>
          </w:pPr>
          <w:r>
            <w:t>Beskyttelse mot bygningsforfall</w:t>
          </w:r>
        </w:p>
        <w:p w14:paraId="67DBACDF" w14:textId="77777777" w:rsidR="00FB0AF7" w:rsidRDefault="00FB0AF7" w:rsidP="00FB0AF7">
          <w:pPr>
            <w:contextualSpacing/>
          </w:pPr>
          <w:r>
            <w:t xml:space="preserve">Inngangspartiet til </w:t>
          </w:r>
          <w:proofErr w:type="spellStart"/>
          <w:r>
            <w:t>Stonglandet</w:t>
          </w:r>
          <w:proofErr w:type="spellEnd"/>
          <w:r>
            <w:t xml:space="preserve"> kirke kommer inn under det siste kriteriet («Beskyttelse mot </w:t>
          </w:r>
          <w:proofErr w:type="spellStart"/>
          <w:r>
            <w:t>bygingsforfall</w:t>
          </w:r>
          <w:proofErr w:type="spellEnd"/>
          <w:r>
            <w:t>»). Av den grunn vil det sannsynligvis ikke bli prioritert av kommunen. Den beste måten å få dette gjennomført på, er gjennom frivillig innsats.</w:t>
          </w:r>
        </w:p>
      </w:sdtContent>
    </w:sdt>
    <w:p w14:paraId="5EE8C5F6" w14:textId="77777777" w:rsidR="00FB0AF7" w:rsidRDefault="00FB0AF7" w:rsidP="00FB0AF7"/>
    <w:sdt>
      <w:sdtPr>
        <w:rPr>
          <w:b/>
        </w:rPr>
        <w:tag w:val="MU_Tittel"/>
        <w:id w:val="-1410927432"/>
        <w:placeholder>
          <w:docPart w:val="86D7732EF1A0462EB1D8992E97C0953E"/>
        </w:placeholder>
        <w:text/>
      </w:sdtPr>
      <w:sdtEndPr/>
      <w:sdtContent>
        <w:p w14:paraId="4AAF4CB0" w14:textId="77777777" w:rsidR="00FB0AF7" w:rsidRDefault="00FB0AF7" w:rsidP="00FB0AF7">
          <w:pPr>
            <w:rPr>
              <w:b/>
            </w:rPr>
          </w:pPr>
          <w:r w:rsidRPr="00EF6EF9">
            <w:rPr>
              <w:b/>
            </w:rPr>
            <w:t>Forslag til vedtak</w:t>
          </w:r>
        </w:p>
      </w:sdtContent>
    </w:sdt>
    <w:p w14:paraId="44C78AE0" w14:textId="77777777" w:rsidR="00FB0AF7" w:rsidRDefault="00FB0AF7" w:rsidP="00FB0AF7"/>
    <w:p w14:paraId="6F4FBD56" w14:textId="2A74EAA3" w:rsidR="00FB0AF7" w:rsidRDefault="00FB0AF7" w:rsidP="00FB0AF7">
      <w:r>
        <w:t>Ingen forslag.</w:t>
      </w:r>
    </w:p>
    <w:p w14:paraId="4B9B7C10" w14:textId="77777777" w:rsidR="00FB0AF7" w:rsidRDefault="00FB0AF7" w:rsidP="00FB0AF7"/>
    <w:sdt>
      <w:sdtPr>
        <w:rPr>
          <w:b w:val="0"/>
        </w:rPr>
        <w:alias w:val="Vedtak for sak 21/26"/>
        <w:tag w:val="HandlingID212471;CaseID201412"/>
        <w:id w:val="-1143724647"/>
        <w:placeholder>
          <w:docPart w:val="DefaultPlaceholder_-1854013440"/>
        </w:placeholder>
      </w:sdtPr>
      <w:sdtEndPr/>
      <w:sdtContent>
        <w:p w14:paraId="3BD419B7" w14:textId="7E04E387" w:rsidR="00FB0AF7" w:rsidRDefault="00FB0AF7" w:rsidP="00FB0AF7">
          <w:pPr>
            <w:pStyle w:val="MUCaseTitle3"/>
          </w:pPr>
          <w:r>
            <w:t>Møtebehandling</w:t>
          </w:r>
        </w:p>
        <w:p w14:paraId="5BD2F200" w14:textId="77777777" w:rsidR="00FB0AF7" w:rsidRDefault="00FB0AF7" w:rsidP="00FB0AF7"/>
        <w:sdt>
          <w:sdtPr>
            <w:rPr>
              <w:b w:val="0"/>
            </w:rPr>
            <w:tag w:val="MU_Innstilling"/>
            <w:id w:val="-487795766"/>
            <w:lock w:val="sdtLocked"/>
            <w:placeholder>
              <w:docPart w:val="DefaultPlaceholder_-1854013440"/>
            </w:placeholder>
            <w15:appearance w15:val="hidden"/>
          </w:sdtPr>
          <w:sdtEndPr/>
          <w:sdtContent>
            <w:p w14:paraId="3FA3494C" w14:textId="77777777" w:rsidR="00FB0AF7" w:rsidRDefault="00FB0AF7" w:rsidP="00FB0AF7">
              <w:pPr>
                <w:pStyle w:val="MUCaseTitle3"/>
              </w:pPr>
              <w:r>
                <w:t xml:space="preserve">Vedtak </w:t>
              </w:r>
            </w:p>
            <w:sdt>
              <w:sdtPr>
                <w:tag w:val="MU_Vedtakstekst"/>
                <w:id w:val="861788096"/>
                <w:lock w:val="sdtLocked"/>
                <w:placeholder>
                  <w:docPart w:val="8E74CA7898A740DEB35E38C136E47E42"/>
                </w:placeholder>
                <w15:appearance w15:val="hidden"/>
              </w:sdtPr>
              <w:sdtEndPr/>
              <w:sdtContent>
                <w:p w14:paraId="5055B916" w14:textId="40FB7FA5" w:rsidR="00FB0AF7" w:rsidRDefault="00FB0AF7" w:rsidP="00FB0AF7">
                  <w:r>
                    <w:t>Tranøy menighetsråd setter tiltaket inn i vedlikeholdsplanen når den skal revideres neste gang. </w:t>
                  </w:r>
                </w:p>
                <w:p w14:paraId="1EC06B51" w14:textId="77777777" w:rsidR="00FB0AF7" w:rsidRDefault="00EA1882" w:rsidP="00FB0AF7"/>
              </w:sdtContent>
            </w:sdt>
          </w:sdtContent>
        </w:sdt>
        <w:p w14:paraId="28667678" w14:textId="78B61036" w:rsidR="00FB0AF7" w:rsidRDefault="00FB0AF7" w:rsidP="00FB0AF7">
          <w:pPr>
            <w:spacing w:before="240"/>
          </w:pPr>
          <w:r>
            <w:fldChar w:fldCharType="begin"/>
          </w:r>
          <w:r>
            <w:instrText xml:space="preserve"> MACROBUTTON SaveDecision [Lagre vedtak] </w:instrText>
          </w:r>
          <w:r>
            <w:fldChar w:fldCharType="end"/>
          </w:r>
        </w:p>
      </w:sdtContent>
    </w:sdt>
    <w:p w14:paraId="355285D5" w14:textId="77777777" w:rsidR="00FB0AF7" w:rsidRDefault="00FB0AF7" w:rsidP="00FB0AF7">
      <w:pPr>
        <w:spacing w:before="240"/>
      </w:pPr>
    </w:p>
    <w:p w14:paraId="213F5A4C" w14:textId="77777777" w:rsidR="00FB0AF7" w:rsidRDefault="00FB0AF7" w:rsidP="00FB0AF7">
      <w:pPr>
        <w:spacing w:before="240"/>
      </w:pPr>
    </w:p>
    <w:p w14:paraId="10EDAEAE" w14:textId="77777777" w:rsidR="00FB0AF7" w:rsidRDefault="00FB0AF7" w:rsidP="00FB0AF7">
      <w:pPr>
        <w:spacing w:before="240"/>
      </w:pPr>
    </w:p>
    <w:sectPr w:rsidR="00FB0AF7" w:rsidSect="005D52A2">
      <w:footerReference w:type="even" r:id="rId13"/>
      <w:footerReference w:type="default" r:id="rId14"/>
      <w:headerReference w:type="first" r:id="rId15"/>
      <w:footerReference w:type="first" r:id="rId16"/>
      <w:type w:val="continuous"/>
      <w:pgSz w:w="11907" w:h="16840" w:code="9"/>
      <w:pgMar w:top="1418" w:right="1418" w:bottom="1418" w:left="1418" w:header="567" w:footer="232"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1B05C" w14:textId="77777777" w:rsidR="00EA1882" w:rsidRDefault="00EA1882" w:rsidP="00933AD0">
      <w:r>
        <w:separator/>
      </w:r>
    </w:p>
  </w:endnote>
  <w:endnote w:type="continuationSeparator" w:id="0">
    <w:p w14:paraId="7DBCC49E" w14:textId="77777777" w:rsidR="00EA1882" w:rsidRDefault="00EA1882" w:rsidP="00933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Times New Roman (CS-brødtekst)">
    <w:altName w:val="Times New Roman"/>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429BA" w14:textId="77777777" w:rsidR="00674F96" w:rsidRDefault="00674F96" w:rsidP="00933AD0">
    <w:pPr>
      <w:pStyle w:val="Bunntekst"/>
    </w:pPr>
    <w:r>
      <w:rPr>
        <w:rStyle w:val="Sidetall"/>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C0D92" w14:textId="77777777" w:rsidR="00674F96" w:rsidRDefault="00674F96" w:rsidP="00933AD0">
    <w:pPr>
      <w:pStyle w:val="Bunntekst"/>
      <w:rPr>
        <w:lang w:val="nb-NO"/>
      </w:rPr>
    </w:pPr>
    <w:r>
      <w:rPr>
        <w:lang w:val="nb-NO"/>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r>
      <w:rPr>
        <w:lang w:val="nb-NO"/>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2F70D" w14:textId="77777777" w:rsidR="00674F96" w:rsidRDefault="00674F96" w:rsidP="00933AD0">
    <w:pPr>
      <w:pStyle w:val="Bunntekst"/>
    </w:pPr>
    <w:r>
      <w:fldChar w:fldCharType="begin"/>
    </w:r>
    <w:r>
      <w:instrText xml:space="preserve"> PAGE   \* MERGEFORMAT </w:instrText>
    </w:r>
    <w:r>
      <w:fldChar w:fldCharType="separate"/>
    </w:r>
    <w:r w:rsidR="00676F2E">
      <w:rPr>
        <w:noProof/>
      </w:rPr>
      <w:t>1</w:t>
    </w:r>
    <w:r>
      <w:fldChar w:fldCharType="end"/>
    </w:r>
  </w:p>
  <w:p w14:paraId="5A7C785A" w14:textId="77777777" w:rsidR="00674F96" w:rsidRDefault="00674F96" w:rsidP="00933AD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4349A" w14:textId="77777777" w:rsidR="00EA1882" w:rsidRDefault="00EA1882" w:rsidP="00933AD0">
      <w:r>
        <w:separator/>
      </w:r>
    </w:p>
  </w:footnote>
  <w:footnote w:type="continuationSeparator" w:id="0">
    <w:p w14:paraId="7C03A6CC" w14:textId="77777777" w:rsidR="00EA1882" w:rsidRDefault="00EA1882" w:rsidP="00933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9731"/>
    </w:tblGrid>
    <w:tr w:rsidR="006638E2" w:rsidRPr="00832A5E" w14:paraId="32CB16E2" w14:textId="77777777" w:rsidTr="005D52A2">
      <w:trPr>
        <w:cantSplit/>
        <w:trHeight w:val="291"/>
      </w:trPr>
      <w:tc>
        <w:tcPr>
          <w:tcW w:w="709" w:type="dxa"/>
          <w:vMerge w:val="restart"/>
          <w:tcBorders>
            <w:top w:val="nil"/>
            <w:left w:val="nil"/>
            <w:bottom w:val="nil"/>
            <w:right w:val="nil"/>
          </w:tcBorders>
          <w:noWrap/>
          <w:hideMark/>
        </w:tcPr>
        <w:p w14:paraId="0E90EEEF" w14:textId="77777777" w:rsidR="006638E2" w:rsidRPr="00832A5E" w:rsidRDefault="006638E2" w:rsidP="006638E2">
          <w:pPr>
            <w:tabs>
              <w:tab w:val="center" w:pos="510"/>
              <w:tab w:val="right" w:pos="1077"/>
            </w:tabs>
            <w:spacing w:before="40" w:line="276" w:lineRule="auto"/>
            <w:rPr>
              <w:rFonts w:cs="Times New Roman"/>
              <w:sz w:val="6"/>
              <w:szCs w:val="20"/>
            </w:rPr>
          </w:pPr>
          <w:r w:rsidRPr="00832A5E">
            <w:rPr>
              <w:rFonts w:cs="Times New Roman"/>
              <w:noProof/>
              <w:sz w:val="6"/>
              <w:szCs w:val="20"/>
            </w:rPr>
            <w:drawing>
              <wp:inline distT="0" distB="0" distL="0" distR="0" wp14:anchorId="42B0C867" wp14:editId="1304E319">
                <wp:extent cx="295200" cy="374400"/>
                <wp:effectExtent l="0" t="0" r="0" b="698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NK-logo.png"/>
                        <pic:cNvPicPr/>
                      </pic:nvPicPr>
                      <pic:blipFill>
                        <a:blip r:embed="rId1">
                          <a:extLst>
                            <a:ext uri="{28A0092B-C50C-407E-A947-70E740481C1C}">
                              <a14:useLocalDpi xmlns:a14="http://schemas.microsoft.com/office/drawing/2010/main" val="0"/>
                            </a:ext>
                          </a:extLst>
                        </a:blip>
                        <a:stretch>
                          <a:fillRect/>
                        </a:stretch>
                      </pic:blipFill>
                      <pic:spPr>
                        <a:xfrm>
                          <a:off x="0" y="0"/>
                          <a:ext cx="295200" cy="374400"/>
                        </a:xfrm>
                        <a:prstGeom prst="rect">
                          <a:avLst/>
                        </a:prstGeom>
                      </pic:spPr>
                    </pic:pic>
                  </a:graphicData>
                </a:graphic>
              </wp:inline>
            </w:drawing>
          </w:r>
        </w:p>
      </w:tc>
      <w:tc>
        <w:tcPr>
          <w:tcW w:w="9731" w:type="dxa"/>
          <w:tcBorders>
            <w:top w:val="nil"/>
            <w:left w:val="nil"/>
            <w:bottom w:val="nil"/>
            <w:right w:val="nil"/>
          </w:tcBorders>
          <w:hideMark/>
        </w:tcPr>
        <w:p w14:paraId="692B077C" w14:textId="77777777" w:rsidR="006638E2" w:rsidRPr="00832A5E" w:rsidRDefault="006638E2" w:rsidP="006638E2">
          <w:pPr>
            <w:spacing w:line="276" w:lineRule="auto"/>
            <w:rPr>
              <w:rFonts w:ascii="Garamond" w:hAnsi="Garamond" w:cs="Courier New"/>
              <w:b/>
              <w:bCs/>
              <w:spacing w:val="8"/>
              <w:w w:val="80"/>
              <w:sz w:val="32"/>
              <w:szCs w:val="32"/>
            </w:rPr>
          </w:pPr>
          <w:r w:rsidRPr="00832A5E">
            <w:rPr>
              <w:rFonts w:ascii="Garamond" w:hAnsi="Garamond" w:cs="Courier New"/>
              <w:b/>
              <w:bCs/>
              <w:noProof/>
              <w:spacing w:val="8"/>
              <w:w w:val="80"/>
              <w:sz w:val="32"/>
              <w:szCs w:val="32"/>
            </w:rPr>
            <w:t>DEN NORSKE KIRKE</w:t>
          </w:r>
        </w:p>
      </w:tc>
    </w:tr>
    <w:tr w:rsidR="006638E2" w:rsidRPr="002F1A50" w14:paraId="7DD3B380" w14:textId="77777777" w:rsidTr="00682993">
      <w:trPr>
        <w:cantSplit/>
        <w:trHeight w:val="274"/>
      </w:trPr>
      <w:tc>
        <w:tcPr>
          <w:tcW w:w="709" w:type="dxa"/>
          <w:vMerge/>
          <w:tcBorders>
            <w:top w:val="nil"/>
            <w:left w:val="nil"/>
            <w:bottom w:val="nil"/>
            <w:right w:val="nil"/>
          </w:tcBorders>
          <w:vAlign w:val="center"/>
          <w:hideMark/>
        </w:tcPr>
        <w:p w14:paraId="3439B917" w14:textId="77777777" w:rsidR="006638E2" w:rsidRDefault="006638E2" w:rsidP="006638E2">
          <w:pPr>
            <w:spacing w:line="276" w:lineRule="auto"/>
            <w:rPr>
              <w:rFonts w:cs="Times New Roman"/>
              <w:sz w:val="6"/>
              <w:szCs w:val="20"/>
            </w:rPr>
          </w:pPr>
        </w:p>
      </w:tc>
      <w:tc>
        <w:tcPr>
          <w:tcW w:w="9731" w:type="dxa"/>
          <w:tcBorders>
            <w:top w:val="nil"/>
            <w:left w:val="nil"/>
            <w:bottom w:val="nil"/>
            <w:right w:val="nil"/>
          </w:tcBorders>
          <w:hideMark/>
        </w:tcPr>
        <w:p w14:paraId="257E6ACB" w14:textId="0EDE1F07" w:rsidR="006638E2" w:rsidRPr="00832A5E" w:rsidRDefault="00EA1882" w:rsidP="006638E2">
          <w:pPr>
            <w:rPr>
              <w:lang w:val="en-US"/>
            </w:rPr>
          </w:pPr>
          <w:sdt>
            <w:sdtPr>
              <w:rPr>
                <w:sz w:val="22"/>
                <w:szCs w:val="22"/>
              </w:rPr>
              <w:tag w:val="ToBoard.Name"/>
              <w:id w:val="-1849322449"/>
              <w:placeholder>
                <w:docPart w:val="7DD848AFCD36469996AA98983541A821"/>
              </w:placeholder>
              <w:dataBinding w:prefixMappings="xmlns:gbs='http://www.software-innovation.no/growBusinessDocument'" w:xpath="/gbs:GrowBusinessDocument/gbs:ToBoard.Name[@gbs:key='10000']" w:storeItemID="{054AC2F2-BC89-4FBE-8D04-D77C450C58E4}"/>
              <w:text/>
            </w:sdtPr>
            <w:sdtEndPr/>
            <w:sdtContent>
              <w:r w:rsidR="00FB0AF7">
                <w:rPr>
                  <w:sz w:val="22"/>
                  <w:szCs w:val="22"/>
                </w:rPr>
                <w:t>Tranøy menighetsråd</w:t>
              </w:r>
            </w:sdtContent>
          </w:sdt>
        </w:p>
      </w:tc>
    </w:tr>
  </w:tbl>
  <w:p w14:paraId="3D9A39D3" w14:textId="77777777" w:rsidR="00674F96" w:rsidRDefault="00674F96" w:rsidP="00933AD0">
    <w:pPr>
      <w:pStyle w:val="Topptekst"/>
    </w:pPr>
    <w:r>
      <w:t xml:space="preserve"> </w:t>
    </w:r>
  </w:p>
  <w:p w14:paraId="60A92519" w14:textId="77777777" w:rsidR="00674F96" w:rsidRPr="005041CD" w:rsidRDefault="00674F96" w:rsidP="00933AD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D67B1E"/>
    <w:multiLevelType w:val="hybridMultilevel"/>
    <w:tmpl w:val="1FD81CC2"/>
    <w:lvl w:ilvl="0" w:tplc="83C0E7C4">
      <w:start w:val="1"/>
      <w:numFmt w:val="decimal"/>
      <w:lvlText w:val="%1."/>
      <w:lvlJc w:val="left"/>
      <w:pPr>
        <w:tabs>
          <w:tab w:val="num" w:pos="1068"/>
        </w:tabs>
        <w:ind w:left="1068" w:hanging="360"/>
      </w:pPr>
    </w:lvl>
    <w:lvl w:ilvl="1" w:tplc="02502E00">
      <w:start w:val="1"/>
      <w:numFmt w:val="lowerLetter"/>
      <w:lvlText w:val="%2)"/>
      <w:lvlJc w:val="left"/>
      <w:pPr>
        <w:tabs>
          <w:tab w:val="num" w:pos="1788"/>
        </w:tabs>
        <w:ind w:left="1788" w:hanging="360"/>
      </w:pPr>
    </w:lvl>
    <w:lvl w:ilvl="2" w:tplc="11D68666" w:tentative="1">
      <w:start w:val="1"/>
      <w:numFmt w:val="decimal"/>
      <w:lvlText w:val="%3."/>
      <w:lvlJc w:val="left"/>
      <w:pPr>
        <w:tabs>
          <w:tab w:val="num" w:pos="2508"/>
        </w:tabs>
        <w:ind w:left="2508" w:hanging="360"/>
      </w:pPr>
    </w:lvl>
    <w:lvl w:ilvl="3" w:tplc="6CDED7C8" w:tentative="1">
      <w:start w:val="1"/>
      <w:numFmt w:val="decimal"/>
      <w:lvlText w:val="%4."/>
      <w:lvlJc w:val="left"/>
      <w:pPr>
        <w:tabs>
          <w:tab w:val="num" w:pos="3228"/>
        </w:tabs>
        <w:ind w:left="3228" w:hanging="360"/>
      </w:pPr>
    </w:lvl>
    <w:lvl w:ilvl="4" w:tplc="AEA8F5F0" w:tentative="1">
      <w:start w:val="1"/>
      <w:numFmt w:val="decimal"/>
      <w:lvlText w:val="%5."/>
      <w:lvlJc w:val="left"/>
      <w:pPr>
        <w:tabs>
          <w:tab w:val="num" w:pos="3948"/>
        </w:tabs>
        <w:ind w:left="3948" w:hanging="360"/>
      </w:pPr>
    </w:lvl>
    <w:lvl w:ilvl="5" w:tplc="B80E93C4" w:tentative="1">
      <w:start w:val="1"/>
      <w:numFmt w:val="decimal"/>
      <w:lvlText w:val="%6."/>
      <w:lvlJc w:val="left"/>
      <w:pPr>
        <w:tabs>
          <w:tab w:val="num" w:pos="4668"/>
        </w:tabs>
        <w:ind w:left="4668" w:hanging="360"/>
      </w:pPr>
    </w:lvl>
    <w:lvl w:ilvl="6" w:tplc="29EA3BC0" w:tentative="1">
      <w:start w:val="1"/>
      <w:numFmt w:val="decimal"/>
      <w:lvlText w:val="%7."/>
      <w:lvlJc w:val="left"/>
      <w:pPr>
        <w:tabs>
          <w:tab w:val="num" w:pos="5388"/>
        </w:tabs>
        <w:ind w:left="5388" w:hanging="360"/>
      </w:pPr>
    </w:lvl>
    <w:lvl w:ilvl="7" w:tplc="B9801840" w:tentative="1">
      <w:start w:val="1"/>
      <w:numFmt w:val="decimal"/>
      <w:lvlText w:val="%8."/>
      <w:lvlJc w:val="left"/>
      <w:pPr>
        <w:tabs>
          <w:tab w:val="num" w:pos="6108"/>
        </w:tabs>
        <w:ind w:left="6108" w:hanging="360"/>
      </w:pPr>
    </w:lvl>
    <w:lvl w:ilvl="8" w:tplc="D56E9594" w:tentative="1">
      <w:start w:val="1"/>
      <w:numFmt w:val="decimal"/>
      <w:lvlText w:val="%9."/>
      <w:lvlJc w:val="left"/>
      <w:pPr>
        <w:tabs>
          <w:tab w:val="num" w:pos="6828"/>
        </w:tabs>
        <w:ind w:left="6828" w:hanging="360"/>
      </w:pPr>
    </w:lvl>
  </w:abstractNum>
  <w:abstractNum w:abstractNumId="1" w15:restartNumberingAfterBreak="0">
    <w:nsid w:val="56960994"/>
    <w:multiLevelType w:val="hybridMultilevel"/>
    <w:tmpl w:val="BF9673D8"/>
    <w:lvl w:ilvl="0" w:tplc="0CAED310">
      <w:numFmt w:val="bullet"/>
      <w:lvlText w:val="-"/>
      <w:lvlJc w:val="left"/>
      <w:pPr>
        <w:ind w:left="720" w:hanging="360"/>
      </w:pPr>
      <w:rPr>
        <w:rFonts w:ascii="Times New Roman" w:eastAsia="Times New Roman" w:hAnsi="Times New Roman"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2" w15:restartNumberingAfterBreak="0">
    <w:nsid w:val="7A514D53"/>
    <w:multiLevelType w:val="hybridMultilevel"/>
    <w:tmpl w:val="4B70662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868032399">
    <w:abstractNumId w:val="2"/>
  </w:num>
  <w:num w:numId="2" w16cid:durableId="1661424898">
    <w:abstractNumId w:val="0"/>
  </w:num>
  <w:num w:numId="3" w16cid:durableId="13146798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E3"/>
    <w:rsid w:val="00001593"/>
    <w:rsid w:val="000110DF"/>
    <w:rsid w:val="000115BD"/>
    <w:rsid w:val="0001303A"/>
    <w:rsid w:val="0001641D"/>
    <w:rsid w:val="00017421"/>
    <w:rsid w:val="00020578"/>
    <w:rsid w:val="000275B5"/>
    <w:rsid w:val="000312DA"/>
    <w:rsid w:val="000360C2"/>
    <w:rsid w:val="000452E2"/>
    <w:rsid w:val="00061BFA"/>
    <w:rsid w:val="000752D8"/>
    <w:rsid w:val="00082103"/>
    <w:rsid w:val="00086048"/>
    <w:rsid w:val="00090852"/>
    <w:rsid w:val="000976F3"/>
    <w:rsid w:val="000A5DC3"/>
    <w:rsid w:val="000B2D6F"/>
    <w:rsid w:val="000B3BE4"/>
    <w:rsid w:val="000B79E9"/>
    <w:rsid w:val="000C1398"/>
    <w:rsid w:val="000D1E97"/>
    <w:rsid w:val="000D3353"/>
    <w:rsid w:val="000E3BA4"/>
    <w:rsid w:val="000E7783"/>
    <w:rsid w:val="000F745B"/>
    <w:rsid w:val="00103FB7"/>
    <w:rsid w:val="001179AC"/>
    <w:rsid w:val="00121552"/>
    <w:rsid w:val="00133FED"/>
    <w:rsid w:val="00137E6E"/>
    <w:rsid w:val="0016070B"/>
    <w:rsid w:val="00162CD7"/>
    <w:rsid w:val="0017742C"/>
    <w:rsid w:val="00185E6B"/>
    <w:rsid w:val="001912C1"/>
    <w:rsid w:val="00192461"/>
    <w:rsid w:val="00192AE3"/>
    <w:rsid w:val="00193839"/>
    <w:rsid w:val="00195899"/>
    <w:rsid w:val="001A1140"/>
    <w:rsid w:val="001A33D4"/>
    <w:rsid w:val="001C334E"/>
    <w:rsid w:val="001C71F9"/>
    <w:rsid w:val="00231655"/>
    <w:rsid w:val="00233EE2"/>
    <w:rsid w:val="0024101C"/>
    <w:rsid w:val="00241CC5"/>
    <w:rsid w:val="002462F7"/>
    <w:rsid w:val="00255E7B"/>
    <w:rsid w:val="0026242E"/>
    <w:rsid w:val="00270B86"/>
    <w:rsid w:val="00281450"/>
    <w:rsid w:val="002872AE"/>
    <w:rsid w:val="00290510"/>
    <w:rsid w:val="00294507"/>
    <w:rsid w:val="00294CFD"/>
    <w:rsid w:val="002A3E52"/>
    <w:rsid w:val="002B3894"/>
    <w:rsid w:val="002B452F"/>
    <w:rsid w:val="002C1FCE"/>
    <w:rsid w:val="002C2B1A"/>
    <w:rsid w:val="002C4BD4"/>
    <w:rsid w:val="002C6754"/>
    <w:rsid w:val="002D41F9"/>
    <w:rsid w:val="002E1CCE"/>
    <w:rsid w:val="002F2756"/>
    <w:rsid w:val="002F2BD0"/>
    <w:rsid w:val="002F477D"/>
    <w:rsid w:val="002F7E02"/>
    <w:rsid w:val="003163C8"/>
    <w:rsid w:val="003268C7"/>
    <w:rsid w:val="003341C9"/>
    <w:rsid w:val="003431C6"/>
    <w:rsid w:val="003464FF"/>
    <w:rsid w:val="00346D1E"/>
    <w:rsid w:val="00352356"/>
    <w:rsid w:val="0035777A"/>
    <w:rsid w:val="00361D83"/>
    <w:rsid w:val="00361F1F"/>
    <w:rsid w:val="00362998"/>
    <w:rsid w:val="003632C6"/>
    <w:rsid w:val="003646FE"/>
    <w:rsid w:val="00364D6A"/>
    <w:rsid w:val="003654B9"/>
    <w:rsid w:val="00384F52"/>
    <w:rsid w:val="00387E91"/>
    <w:rsid w:val="003A38A2"/>
    <w:rsid w:val="003A770E"/>
    <w:rsid w:val="003B7FD2"/>
    <w:rsid w:val="003C6F33"/>
    <w:rsid w:val="003D1D7D"/>
    <w:rsid w:val="003D327E"/>
    <w:rsid w:val="003D4AC6"/>
    <w:rsid w:val="003E1424"/>
    <w:rsid w:val="003E2C52"/>
    <w:rsid w:val="003E41AD"/>
    <w:rsid w:val="003E5D63"/>
    <w:rsid w:val="003F3B30"/>
    <w:rsid w:val="003F664A"/>
    <w:rsid w:val="0040152D"/>
    <w:rsid w:val="00403641"/>
    <w:rsid w:val="0042266B"/>
    <w:rsid w:val="00423E6D"/>
    <w:rsid w:val="0044002A"/>
    <w:rsid w:val="00443BF5"/>
    <w:rsid w:val="004471AF"/>
    <w:rsid w:val="0045150B"/>
    <w:rsid w:val="00456001"/>
    <w:rsid w:val="004661E4"/>
    <w:rsid w:val="004673A4"/>
    <w:rsid w:val="00473ABE"/>
    <w:rsid w:val="00476A34"/>
    <w:rsid w:val="0048161E"/>
    <w:rsid w:val="00484246"/>
    <w:rsid w:val="00494A22"/>
    <w:rsid w:val="00497EB3"/>
    <w:rsid w:val="004A1155"/>
    <w:rsid w:val="004A3B69"/>
    <w:rsid w:val="004A5C1C"/>
    <w:rsid w:val="004B773C"/>
    <w:rsid w:val="004C2245"/>
    <w:rsid w:val="004C43FD"/>
    <w:rsid w:val="004C7252"/>
    <w:rsid w:val="004C78E3"/>
    <w:rsid w:val="004C7DD3"/>
    <w:rsid w:val="004D01D3"/>
    <w:rsid w:val="004D09E4"/>
    <w:rsid w:val="004E3071"/>
    <w:rsid w:val="004E4DCC"/>
    <w:rsid w:val="004E5A44"/>
    <w:rsid w:val="004E6E67"/>
    <w:rsid w:val="004E746A"/>
    <w:rsid w:val="004F6492"/>
    <w:rsid w:val="00501927"/>
    <w:rsid w:val="005041CD"/>
    <w:rsid w:val="005048F3"/>
    <w:rsid w:val="00505BE7"/>
    <w:rsid w:val="005063EA"/>
    <w:rsid w:val="005111DC"/>
    <w:rsid w:val="00524F15"/>
    <w:rsid w:val="00532298"/>
    <w:rsid w:val="005339AD"/>
    <w:rsid w:val="00533DA4"/>
    <w:rsid w:val="0053553D"/>
    <w:rsid w:val="005412CE"/>
    <w:rsid w:val="005502A2"/>
    <w:rsid w:val="00551034"/>
    <w:rsid w:val="00556EF4"/>
    <w:rsid w:val="005611C1"/>
    <w:rsid w:val="00561BD7"/>
    <w:rsid w:val="00563022"/>
    <w:rsid w:val="005677EC"/>
    <w:rsid w:val="0057293F"/>
    <w:rsid w:val="005734E4"/>
    <w:rsid w:val="0057580F"/>
    <w:rsid w:val="0058134C"/>
    <w:rsid w:val="0058236C"/>
    <w:rsid w:val="00584F94"/>
    <w:rsid w:val="00586747"/>
    <w:rsid w:val="0059079C"/>
    <w:rsid w:val="005928C0"/>
    <w:rsid w:val="0059733E"/>
    <w:rsid w:val="005B7510"/>
    <w:rsid w:val="005C5214"/>
    <w:rsid w:val="005D0CBB"/>
    <w:rsid w:val="005D22C2"/>
    <w:rsid w:val="005D5028"/>
    <w:rsid w:val="005D52A2"/>
    <w:rsid w:val="005E6BE7"/>
    <w:rsid w:val="005F10AE"/>
    <w:rsid w:val="00602855"/>
    <w:rsid w:val="006046F0"/>
    <w:rsid w:val="00610476"/>
    <w:rsid w:val="00617B79"/>
    <w:rsid w:val="00620467"/>
    <w:rsid w:val="00620C38"/>
    <w:rsid w:val="006248AE"/>
    <w:rsid w:val="00624D23"/>
    <w:rsid w:val="006271EE"/>
    <w:rsid w:val="006434F0"/>
    <w:rsid w:val="006478D2"/>
    <w:rsid w:val="006526D0"/>
    <w:rsid w:val="00655B09"/>
    <w:rsid w:val="006631F0"/>
    <w:rsid w:val="006638E2"/>
    <w:rsid w:val="0066394F"/>
    <w:rsid w:val="00667101"/>
    <w:rsid w:val="00671A95"/>
    <w:rsid w:val="00674F96"/>
    <w:rsid w:val="00676F2E"/>
    <w:rsid w:val="00677FC5"/>
    <w:rsid w:val="00691196"/>
    <w:rsid w:val="00695BEE"/>
    <w:rsid w:val="006A04AA"/>
    <w:rsid w:val="006B0FC0"/>
    <w:rsid w:val="006B2306"/>
    <w:rsid w:val="006B516A"/>
    <w:rsid w:val="006B73CD"/>
    <w:rsid w:val="006B7C7A"/>
    <w:rsid w:val="006C0F46"/>
    <w:rsid w:val="006C42DA"/>
    <w:rsid w:val="006C4469"/>
    <w:rsid w:val="006E0147"/>
    <w:rsid w:val="00700C4C"/>
    <w:rsid w:val="00705204"/>
    <w:rsid w:val="00706865"/>
    <w:rsid w:val="00710464"/>
    <w:rsid w:val="007122D8"/>
    <w:rsid w:val="0071233C"/>
    <w:rsid w:val="007130DA"/>
    <w:rsid w:val="00715ABC"/>
    <w:rsid w:val="0071749C"/>
    <w:rsid w:val="00724A6F"/>
    <w:rsid w:val="007308FE"/>
    <w:rsid w:val="0073167F"/>
    <w:rsid w:val="00731D62"/>
    <w:rsid w:val="007427DB"/>
    <w:rsid w:val="00745D59"/>
    <w:rsid w:val="0075020E"/>
    <w:rsid w:val="00751951"/>
    <w:rsid w:val="007534AA"/>
    <w:rsid w:val="007648AA"/>
    <w:rsid w:val="007662FD"/>
    <w:rsid w:val="00767836"/>
    <w:rsid w:val="0077255E"/>
    <w:rsid w:val="00772ED7"/>
    <w:rsid w:val="00786FC5"/>
    <w:rsid w:val="007943A9"/>
    <w:rsid w:val="007A4440"/>
    <w:rsid w:val="007A4926"/>
    <w:rsid w:val="007C50F2"/>
    <w:rsid w:val="007D034E"/>
    <w:rsid w:val="007D1DA4"/>
    <w:rsid w:val="007D22ED"/>
    <w:rsid w:val="007E08C7"/>
    <w:rsid w:val="007E308E"/>
    <w:rsid w:val="007F07F2"/>
    <w:rsid w:val="007F141C"/>
    <w:rsid w:val="007F6835"/>
    <w:rsid w:val="007F79BD"/>
    <w:rsid w:val="007F7D66"/>
    <w:rsid w:val="00802215"/>
    <w:rsid w:val="00805901"/>
    <w:rsid w:val="008133CD"/>
    <w:rsid w:val="00822263"/>
    <w:rsid w:val="0082402E"/>
    <w:rsid w:val="00832A5E"/>
    <w:rsid w:val="00836447"/>
    <w:rsid w:val="00836ADA"/>
    <w:rsid w:val="00845665"/>
    <w:rsid w:val="00862044"/>
    <w:rsid w:val="008705E3"/>
    <w:rsid w:val="00872BA7"/>
    <w:rsid w:val="00890145"/>
    <w:rsid w:val="00893533"/>
    <w:rsid w:val="00897624"/>
    <w:rsid w:val="008A3B4B"/>
    <w:rsid w:val="008C043A"/>
    <w:rsid w:val="008C268C"/>
    <w:rsid w:val="008C6FE1"/>
    <w:rsid w:val="008E35CE"/>
    <w:rsid w:val="008E590B"/>
    <w:rsid w:val="008E6501"/>
    <w:rsid w:val="008F0270"/>
    <w:rsid w:val="008F4345"/>
    <w:rsid w:val="009001EE"/>
    <w:rsid w:val="0091655F"/>
    <w:rsid w:val="00923E77"/>
    <w:rsid w:val="009245D1"/>
    <w:rsid w:val="00933AD0"/>
    <w:rsid w:val="00950117"/>
    <w:rsid w:val="00953877"/>
    <w:rsid w:val="00965669"/>
    <w:rsid w:val="00966B29"/>
    <w:rsid w:val="00966C52"/>
    <w:rsid w:val="00967961"/>
    <w:rsid w:val="009979F2"/>
    <w:rsid w:val="009A4CE2"/>
    <w:rsid w:val="009B03BF"/>
    <w:rsid w:val="009B1F0E"/>
    <w:rsid w:val="009B3407"/>
    <w:rsid w:val="009B4344"/>
    <w:rsid w:val="009B442D"/>
    <w:rsid w:val="009B466A"/>
    <w:rsid w:val="009B6C37"/>
    <w:rsid w:val="009D257A"/>
    <w:rsid w:val="009D66CD"/>
    <w:rsid w:val="009E051F"/>
    <w:rsid w:val="009F355E"/>
    <w:rsid w:val="009F3B15"/>
    <w:rsid w:val="009F5DB4"/>
    <w:rsid w:val="009F6EFA"/>
    <w:rsid w:val="00A047F4"/>
    <w:rsid w:val="00A0629D"/>
    <w:rsid w:val="00A20C05"/>
    <w:rsid w:val="00A218C3"/>
    <w:rsid w:val="00A21C06"/>
    <w:rsid w:val="00A27060"/>
    <w:rsid w:val="00A36ED9"/>
    <w:rsid w:val="00A378AB"/>
    <w:rsid w:val="00A40F8D"/>
    <w:rsid w:val="00A4530B"/>
    <w:rsid w:val="00A47E40"/>
    <w:rsid w:val="00A50932"/>
    <w:rsid w:val="00A6180F"/>
    <w:rsid w:val="00A652CD"/>
    <w:rsid w:val="00A73F75"/>
    <w:rsid w:val="00A7446B"/>
    <w:rsid w:val="00A84CA5"/>
    <w:rsid w:val="00A90249"/>
    <w:rsid w:val="00A92689"/>
    <w:rsid w:val="00A92BA9"/>
    <w:rsid w:val="00A93EE1"/>
    <w:rsid w:val="00A94D5B"/>
    <w:rsid w:val="00AA0D63"/>
    <w:rsid w:val="00AA451F"/>
    <w:rsid w:val="00AA494B"/>
    <w:rsid w:val="00AB1FF4"/>
    <w:rsid w:val="00AB3310"/>
    <w:rsid w:val="00AD6C1C"/>
    <w:rsid w:val="00AE04EE"/>
    <w:rsid w:val="00AE0A9E"/>
    <w:rsid w:val="00AE4158"/>
    <w:rsid w:val="00AE6148"/>
    <w:rsid w:val="00AF2652"/>
    <w:rsid w:val="00AF5C2F"/>
    <w:rsid w:val="00B03F41"/>
    <w:rsid w:val="00B2566F"/>
    <w:rsid w:val="00B274C3"/>
    <w:rsid w:val="00B31BF9"/>
    <w:rsid w:val="00B35C5C"/>
    <w:rsid w:val="00B369D5"/>
    <w:rsid w:val="00B41F96"/>
    <w:rsid w:val="00B46604"/>
    <w:rsid w:val="00B5001D"/>
    <w:rsid w:val="00B51110"/>
    <w:rsid w:val="00B52702"/>
    <w:rsid w:val="00B55EB2"/>
    <w:rsid w:val="00B66852"/>
    <w:rsid w:val="00B73C57"/>
    <w:rsid w:val="00B97BA6"/>
    <w:rsid w:val="00BA4BF7"/>
    <w:rsid w:val="00BC04FB"/>
    <w:rsid w:val="00BC06BA"/>
    <w:rsid w:val="00BD0524"/>
    <w:rsid w:val="00BD3143"/>
    <w:rsid w:val="00BD7424"/>
    <w:rsid w:val="00BE2814"/>
    <w:rsid w:val="00BE69DF"/>
    <w:rsid w:val="00C24ECE"/>
    <w:rsid w:val="00C33255"/>
    <w:rsid w:val="00C4054D"/>
    <w:rsid w:val="00C414C1"/>
    <w:rsid w:val="00C50D2A"/>
    <w:rsid w:val="00C67BE9"/>
    <w:rsid w:val="00C77F80"/>
    <w:rsid w:val="00C8238B"/>
    <w:rsid w:val="00C846D3"/>
    <w:rsid w:val="00CA67FD"/>
    <w:rsid w:val="00CB6560"/>
    <w:rsid w:val="00CD56CA"/>
    <w:rsid w:val="00CD5F64"/>
    <w:rsid w:val="00CE2981"/>
    <w:rsid w:val="00CE4297"/>
    <w:rsid w:val="00CE58DB"/>
    <w:rsid w:val="00CF25A4"/>
    <w:rsid w:val="00CF3F01"/>
    <w:rsid w:val="00D0202B"/>
    <w:rsid w:val="00D12611"/>
    <w:rsid w:val="00D22F44"/>
    <w:rsid w:val="00D25621"/>
    <w:rsid w:val="00D260A1"/>
    <w:rsid w:val="00D2729D"/>
    <w:rsid w:val="00D30A15"/>
    <w:rsid w:val="00D33BC3"/>
    <w:rsid w:val="00D3552F"/>
    <w:rsid w:val="00D37B4E"/>
    <w:rsid w:val="00D4451F"/>
    <w:rsid w:val="00D44E96"/>
    <w:rsid w:val="00D71211"/>
    <w:rsid w:val="00D73A0C"/>
    <w:rsid w:val="00D8076D"/>
    <w:rsid w:val="00D8150E"/>
    <w:rsid w:val="00DA7F87"/>
    <w:rsid w:val="00DB1B07"/>
    <w:rsid w:val="00DB562A"/>
    <w:rsid w:val="00DB5F7F"/>
    <w:rsid w:val="00DB7100"/>
    <w:rsid w:val="00DC0003"/>
    <w:rsid w:val="00DD1AC0"/>
    <w:rsid w:val="00DE1011"/>
    <w:rsid w:val="00DE144B"/>
    <w:rsid w:val="00DE4470"/>
    <w:rsid w:val="00DF03F1"/>
    <w:rsid w:val="00DF1E2B"/>
    <w:rsid w:val="00E0387A"/>
    <w:rsid w:val="00E0496A"/>
    <w:rsid w:val="00E07789"/>
    <w:rsid w:val="00E13BB5"/>
    <w:rsid w:val="00E21368"/>
    <w:rsid w:val="00E42620"/>
    <w:rsid w:val="00E43475"/>
    <w:rsid w:val="00E65A18"/>
    <w:rsid w:val="00E67823"/>
    <w:rsid w:val="00E713E3"/>
    <w:rsid w:val="00EA1882"/>
    <w:rsid w:val="00EA3834"/>
    <w:rsid w:val="00EB2C54"/>
    <w:rsid w:val="00EB40E8"/>
    <w:rsid w:val="00EC5AE7"/>
    <w:rsid w:val="00ED22D5"/>
    <w:rsid w:val="00EE4CB0"/>
    <w:rsid w:val="00EE5DF6"/>
    <w:rsid w:val="00EE7B33"/>
    <w:rsid w:val="00EE7E28"/>
    <w:rsid w:val="00EF45A5"/>
    <w:rsid w:val="00F0255A"/>
    <w:rsid w:val="00F127DA"/>
    <w:rsid w:val="00F13B32"/>
    <w:rsid w:val="00F13C56"/>
    <w:rsid w:val="00F17D90"/>
    <w:rsid w:val="00F21C40"/>
    <w:rsid w:val="00F42FC9"/>
    <w:rsid w:val="00F46D2E"/>
    <w:rsid w:val="00F51D37"/>
    <w:rsid w:val="00F600C2"/>
    <w:rsid w:val="00F606D6"/>
    <w:rsid w:val="00F62296"/>
    <w:rsid w:val="00F6578A"/>
    <w:rsid w:val="00F867BA"/>
    <w:rsid w:val="00F9187C"/>
    <w:rsid w:val="00F97DE1"/>
    <w:rsid w:val="00FA5546"/>
    <w:rsid w:val="00FB0AF7"/>
    <w:rsid w:val="00FC1959"/>
    <w:rsid w:val="00FC6015"/>
    <w:rsid w:val="00FE1894"/>
    <w:rsid w:val="00FE2B19"/>
    <w:rsid w:val="00FE75A9"/>
    <w:rsid w:val="00FF0E3E"/>
    <w:rsid w:val="00FF6D81"/>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5865C"/>
  <w15:docId w15:val="{E89BE084-4C27-4F54-8D87-BFF4BAC81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3AD0"/>
    <w:pPr>
      <w:autoSpaceDE w:val="0"/>
      <w:autoSpaceDN w:val="0"/>
    </w:pPr>
    <w:rPr>
      <w:rFonts w:ascii="Arial" w:hAnsi="Arial" w:cs="Arial"/>
      <w:sz w:val="24"/>
      <w:szCs w:val="24"/>
    </w:rPr>
  </w:style>
  <w:style w:type="paragraph" w:styleId="Overskrift1">
    <w:name w:val="heading 1"/>
    <w:basedOn w:val="Normal"/>
    <w:next w:val="Normal"/>
    <w:link w:val="Overskrift1Tegn"/>
    <w:uiPriority w:val="9"/>
    <w:qFormat/>
    <w:rsid w:val="005D0CBB"/>
    <w:pPr>
      <w:keepNext/>
      <w:keepLines/>
      <w:spacing w:before="240" w:after="240"/>
      <w:outlineLvl w:val="0"/>
    </w:pPr>
    <w:rPr>
      <w:rFonts w:eastAsiaTheme="majorEastAsia" w:cstheme="majorBidi"/>
      <w:b/>
      <w:szCs w:val="32"/>
    </w:rPr>
  </w:style>
  <w:style w:type="paragraph" w:styleId="Overskrift2">
    <w:name w:val="heading 2"/>
    <w:basedOn w:val="Normal"/>
    <w:next w:val="Normal"/>
    <w:link w:val="Overskrift2Tegn"/>
    <w:uiPriority w:val="9"/>
    <w:unhideWhenUsed/>
    <w:qFormat/>
    <w:rsid w:val="0075020E"/>
    <w:pPr>
      <w:keepNext/>
      <w:keepLines/>
      <w:spacing w:before="40"/>
      <w:outlineLvl w:val="1"/>
    </w:pPr>
    <w:rPr>
      <w:rFonts w:eastAsiaTheme="majorEastAsia" w:cstheme="majorBidi"/>
      <w:b/>
      <w:szCs w:val="26"/>
    </w:rPr>
  </w:style>
  <w:style w:type="paragraph" w:styleId="Overskrift3">
    <w:name w:val="heading 3"/>
    <w:basedOn w:val="Normal"/>
    <w:next w:val="Normal"/>
    <w:link w:val="Overskrift3Tegn"/>
    <w:uiPriority w:val="9"/>
    <w:unhideWhenUsed/>
    <w:qFormat/>
    <w:rsid w:val="005D0CBB"/>
    <w:pPr>
      <w:keepNext/>
      <w:keepLines/>
      <w:spacing w:before="40"/>
      <w:outlineLvl w:val="2"/>
    </w:pPr>
    <w:rPr>
      <w:rFonts w:eastAsiaTheme="majorEastAsia" w:cstheme="majorBidi"/>
      <w: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DF1E2B"/>
    <w:pPr>
      <w:tabs>
        <w:tab w:val="center" w:pos="4536"/>
        <w:tab w:val="right" w:pos="9072"/>
      </w:tabs>
    </w:pPr>
    <w:rPr>
      <w:szCs w:val="20"/>
      <w:lang w:val="nn-NO"/>
    </w:rPr>
  </w:style>
  <w:style w:type="paragraph" w:styleId="Bunntekst">
    <w:name w:val="footer"/>
    <w:basedOn w:val="Normal"/>
    <w:link w:val="BunntekstTegn"/>
    <w:uiPriority w:val="99"/>
    <w:rsid w:val="00DF1E2B"/>
    <w:pPr>
      <w:tabs>
        <w:tab w:val="center" w:pos="4536"/>
        <w:tab w:val="right" w:pos="9072"/>
      </w:tabs>
    </w:pPr>
    <w:rPr>
      <w:szCs w:val="20"/>
      <w:lang w:val="nn-NO"/>
    </w:rPr>
  </w:style>
  <w:style w:type="character" w:styleId="Sidetall">
    <w:name w:val="page number"/>
    <w:basedOn w:val="Standardskriftforavsnitt"/>
    <w:rsid w:val="00DF1E2B"/>
  </w:style>
  <w:style w:type="paragraph" w:customStyle="1" w:styleId="MUCaseTitle3">
    <w:name w:val="MU_CaseTitle_3"/>
    <w:basedOn w:val="Normal"/>
    <w:next w:val="Normal"/>
    <w:rsid w:val="008A3B4B"/>
    <w:pPr>
      <w:spacing w:after="240"/>
    </w:pPr>
    <w:rPr>
      <w:b/>
    </w:rPr>
  </w:style>
  <w:style w:type="paragraph" w:customStyle="1" w:styleId="MUHeading2">
    <w:name w:val="MU_Heading_2"/>
    <w:basedOn w:val="Normal"/>
    <w:next w:val="Normal"/>
    <w:rsid w:val="00DF1E2B"/>
    <w:pPr>
      <w:spacing w:before="240"/>
    </w:pPr>
    <w:rPr>
      <w:b/>
      <w:szCs w:val="20"/>
    </w:rPr>
  </w:style>
  <w:style w:type="paragraph" w:customStyle="1" w:styleId="MUTitle">
    <w:name w:val="MU_Title"/>
    <w:basedOn w:val="Normal"/>
    <w:next w:val="Normal"/>
    <w:rsid w:val="003268C7"/>
    <w:rPr>
      <w:b/>
      <w:szCs w:val="20"/>
    </w:rPr>
  </w:style>
  <w:style w:type="paragraph" w:customStyle="1" w:styleId="MUCaseTitle2">
    <w:name w:val="MU_CaseTitle_2"/>
    <w:basedOn w:val="Normal"/>
    <w:next w:val="Normal"/>
    <w:rsid w:val="008C6FE1"/>
    <w:pPr>
      <w:outlineLvl w:val="0"/>
    </w:pPr>
    <w:rPr>
      <w:b/>
      <w:sz w:val="28"/>
    </w:rPr>
  </w:style>
  <w:style w:type="paragraph" w:customStyle="1" w:styleId="MUCaseTitle">
    <w:name w:val="MU_CaseTitle"/>
    <w:basedOn w:val="Normal"/>
    <w:next w:val="Normal"/>
    <w:rsid w:val="00B41F96"/>
    <w:pPr>
      <w:keepNext/>
      <w:keepLines/>
      <w:spacing w:after="600"/>
    </w:pPr>
    <w:rPr>
      <w:b/>
    </w:rPr>
  </w:style>
  <w:style w:type="character" w:styleId="Merknadsreferanse">
    <w:name w:val="annotation reference"/>
    <w:basedOn w:val="Standardskriftforavsnitt"/>
    <w:semiHidden/>
    <w:rsid w:val="00DF1E2B"/>
    <w:rPr>
      <w:sz w:val="16"/>
      <w:szCs w:val="16"/>
    </w:rPr>
  </w:style>
  <w:style w:type="paragraph" w:styleId="Merknadstekst">
    <w:name w:val="annotation text"/>
    <w:basedOn w:val="Normal"/>
    <w:semiHidden/>
    <w:rsid w:val="00DF1E2B"/>
    <w:rPr>
      <w:sz w:val="20"/>
      <w:szCs w:val="20"/>
    </w:rPr>
  </w:style>
  <w:style w:type="paragraph" w:styleId="Kommentaremne">
    <w:name w:val="annotation subject"/>
    <w:basedOn w:val="Merknadstekst"/>
    <w:next w:val="Merknadstekst"/>
    <w:semiHidden/>
    <w:rsid w:val="00DF1E2B"/>
    <w:rPr>
      <w:b/>
      <w:bCs/>
    </w:rPr>
  </w:style>
  <w:style w:type="paragraph" w:styleId="Bobletekst">
    <w:name w:val="Balloon Text"/>
    <w:basedOn w:val="Normal"/>
    <w:semiHidden/>
    <w:rsid w:val="00DF1E2B"/>
    <w:rPr>
      <w:rFonts w:ascii="Tahoma" w:hAnsi="Tahoma" w:cs="Tahoma"/>
      <w:sz w:val="16"/>
      <w:szCs w:val="16"/>
    </w:rPr>
  </w:style>
  <w:style w:type="paragraph" w:customStyle="1" w:styleId="Uoff">
    <w:name w:val="Uoff"/>
    <w:basedOn w:val="Normal"/>
    <w:rsid w:val="004A1155"/>
    <w:pPr>
      <w:jc w:val="right"/>
    </w:pPr>
    <w:rPr>
      <w:i/>
    </w:rPr>
  </w:style>
  <w:style w:type="character" w:styleId="Hyperkobling">
    <w:name w:val="Hyperlink"/>
    <w:basedOn w:val="Standardskriftforavsnitt"/>
    <w:rsid w:val="00DF1E2B"/>
    <w:rPr>
      <w:color w:val="0000FF"/>
      <w:u w:val="single"/>
    </w:rPr>
  </w:style>
  <w:style w:type="paragraph" w:customStyle="1" w:styleId="MUCaseTitle4">
    <w:name w:val="MU_CaseTitle_4"/>
    <w:basedOn w:val="Normal"/>
    <w:next w:val="Normal"/>
    <w:rsid w:val="00B41F96"/>
    <w:rPr>
      <w:b/>
    </w:rPr>
  </w:style>
  <w:style w:type="character" w:customStyle="1" w:styleId="BunntekstTegn">
    <w:name w:val="Bunntekst Tegn"/>
    <w:basedOn w:val="Standardskriftforavsnitt"/>
    <w:link w:val="Bunntekst"/>
    <w:uiPriority w:val="99"/>
    <w:rsid w:val="00DF1E2B"/>
    <w:rPr>
      <w:rFonts w:ascii="Arial" w:hAnsi="Arial"/>
      <w:sz w:val="24"/>
      <w:lang w:val="nn-NO" w:eastAsia="en-US"/>
    </w:rPr>
  </w:style>
  <w:style w:type="paragraph" w:customStyle="1" w:styleId="MUItalic">
    <w:name w:val="MU_Italic"/>
    <w:basedOn w:val="Normal"/>
    <w:next w:val="Normal"/>
    <w:rsid w:val="00DF1E2B"/>
    <w:pPr>
      <w:jc w:val="right"/>
    </w:pPr>
    <w:rPr>
      <w:i/>
    </w:rPr>
  </w:style>
  <w:style w:type="paragraph" w:customStyle="1" w:styleId="saksfrml">
    <w:name w:val="saksfrml"/>
    <w:basedOn w:val="Normal"/>
    <w:rsid w:val="00DF1E2B"/>
    <w:rPr>
      <w:rFonts w:ascii="Times New (W1)" w:hAnsi="Times New (W1)"/>
      <w:b/>
    </w:rPr>
  </w:style>
  <w:style w:type="paragraph" w:customStyle="1" w:styleId="UOff0">
    <w:name w:val="UOff"/>
    <w:basedOn w:val="Normal"/>
    <w:rsid w:val="00DF1E2B"/>
    <w:pPr>
      <w:jc w:val="right"/>
    </w:pPr>
    <w:rPr>
      <w:i/>
    </w:rPr>
  </w:style>
  <w:style w:type="character" w:styleId="Plassholdertekst">
    <w:name w:val="Placeholder Text"/>
    <w:basedOn w:val="Standardskriftforavsnitt"/>
    <w:uiPriority w:val="99"/>
    <w:semiHidden/>
    <w:rsid w:val="007534AA"/>
    <w:rPr>
      <w:color w:val="808080"/>
    </w:rPr>
  </w:style>
  <w:style w:type="character" w:customStyle="1" w:styleId="TopptekstTegn">
    <w:name w:val="Topptekst Tegn"/>
    <w:basedOn w:val="Standardskriftforavsnitt"/>
    <w:link w:val="Topptekst"/>
    <w:uiPriority w:val="99"/>
    <w:rsid w:val="0071749C"/>
    <w:rPr>
      <w:rFonts w:ascii="Arial" w:hAnsi="Arial"/>
      <w:sz w:val="24"/>
      <w:lang w:val="nn-NO" w:eastAsia="en-US"/>
    </w:rPr>
  </w:style>
  <w:style w:type="character" w:customStyle="1" w:styleId="Overskrift1Tegn">
    <w:name w:val="Overskrift 1 Tegn"/>
    <w:basedOn w:val="Standardskriftforavsnitt"/>
    <w:link w:val="Overskrift1"/>
    <w:uiPriority w:val="9"/>
    <w:rsid w:val="005D0CBB"/>
    <w:rPr>
      <w:rFonts w:ascii="Calibri" w:eastAsiaTheme="majorEastAsia" w:hAnsi="Calibri" w:cstheme="majorBidi"/>
      <w:b/>
      <w:sz w:val="24"/>
      <w:szCs w:val="32"/>
    </w:rPr>
  </w:style>
  <w:style w:type="paragraph" w:styleId="Tittel">
    <w:name w:val="Title"/>
    <w:basedOn w:val="Overskrift1"/>
    <w:next w:val="Normal"/>
    <w:link w:val="TittelTegn"/>
    <w:uiPriority w:val="10"/>
    <w:qFormat/>
    <w:rsid w:val="005D0CBB"/>
  </w:style>
  <w:style w:type="character" w:customStyle="1" w:styleId="TittelTegn">
    <w:name w:val="Tittel Tegn"/>
    <w:basedOn w:val="Standardskriftforavsnitt"/>
    <w:link w:val="Tittel"/>
    <w:uiPriority w:val="10"/>
    <w:rsid w:val="005D0CBB"/>
    <w:rPr>
      <w:rFonts w:ascii="Calibri" w:eastAsiaTheme="majorEastAsia" w:hAnsi="Calibri" w:cstheme="majorBidi"/>
      <w:b/>
      <w:sz w:val="24"/>
      <w:szCs w:val="32"/>
    </w:rPr>
  </w:style>
  <w:style w:type="paragraph" w:styleId="Undertittel">
    <w:name w:val="Subtitle"/>
    <w:basedOn w:val="Normal"/>
    <w:next w:val="Normal"/>
    <w:link w:val="UndertittelTegn"/>
    <w:qFormat/>
    <w:rsid w:val="00A7446B"/>
    <w:pPr>
      <w:numPr>
        <w:ilvl w:val="1"/>
      </w:numPr>
      <w:spacing w:after="160"/>
    </w:pPr>
    <w:rPr>
      <w:rFonts w:asciiTheme="minorHAnsi" w:eastAsiaTheme="minorEastAsia" w:hAnsiTheme="minorHAnsi" w:cstheme="minorBidi"/>
      <w:spacing w:val="15"/>
      <w:sz w:val="28"/>
      <w:szCs w:val="22"/>
    </w:rPr>
  </w:style>
  <w:style w:type="character" w:customStyle="1" w:styleId="UndertittelTegn">
    <w:name w:val="Undertittel Tegn"/>
    <w:basedOn w:val="Standardskriftforavsnitt"/>
    <w:link w:val="Undertittel"/>
    <w:rsid w:val="00A7446B"/>
    <w:rPr>
      <w:rFonts w:asciiTheme="minorHAnsi" w:eastAsiaTheme="minorEastAsia" w:hAnsiTheme="minorHAnsi" w:cstheme="minorBidi"/>
      <w:spacing w:val="15"/>
      <w:sz w:val="28"/>
      <w:szCs w:val="22"/>
    </w:rPr>
  </w:style>
  <w:style w:type="character" w:customStyle="1" w:styleId="Overskrift2Tegn">
    <w:name w:val="Overskrift 2 Tegn"/>
    <w:basedOn w:val="Standardskriftforavsnitt"/>
    <w:link w:val="Overskrift2"/>
    <w:uiPriority w:val="9"/>
    <w:rsid w:val="0075020E"/>
    <w:rPr>
      <w:rFonts w:ascii="Calibri" w:eastAsiaTheme="majorEastAsia" w:hAnsi="Calibri" w:cstheme="majorBidi"/>
      <w:b/>
      <w:sz w:val="24"/>
      <w:szCs w:val="26"/>
    </w:rPr>
  </w:style>
  <w:style w:type="character" w:customStyle="1" w:styleId="Overskrift3Tegn">
    <w:name w:val="Overskrift 3 Tegn"/>
    <w:basedOn w:val="Standardskriftforavsnitt"/>
    <w:link w:val="Overskrift3"/>
    <w:uiPriority w:val="9"/>
    <w:rsid w:val="005D0CBB"/>
    <w:rPr>
      <w:rFonts w:ascii="Calibri" w:eastAsiaTheme="majorEastAsia" w:hAnsi="Calibri" w:cstheme="majorBidi"/>
      <w:b/>
      <w:sz w:val="22"/>
      <w:szCs w:val="24"/>
    </w:rPr>
  </w:style>
  <w:style w:type="table" w:styleId="Rutenettabelllys">
    <w:name w:val="Grid Table Light"/>
    <w:basedOn w:val="Vanligtabell"/>
    <w:uiPriority w:val="40"/>
    <w:rsid w:val="00933AD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rutenett">
    <w:name w:val="Table Grid"/>
    <w:basedOn w:val="Vanligtabell"/>
    <w:rsid w:val="00933A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B0AF7"/>
    <w:pPr>
      <w:autoSpaceDE/>
      <w:autoSpaceDN/>
      <w:spacing w:before="100" w:beforeAutospacing="1" w:after="100" w:afterAutospacing="1"/>
    </w:pPr>
    <w:rPr>
      <w:rFonts w:ascii="Times New Roman" w:hAnsi="Times New Roman" w:cs="Times New Roman"/>
    </w:rPr>
  </w:style>
  <w:style w:type="paragraph" w:styleId="Listeavsnitt">
    <w:name w:val="List Paragraph"/>
    <w:basedOn w:val="Normal"/>
    <w:uiPriority w:val="34"/>
    <w:qFormat/>
    <w:rsid w:val="00FB0AF7"/>
    <w:pPr>
      <w:autoSpaceDE/>
      <w:autoSpaceDN/>
      <w:ind w:left="720"/>
      <w:contextualSpacing/>
    </w:pPr>
    <w:rPr>
      <w:rFonts w:ascii="Calibri" w:eastAsiaTheme="minorHAnsi" w:hAnsi="Calibri" w:cs="Times New Roman (CS-brødtekst)"/>
      <w:kern w:val="2"/>
      <w:lang w:eastAsia="en-US"/>
      <w14:ligatures w14:val="standardContextual"/>
    </w:rPr>
  </w:style>
  <w:style w:type="character" w:styleId="Ulstomtale">
    <w:name w:val="Unresolved Mention"/>
    <w:basedOn w:val="Standardskriftforavsnitt"/>
    <w:uiPriority w:val="99"/>
    <w:semiHidden/>
    <w:unhideWhenUsed/>
    <w:rsid w:val="00FB0A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dnk-nord-halogaland.public360online.com/biz/v2-pbr/docprod/templates/dnk_mu_moteprotokoll_bokmal_fr_mr_n_202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0C8EAED074759A72B3C3D36D87969"/>
        <w:category>
          <w:name w:val="Generelt"/>
          <w:gallery w:val="placeholder"/>
        </w:category>
        <w:types>
          <w:type w:val="bbPlcHdr"/>
        </w:types>
        <w:behaviors>
          <w:behavior w:val="content"/>
        </w:behaviors>
        <w:guid w:val="{8189E0E4-9042-4541-A65C-3134A739B419}"/>
      </w:docPartPr>
      <w:docPartBody>
        <w:p w:rsidR="00D75B69" w:rsidRDefault="005D6B90" w:rsidP="005D6B90">
          <w:pPr>
            <w:pStyle w:val="B670C8EAED074759A72B3C3D36D87969"/>
          </w:pPr>
          <w:r w:rsidRPr="000279FB">
            <w:rPr>
              <w:rStyle w:val="Plassholdertekst"/>
            </w:rPr>
            <w:t>Click here to enter text.</w:t>
          </w:r>
        </w:p>
      </w:docPartBody>
    </w:docPart>
    <w:docPart>
      <w:docPartPr>
        <w:name w:val="7DD848AFCD36469996AA98983541A821"/>
        <w:category>
          <w:name w:val="Generelt"/>
          <w:gallery w:val="placeholder"/>
        </w:category>
        <w:types>
          <w:type w:val="bbPlcHdr"/>
        </w:types>
        <w:behaviors>
          <w:behavior w:val="content"/>
        </w:behaviors>
        <w:guid w:val="{D60C9FC6-22F2-42F4-9802-7408EEE1CC16}"/>
      </w:docPartPr>
      <w:docPartBody>
        <w:p w:rsidR="00353520" w:rsidRDefault="00976F27" w:rsidP="00976F27">
          <w:pPr>
            <w:pStyle w:val="7DD848AFCD36469996AA98983541A821"/>
          </w:pPr>
          <w:r w:rsidRPr="000279FB">
            <w:rPr>
              <w:rStyle w:val="Plassholdertekst"/>
            </w:rPr>
            <w:t>Click here to enter text.</w:t>
          </w:r>
        </w:p>
      </w:docPartBody>
    </w:docPart>
    <w:docPart>
      <w:docPartPr>
        <w:name w:val="EC1679CD695D4B33A392C27B19D5110D"/>
        <w:category>
          <w:name w:val="Generelt"/>
          <w:gallery w:val="placeholder"/>
        </w:category>
        <w:types>
          <w:type w:val="bbPlcHdr"/>
        </w:types>
        <w:behaviors>
          <w:behavior w:val="content"/>
        </w:behaviors>
        <w:guid w:val="{9524F919-4717-47CD-9B8B-CC5431F18EFE}"/>
      </w:docPartPr>
      <w:docPartBody>
        <w:p w:rsidR="003D06AE" w:rsidRDefault="00353520" w:rsidP="00353520">
          <w:pPr>
            <w:pStyle w:val="EC1679CD695D4B33A392C27B19D5110D"/>
          </w:pPr>
          <w:r w:rsidRPr="000279FB">
            <w:rPr>
              <w:rStyle w:val="Plassholdertekst"/>
            </w:rPr>
            <w:t>Click here to enter a date.</w:t>
          </w:r>
        </w:p>
      </w:docPartBody>
    </w:docPart>
    <w:docPart>
      <w:docPartPr>
        <w:name w:val="7EA3BA69D0B443AAA0DE426950D028B0"/>
        <w:category>
          <w:name w:val="Generelt"/>
          <w:gallery w:val="placeholder"/>
        </w:category>
        <w:types>
          <w:type w:val="bbPlcHdr"/>
        </w:types>
        <w:behaviors>
          <w:behavior w:val="content"/>
        </w:behaviors>
        <w:guid w:val="{2056546D-5092-4ED8-A7C9-4422FF0FFA47}"/>
      </w:docPartPr>
      <w:docPartBody>
        <w:p w:rsidR="003D06AE" w:rsidRDefault="00353520" w:rsidP="00353520">
          <w:pPr>
            <w:pStyle w:val="7EA3BA69D0B443AAA0DE426950D028B0"/>
          </w:pPr>
          <w:r w:rsidRPr="000279FB">
            <w:rPr>
              <w:rStyle w:val="Plassholdertekst"/>
            </w:rPr>
            <w:t>Click here to enter text.</w:t>
          </w:r>
        </w:p>
      </w:docPartBody>
    </w:docPart>
    <w:docPart>
      <w:docPartPr>
        <w:name w:val="AC70C8A0651B4956A39335976AB6A269"/>
        <w:category>
          <w:name w:val="Generelt"/>
          <w:gallery w:val="placeholder"/>
        </w:category>
        <w:types>
          <w:type w:val="bbPlcHdr"/>
        </w:types>
        <w:behaviors>
          <w:behavior w:val="content"/>
        </w:behaviors>
        <w:guid w:val="{187C7AB7-60CF-4AEE-9E87-2CFA53D56990}"/>
      </w:docPartPr>
      <w:docPartBody>
        <w:p w:rsidR="002E0A79" w:rsidRDefault="003D06AE" w:rsidP="003D06AE">
          <w:pPr>
            <w:pStyle w:val="AC70C8A0651B4956A39335976AB6A269"/>
          </w:pPr>
          <w:r w:rsidRPr="000279FB">
            <w:rPr>
              <w:rStyle w:val="Plassholdertekst"/>
            </w:rPr>
            <w:t>Click here to enter text.</w:t>
          </w:r>
        </w:p>
      </w:docPartBody>
    </w:docPart>
    <w:docPart>
      <w:docPartPr>
        <w:name w:val="12BDE9CDD3BB4E17A71E842FDD8B7210"/>
        <w:category>
          <w:name w:val="Generelt"/>
          <w:gallery w:val="placeholder"/>
        </w:category>
        <w:types>
          <w:type w:val="bbPlcHdr"/>
        </w:types>
        <w:behaviors>
          <w:behavior w:val="content"/>
        </w:behaviors>
        <w:guid w:val="{8102D520-8B27-4AB6-91A5-D38152D45ACB}"/>
      </w:docPartPr>
      <w:docPartBody>
        <w:p w:rsidR="00E063E0" w:rsidRDefault="002E0A79" w:rsidP="002E0A79">
          <w:pPr>
            <w:pStyle w:val="12BDE9CDD3BB4E17A71E842FDD8B7210"/>
          </w:pPr>
          <w:r w:rsidRPr="000279FB">
            <w:rPr>
              <w:rStyle w:val="Plassholdertekst"/>
            </w:rPr>
            <w:t>Click here to enter text.</w:t>
          </w:r>
        </w:p>
      </w:docPartBody>
    </w:docPart>
    <w:docPart>
      <w:docPartPr>
        <w:name w:val="7C9EE77E437E4B72B95418EE587BE8E1"/>
        <w:category>
          <w:name w:val="Generelt"/>
          <w:gallery w:val="placeholder"/>
        </w:category>
        <w:types>
          <w:type w:val="bbPlcHdr"/>
        </w:types>
        <w:behaviors>
          <w:behavior w:val="content"/>
        </w:behaviors>
        <w:guid w:val="{6205F0AE-33A1-4F92-B6C8-8DEC180334C1}"/>
      </w:docPartPr>
      <w:docPartBody>
        <w:p w:rsidR="00451121" w:rsidRDefault="00D42685" w:rsidP="00D42685">
          <w:pPr>
            <w:pStyle w:val="7C9EE77E437E4B72B95418EE587BE8E1"/>
          </w:pPr>
          <w:r w:rsidRPr="00F31133">
            <w:rPr>
              <w:rStyle w:val="Plassholdertekst"/>
            </w:rPr>
            <w:t>Click here to enter text.</w:t>
          </w:r>
        </w:p>
      </w:docPartBody>
    </w:docPart>
    <w:docPart>
      <w:docPartPr>
        <w:name w:val="00FFE97A429C48AAADCB84F706042249"/>
        <w:category>
          <w:name w:val="Generelt"/>
          <w:gallery w:val="placeholder"/>
        </w:category>
        <w:types>
          <w:type w:val="bbPlcHdr"/>
        </w:types>
        <w:behaviors>
          <w:behavior w:val="content"/>
        </w:behaviors>
        <w:guid w:val="{46551CF5-4FED-412B-BCCC-D1CD60804E01}"/>
      </w:docPartPr>
      <w:docPartBody>
        <w:p w:rsidR="00010494" w:rsidRDefault="00293E41" w:rsidP="00293E41">
          <w:pPr>
            <w:pStyle w:val="00FFE97A429C48AAADCB84F706042249"/>
          </w:pPr>
          <w:r>
            <w:rPr>
              <w:rStyle w:val="Plassholdertekst"/>
            </w:rPr>
            <w:t>Click here to enter text.</w:t>
          </w:r>
        </w:p>
      </w:docPartBody>
    </w:docPart>
    <w:docPart>
      <w:docPartPr>
        <w:name w:val="2A7194268CA3498EA6BD73841C50B52F"/>
        <w:category>
          <w:name w:val="Generelt"/>
          <w:gallery w:val="placeholder"/>
        </w:category>
        <w:types>
          <w:type w:val="bbPlcHdr"/>
        </w:types>
        <w:behaviors>
          <w:behavior w:val="content"/>
        </w:behaviors>
        <w:guid w:val="{9395D559-672A-421D-A686-0E82C588DF1E}"/>
      </w:docPartPr>
      <w:docPartBody>
        <w:p w:rsidR="007E617F" w:rsidRDefault="00E53AC4" w:rsidP="00E53AC4">
          <w:pPr>
            <w:pStyle w:val="2A7194268CA3498EA6BD73841C50B52F"/>
          </w:pPr>
          <w:r>
            <w:rPr>
              <w:rStyle w:val="Plassholdertekst"/>
            </w:rPr>
            <w:t>Skriv inn teksten her.</w:t>
          </w:r>
        </w:p>
      </w:docPartBody>
    </w:docPart>
    <w:docPart>
      <w:docPartPr>
        <w:name w:val="7595369EE9384F3DB7E4DE17D30F055F"/>
        <w:category>
          <w:name w:val="Generelt"/>
          <w:gallery w:val="placeholder"/>
        </w:category>
        <w:types>
          <w:type w:val="bbPlcHdr"/>
        </w:types>
        <w:behaviors>
          <w:behavior w:val="content"/>
        </w:behaviors>
        <w:guid w:val="{3C5B9627-D724-44ED-8AE0-933817881250}"/>
      </w:docPartPr>
      <w:docPartBody>
        <w:p w:rsidR="007E617F" w:rsidRDefault="00E53AC4" w:rsidP="00E53AC4">
          <w:pPr>
            <w:pStyle w:val="7595369EE9384F3DB7E4DE17D30F055F"/>
          </w:pPr>
          <w:r w:rsidRPr="004202B9">
            <w:rPr>
              <w:rStyle w:val="Plassholdertekst"/>
            </w:rPr>
            <w:t>Click here to enter text.</w:t>
          </w:r>
        </w:p>
      </w:docPartBody>
    </w:docPart>
    <w:docPart>
      <w:docPartPr>
        <w:name w:val="DefaultPlaceholder_-1854013440"/>
        <w:category>
          <w:name w:val="Generelt"/>
          <w:gallery w:val="placeholder"/>
        </w:category>
        <w:types>
          <w:type w:val="bbPlcHdr"/>
        </w:types>
        <w:behaviors>
          <w:behavior w:val="content"/>
        </w:behaviors>
        <w:guid w:val="{A3C1E595-9D84-46CD-9CA6-7A2F41B23451}"/>
      </w:docPartPr>
      <w:docPartBody>
        <w:p w:rsidR="007E617F" w:rsidRDefault="00E53AC4">
          <w:r w:rsidRPr="00655378">
            <w:rPr>
              <w:rStyle w:val="Plassholdertekst"/>
            </w:rPr>
            <w:t>Klikk eller trykk her for å skrive inn tekst.</w:t>
          </w:r>
        </w:p>
      </w:docPartBody>
    </w:docPart>
    <w:docPart>
      <w:docPartPr>
        <w:name w:val="011050F9B66042F4A8FC022BEC8BC4A0"/>
        <w:category>
          <w:name w:val="Generelt"/>
          <w:gallery w:val="placeholder"/>
        </w:category>
        <w:types>
          <w:type w:val="bbPlcHdr"/>
        </w:types>
        <w:behaviors>
          <w:behavior w:val="content"/>
        </w:behaviors>
        <w:guid w:val="{1488A168-D502-49CE-8DEF-71658A6CCD0E}"/>
      </w:docPartPr>
      <w:docPartBody>
        <w:p w:rsidR="007E617F" w:rsidRDefault="00E53AC4">
          <w:r w:rsidRPr="00655378">
            <w:rPr>
              <w:rStyle w:val="Plassholdertekst"/>
            </w:rPr>
            <w:t>Skriv inn vedtaket her</w:t>
          </w:r>
        </w:p>
      </w:docPartBody>
    </w:docPart>
    <w:docPart>
      <w:docPartPr>
        <w:name w:val="A4CF8746E3614E2C85E6EDBF1FC72653"/>
        <w:category>
          <w:name w:val="Generelt"/>
          <w:gallery w:val="placeholder"/>
        </w:category>
        <w:types>
          <w:type w:val="bbPlcHdr"/>
        </w:types>
        <w:behaviors>
          <w:behavior w:val="content"/>
        </w:behaviors>
        <w:guid w:val="{C3DE4B63-1DFB-4B81-85D2-40DFEA925615}"/>
      </w:docPartPr>
      <w:docPartBody>
        <w:p w:rsidR="007E617F" w:rsidRDefault="00E53AC4" w:rsidP="00E53AC4">
          <w:pPr>
            <w:pStyle w:val="A4CF8746E3614E2C85E6EDBF1FC72653"/>
          </w:pPr>
          <w:r>
            <w:rPr>
              <w:rStyle w:val="Plassholdertekst"/>
            </w:rPr>
            <w:t>Skriv inn teksten her.</w:t>
          </w:r>
        </w:p>
      </w:docPartBody>
    </w:docPart>
    <w:docPart>
      <w:docPartPr>
        <w:name w:val="7C9988AF83794F37A48294D78B110BFB"/>
        <w:category>
          <w:name w:val="Generelt"/>
          <w:gallery w:val="placeholder"/>
        </w:category>
        <w:types>
          <w:type w:val="bbPlcHdr"/>
        </w:types>
        <w:behaviors>
          <w:behavior w:val="content"/>
        </w:behaviors>
        <w:guid w:val="{E0C45132-1706-4007-B3FA-52422ED8EB6A}"/>
      </w:docPartPr>
      <w:docPartBody>
        <w:p w:rsidR="007E617F" w:rsidRDefault="00E53AC4" w:rsidP="00E53AC4">
          <w:pPr>
            <w:pStyle w:val="7C9988AF83794F37A48294D78B110BFB"/>
          </w:pPr>
          <w:r w:rsidRPr="004202B9">
            <w:rPr>
              <w:rStyle w:val="Plassholdertekst"/>
            </w:rPr>
            <w:t>Click here to enter text.</w:t>
          </w:r>
        </w:p>
      </w:docPartBody>
    </w:docPart>
    <w:docPart>
      <w:docPartPr>
        <w:name w:val="21CEC27D63C1412A95DA323FDFA08CFE"/>
        <w:category>
          <w:name w:val="Generelt"/>
          <w:gallery w:val="placeholder"/>
        </w:category>
        <w:types>
          <w:type w:val="bbPlcHdr"/>
        </w:types>
        <w:behaviors>
          <w:behavior w:val="content"/>
        </w:behaviors>
        <w:guid w:val="{AD597C5E-699E-40D8-8F0B-715911BCC927}"/>
      </w:docPartPr>
      <w:docPartBody>
        <w:p w:rsidR="007E617F" w:rsidRDefault="00E53AC4">
          <w:r w:rsidRPr="00655378">
            <w:rPr>
              <w:rStyle w:val="Plassholdertekst"/>
            </w:rPr>
            <w:t>Skriv inn vedtaket her</w:t>
          </w:r>
        </w:p>
      </w:docPartBody>
    </w:docPart>
    <w:docPart>
      <w:docPartPr>
        <w:name w:val="600E37BAB591445E91FDDD5F546BC855"/>
        <w:category>
          <w:name w:val="Generelt"/>
          <w:gallery w:val="placeholder"/>
        </w:category>
        <w:types>
          <w:type w:val="bbPlcHdr"/>
        </w:types>
        <w:behaviors>
          <w:behavior w:val="content"/>
        </w:behaviors>
        <w:guid w:val="{612EA84E-DEAA-41E0-90BB-6BAAF18EB3C3}"/>
      </w:docPartPr>
      <w:docPartBody>
        <w:p w:rsidR="007E617F" w:rsidRDefault="00E53AC4" w:rsidP="00E53AC4">
          <w:pPr>
            <w:pStyle w:val="600E37BAB591445E91FDDD5F546BC855"/>
          </w:pPr>
          <w:r>
            <w:rPr>
              <w:rStyle w:val="Plassholdertekst"/>
            </w:rPr>
            <w:t>Skriv inn teksten her.</w:t>
          </w:r>
        </w:p>
      </w:docPartBody>
    </w:docPart>
    <w:docPart>
      <w:docPartPr>
        <w:name w:val="0732DCCE1700401A940D9209D1AEF071"/>
        <w:category>
          <w:name w:val="Generelt"/>
          <w:gallery w:val="placeholder"/>
        </w:category>
        <w:types>
          <w:type w:val="bbPlcHdr"/>
        </w:types>
        <w:behaviors>
          <w:behavior w:val="content"/>
        </w:behaviors>
        <w:guid w:val="{48486623-559D-4407-BC99-F4AE8AF20FB5}"/>
      </w:docPartPr>
      <w:docPartBody>
        <w:p w:rsidR="007E617F" w:rsidRDefault="00E53AC4" w:rsidP="00E53AC4">
          <w:pPr>
            <w:pStyle w:val="0732DCCE1700401A940D9209D1AEF071"/>
          </w:pPr>
          <w:r w:rsidRPr="004202B9">
            <w:rPr>
              <w:rStyle w:val="Plassholdertekst"/>
            </w:rPr>
            <w:t>Click here to enter text.</w:t>
          </w:r>
        </w:p>
      </w:docPartBody>
    </w:docPart>
    <w:docPart>
      <w:docPartPr>
        <w:name w:val="CA49D29C1C0E43AA81BE242700E71C3A"/>
        <w:category>
          <w:name w:val="Generelt"/>
          <w:gallery w:val="placeholder"/>
        </w:category>
        <w:types>
          <w:type w:val="bbPlcHdr"/>
        </w:types>
        <w:behaviors>
          <w:behavior w:val="content"/>
        </w:behaviors>
        <w:guid w:val="{72F57B29-AD74-46A8-A4EF-4A6A8BBB7A45}"/>
      </w:docPartPr>
      <w:docPartBody>
        <w:p w:rsidR="007E617F" w:rsidRDefault="00E53AC4">
          <w:r w:rsidRPr="00655378">
            <w:rPr>
              <w:rStyle w:val="Plassholdertekst"/>
            </w:rPr>
            <w:t>Skriv inn vedtaket her</w:t>
          </w:r>
        </w:p>
      </w:docPartBody>
    </w:docPart>
    <w:docPart>
      <w:docPartPr>
        <w:name w:val="CED8F39CEED94EFBA6D8D3C3C844A2E0"/>
        <w:category>
          <w:name w:val="Generelt"/>
          <w:gallery w:val="placeholder"/>
        </w:category>
        <w:types>
          <w:type w:val="bbPlcHdr"/>
        </w:types>
        <w:behaviors>
          <w:behavior w:val="content"/>
        </w:behaviors>
        <w:guid w:val="{1D8173A5-1615-4E1D-B212-699AA5B60B47}"/>
      </w:docPartPr>
      <w:docPartBody>
        <w:p w:rsidR="007E617F" w:rsidRDefault="00E53AC4" w:rsidP="00E53AC4">
          <w:pPr>
            <w:pStyle w:val="CED8F39CEED94EFBA6D8D3C3C844A2E0"/>
          </w:pPr>
          <w:r>
            <w:rPr>
              <w:rStyle w:val="Plassholdertekst"/>
            </w:rPr>
            <w:t>Skriv inn teksten her.</w:t>
          </w:r>
        </w:p>
      </w:docPartBody>
    </w:docPart>
    <w:docPart>
      <w:docPartPr>
        <w:name w:val="F3F6EB2CE8CE411CA89834B70519E30D"/>
        <w:category>
          <w:name w:val="Generelt"/>
          <w:gallery w:val="placeholder"/>
        </w:category>
        <w:types>
          <w:type w:val="bbPlcHdr"/>
        </w:types>
        <w:behaviors>
          <w:behavior w:val="content"/>
        </w:behaviors>
        <w:guid w:val="{6A01EBA0-D55E-4A38-B975-CCFC7D0754B9}"/>
      </w:docPartPr>
      <w:docPartBody>
        <w:p w:rsidR="007E617F" w:rsidRDefault="00E53AC4" w:rsidP="00E53AC4">
          <w:pPr>
            <w:pStyle w:val="F3F6EB2CE8CE411CA89834B70519E30D"/>
          </w:pPr>
          <w:r w:rsidRPr="004202B9">
            <w:rPr>
              <w:rStyle w:val="Plassholdertekst"/>
            </w:rPr>
            <w:t>Click here to enter text.</w:t>
          </w:r>
        </w:p>
      </w:docPartBody>
    </w:docPart>
    <w:docPart>
      <w:docPartPr>
        <w:name w:val="11EEF53782D247CBA48D9CCFCD51C00A"/>
        <w:category>
          <w:name w:val="Generelt"/>
          <w:gallery w:val="placeholder"/>
        </w:category>
        <w:types>
          <w:type w:val="bbPlcHdr"/>
        </w:types>
        <w:behaviors>
          <w:behavior w:val="content"/>
        </w:behaviors>
        <w:guid w:val="{6A32D22F-522E-42EE-95E4-77EB61D91FC0}"/>
      </w:docPartPr>
      <w:docPartBody>
        <w:p w:rsidR="007E617F" w:rsidRDefault="00E53AC4">
          <w:r w:rsidRPr="00655378">
            <w:rPr>
              <w:rStyle w:val="Plassholdertekst"/>
            </w:rPr>
            <w:t>Skriv inn vedtaket her</w:t>
          </w:r>
        </w:p>
      </w:docPartBody>
    </w:docPart>
    <w:docPart>
      <w:docPartPr>
        <w:name w:val="C7A36BDBF0B143F99F096D6A82540C1B"/>
        <w:category>
          <w:name w:val="Generelt"/>
          <w:gallery w:val="placeholder"/>
        </w:category>
        <w:types>
          <w:type w:val="bbPlcHdr"/>
        </w:types>
        <w:behaviors>
          <w:behavior w:val="content"/>
        </w:behaviors>
        <w:guid w:val="{65E15C2B-78FF-43E1-BD83-ABBA2FD42777}"/>
      </w:docPartPr>
      <w:docPartBody>
        <w:p w:rsidR="007E617F" w:rsidRDefault="00E53AC4" w:rsidP="00E53AC4">
          <w:pPr>
            <w:pStyle w:val="C7A36BDBF0B143F99F096D6A82540C1B"/>
          </w:pPr>
          <w:r>
            <w:rPr>
              <w:rStyle w:val="Plassholdertekst"/>
            </w:rPr>
            <w:t>Skriv inn teksten her.</w:t>
          </w:r>
        </w:p>
      </w:docPartBody>
    </w:docPart>
    <w:docPart>
      <w:docPartPr>
        <w:name w:val="2CBBE5C8F5DC43A482520B8623A95D3E"/>
        <w:category>
          <w:name w:val="Generelt"/>
          <w:gallery w:val="placeholder"/>
        </w:category>
        <w:types>
          <w:type w:val="bbPlcHdr"/>
        </w:types>
        <w:behaviors>
          <w:behavior w:val="content"/>
        </w:behaviors>
        <w:guid w:val="{763C0021-D6D9-4175-9A9F-368C910D7531}"/>
      </w:docPartPr>
      <w:docPartBody>
        <w:p w:rsidR="007E617F" w:rsidRDefault="00E53AC4" w:rsidP="00E53AC4">
          <w:pPr>
            <w:pStyle w:val="2CBBE5C8F5DC43A482520B8623A95D3E"/>
          </w:pPr>
          <w:r w:rsidRPr="004202B9">
            <w:rPr>
              <w:rStyle w:val="Plassholdertekst"/>
            </w:rPr>
            <w:t>Click here to enter text.</w:t>
          </w:r>
        </w:p>
      </w:docPartBody>
    </w:docPart>
    <w:docPart>
      <w:docPartPr>
        <w:name w:val="A7D399FC087B4838B518E98F1A7011C5"/>
        <w:category>
          <w:name w:val="Generelt"/>
          <w:gallery w:val="placeholder"/>
        </w:category>
        <w:types>
          <w:type w:val="bbPlcHdr"/>
        </w:types>
        <w:behaviors>
          <w:behavior w:val="content"/>
        </w:behaviors>
        <w:guid w:val="{8F271F35-C9B1-41BF-B425-D82381DD61DC}"/>
      </w:docPartPr>
      <w:docPartBody>
        <w:p w:rsidR="007E617F" w:rsidRDefault="00E53AC4">
          <w:r w:rsidRPr="00655378">
            <w:rPr>
              <w:rStyle w:val="Plassholdertekst"/>
            </w:rPr>
            <w:t>Skriv inn vedtaket her</w:t>
          </w:r>
        </w:p>
      </w:docPartBody>
    </w:docPart>
    <w:docPart>
      <w:docPartPr>
        <w:name w:val="0CF45C83B7144A2ABD0645709A4EC5C9"/>
        <w:category>
          <w:name w:val="Generelt"/>
          <w:gallery w:val="placeholder"/>
        </w:category>
        <w:types>
          <w:type w:val="bbPlcHdr"/>
        </w:types>
        <w:behaviors>
          <w:behavior w:val="content"/>
        </w:behaviors>
        <w:guid w:val="{41789282-70DB-4AAB-AFFA-B5859599130B}"/>
      </w:docPartPr>
      <w:docPartBody>
        <w:p w:rsidR="007E617F" w:rsidRDefault="00E53AC4" w:rsidP="00E53AC4">
          <w:pPr>
            <w:pStyle w:val="0CF45C83B7144A2ABD0645709A4EC5C9"/>
          </w:pPr>
          <w:r>
            <w:rPr>
              <w:rStyle w:val="Plassholdertekst"/>
            </w:rPr>
            <w:t>Skriv inn teksten her.</w:t>
          </w:r>
        </w:p>
      </w:docPartBody>
    </w:docPart>
    <w:docPart>
      <w:docPartPr>
        <w:name w:val="50DC16F229824995A62D53C8466552AA"/>
        <w:category>
          <w:name w:val="Generelt"/>
          <w:gallery w:val="placeholder"/>
        </w:category>
        <w:types>
          <w:type w:val="bbPlcHdr"/>
        </w:types>
        <w:behaviors>
          <w:behavior w:val="content"/>
        </w:behaviors>
        <w:guid w:val="{02E91BC9-93CB-4AB3-8D6D-973FE5D031E2}"/>
      </w:docPartPr>
      <w:docPartBody>
        <w:p w:rsidR="007E617F" w:rsidRDefault="00E53AC4" w:rsidP="00E53AC4">
          <w:pPr>
            <w:pStyle w:val="50DC16F229824995A62D53C8466552AA"/>
          </w:pPr>
          <w:r w:rsidRPr="004202B9">
            <w:rPr>
              <w:rStyle w:val="Plassholdertekst"/>
            </w:rPr>
            <w:t>Click here to enter text.</w:t>
          </w:r>
        </w:p>
      </w:docPartBody>
    </w:docPart>
    <w:docPart>
      <w:docPartPr>
        <w:name w:val="AD8623DE001E4598954A3B43F5E79092"/>
        <w:category>
          <w:name w:val="Generelt"/>
          <w:gallery w:val="placeholder"/>
        </w:category>
        <w:types>
          <w:type w:val="bbPlcHdr"/>
        </w:types>
        <w:behaviors>
          <w:behavior w:val="content"/>
        </w:behaviors>
        <w:guid w:val="{DF21BE13-DBBF-4E9C-9230-7D8091200C00}"/>
      </w:docPartPr>
      <w:docPartBody>
        <w:p w:rsidR="007E617F" w:rsidRDefault="00E53AC4">
          <w:r w:rsidRPr="00655378">
            <w:rPr>
              <w:rStyle w:val="Plassholdertekst"/>
            </w:rPr>
            <w:t>Skriv inn vedtaket her</w:t>
          </w:r>
        </w:p>
      </w:docPartBody>
    </w:docPart>
    <w:docPart>
      <w:docPartPr>
        <w:name w:val="6394EA13AB0846A693D13CA35B864833"/>
        <w:category>
          <w:name w:val="Generelt"/>
          <w:gallery w:val="placeholder"/>
        </w:category>
        <w:types>
          <w:type w:val="bbPlcHdr"/>
        </w:types>
        <w:behaviors>
          <w:behavior w:val="content"/>
        </w:behaviors>
        <w:guid w:val="{8F68ED9E-4BED-4E75-ACD5-A9CFDCD26DDB}"/>
      </w:docPartPr>
      <w:docPartBody>
        <w:p w:rsidR="007E617F" w:rsidRDefault="00E53AC4" w:rsidP="00E53AC4">
          <w:pPr>
            <w:pStyle w:val="6394EA13AB0846A693D13CA35B864833"/>
          </w:pPr>
          <w:r>
            <w:rPr>
              <w:rStyle w:val="Plassholdertekst"/>
            </w:rPr>
            <w:t>Skriv inn teksten her.</w:t>
          </w:r>
        </w:p>
      </w:docPartBody>
    </w:docPart>
    <w:docPart>
      <w:docPartPr>
        <w:name w:val="27F43E78EC2C4E9C93B9C1B718DBC0C9"/>
        <w:category>
          <w:name w:val="Generelt"/>
          <w:gallery w:val="placeholder"/>
        </w:category>
        <w:types>
          <w:type w:val="bbPlcHdr"/>
        </w:types>
        <w:behaviors>
          <w:behavior w:val="content"/>
        </w:behaviors>
        <w:guid w:val="{CFE61680-1EC7-40CB-8916-7CA5DDEA4926}"/>
      </w:docPartPr>
      <w:docPartBody>
        <w:p w:rsidR="007E617F" w:rsidRDefault="00E53AC4" w:rsidP="00E53AC4">
          <w:pPr>
            <w:pStyle w:val="27F43E78EC2C4E9C93B9C1B718DBC0C9"/>
          </w:pPr>
          <w:r w:rsidRPr="004202B9">
            <w:rPr>
              <w:rStyle w:val="Plassholdertekst"/>
            </w:rPr>
            <w:t>Click here to enter text.</w:t>
          </w:r>
        </w:p>
      </w:docPartBody>
    </w:docPart>
    <w:docPart>
      <w:docPartPr>
        <w:name w:val="6A670A57A4964BFDA756FC98EE92D472"/>
        <w:category>
          <w:name w:val="Generelt"/>
          <w:gallery w:val="placeholder"/>
        </w:category>
        <w:types>
          <w:type w:val="bbPlcHdr"/>
        </w:types>
        <w:behaviors>
          <w:behavior w:val="content"/>
        </w:behaviors>
        <w:guid w:val="{5760EB7F-98C8-4B72-9BB3-C37B04D24EDD}"/>
      </w:docPartPr>
      <w:docPartBody>
        <w:p w:rsidR="007E617F" w:rsidRDefault="00E53AC4">
          <w:r w:rsidRPr="00655378">
            <w:rPr>
              <w:rStyle w:val="Plassholdertekst"/>
            </w:rPr>
            <w:t>Skriv inn vedtaket her</w:t>
          </w:r>
        </w:p>
      </w:docPartBody>
    </w:docPart>
    <w:docPart>
      <w:docPartPr>
        <w:name w:val="D9FC03AAB9864824A467CCC3C5869D5C"/>
        <w:category>
          <w:name w:val="Generelt"/>
          <w:gallery w:val="placeholder"/>
        </w:category>
        <w:types>
          <w:type w:val="bbPlcHdr"/>
        </w:types>
        <w:behaviors>
          <w:behavior w:val="content"/>
        </w:behaviors>
        <w:guid w:val="{86531801-F7AA-46D0-8B83-C6884E8972F4}"/>
      </w:docPartPr>
      <w:docPartBody>
        <w:p w:rsidR="007E617F" w:rsidRDefault="00E53AC4" w:rsidP="00E53AC4">
          <w:pPr>
            <w:pStyle w:val="D9FC03AAB9864824A467CCC3C5869D5C"/>
          </w:pPr>
          <w:r>
            <w:rPr>
              <w:rStyle w:val="Plassholdertekst"/>
            </w:rPr>
            <w:t>Skriv inn teksten her.</w:t>
          </w:r>
        </w:p>
      </w:docPartBody>
    </w:docPart>
    <w:docPart>
      <w:docPartPr>
        <w:name w:val="86D7732EF1A0462EB1D8992E97C0953E"/>
        <w:category>
          <w:name w:val="Generelt"/>
          <w:gallery w:val="placeholder"/>
        </w:category>
        <w:types>
          <w:type w:val="bbPlcHdr"/>
        </w:types>
        <w:behaviors>
          <w:behavior w:val="content"/>
        </w:behaviors>
        <w:guid w:val="{7D864402-8A23-4FC4-BD61-025660A8E81C}"/>
      </w:docPartPr>
      <w:docPartBody>
        <w:p w:rsidR="007E617F" w:rsidRDefault="00E53AC4" w:rsidP="00E53AC4">
          <w:pPr>
            <w:pStyle w:val="86D7732EF1A0462EB1D8992E97C0953E"/>
          </w:pPr>
          <w:r w:rsidRPr="004202B9">
            <w:rPr>
              <w:rStyle w:val="Plassholdertekst"/>
            </w:rPr>
            <w:t>Click here to enter text.</w:t>
          </w:r>
        </w:p>
      </w:docPartBody>
    </w:docPart>
    <w:docPart>
      <w:docPartPr>
        <w:name w:val="8E74CA7898A740DEB35E38C136E47E42"/>
        <w:category>
          <w:name w:val="Generelt"/>
          <w:gallery w:val="placeholder"/>
        </w:category>
        <w:types>
          <w:type w:val="bbPlcHdr"/>
        </w:types>
        <w:behaviors>
          <w:behavior w:val="content"/>
        </w:behaviors>
        <w:guid w:val="{44297DD3-79E4-4285-B4B4-163E369315E2}"/>
      </w:docPartPr>
      <w:docPartBody>
        <w:p w:rsidR="007E617F" w:rsidRDefault="00E53AC4">
          <w:r w:rsidRPr="00655378">
            <w:rPr>
              <w:rStyle w:val="Plassholdertekst"/>
            </w:rPr>
            <w:t>Skriv inn vedtaket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Times New Roman (CS-brødtekst)">
    <w:altName w:val="Times New Roman"/>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AD"/>
    <w:rsid w:val="00010494"/>
    <w:rsid w:val="00253F83"/>
    <w:rsid w:val="00293E41"/>
    <w:rsid w:val="002E0A79"/>
    <w:rsid w:val="00343652"/>
    <w:rsid w:val="00353520"/>
    <w:rsid w:val="00381EAD"/>
    <w:rsid w:val="003A10CA"/>
    <w:rsid w:val="003D06AE"/>
    <w:rsid w:val="003E1116"/>
    <w:rsid w:val="00451121"/>
    <w:rsid w:val="004E03ED"/>
    <w:rsid w:val="004E689B"/>
    <w:rsid w:val="00527FAD"/>
    <w:rsid w:val="00564B7C"/>
    <w:rsid w:val="005D6B90"/>
    <w:rsid w:val="005F4505"/>
    <w:rsid w:val="0063357D"/>
    <w:rsid w:val="006461D7"/>
    <w:rsid w:val="00677FC5"/>
    <w:rsid w:val="006B0FC0"/>
    <w:rsid w:val="0079142A"/>
    <w:rsid w:val="007B4A68"/>
    <w:rsid w:val="007E617F"/>
    <w:rsid w:val="009128B1"/>
    <w:rsid w:val="0091594B"/>
    <w:rsid w:val="009660A4"/>
    <w:rsid w:val="00976F27"/>
    <w:rsid w:val="009B1F6C"/>
    <w:rsid w:val="00A270E8"/>
    <w:rsid w:val="00A54CD1"/>
    <w:rsid w:val="00A86163"/>
    <w:rsid w:val="00A916D2"/>
    <w:rsid w:val="00B82CE8"/>
    <w:rsid w:val="00BA448E"/>
    <w:rsid w:val="00C54490"/>
    <w:rsid w:val="00C96545"/>
    <w:rsid w:val="00D42685"/>
    <w:rsid w:val="00D6449C"/>
    <w:rsid w:val="00D75B69"/>
    <w:rsid w:val="00E063E0"/>
    <w:rsid w:val="00E53AC4"/>
    <w:rsid w:val="00F01A40"/>
    <w:rsid w:val="00F327AC"/>
    <w:rsid w:val="00F46FA9"/>
    <w:rsid w:val="00F6469C"/>
    <w:rsid w:val="00FC7D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EAD"/>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E53AC4"/>
    <w:rPr>
      <w:color w:val="808080"/>
    </w:rPr>
  </w:style>
  <w:style w:type="paragraph" w:customStyle="1" w:styleId="B670C8EAED074759A72B3C3D36D87969">
    <w:name w:val="B670C8EAED074759A72B3C3D36D87969"/>
    <w:rsid w:val="005D6B90"/>
  </w:style>
  <w:style w:type="paragraph" w:customStyle="1" w:styleId="7DD848AFCD36469996AA98983541A821">
    <w:name w:val="7DD848AFCD36469996AA98983541A821"/>
    <w:rsid w:val="00976F27"/>
    <w:rPr>
      <w:lang w:val="nb-NO" w:eastAsia="nb-NO"/>
    </w:rPr>
  </w:style>
  <w:style w:type="paragraph" w:customStyle="1" w:styleId="EC1679CD695D4B33A392C27B19D5110D">
    <w:name w:val="EC1679CD695D4B33A392C27B19D5110D"/>
    <w:rsid w:val="00353520"/>
    <w:rPr>
      <w:lang w:val="nb-NO" w:eastAsia="nb-NO"/>
    </w:rPr>
  </w:style>
  <w:style w:type="paragraph" w:customStyle="1" w:styleId="7EA3BA69D0B443AAA0DE426950D028B0">
    <w:name w:val="7EA3BA69D0B443AAA0DE426950D028B0"/>
    <w:rsid w:val="00353520"/>
    <w:rPr>
      <w:lang w:val="nb-NO" w:eastAsia="nb-NO"/>
    </w:rPr>
  </w:style>
  <w:style w:type="paragraph" w:customStyle="1" w:styleId="AC70C8A0651B4956A39335976AB6A269">
    <w:name w:val="AC70C8A0651B4956A39335976AB6A269"/>
    <w:rsid w:val="003D06AE"/>
    <w:rPr>
      <w:lang w:val="nb-NO" w:eastAsia="nb-NO"/>
    </w:rPr>
  </w:style>
  <w:style w:type="paragraph" w:customStyle="1" w:styleId="12BDE9CDD3BB4E17A71E842FDD8B7210">
    <w:name w:val="12BDE9CDD3BB4E17A71E842FDD8B7210"/>
    <w:rsid w:val="002E0A79"/>
    <w:rPr>
      <w:lang w:val="nb-NO" w:eastAsia="nb-NO"/>
    </w:rPr>
  </w:style>
  <w:style w:type="paragraph" w:customStyle="1" w:styleId="7C9EE77E437E4B72B95418EE587BE8E1">
    <w:name w:val="7C9EE77E437E4B72B95418EE587BE8E1"/>
    <w:rsid w:val="00D42685"/>
    <w:rPr>
      <w:lang w:val="nb-NO" w:eastAsia="nb-NO"/>
    </w:rPr>
  </w:style>
  <w:style w:type="paragraph" w:customStyle="1" w:styleId="00FFE97A429C48AAADCB84F706042249">
    <w:name w:val="00FFE97A429C48AAADCB84F706042249"/>
    <w:rsid w:val="00293E41"/>
    <w:rPr>
      <w:kern w:val="2"/>
      <w:lang w:val="nb-NO" w:eastAsia="nb-NO"/>
      <w14:ligatures w14:val="standardContextual"/>
    </w:rPr>
  </w:style>
  <w:style w:type="paragraph" w:customStyle="1" w:styleId="2A7194268CA3498EA6BD73841C50B52F">
    <w:name w:val="2A7194268CA3498EA6BD73841C50B52F"/>
    <w:rsid w:val="00E53AC4"/>
    <w:pPr>
      <w:spacing w:line="278" w:lineRule="auto"/>
    </w:pPr>
    <w:rPr>
      <w:kern w:val="2"/>
      <w:sz w:val="24"/>
      <w:szCs w:val="24"/>
      <w:lang w:val="nb-NO" w:eastAsia="nb-NO"/>
      <w14:ligatures w14:val="standardContextual"/>
    </w:rPr>
  </w:style>
  <w:style w:type="paragraph" w:customStyle="1" w:styleId="7595369EE9384F3DB7E4DE17D30F055F">
    <w:name w:val="7595369EE9384F3DB7E4DE17D30F055F"/>
    <w:rsid w:val="00E53AC4"/>
    <w:pPr>
      <w:spacing w:line="278" w:lineRule="auto"/>
    </w:pPr>
    <w:rPr>
      <w:kern w:val="2"/>
      <w:sz w:val="24"/>
      <w:szCs w:val="24"/>
      <w:lang w:val="nb-NO" w:eastAsia="nb-NO"/>
      <w14:ligatures w14:val="standardContextual"/>
    </w:rPr>
  </w:style>
  <w:style w:type="paragraph" w:customStyle="1" w:styleId="A4CF8746E3614E2C85E6EDBF1FC72653">
    <w:name w:val="A4CF8746E3614E2C85E6EDBF1FC72653"/>
    <w:rsid w:val="00E53AC4"/>
    <w:pPr>
      <w:spacing w:line="278" w:lineRule="auto"/>
    </w:pPr>
    <w:rPr>
      <w:kern w:val="2"/>
      <w:sz w:val="24"/>
      <w:szCs w:val="24"/>
      <w:lang w:val="nb-NO" w:eastAsia="nb-NO"/>
      <w14:ligatures w14:val="standardContextual"/>
    </w:rPr>
  </w:style>
  <w:style w:type="paragraph" w:customStyle="1" w:styleId="7C9988AF83794F37A48294D78B110BFB">
    <w:name w:val="7C9988AF83794F37A48294D78B110BFB"/>
    <w:rsid w:val="00E53AC4"/>
    <w:pPr>
      <w:spacing w:line="278" w:lineRule="auto"/>
    </w:pPr>
    <w:rPr>
      <w:kern w:val="2"/>
      <w:sz w:val="24"/>
      <w:szCs w:val="24"/>
      <w:lang w:val="nb-NO" w:eastAsia="nb-NO"/>
      <w14:ligatures w14:val="standardContextual"/>
    </w:rPr>
  </w:style>
  <w:style w:type="paragraph" w:customStyle="1" w:styleId="600E37BAB591445E91FDDD5F546BC855">
    <w:name w:val="600E37BAB591445E91FDDD5F546BC855"/>
    <w:rsid w:val="00E53AC4"/>
    <w:pPr>
      <w:spacing w:line="278" w:lineRule="auto"/>
    </w:pPr>
    <w:rPr>
      <w:kern w:val="2"/>
      <w:sz w:val="24"/>
      <w:szCs w:val="24"/>
      <w:lang w:val="nb-NO" w:eastAsia="nb-NO"/>
      <w14:ligatures w14:val="standardContextual"/>
    </w:rPr>
  </w:style>
  <w:style w:type="paragraph" w:customStyle="1" w:styleId="0732DCCE1700401A940D9209D1AEF071">
    <w:name w:val="0732DCCE1700401A940D9209D1AEF071"/>
    <w:rsid w:val="00E53AC4"/>
    <w:pPr>
      <w:spacing w:line="278" w:lineRule="auto"/>
    </w:pPr>
    <w:rPr>
      <w:kern w:val="2"/>
      <w:sz w:val="24"/>
      <w:szCs w:val="24"/>
      <w:lang w:val="nb-NO" w:eastAsia="nb-NO"/>
      <w14:ligatures w14:val="standardContextual"/>
    </w:rPr>
  </w:style>
  <w:style w:type="paragraph" w:customStyle="1" w:styleId="CED8F39CEED94EFBA6D8D3C3C844A2E0">
    <w:name w:val="CED8F39CEED94EFBA6D8D3C3C844A2E0"/>
    <w:rsid w:val="00E53AC4"/>
    <w:pPr>
      <w:spacing w:line="278" w:lineRule="auto"/>
    </w:pPr>
    <w:rPr>
      <w:kern w:val="2"/>
      <w:sz w:val="24"/>
      <w:szCs w:val="24"/>
      <w:lang w:val="nb-NO" w:eastAsia="nb-NO"/>
      <w14:ligatures w14:val="standardContextual"/>
    </w:rPr>
  </w:style>
  <w:style w:type="paragraph" w:customStyle="1" w:styleId="F3F6EB2CE8CE411CA89834B70519E30D">
    <w:name w:val="F3F6EB2CE8CE411CA89834B70519E30D"/>
    <w:rsid w:val="00E53AC4"/>
    <w:pPr>
      <w:spacing w:line="278" w:lineRule="auto"/>
    </w:pPr>
    <w:rPr>
      <w:kern w:val="2"/>
      <w:sz w:val="24"/>
      <w:szCs w:val="24"/>
      <w:lang w:val="nb-NO" w:eastAsia="nb-NO"/>
      <w14:ligatures w14:val="standardContextual"/>
    </w:rPr>
  </w:style>
  <w:style w:type="paragraph" w:customStyle="1" w:styleId="C7A36BDBF0B143F99F096D6A82540C1B">
    <w:name w:val="C7A36BDBF0B143F99F096D6A82540C1B"/>
    <w:rsid w:val="00E53AC4"/>
    <w:pPr>
      <w:spacing w:line="278" w:lineRule="auto"/>
    </w:pPr>
    <w:rPr>
      <w:kern w:val="2"/>
      <w:sz w:val="24"/>
      <w:szCs w:val="24"/>
      <w:lang w:val="nb-NO" w:eastAsia="nb-NO"/>
      <w14:ligatures w14:val="standardContextual"/>
    </w:rPr>
  </w:style>
  <w:style w:type="paragraph" w:customStyle="1" w:styleId="2CBBE5C8F5DC43A482520B8623A95D3E">
    <w:name w:val="2CBBE5C8F5DC43A482520B8623A95D3E"/>
    <w:rsid w:val="00E53AC4"/>
    <w:pPr>
      <w:spacing w:line="278" w:lineRule="auto"/>
    </w:pPr>
    <w:rPr>
      <w:kern w:val="2"/>
      <w:sz w:val="24"/>
      <w:szCs w:val="24"/>
      <w:lang w:val="nb-NO" w:eastAsia="nb-NO"/>
      <w14:ligatures w14:val="standardContextual"/>
    </w:rPr>
  </w:style>
  <w:style w:type="paragraph" w:customStyle="1" w:styleId="0CF45C83B7144A2ABD0645709A4EC5C9">
    <w:name w:val="0CF45C83B7144A2ABD0645709A4EC5C9"/>
    <w:rsid w:val="00E53AC4"/>
    <w:pPr>
      <w:spacing w:line="278" w:lineRule="auto"/>
    </w:pPr>
    <w:rPr>
      <w:kern w:val="2"/>
      <w:sz w:val="24"/>
      <w:szCs w:val="24"/>
      <w:lang w:val="nb-NO" w:eastAsia="nb-NO"/>
      <w14:ligatures w14:val="standardContextual"/>
    </w:rPr>
  </w:style>
  <w:style w:type="paragraph" w:customStyle="1" w:styleId="50DC16F229824995A62D53C8466552AA">
    <w:name w:val="50DC16F229824995A62D53C8466552AA"/>
    <w:rsid w:val="00E53AC4"/>
    <w:pPr>
      <w:spacing w:line="278" w:lineRule="auto"/>
    </w:pPr>
    <w:rPr>
      <w:kern w:val="2"/>
      <w:sz w:val="24"/>
      <w:szCs w:val="24"/>
      <w:lang w:val="nb-NO" w:eastAsia="nb-NO"/>
      <w14:ligatures w14:val="standardContextual"/>
    </w:rPr>
  </w:style>
  <w:style w:type="paragraph" w:customStyle="1" w:styleId="6394EA13AB0846A693D13CA35B864833">
    <w:name w:val="6394EA13AB0846A693D13CA35B864833"/>
    <w:rsid w:val="00E53AC4"/>
    <w:pPr>
      <w:spacing w:line="278" w:lineRule="auto"/>
    </w:pPr>
    <w:rPr>
      <w:kern w:val="2"/>
      <w:sz w:val="24"/>
      <w:szCs w:val="24"/>
      <w:lang w:val="nb-NO" w:eastAsia="nb-NO"/>
      <w14:ligatures w14:val="standardContextual"/>
    </w:rPr>
  </w:style>
  <w:style w:type="paragraph" w:customStyle="1" w:styleId="27F43E78EC2C4E9C93B9C1B718DBC0C9">
    <w:name w:val="27F43E78EC2C4E9C93B9C1B718DBC0C9"/>
    <w:rsid w:val="00E53AC4"/>
    <w:pPr>
      <w:spacing w:line="278" w:lineRule="auto"/>
    </w:pPr>
    <w:rPr>
      <w:kern w:val="2"/>
      <w:sz w:val="24"/>
      <w:szCs w:val="24"/>
      <w:lang w:val="nb-NO" w:eastAsia="nb-NO"/>
      <w14:ligatures w14:val="standardContextual"/>
    </w:rPr>
  </w:style>
  <w:style w:type="paragraph" w:customStyle="1" w:styleId="D9FC03AAB9864824A467CCC3C5869D5C">
    <w:name w:val="D9FC03AAB9864824A467CCC3C5869D5C"/>
    <w:rsid w:val="00E53AC4"/>
    <w:pPr>
      <w:spacing w:line="278" w:lineRule="auto"/>
    </w:pPr>
    <w:rPr>
      <w:kern w:val="2"/>
      <w:sz w:val="24"/>
      <w:szCs w:val="24"/>
      <w:lang w:val="nb-NO" w:eastAsia="nb-NO"/>
      <w14:ligatures w14:val="standardContextual"/>
    </w:rPr>
  </w:style>
  <w:style w:type="paragraph" w:customStyle="1" w:styleId="86D7732EF1A0462EB1D8992E97C0953E">
    <w:name w:val="86D7732EF1A0462EB1D8992E97C0953E"/>
    <w:rsid w:val="00E53AC4"/>
    <w:pPr>
      <w:spacing w:line="278" w:lineRule="auto"/>
    </w:pPr>
    <w:rPr>
      <w:kern w:val="2"/>
      <w:sz w:val="24"/>
      <w:szCs w:val="24"/>
      <w:lang w:val="nb-NO" w:eastAsia="nb-N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bs:GrowBusinessDocument xmlns:gbs="http://www.software-innovation.no/growBusinessDocument" gbs:officeVersion="2007" gbs:sourceId="212584" gbs:entity="Activity" gbs:templateDesignerVersion="3.1 F">
  <gbs:ToBoard.Name gbs:loadFromGrowBusiness="OnProduce" gbs:saveInGrowBusiness="False" gbs:connected="true" gbs:recno="" gbs:entity="" gbs:datatype="string" gbs:key="10000">Tranøy menighetsråd</gbs:ToBoard.Name>
  <gbs:StartDate gbs:loadFromGrowBusiness="OnProduce" gbs:saveInGrowBusiness="False" gbs:connected="true" gbs:recno="" gbs:entity="" gbs:datatype="date" gbs:key="10001">2026-09-09T18:30:00</gbs:StartDate>
  <gbs:Location gbs:loadFromGrowBusiness="OnProduce" gbs:saveInGrowBusiness="False" gbs:connected="true" gbs:recno="" gbs:entity="" gbs:datatype="string" gbs:key="10002">Reindalen kapell</gbs:Location>
  <gbs:ToBoard.ToCaseForBoardDocuments.Name gbs:loadFromGrowBusiness="OnProduce" gbs:saveInGrowBusiness="False" gbs:connected="true" gbs:recno="" gbs:entity="" gbs:datatype="string" gbs:key="10003">24/00136</gbs:ToBoard.ToCaseForBoardDocuments.Name>
  <gbs:Lists>
    <gbs:SingleLines>
      <gbs:ToBoard.FromOtherContacts gbs:name="Møtesekretær" gbs:removeList="False" gbs:row-separator="&#10;" gbs:field-separator="&#10;" gbs:loadFromGrowBusiness="OnProduce" gbs:saveInGrowBusiness="False" gbs:removeContentControl="0">
        <gbs:DisplayField gbs:key="10004"/>
        <gbs:ToBoard.FromOtherContacts.ToSource.Name/>
        <gbs:Criteria xmlns:gbs="http://www.software-innovation.no/growBusinessDocument" gbs:operator="and">
          <gbs:Criterion gbs:field="::ToRole" gbs:operator="in">21</gbs:Criterion>
        </gbs:Criteria>
      </gbs:ToBoard.FromOtherContacts>
      <gbs:ToBoard.FromOtherContacts gbs:name="Leder i utvalg" gbs:removeList="False" gbs:row-separator="&#10;" gbs:field-separator="&#10;" gbs:loadFromGrowBusiness="OnProduce" gbs:saveInGrowBusiness="False" gbs:removeContentControl="0">
        <gbs:DisplayField gbs:key="10005">Truls Nilsen</gbs:DisplayField>
        <gbs:ToBoard.FromOtherContacts.ToSource.Name/>
        <gbs:Criteria xmlns:gbs="http://www.software-innovation.no/growBusinessDocument" gbs:operator="and">
          <gbs:Criterion gbs:field="::ToRole" gbs:operator="in">17</gbs:Criterion>
        </gbs:Criteria>
      </gbs:ToBoard.FromOtherContacts>
    </gbs:SingleLines>
  </gbs:Lists>
  <gbs:ToBoard.ToEmployer.AddressesJOINEX.ZipPlace gbs:loadFromGrowBusiness="OnProduce" gbs:saveInGrowBusiness="False" gbs:connected="true" gbs:recno="" gbs:entity="" gbs:datatype="relation" gbs:key="10006" gbs:joinex="[JOINEX=[TypeID] {!OJEX!}=5]" gbs:removeContentControl="0">
  </gbs:ToBoard.ToEmployer.AddressesJOINEX.ZipPlace>
  <gbs:ToOrgUnit.StructureNumber gbs:loadFromGrowBusiness="OnProduce" gbs:saveInGrowBusiness="False" gbs:connected="true" gbs:recno="" gbs:entity="" gbs:datatype="string" gbs:key="10007">200418M200421M</gbs:ToOrgUnit.StructureNumber>
  <gbs:StartDate gbs:loadFromGrowBusiness="OnProduce" gbs:saveInGrowBusiness="False" gbs:connected="true" gbs:recno="" gbs:entity="" gbs:datatype="date" gbs:key="10008">2026-09-09T18:30:00</gbs:StartDate>
  <gbs:ToBoard.ToCaseForBoardDocuments.Name gbs:loadFromGrowBusiness="OnProduce" gbs:saveInGrowBusiness="False" gbs:connected="true" gbs:recno="" gbs:entity="" gbs:datatype="string" gbs:key="10009">24/00136</gbs:ToBoard.ToCaseForBoardDocuments.Name>
</gbs:GrowBusinessDocument>
</file>

<file path=customXml/item2.xml><?xml version="1.0" encoding="utf-8"?>
<ct:contentTypeSchema xmlns:ct="http://schemas.microsoft.com/office/2006/metadata/contentType" xmlns:ma="http://schemas.microsoft.com/office/2006/metadata/properties/metaAttributes" ct:_="" ma:_="" ma:contentTypeName="Document" ma:contentTypeID="0x01010014F9E3583EC26F4A85A5410F4319D332" ma:contentTypeVersion="6" ma:contentTypeDescription="Create a new document." ma:contentTypeScope="" ma:versionID="0e80dd7ce103c9f1bb80bcaeb4bba2f1">
  <xsd:schema xmlns:xsd="http://www.w3.org/2001/XMLSchema" xmlns:xs="http://www.w3.org/2001/XMLSchema" xmlns:p="http://schemas.microsoft.com/office/2006/metadata/properties" xmlns:ns2="bd1d0955-48d5-4879-90fe-8e8db2585d1f" targetNamespace="http://schemas.microsoft.com/office/2006/metadata/properties" ma:root="true" ma:fieldsID="f4d7f1506313220392eb313726fd231e" ns2:_="">
    <xsd:import namespace="bd1d0955-48d5-4879-90fe-8e8db2585d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d0955-48d5-4879-90fe-8e8db2585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54AC2F2-BC89-4FBE-8D04-D77C450C58E4}">
  <ds:schemaRefs>
    <ds:schemaRef ds:uri="http://www.software-innovation.no/growBusinessDocument"/>
  </ds:schemaRefs>
</ds:datastoreItem>
</file>

<file path=customXml/itemProps2.xml><?xml version="1.0" encoding="utf-8"?>
<ds:datastoreItem xmlns:ds="http://schemas.openxmlformats.org/officeDocument/2006/customXml" ds:itemID="{BA2601C2-3F73-415D-8FFE-E4997D614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d0955-48d5-4879-90fe-8e8db2585d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12811C-753C-46DC-B11F-CE32EA00BD5A}">
  <ds:schemaRefs>
    <ds:schemaRef ds:uri="http://schemas.microsoft.com/sharepoint/v3/contenttype/forms"/>
  </ds:schemaRefs>
</ds:datastoreItem>
</file>

<file path=customXml/itemProps4.xml><?xml version="1.0" encoding="utf-8"?>
<ds:datastoreItem xmlns:ds="http://schemas.openxmlformats.org/officeDocument/2006/customXml" ds:itemID="{C9F492E2-34C8-4865-BCB9-221F5E50555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dnk_mu_moteprotokoll_bokmal_fr_mr_n_2024</Template>
  <TotalTime>1</TotalTime>
  <Pages>11</Pages>
  <Words>2610</Words>
  <Characters>13838</Characters>
  <Application>Microsoft Office Word</Application>
  <DocSecurity>0</DocSecurity>
  <Lines>115</Lines>
  <Paragraphs>32</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Møteprotokoll</vt:lpstr>
      <vt:lpstr>Møteprotokoll</vt:lpstr>
    </vt:vector>
  </TitlesOfParts>
  <Company>Tranøy menighetsråd</Company>
  <LinksUpToDate>false</LinksUpToDate>
  <CharactersWithSpaces>16416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 Tranøy menighetsråd 09.09.2026</dc:title>
  <dc:subject/>
  <dc:creator>Stein Emil Iden</dc:creator>
  <cp:keywords/>
  <dc:description/>
  <cp:lastModifiedBy>Stein Emil Iden</cp:lastModifiedBy>
  <cp:revision>2</cp:revision>
  <cp:lastPrinted>1900-12-31T23:00:00Z</cp:lastPrinted>
  <dcterms:created xsi:type="dcterms:W3CDTF">2026-09-11T07:22:00Z</dcterms:created>
  <dcterms:modified xsi:type="dcterms:W3CDTF">2026-09-11T07:22:00Z</dcterms:modified>
  <cp:category>Møte utvalg for Public 360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0x01010014F9E3583EC26F4A85A5410F4319D332</vt:lpwstr>
  </property>
  <property fmtid="{D5CDD505-2E9C-101B-9397-08002B2CF9AE}" pid="3" name="templateFilePath">
    <vt:lpwstr>c:\windows\system32\inetsrv\dnk_mu_moteprotokoll_bokmal_fr_mr_n_2024.dotm</vt:lpwstr>
  </property>
  <property fmtid="{D5CDD505-2E9C-101B-9397-08002B2CF9AE}" pid="4" name="filePathOneNote">
    <vt:lpwstr>
    </vt:lpwstr>
  </property>
  <property fmtid="{D5CDD505-2E9C-101B-9397-08002B2CF9AE}" pid="5" name="comment">
    <vt:lpwstr>
    </vt:lpwstr>
  </property>
  <property fmtid="{D5CDD505-2E9C-101B-9397-08002B2CF9AE}" pid="6" name="sourceId">
    <vt:lpwstr>212374</vt:lpwstr>
  </property>
  <property fmtid="{D5CDD505-2E9C-101B-9397-08002B2CF9AE}" pid="7" name="module">
    <vt:lpwstr>Contact</vt:lpwstr>
  </property>
  <property fmtid="{D5CDD505-2E9C-101B-9397-08002B2CF9AE}" pid="8" name="customParams">
    <vt:lpwstr>
    </vt:lpwstr>
  </property>
  <property fmtid="{D5CDD505-2E9C-101B-9397-08002B2CF9AE}" pid="9" name="server">
    <vt:lpwstr>dnk-nord-halogaland.public360online.com</vt:lpwstr>
  </property>
  <property fmtid="{D5CDD505-2E9C-101B-9397-08002B2CF9AE}" pid="10" name="externalUser">
    <vt:lpwstr>
    </vt:lpwstr>
  </property>
  <property fmtid="{D5CDD505-2E9C-101B-9397-08002B2CF9AE}" pid="11" name="option">
    <vt:lpwstr>true</vt:lpwstr>
  </property>
  <property fmtid="{D5CDD505-2E9C-101B-9397-08002B2CF9AE}" pid="12" name="CompanyName">
    <vt:lpwstr>Senja kirkelige fellesråd</vt:lpwstr>
  </property>
  <property fmtid="{D5CDD505-2E9C-101B-9397-08002B2CF9AE}" pid="13" name="gbsTemplate">
    <vt:lpwstr>Agenda</vt:lpwstr>
  </property>
  <property fmtid="{D5CDD505-2E9C-101B-9397-08002B2CF9AE}" pid="14" name="gbs_meetingID">
    <vt:lpwstr>212374</vt:lpwstr>
  </property>
  <property fmtid="{D5CDD505-2E9C-101B-9397-08002B2CF9AE}" pid="15" name="gbs_board">
    <vt:lpwstr>Tranøy menighetsråd</vt:lpwstr>
  </property>
  <property fmtid="{D5CDD505-2E9C-101B-9397-08002B2CF9AE}" pid="16" name="gbs_boardID">
    <vt:lpwstr>200457</vt:lpwstr>
  </property>
  <property fmtid="{D5CDD505-2E9C-101B-9397-08002B2CF9AE}" pid="17" name="gbs_meetingdate">
    <vt:lpwstr>09.09.2026</vt:lpwstr>
  </property>
  <property fmtid="{D5CDD505-2E9C-101B-9397-08002B2CF9AE}" pid="18" name="gbs_location">
    <vt:lpwstr>Reindalen kapell</vt:lpwstr>
  </property>
  <property fmtid="{D5CDD505-2E9C-101B-9397-08002B2CF9AE}" pid="19" name="gbs_TemplatePath">
    <vt:lpwstr>https://dnk-nord-halogaland.public360online.com/360Templates/</vt:lpwstr>
  </property>
  <property fmtid="{D5CDD505-2E9C-101B-9397-08002B2CF9AE}" pid="20" name="gbs_boardCode">
    <vt:lpwstr>
    </vt:lpwstr>
  </property>
  <property fmtid="{D5CDD505-2E9C-101B-9397-08002B2CF9AE}" pid="21" name="gbs_UserOrgUnitID">
    <vt:lpwstr>200418</vt:lpwstr>
  </property>
  <property fmtid="{D5CDD505-2E9C-101B-9397-08002B2CF9AE}" pid="22" name="gbs_UserContactID">
    <vt:lpwstr>200436</vt:lpwstr>
  </property>
  <property fmtid="{D5CDD505-2E9C-101B-9397-08002B2CF9AE}" pid="23" name="gbs_ToAuthorization">
    <vt:lpwstr>
    </vt:lpwstr>
  </property>
  <property fmtid="{D5CDD505-2E9C-101B-9397-08002B2CF9AE}" pid="24" name="gbs_ToAccessCode">
    <vt:lpwstr>
    </vt:lpwstr>
  </property>
  <property fmtid="{D5CDD505-2E9C-101B-9397-08002B2CF9AE}" pid="25" name="BackOfficeType">
    <vt:lpwstr>CheckoutFile</vt:lpwstr>
  </property>
  <property fmtid="{D5CDD505-2E9C-101B-9397-08002B2CF9AE}" pid="26" name="docId">
    <vt:lpwstr>212584</vt:lpwstr>
  </property>
  <property fmtid="{D5CDD505-2E9C-101B-9397-08002B2CF9AE}" pid="27" name="verId">
    <vt:lpwstr>210693</vt:lpwstr>
  </property>
  <property fmtid="{D5CDD505-2E9C-101B-9397-08002B2CF9AE}" pid="28" name="templateId">
    <vt:lpwstr>110005</vt:lpwstr>
  </property>
  <property fmtid="{D5CDD505-2E9C-101B-9397-08002B2CF9AE}" pid="29" name="createdBy">
    <vt:lpwstr>Stein Emil Iden</vt:lpwstr>
  </property>
  <property fmtid="{D5CDD505-2E9C-101B-9397-08002B2CF9AE}" pid="30" name="modifiedBy">
    <vt:lpwstr>Stein Emil Iden</vt:lpwstr>
  </property>
  <property fmtid="{D5CDD505-2E9C-101B-9397-08002B2CF9AE}" pid="31" name="serverName">
    <vt:lpwstr>
    </vt:lpwstr>
  </property>
  <property fmtid="{D5CDD505-2E9C-101B-9397-08002B2CF9AE}" pid="32" name="protocol">
    <vt:lpwstr>
    </vt:lpwstr>
  </property>
  <property fmtid="{D5CDD505-2E9C-101B-9397-08002B2CF9AE}" pid="33" name="site">
    <vt:lpwstr>
    </vt:lpwstr>
  </property>
  <property fmtid="{D5CDD505-2E9C-101B-9397-08002B2CF9AE}" pid="34" name="fileId">
    <vt:lpwstr>215427</vt:lpwstr>
  </property>
  <property fmtid="{D5CDD505-2E9C-101B-9397-08002B2CF9AE}" pid="35" name="currentVerId">
    <vt:lpwstr>210693</vt:lpwstr>
  </property>
  <property fmtid="{D5CDD505-2E9C-101B-9397-08002B2CF9AE}" pid="36" name="fileName">
    <vt:lpwstr>24_00136-38 Protokoll Tranøy menighetsråd 09.09.2026 215427_210693_0.docx</vt:lpwstr>
  </property>
  <property fmtid="{D5CDD505-2E9C-101B-9397-08002B2CF9AE}" pid="37" name="filePath">
    <vt:lpwstr>
    </vt:lpwstr>
  </property>
  <property fmtid="{D5CDD505-2E9C-101B-9397-08002B2CF9AE}" pid="38" name="Operation">
    <vt:lpwstr>CheckoutFile</vt:lpwstr>
  </property>
</Properties>
</file>