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A85D8" w14:textId="77777777" w:rsidR="0030667F" w:rsidRDefault="0030667F" w:rsidP="0030667F">
      <w:pPr>
        <w:spacing w:line="240" w:lineRule="atLeast"/>
        <w:rPr>
          <w:noProof w:val="0"/>
        </w:rPr>
      </w:pPr>
    </w:p>
    <w:p w14:paraId="596D9B37" w14:textId="18CD0913" w:rsidR="0030667F" w:rsidRDefault="0030667F" w:rsidP="0030667F">
      <w:pPr>
        <w:pStyle w:val="Overskrift2"/>
        <w:rPr>
          <w:noProof w:val="0"/>
        </w:rPr>
      </w:pPr>
      <w:bookmarkStart w:id="0" w:name="StartSkriv"/>
      <w:bookmarkEnd w:id="0"/>
      <w:r>
        <w:rPr>
          <w:noProof w:val="0"/>
        </w:rPr>
        <w:t xml:space="preserve">Møtebok for </w:t>
      </w:r>
      <w:r w:rsidR="00730CFB">
        <w:rPr>
          <w:noProof w:val="0"/>
        </w:rPr>
        <w:t>Tranøy menighetsråd</w:t>
      </w:r>
    </w:p>
    <w:p w14:paraId="5CE86E76"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8"/>
        <w:gridCol w:w="7981"/>
      </w:tblGrid>
      <w:tr w:rsidR="0030667F" w14:paraId="1E894263" w14:textId="77777777" w:rsidTr="009F3EA8">
        <w:tc>
          <w:tcPr>
            <w:tcW w:w="1668" w:type="dxa"/>
          </w:tcPr>
          <w:p w14:paraId="5BE28AC5"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1CF2829B" w14:textId="513DEFFA" w:rsidR="0030667F" w:rsidRPr="00BC75DD" w:rsidRDefault="00730CFB" w:rsidP="009F3EA8">
            <w:pPr>
              <w:spacing w:line="220" w:lineRule="atLeast"/>
              <w:rPr>
                <w:noProof w:val="0"/>
                <w:sz w:val="22"/>
              </w:rPr>
            </w:pPr>
            <w:r>
              <w:rPr>
                <w:noProof w:val="0"/>
                <w:sz w:val="22"/>
              </w:rPr>
              <w:t>06.12.2023</w:t>
            </w:r>
          </w:p>
        </w:tc>
      </w:tr>
      <w:tr w:rsidR="0030667F" w14:paraId="5F6E4282" w14:textId="77777777" w:rsidTr="009F3EA8">
        <w:tc>
          <w:tcPr>
            <w:tcW w:w="1668" w:type="dxa"/>
          </w:tcPr>
          <w:p w14:paraId="12C48DC9"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198005E1" w14:textId="4803704F" w:rsidR="0030667F" w:rsidRPr="00BC75DD" w:rsidRDefault="00730CFB" w:rsidP="009F3EA8">
            <w:pPr>
              <w:spacing w:line="220" w:lineRule="atLeast"/>
              <w:rPr>
                <w:noProof w:val="0"/>
                <w:sz w:val="22"/>
              </w:rPr>
            </w:pPr>
            <w:r>
              <w:rPr>
                <w:noProof w:val="0"/>
                <w:sz w:val="22"/>
              </w:rPr>
              <w:t>kl. 18:30</w:t>
            </w:r>
          </w:p>
        </w:tc>
      </w:tr>
      <w:tr w:rsidR="0030667F" w14:paraId="1CBEB1B6" w14:textId="77777777" w:rsidTr="009F3EA8">
        <w:tc>
          <w:tcPr>
            <w:tcW w:w="1668" w:type="dxa"/>
          </w:tcPr>
          <w:p w14:paraId="23FA50CA"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54FA2DDF" w14:textId="3F23FC42" w:rsidR="0030667F" w:rsidRPr="00BC75DD" w:rsidRDefault="00730CFB" w:rsidP="009F3EA8">
            <w:pPr>
              <w:spacing w:line="220" w:lineRule="atLeast"/>
              <w:rPr>
                <w:noProof w:val="0"/>
                <w:sz w:val="22"/>
              </w:rPr>
            </w:pPr>
            <w:r>
              <w:rPr>
                <w:noProof w:val="0"/>
                <w:sz w:val="22"/>
              </w:rPr>
              <w:t>Stonglandseidet - Tranøy menighetskontor</w:t>
            </w:r>
          </w:p>
        </w:tc>
      </w:tr>
    </w:tbl>
    <w:p w14:paraId="5AB44398" w14:textId="77777777" w:rsidR="0030667F" w:rsidRPr="00BC75DD" w:rsidRDefault="0030667F" w:rsidP="0030667F">
      <w:pPr>
        <w:spacing w:line="220" w:lineRule="atLeast"/>
        <w:rPr>
          <w:noProof w:val="0"/>
          <w:sz w:val="22"/>
          <w:szCs w:val="22"/>
        </w:rPr>
      </w:pPr>
    </w:p>
    <w:p w14:paraId="50920C10" w14:textId="77777777" w:rsidR="0030667F" w:rsidRPr="00BC75DD" w:rsidRDefault="0030667F" w:rsidP="0030667F">
      <w:pPr>
        <w:spacing w:line="220" w:lineRule="atLeast"/>
        <w:rPr>
          <w:noProof w:val="0"/>
          <w:sz w:val="22"/>
          <w:szCs w:val="22"/>
        </w:rPr>
      </w:pPr>
    </w:p>
    <w:p w14:paraId="0DE5A698"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681D2D6B" w14:textId="77777777" w:rsidR="00730CFB" w:rsidRDefault="00730CFB" w:rsidP="0030667F">
      <w:pPr>
        <w:spacing w:line="220" w:lineRule="atLeast"/>
        <w:rPr>
          <w:noProof w:val="0"/>
          <w:sz w:val="22"/>
          <w:szCs w:val="22"/>
        </w:rPr>
      </w:pPr>
      <w:r>
        <w:rPr>
          <w:noProof w:val="0"/>
          <w:sz w:val="22"/>
          <w:szCs w:val="22"/>
        </w:rPr>
        <w:t>Odd Arne Andreassen, Truls Nilsen, Daniel Thomas Edwards, Tine-Marlen Kvalsvik Fredriksen, Morten Fredrik Hagen, Stein Emil Iden.</w:t>
      </w:r>
    </w:p>
    <w:p w14:paraId="1DE87D89" w14:textId="77777777" w:rsidR="00730CFB" w:rsidRDefault="00730CFB" w:rsidP="0030667F">
      <w:pPr>
        <w:spacing w:line="220" w:lineRule="atLeast"/>
        <w:rPr>
          <w:noProof w:val="0"/>
          <w:sz w:val="22"/>
          <w:szCs w:val="22"/>
        </w:rPr>
      </w:pPr>
    </w:p>
    <w:p w14:paraId="4BE286D6" w14:textId="77777777" w:rsidR="00730CFB" w:rsidRDefault="00730CFB" w:rsidP="0030667F">
      <w:pPr>
        <w:spacing w:line="220" w:lineRule="atLeast"/>
        <w:rPr>
          <w:b/>
          <w:noProof w:val="0"/>
          <w:sz w:val="22"/>
          <w:szCs w:val="22"/>
        </w:rPr>
      </w:pPr>
      <w:r>
        <w:rPr>
          <w:b/>
          <w:noProof w:val="0"/>
          <w:sz w:val="22"/>
          <w:szCs w:val="22"/>
        </w:rPr>
        <w:t>Meldt forfall:</w:t>
      </w:r>
    </w:p>
    <w:p w14:paraId="3E34D475" w14:textId="4C5BA711" w:rsidR="0030667F" w:rsidRPr="00BC75DD" w:rsidRDefault="00730CFB" w:rsidP="0030667F">
      <w:pPr>
        <w:spacing w:line="220" w:lineRule="atLeast"/>
        <w:rPr>
          <w:noProof w:val="0"/>
          <w:sz w:val="22"/>
          <w:szCs w:val="22"/>
        </w:rPr>
      </w:pPr>
      <w:r>
        <w:rPr>
          <w:noProof w:val="0"/>
          <w:sz w:val="22"/>
          <w:szCs w:val="22"/>
        </w:rPr>
        <w:t>Tone Edwards, Håkon Ryvoll.</w:t>
      </w:r>
    </w:p>
    <w:p w14:paraId="0BC77209" w14:textId="515249A5" w:rsidR="0030667F" w:rsidRDefault="0030667F" w:rsidP="0030667F">
      <w:pPr>
        <w:spacing w:line="220" w:lineRule="atLeast"/>
        <w:rPr>
          <w:noProof w:val="0"/>
          <w:sz w:val="22"/>
          <w:szCs w:val="22"/>
        </w:rPr>
      </w:pPr>
    </w:p>
    <w:p w14:paraId="485420BF" w14:textId="77777777" w:rsidR="00104B0C" w:rsidRDefault="00104B0C" w:rsidP="0030667F">
      <w:pPr>
        <w:spacing w:line="220" w:lineRule="atLeast"/>
        <w:rPr>
          <w:b/>
          <w:bCs/>
          <w:noProof w:val="0"/>
          <w:sz w:val="22"/>
          <w:szCs w:val="22"/>
        </w:rPr>
      </w:pPr>
    </w:p>
    <w:p w14:paraId="5CE02ECF" w14:textId="33150456" w:rsidR="00104B0C" w:rsidRPr="00104B0C" w:rsidRDefault="00104B0C" w:rsidP="0030667F">
      <w:pPr>
        <w:spacing w:line="220" w:lineRule="atLeast"/>
        <w:rPr>
          <w:b/>
          <w:bCs/>
          <w:noProof w:val="0"/>
          <w:sz w:val="22"/>
          <w:szCs w:val="22"/>
        </w:rPr>
      </w:pPr>
      <w:r w:rsidRPr="00104B0C">
        <w:rPr>
          <w:b/>
          <w:bCs/>
          <w:noProof w:val="0"/>
          <w:sz w:val="22"/>
          <w:szCs w:val="22"/>
        </w:rPr>
        <w:t>Orienteringssaker</w:t>
      </w:r>
    </w:p>
    <w:p w14:paraId="1A43B8CB" w14:textId="77777777" w:rsidR="00104B0C" w:rsidRDefault="00104B0C" w:rsidP="00104B0C">
      <w:pPr>
        <w:spacing w:line="220" w:lineRule="atLeast"/>
        <w:rPr>
          <w:b/>
          <w:bCs/>
          <w:noProof w:val="0"/>
          <w:sz w:val="22"/>
          <w:szCs w:val="22"/>
        </w:rPr>
      </w:pPr>
    </w:p>
    <w:p w14:paraId="67F0EC1E" w14:textId="5D156EAD" w:rsidR="00104B0C" w:rsidRPr="002063D0" w:rsidRDefault="00104B0C" w:rsidP="00104B0C">
      <w:pPr>
        <w:spacing w:line="220" w:lineRule="atLeast"/>
        <w:rPr>
          <w:b/>
          <w:bCs/>
          <w:noProof w:val="0"/>
          <w:sz w:val="22"/>
          <w:szCs w:val="22"/>
        </w:rPr>
      </w:pPr>
      <w:r w:rsidRPr="002063D0">
        <w:rPr>
          <w:b/>
          <w:bCs/>
          <w:noProof w:val="0"/>
          <w:sz w:val="22"/>
          <w:szCs w:val="22"/>
        </w:rPr>
        <w:t>Evalueringsmøte om valget 2023 med kommunen</w:t>
      </w:r>
    </w:p>
    <w:p w14:paraId="209F291F" w14:textId="36588272" w:rsidR="00104B0C" w:rsidRDefault="00104B0C" w:rsidP="00104B0C">
      <w:pPr>
        <w:spacing w:line="220" w:lineRule="atLeast"/>
        <w:rPr>
          <w:noProof w:val="0"/>
          <w:sz w:val="22"/>
          <w:szCs w:val="22"/>
        </w:rPr>
      </w:pPr>
      <w:r>
        <w:rPr>
          <w:noProof w:val="0"/>
          <w:sz w:val="22"/>
          <w:szCs w:val="22"/>
        </w:rPr>
        <w:t xml:space="preserve">Det var evalueringsmøte om valget med kommunen 5.12. Fra fellesrådet var det tre menighetsrådsledere, kirkevergen og menighetsforvalter BTT. Fra kommunen stilte rådmannen og kommunens valgansvarlige. Det var enighet om at man skal få til bedre dialog ved neste valg og at planleggingen av valglokaler skal skje tidligere. </w:t>
      </w:r>
    </w:p>
    <w:p w14:paraId="7C911C5D" w14:textId="65FA0A87" w:rsidR="00104B0C" w:rsidRDefault="00104B0C" w:rsidP="00104B0C">
      <w:pPr>
        <w:spacing w:line="220" w:lineRule="atLeast"/>
        <w:rPr>
          <w:noProof w:val="0"/>
          <w:sz w:val="22"/>
          <w:szCs w:val="22"/>
        </w:rPr>
      </w:pPr>
    </w:p>
    <w:p w14:paraId="10C77161" w14:textId="6DD165DA" w:rsidR="00104B0C" w:rsidRPr="00104B0C" w:rsidRDefault="00104B0C" w:rsidP="00104B0C">
      <w:pPr>
        <w:spacing w:line="220" w:lineRule="atLeast"/>
        <w:rPr>
          <w:b/>
          <w:bCs/>
          <w:noProof w:val="0"/>
          <w:sz w:val="22"/>
          <w:szCs w:val="22"/>
        </w:rPr>
      </w:pPr>
      <w:r w:rsidRPr="00104B0C">
        <w:rPr>
          <w:b/>
          <w:bCs/>
          <w:noProof w:val="0"/>
          <w:sz w:val="22"/>
          <w:szCs w:val="22"/>
        </w:rPr>
        <w:t>Ovn i Tranøy kirke</w:t>
      </w:r>
    </w:p>
    <w:p w14:paraId="153D4E77" w14:textId="78FC3122" w:rsidR="00104B0C" w:rsidRDefault="00104B0C" w:rsidP="00104B0C">
      <w:pPr>
        <w:spacing w:line="220" w:lineRule="atLeast"/>
        <w:rPr>
          <w:noProof w:val="0"/>
          <w:sz w:val="22"/>
          <w:szCs w:val="22"/>
        </w:rPr>
      </w:pPr>
      <w:r>
        <w:rPr>
          <w:noProof w:val="0"/>
          <w:sz w:val="22"/>
          <w:szCs w:val="22"/>
        </w:rPr>
        <w:t>Vedovnen vil settes på plass i Tranøy kirke i løpet av nærmeste dager. Pipen er ferdig pusset og malt i innvendig bygg.</w:t>
      </w:r>
    </w:p>
    <w:p w14:paraId="7DF5E314" w14:textId="5E79207E" w:rsidR="00104B0C" w:rsidRDefault="00104B0C" w:rsidP="00104B0C">
      <w:pPr>
        <w:spacing w:line="220" w:lineRule="atLeast"/>
        <w:rPr>
          <w:noProof w:val="0"/>
          <w:sz w:val="22"/>
          <w:szCs w:val="22"/>
        </w:rPr>
      </w:pPr>
    </w:p>
    <w:p w14:paraId="4F31DE85" w14:textId="6AA993F6" w:rsidR="00104B0C" w:rsidRPr="00051C22" w:rsidRDefault="00104B0C" w:rsidP="00104B0C">
      <w:pPr>
        <w:pStyle w:val="Listeavsnitt"/>
        <w:ind w:left="0"/>
        <w:rPr>
          <w:rFonts w:eastAsia="Times New Roman" w:cs="Times New Roman"/>
          <w:b/>
          <w:bCs/>
        </w:rPr>
      </w:pPr>
      <w:r w:rsidRPr="00104B0C">
        <w:rPr>
          <w:rFonts w:eastAsia="Times New Roman" w:cs="Times New Roman"/>
          <w:b/>
          <w:bCs/>
        </w:rPr>
        <w:t>Økonomi 2023 og drift 2024</w:t>
      </w:r>
    </w:p>
    <w:p w14:paraId="182EC10D" w14:textId="77777777" w:rsidR="00104B0C" w:rsidRDefault="00104B0C" w:rsidP="00104B0C">
      <w:pPr>
        <w:pStyle w:val="Listeavsnitt"/>
        <w:ind w:left="0"/>
        <w:rPr>
          <w:rFonts w:eastAsia="Times New Roman" w:cs="Times New Roman"/>
        </w:rPr>
      </w:pPr>
      <w:r w:rsidRPr="00104B0C">
        <w:rPr>
          <w:rFonts w:eastAsia="Times New Roman" w:cs="Times New Roman"/>
        </w:rPr>
        <w:t xml:space="preserve">Fellesrådets behov for 2024 er høyere enn det kommunen har lagt opp til å dekke, (kommunalt budsjettmøte i desember 2023). </w:t>
      </w:r>
    </w:p>
    <w:p w14:paraId="67E06B32" w14:textId="5BAC758B" w:rsidR="00104B0C" w:rsidRPr="00104B0C" w:rsidRDefault="00104B0C" w:rsidP="00104B0C">
      <w:pPr>
        <w:pStyle w:val="Listeavsnitt"/>
        <w:ind w:left="0"/>
        <w:rPr>
          <w:rFonts w:eastAsia="Times New Roman" w:cs="Times New Roman"/>
        </w:rPr>
      </w:pPr>
      <w:r>
        <w:rPr>
          <w:rFonts w:eastAsia="Times New Roman" w:cs="Times New Roman"/>
        </w:rPr>
        <w:t xml:space="preserve">Hvis kommunen ikke gir i tilskudd det man har lagt opp til, vil man måtte ta ned aktiviteten i fellesrådet. Konsekvensen kan på sikt gå ut over </w:t>
      </w:r>
      <w:r w:rsidR="00051C22">
        <w:rPr>
          <w:rFonts w:eastAsia="Times New Roman" w:cs="Times New Roman"/>
        </w:rPr>
        <w:t>prestestillinger.</w:t>
      </w:r>
      <w:r w:rsidRPr="00104B0C">
        <w:rPr>
          <w:rFonts w:eastAsia="Times New Roman" w:cs="Times New Roman"/>
        </w:rPr>
        <w:t xml:space="preserve"> </w:t>
      </w:r>
    </w:p>
    <w:p w14:paraId="6FBD24F8" w14:textId="77777777" w:rsidR="00104B0C" w:rsidRPr="00BC75DD" w:rsidRDefault="00104B0C" w:rsidP="0030667F">
      <w:pPr>
        <w:spacing w:line="220" w:lineRule="atLeast"/>
        <w:rPr>
          <w:noProof w:val="0"/>
          <w:sz w:val="22"/>
          <w:szCs w:val="22"/>
        </w:rPr>
      </w:pPr>
    </w:p>
    <w:p w14:paraId="7D6E7B76" w14:textId="77777777" w:rsidR="0030667F" w:rsidRPr="00BC75DD" w:rsidRDefault="0030667F" w:rsidP="0030667F">
      <w:pPr>
        <w:spacing w:line="220" w:lineRule="atLeast"/>
        <w:rPr>
          <w:noProof w:val="0"/>
          <w:sz w:val="22"/>
          <w:szCs w:val="22"/>
        </w:rPr>
      </w:pPr>
    </w:p>
    <w:p w14:paraId="128366EA"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560FDB06" w14:textId="77777777" w:rsidR="0030667F" w:rsidRPr="00BC75DD" w:rsidRDefault="0030667F" w:rsidP="0030667F">
      <w:pPr>
        <w:spacing w:line="220" w:lineRule="atLeast"/>
        <w:rPr>
          <w:noProof w:val="0"/>
          <w:sz w:val="22"/>
          <w:szCs w:val="22"/>
        </w:rPr>
      </w:pPr>
    </w:p>
    <w:p w14:paraId="55D13C91" w14:textId="77777777" w:rsidR="00730CFB" w:rsidRDefault="00730CFB" w:rsidP="00730CFB">
      <w:pPr>
        <w:ind w:left="1134" w:hanging="1134"/>
        <w:rPr>
          <w:b/>
          <w:noProof w:val="0"/>
          <w:sz w:val="22"/>
        </w:rPr>
      </w:pPr>
      <w:r>
        <w:rPr>
          <w:b/>
          <w:noProof w:val="0"/>
          <w:sz w:val="22"/>
        </w:rPr>
        <w:t>Sak 017/23</w:t>
      </w:r>
      <w:r>
        <w:rPr>
          <w:b/>
          <w:noProof w:val="0"/>
          <w:sz w:val="22"/>
        </w:rPr>
        <w:tab/>
        <w:t>Økonomirapport pr 28.11.2023</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6847CA4D" w14:textId="77777777" w:rsidTr="00D06379">
        <w:tc>
          <w:tcPr>
            <w:tcW w:w="9779" w:type="dxa"/>
          </w:tcPr>
          <w:p w14:paraId="47C4FCA8" w14:textId="77777777" w:rsidR="00730CFB" w:rsidRDefault="00730CFB" w:rsidP="00D06379">
            <w:pPr>
              <w:spacing w:line="276" w:lineRule="auto"/>
              <w:rPr>
                <w:noProof w:val="0"/>
                <w:sz w:val="22"/>
              </w:rPr>
            </w:pPr>
            <w:bookmarkStart w:id="1" w:name="Fremstilling"/>
            <w:r>
              <w:rPr>
                <w:noProof w:val="0"/>
                <w:sz w:val="22"/>
              </w:rPr>
              <w:t xml:space="preserve">Regnskapet pr 28.11.23 viser totalt sett et mindreforbruk på 12.921 kr. Etter forrige økonomirapport i oktober har det blitt brukt 40.000 kr til varmepumpe i Vangsvik kirke. Trosopplæringsregnskapet har nå et merforbruk på 5.539 kr. Dette trenger ikke Tranøy menighet å dekke inn foreløpig, ettersom det pr nå er mindreforbruk i trosopplæringsregnskapene i de andre menighetene i fellesrådet. </w:t>
            </w:r>
          </w:p>
          <w:p w14:paraId="6B1D90C5" w14:textId="77777777" w:rsidR="00730CFB" w:rsidRPr="00344EC7" w:rsidRDefault="00730CFB" w:rsidP="00D06379">
            <w:pPr>
              <w:spacing w:line="276" w:lineRule="auto"/>
              <w:rPr>
                <w:noProof w:val="0"/>
                <w:sz w:val="22"/>
              </w:rPr>
            </w:pPr>
            <w:r>
              <w:rPr>
                <w:noProof w:val="0"/>
                <w:sz w:val="22"/>
              </w:rPr>
              <w:t>Ofringer er foreløpig lavere enn budsjettert. Egenandel konfirmanter er dobbelt av budsjett, fordi det var forsinkelser i betalingen til fjorårets konfirmanter. Utgifter til konfirmanter er totalt sett omtrent som budsjett, men avsatte midler til bevertning er brukt opp.</w:t>
            </w:r>
          </w:p>
        </w:tc>
      </w:tr>
      <w:bookmarkEnd w:id="1"/>
    </w:tbl>
    <w:p w14:paraId="4D94007B" w14:textId="77777777" w:rsidR="00730CFB" w:rsidRDefault="00730CFB" w:rsidP="00730CFB">
      <w:pPr>
        <w:rPr>
          <w:i/>
          <w:noProof w:val="0"/>
          <w:sz w:val="22"/>
        </w:rPr>
      </w:pPr>
    </w:p>
    <w:p w14:paraId="4545A6AA" w14:textId="77777777" w:rsidR="00730CFB" w:rsidRDefault="00730CFB" w:rsidP="00730CFB">
      <w:pPr>
        <w:rPr>
          <w:i/>
          <w:noProof w:val="0"/>
          <w:sz w:val="22"/>
        </w:rPr>
      </w:pPr>
    </w:p>
    <w:p w14:paraId="52AD7019" w14:textId="77777777" w:rsidR="00730CFB" w:rsidRDefault="00730CFB" w:rsidP="00730CF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621617F1" w14:textId="77777777" w:rsidTr="00D06379">
        <w:tc>
          <w:tcPr>
            <w:tcW w:w="9779" w:type="dxa"/>
          </w:tcPr>
          <w:p w14:paraId="12585734" w14:textId="77777777" w:rsidR="00730CFB" w:rsidRPr="00344EC7" w:rsidRDefault="00730CFB" w:rsidP="00D06379">
            <w:pPr>
              <w:spacing w:line="276" w:lineRule="auto"/>
              <w:rPr>
                <w:noProof w:val="0"/>
                <w:sz w:val="22"/>
              </w:rPr>
            </w:pPr>
            <w:bookmarkStart w:id="2" w:name="Forslag"/>
            <w:r>
              <w:rPr>
                <w:noProof w:val="0"/>
                <w:sz w:val="22"/>
              </w:rPr>
              <w:t>Økonomirapport pr 27.11.23 tas til orientering.</w:t>
            </w:r>
          </w:p>
        </w:tc>
      </w:tr>
      <w:bookmarkEnd w:id="2"/>
    </w:tbl>
    <w:p w14:paraId="4563DA6E" w14:textId="77777777" w:rsidR="00730CFB" w:rsidRDefault="00730CFB" w:rsidP="00730CFB">
      <w:pPr>
        <w:rPr>
          <w:i/>
          <w:noProof w:val="0"/>
          <w:sz w:val="22"/>
        </w:rPr>
      </w:pPr>
    </w:p>
    <w:p w14:paraId="27E39F7E" w14:textId="77777777" w:rsidR="00730CFB" w:rsidRDefault="00730CFB" w:rsidP="00730CFB">
      <w:pPr>
        <w:rPr>
          <w:i/>
          <w:noProof w:val="0"/>
          <w:sz w:val="22"/>
        </w:rPr>
      </w:pPr>
    </w:p>
    <w:p w14:paraId="2820FA62" w14:textId="77777777" w:rsidR="00730CFB" w:rsidRDefault="00730CFB" w:rsidP="00730CF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3D390705" w14:textId="77777777" w:rsidTr="00D06379">
        <w:tc>
          <w:tcPr>
            <w:tcW w:w="9779" w:type="dxa"/>
          </w:tcPr>
          <w:p w14:paraId="22CBFA9B" w14:textId="77777777" w:rsidR="00730CFB" w:rsidRDefault="00730CFB" w:rsidP="00D06379">
            <w:pPr>
              <w:spacing w:line="276" w:lineRule="auto"/>
              <w:rPr>
                <w:noProof w:val="0"/>
                <w:sz w:val="22"/>
              </w:rPr>
            </w:pPr>
            <w:bookmarkStart w:id="3" w:name="Møtebehandling"/>
            <w:r>
              <w:rPr>
                <w:noProof w:val="0"/>
                <w:sz w:val="22"/>
              </w:rPr>
              <w:lastRenderedPageBreak/>
              <w:t>Det er ønskelig med flere legoklubb-kvelder i Vangsvik kirke enn det man har fått til i høst. Kl 16 er for tidlig start. Kveldene må annonseres tidligere enn de annonseres, og aller helst må kveldene være plottet inn i begynnelsen av hvert semester. Menighetsforvalter kontakter menighetspedagog for å gi tilbakemelding om dette.</w:t>
            </w:r>
          </w:p>
          <w:p w14:paraId="0659C722" w14:textId="77777777" w:rsidR="00730CFB" w:rsidRPr="00344EC7" w:rsidRDefault="00730CFB" w:rsidP="00D06379">
            <w:pPr>
              <w:spacing w:line="276" w:lineRule="auto"/>
              <w:rPr>
                <w:noProof w:val="0"/>
                <w:sz w:val="22"/>
              </w:rPr>
            </w:pPr>
            <w:r>
              <w:rPr>
                <w:noProof w:val="0"/>
                <w:sz w:val="22"/>
              </w:rPr>
              <w:t>Det kom opp spørsmål om det har kommet inn ekstra trosopplæringsmidler til Tranøy. Menighetsforvalter sjekker dette og informerer menighetsrådet.</w:t>
            </w:r>
          </w:p>
        </w:tc>
      </w:tr>
      <w:bookmarkEnd w:id="3"/>
    </w:tbl>
    <w:p w14:paraId="420DBAEB" w14:textId="77777777" w:rsidR="00730CFB" w:rsidRDefault="00730CFB" w:rsidP="00730CFB">
      <w:pPr>
        <w:rPr>
          <w:i/>
          <w:noProof w:val="0"/>
          <w:sz w:val="22"/>
        </w:rPr>
      </w:pPr>
    </w:p>
    <w:p w14:paraId="62FC225B" w14:textId="77777777" w:rsidR="00730CFB" w:rsidRDefault="00730CFB" w:rsidP="00730CFB">
      <w:pPr>
        <w:rPr>
          <w:i/>
          <w:noProof w:val="0"/>
          <w:sz w:val="22"/>
        </w:rPr>
      </w:pPr>
    </w:p>
    <w:p w14:paraId="2157986A" w14:textId="77777777" w:rsidR="00730CFB" w:rsidRDefault="00730CFB" w:rsidP="00730CF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3072A025" w14:textId="77777777" w:rsidTr="00D06379">
        <w:tc>
          <w:tcPr>
            <w:tcW w:w="9779" w:type="dxa"/>
          </w:tcPr>
          <w:p w14:paraId="19CB89D0" w14:textId="77777777" w:rsidR="00730CFB" w:rsidRPr="00344EC7" w:rsidRDefault="00730CFB" w:rsidP="00D06379">
            <w:pPr>
              <w:spacing w:line="276" w:lineRule="auto"/>
              <w:rPr>
                <w:noProof w:val="0"/>
                <w:sz w:val="22"/>
              </w:rPr>
            </w:pPr>
            <w:bookmarkStart w:id="4" w:name="Vedtak" w:colFirst="0" w:colLast="1"/>
            <w:r>
              <w:rPr>
                <w:noProof w:val="0"/>
                <w:sz w:val="22"/>
              </w:rPr>
              <w:t>Økonomirapport pr 27.11.23 tas til orientering.</w:t>
            </w:r>
          </w:p>
        </w:tc>
      </w:tr>
      <w:bookmarkEnd w:id="4"/>
    </w:tbl>
    <w:p w14:paraId="6B8081AC" w14:textId="77777777" w:rsidR="00730CFB" w:rsidRDefault="00730CFB" w:rsidP="00730CFB">
      <w:pPr>
        <w:rPr>
          <w:noProof w:val="0"/>
          <w:sz w:val="22"/>
        </w:rPr>
      </w:pPr>
    </w:p>
    <w:p w14:paraId="3D482557" w14:textId="77777777" w:rsidR="00730CFB" w:rsidRDefault="00730CFB" w:rsidP="00730CFB">
      <w:pPr>
        <w:rPr>
          <w:noProof w:val="0"/>
          <w:sz w:val="22"/>
        </w:rPr>
      </w:pPr>
    </w:p>
    <w:p w14:paraId="47B48502" w14:textId="77777777" w:rsidR="00730CFB" w:rsidRDefault="00730CFB" w:rsidP="00730CFB">
      <w:pPr>
        <w:ind w:left="1134" w:hanging="1134"/>
        <w:rPr>
          <w:b/>
          <w:noProof w:val="0"/>
          <w:sz w:val="22"/>
        </w:rPr>
      </w:pPr>
      <w:r>
        <w:rPr>
          <w:b/>
          <w:noProof w:val="0"/>
          <w:sz w:val="22"/>
        </w:rPr>
        <w:t>Sak 018/23</w:t>
      </w:r>
      <w:r>
        <w:rPr>
          <w:b/>
          <w:noProof w:val="0"/>
          <w:sz w:val="22"/>
        </w:rPr>
        <w:tab/>
        <w:t>Årsbudsjett 2024</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7B531BD0" w14:textId="77777777" w:rsidTr="00D06379">
        <w:tc>
          <w:tcPr>
            <w:tcW w:w="9779" w:type="dxa"/>
          </w:tcPr>
          <w:p w14:paraId="62E63F81" w14:textId="77777777" w:rsidR="00730CFB" w:rsidRDefault="00730CFB" w:rsidP="00D06379">
            <w:pPr>
              <w:spacing w:line="276" w:lineRule="auto"/>
              <w:rPr>
                <w:noProof w:val="0"/>
                <w:sz w:val="22"/>
              </w:rPr>
            </w:pPr>
            <w:r>
              <w:rPr>
                <w:noProof w:val="0"/>
                <w:sz w:val="22"/>
              </w:rPr>
              <w:t>I 2024, som i 2023, kan ikke trosopplæringsmidler brukes på konfirmanter. Det er beregnet at dette dekkes av ofringer til egen menighet og fra egenandel konfirmanter.</w:t>
            </w:r>
          </w:p>
          <w:p w14:paraId="361F1D9E" w14:textId="77777777" w:rsidR="00730CFB" w:rsidRDefault="00730CFB" w:rsidP="00D06379">
            <w:pPr>
              <w:spacing w:line="276" w:lineRule="auto"/>
              <w:rPr>
                <w:noProof w:val="0"/>
                <w:sz w:val="22"/>
              </w:rPr>
            </w:pPr>
            <w:r>
              <w:rPr>
                <w:noProof w:val="0"/>
                <w:sz w:val="22"/>
              </w:rPr>
              <w:t>I oppsettet av budsjettet: Det aller meste av utgifter er lagt inn i prosjektregnskap i fellesrådet, og det er beregnet overføring av midler fra menigheten for å dekke dette (markert med grønn skrift i budsjettet).</w:t>
            </w:r>
          </w:p>
          <w:p w14:paraId="62C0037F" w14:textId="77777777" w:rsidR="00730CFB" w:rsidRPr="00344EC7" w:rsidRDefault="00730CFB" w:rsidP="00D06379">
            <w:pPr>
              <w:spacing w:line="276" w:lineRule="auto"/>
              <w:rPr>
                <w:noProof w:val="0"/>
                <w:sz w:val="22"/>
              </w:rPr>
            </w:pPr>
            <w:r>
              <w:rPr>
                <w:noProof w:val="0"/>
                <w:sz w:val="22"/>
              </w:rPr>
              <w:t>Det er satt inn renteinntekter på 2000 kr for 2024. Dette settes i budsjettet av på ubundet fond.</w:t>
            </w:r>
          </w:p>
        </w:tc>
      </w:tr>
    </w:tbl>
    <w:p w14:paraId="35EBC546" w14:textId="77777777" w:rsidR="00730CFB" w:rsidRDefault="00730CFB" w:rsidP="00730CFB">
      <w:pPr>
        <w:rPr>
          <w:i/>
          <w:noProof w:val="0"/>
          <w:sz w:val="22"/>
        </w:rPr>
      </w:pPr>
    </w:p>
    <w:p w14:paraId="4A6F37B9" w14:textId="77777777" w:rsidR="00730CFB" w:rsidRDefault="00730CFB" w:rsidP="00730CFB">
      <w:pPr>
        <w:rPr>
          <w:i/>
          <w:noProof w:val="0"/>
          <w:sz w:val="22"/>
        </w:rPr>
      </w:pPr>
    </w:p>
    <w:p w14:paraId="1354C200" w14:textId="77777777" w:rsidR="00730CFB" w:rsidRDefault="00730CFB" w:rsidP="00730CF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5B9CEB04" w14:textId="77777777" w:rsidTr="00D06379">
        <w:tc>
          <w:tcPr>
            <w:tcW w:w="9779" w:type="dxa"/>
          </w:tcPr>
          <w:p w14:paraId="2DDB92D6" w14:textId="77777777" w:rsidR="00730CFB" w:rsidRPr="00344EC7" w:rsidRDefault="00730CFB" w:rsidP="00D06379">
            <w:pPr>
              <w:spacing w:line="276" w:lineRule="auto"/>
              <w:rPr>
                <w:noProof w:val="0"/>
                <w:sz w:val="22"/>
              </w:rPr>
            </w:pPr>
            <w:r>
              <w:rPr>
                <w:noProof w:val="0"/>
                <w:sz w:val="22"/>
              </w:rPr>
              <w:t>Forslag til budsjett for 2024 vedtas.</w:t>
            </w:r>
          </w:p>
        </w:tc>
      </w:tr>
    </w:tbl>
    <w:p w14:paraId="60D12150" w14:textId="77777777" w:rsidR="00730CFB" w:rsidRDefault="00730CFB" w:rsidP="00730CFB">
      <w:pPr>
        <w:rPr>
          <w:i/>
          <w:noProof w:val="0"/>
          <w:sz w:val="22"/>
        </w:rPr>
      </w:pPr>
    </w:p>
    <w:p w14:paraId="2DAB3E05" w14:textId="77777777" w:rsidR="00730CFB" w:rsidRDefault="00730CFB" w:rsidP="00730CFB">
      <w:pPr>
        <w:rPr>
          <w:i/>
          <w:noProof w:val="0"/>
          <w:sz w:val="22"/>
        </w:rPr>
      </w:pPr>
    </w:p>
    <w:p w14:paraId="7B995DA2" w14:textId="77777777" w:rsidR="00730CFB" w:rsidRDefault="00730CFB" w:rsidP="00730CF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11A5F693" w14:textId="77777777" w:rsidTr="00D06379">
        <w:tc>
          <w:tcPr>
            <w:tcW w:w="9779" w:type="dxa"/>
          </w:tcPr>
          <w:p w14:paraId="3139CE24" w14:textId="77777777" w:rsidR="00730CFB" w:rsidRPr="00344EC7" w:rsidRDefault="00730CFB" w:rsidP="00D06379">
            <w:pPr>
              <w:spacing w:line="276" w:lineRule="auto"/>
              <w:rPr>
                <w:noProof w:val="0"/>
                <w:sz w:val="22"/>
              </w:rPr>
            </w:pPr>
          </w:p>
        </w:tc>
      </w:tr>
    </w:tbl>
    <w:p w14:paraId="79C1371B" w14:textId="77777777" w:rsidR="00730CFB" w:rsidRDefault="00730CFB" w:rsidP="00730CFB">
      <w:pPr>
        <w:rPr>
          <w:i/>
          <w:noProof w:val="0"/>
          <w:sz w:val="22"/>
        </w:rPr>
      </w:pPr>
    </w:p>
    <w:p w14:paraId="4052C475" w14:textId="77777777" w:rsidR="00730CFB" w:rsidRDefault="00730CFB" w:rsidP="00730CFB">
      <w:pPr>
        <w:rPr>
          <w:i/>
          <w:noProof w:val="0"/>
          <w:sz w:val="22"/>
        </w:rPr>
      </w:pPr>
    </w:p>
    <w:p w14:paraId="4DBEB264" w14:textId="77777777" w:rsidR="00730CFB" w:rsidRDefault="00730CFB" w:rsidP="00730CF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55822197" w14:textId="77777777" w:rsidTr="00D06379">
        <w:tc>
          <w:tcPr>
            <w:tcW w:w="9779" w:type="dxa"/>
          </w:tcPr>
          <w:p w14:paraId="6BC73D28" w14:textId="77777777" w:rsidR="00730CFB" w:rsidRPr="00344EC7" w:rsidRDefault="00730CFB" w:rsidP="00D06379">
            <w:pPr>
              <w:spacing w:line="276" w:lineRule="auto"/>
              <w:rPr>
                <w:noProof w:val="0"/>
                <w:sz w:val="22"/>
              </w:rPr>
            </w:pPr>
            <w:r>
              <w:rPr>
                <w:noProof w:val="0"/>
                <w:sz w:val="22"/>
              </w:rPr>
              <w:t>Forslag til budsjett for 2024 vedtas.</w:t>
            </w:r>
          </w:p>
        </w:tc>
      </w:tr>
    </w:tbl>
    <w:p w14:paraId="26DAB721" w14:textId="77777777" w:rsidR="00730CFB" w:rsidRDefault="00730CFB" w:rsidP="00730CFB">
      <w:pPr>
        <w:rPr>
          <w:noProof w:val="0"/>
          <w:sz w:val="22"/>
        </w:rPr>
      </w:pPr>
    </w:p>
    <w:p w14:paraId="163E5FD9" w14:textId="77777777" w:rsidR="00730CFB" w:rsidRDefault="00730CFB" w:rsidP="00730CFB">
      <w:pPr>
        <w:rPr>
          <w:noProof w:val="0"/>
          <w:sz w:val="22"/>
        </w:rPr>
      </w:pPr>
    </w:p>
    <w:p w14:paraId="1816732A" w14:textId="77777777" w:rsidR="00730CFB" w:rsidRDefault="00730CFB" w:rsidP="00730CFB">
      <w:pPr>
        <w:ind w:left="1134" w:hanging="1134"/>
        <w:rPr>
          <w:b/>
          <w:noProof w:val="0"/>
          <w:sz w:val="22"/>
        </w:rPr>
      </w:pPr>
      <w:r>
        <w:rPr>
          <w:b/>
          <w:noProof w:val="0"/>
          <w:sz w:val="22"/>
        </w:rPr>
        <w:t>Sak 019/23</w:t>
      </w:r>
      <w:r>
        <w:rPr>
          <w:b/>
          <w:noProof w:val="0"/>
          <w:sz w:val="22"/>
        </w:rPr>
        <w:tab/>
        <w:t>Møteplan 2024</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434E5EE7" w14:textId="77777777" w:rsidTr="00D06379">
        <w:tc>
          <w:tcPr>
            <w:tcW w:w="9779" w:type="dxa"/>
          </w:tcPr>
          <w:p w14:paraId="342159F4" w14:textId="77777777" w:rsidR="00730CFB" w:rsidRDefault="00730CFB" w:rsidP="00D06379">
            <w:pPr>
              <w:spacing w:line="276" w:lineRule="auto"/>
              <w:rPr>
                <w:noProof w:val="0"/>
                <w:sz w:val="22"/>
              </w:rPr>
            </w:pPr>
            <w:r>
              <w:rPr>
                <w:noProof w:val="0"/>
                <w:sz w:val="22"/>
              </w:rPr>
              <w:t>Det er lagt opp til 4 møter pr år: To før sommeren og to etterpå.</w:t>
            </w:r>
          </w:p>
          <w:p w14:paraId="7E84AF84" w14:textId="77777777" w:rsidR="00730CFB" w:rsidRPr="00344EC7" w:rsidRDefault="00730CFB" w:rsidP="00D06379">
            <w:pPr>
              <w:spacing w:line="276" w:lineRule="auto"/>
              <w:rPr>
                <w:noProof w:val="0"/>
                <w:sz w:val="22"/>
              </w:rPr>
            </w:pPr>
            <w:r>
              <w:rPr>
                <w:noProof w:val="0"/>
                <w:sz w:val="22"/>
              </w:rPr>
              <w:t>Menighetsrådsmøtene i 2023 har vært på onsdager kl 18:30, annen hver gang i nord og sør i menigheten. Det har kommet signaler fra menighetsrådet om at man ønsker å fortsette med denne møtedagen.</w:t>
            </w:r>
          </w:p>
        </w:tc>
      </w:tr>
    </w:tbl>
    <w:p w14:paraId="21B03302" w14:textId="77777777" w:rsidR="00730CFB" w:rsidRDefault="00730CFB" w:rsidP="00730CFB">
      <w:pPr>
        <w:rPr>
          <w:i/>
          <w:noProof w:val="0"/>
          <w:sz w:val="22"/>
        </w:rPr>
      </w:pPr>
    </w:p>
    <w:p w14:paraId="76CBF985" w14:textId="77777777" w:rsidR="00730CFB" w:rsidRDefault="00730CFB" w:rsidP="00730CFB">
      <w:pPr>
        <w:rPr>
          <w:i/>
          <w:noProof w:val="0"/>
          <w:sz w:val="22"/>
        </w:rPr>
      </w:pPr>
    </w:p>
    <w:p w14:paraId="7BF6C79D" w14:textId="77777777" w:rsidR="00730CFB" w:rsidRDefault="00730CFB" w:rsidP="00730CF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1F0F3494" w14:textId="77777777" w:rsidTr="00D06379">
        <w:tc>
          <w:tcPr>
            <w:tcW w:w="9779" w:type="dxa"/>
          </w:tcPr>
          <w:p w14:paraId="07DF5D69" w14:textId="77777777" w:rsidR="00730CFB" w:rsidRPr="00344EC7" w:rsidRDefault="00730CFB" w:rsidP="00D06379">
            <w:pPr>
              <w:spacing w:line="276" w:lineRule="auto"/>
              <w:rPr>
                <w:noProof w:val="0"/>
                <w:sz w:val="22"/>
              </w:rPr>
            </w:pPr>
            <w:r>
              <w:rPr>
                <w:noProof w:val="0"/>
                <w:sz w:val="22"/>
              </w:rPr>
              <w:t>Det legges opp til fire møter. Møtene avholdes på onsdager kl 18:30, annen hver gang i nord og i sør. Møtedatoene blir 7.2, 29.5, 4.9 og 6.11.</w:t>
            </w:r>
          </w:p>
        </w:tc>
      </w:tr>
    </w:tbl>
    <w:p w14:paraId="00FC1396" w14:textId="77777777" w:rsidR="00730CFB" w:rsidRDefault="00730CFB" w:rsidP="00730CFB">
      <w:pPr>
        <w:rPr>
          <w:i/>
          <w:noProof w:val="0"/>
          <w:sz w:val="22"/>
        </w:rPr>
      </w:pPr>
    </w:p>
    <w:p w14:paraId="3A8B376F" w14:textId="77777777" w:rsidR="00730CFB" w:rsidRDefault="00730CFB" w:rsidP="00730CFB">
      <w:pPr>
        <w:rPr>
          <w:i/>
          <w:noProof w:val="0"/>
          <w:sz w:val="22"/>
        </w:rPr>
      </w:pPr>
    </w:p>
    <w:p w14:paraId="1CC9DB8E" w14:textId="77777777" w:rsidR="00730CFB" w:rsidRDefault="00730CFB" w:rsidP="00730CF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4D20E054" w14:textId="77777777" w:rsidTr="00D06379">
        <w:tc>
          <w:tcPr>
            <w:tcW w:w="9779" w:type="dxa"/>
          </w:tcPr>
          <w:p w14:paraId="03FAF1F4" w14:textId="77777777" w:rsidR="00730CFB" w:rsidRPr="00344EC7" w:rsidRDefault="00730CFB" w:rsidP="00D06379">
            <w:pPr>
              <w:spacing w:line="276" w:lineRule="auto"/>
              <w:rPr>
                <w:noProof w:val="0"/>
                <w:sz w:val="22"/>
              </w:rPr>
            </w:pPr>
          </w:p>
        </w:tc>
      </w:tr>
    </w:tbl>
    <w:p w14:paraId="108CED9A" w14:textId="77777777" w:rsidR="00730CFB" w:rsidRDefault="00730CFB" w:rsidP="00730CFB">
      <w:pPr>
        <w:rPr>
          <w:i/>
          <w:noProof w:val="0"/>
          <w:sz w:val="22"/>
        </w:rPr>
      </w:pPr>
    </w:p>
    <w:p w14:paraId="233141D0" w14:textId="77777777" w:rsidR="00730CFB" w:rsidRDefault="00730CFB" w:rsidP="00730CFB">
      <w:pPr>
        <w:rPr>
          <w:i/>
          <w:noProof w:val="0"/>
          <w:sz w:val="22"/>
        </w:rPr>
      </w:pPr>
    </w:p>
    <w:p w14:paraId="7F02CC49" w14:textId="77777777" w:rsidR="00730CFB" w:rsidRDefault="00730CFB" w:rsidP="00730CF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2F7E81D5" w14:textId="77777777" w:rsidTr="00D06379">
        <w:tc>
          <w:tcPr>
            <w:tcW w:w="9779" w:type="dxa"/>
          </w:tcPr>
          <w:p w14:paraId="7842A345" w14:textId="77777777" w:rsidR="00730CFB" w:rsidRPr="00344EC7" w:rsidRDefault="00730CFB" w:rsidP="00D06379">
            <w:pPr>
              <w:spacing w:line="276" w:lineRule="auto"/>
              <w:rPr>
                <w:noProof w:val="0"/>
                <w:sz w:val="22"/>
              </w:rPr>
            </w:pPr>
            <w:r>
              <w:rPr>
                <w:noProof w:val="0"/>
                <w:sz w:val="22"/>
              </w:rPr>
              <w:t>Det legges opp til fire møter. Møtene avholdes på onsdager kl 18:30, annen hver gang i nord og i sør. Møtedatoene blir 7.2, 29.5, 4.9 og 6.11.</w:t>
            </w:r>
          </w:p>
        </w:tc>
      </w:tr>
    </w:tbl>
    <w:p w14:paraId="6C04E0FA" w14:textId="77777777" w:rsidR="00730CFB" w:rsidRDefault="00730CFB" w:rsidP="00730CFB">
      <w:pPr>
        <w:rPr>
          <w:noProof w:val="0"/>
          <w:sz w:val="22"/>
        </w:rPr>
      </w:pPr>
    </w:p>
    <w:p w14:paraId="01976612" w14:textId="77777777" w:rsidR="00730CFB" w:rsidRDefault="00730CFB" w:rsidP="00730CFB">
      <w:pPr>
        <w:rPr>
          <w:noProof w:val="0"/>
          <w:sz w:val="22"/>
        </w:rPr>
      </w:pPr>
    </w:p>
    <w:p w14:paraId="595B2A99" w14:textId="77777777" w:rsidR="00730CFB" w:rsidRDefault="00730CFB" w:rsidP="00730CFB">
      <w:pPr>
        <w:ind w:left="1134" w:hanging="1134"/>
        <w:rPr>
          <w:b/>
          <w:noProof w:val="0"/>
          <w:sz w:val="22"/>
        </w:rPr>
      </w:pPr>
      <w:r>
        <w:rPr>
          <w:b/>
          <w:noProof w:val="0"/>
          <w:sz w:val="22"/>
        </w:rPr>
        <w:t>Sak 020/23</w:t>
      </w:r>
      <w:r>
        <w:rPr>
          <w:b/>
          <w:noProof w:val="0"/>
          <w:sz w:val="22"/>
        </w:rPr>
        <w:tab/>
        <w:t>Offerliste 2024</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1317A40C" w14:textId="77777777" w:rsidTr="00D06379">
        <w:tc>
          <w:tcPr>
            <w:tcW w:w="9779" w:type="dxa"/>
          </w:tcPr>
          <w:p w14:paraId="4631E490" w14:textId="77777777" w:rsidR="00730CFB" w:rsidRDefault="00730CFB" w:rsidP="00D06379">
            <w:pPr>
              <w:spacing w:line="276" w:lineRule="auto"/>
              <w:rPr>
                <w:noProof w:val="0"/>
                <w:sz w:val="22"/>
              </w:rPr>
            </w:pPr>
            <w:r>
              <w:rPr>
                <w:noProof w:val="0"/>
                <w:sz w:val="22"/>
              </w:rPr>
              <w:t>Menighetsforvalter har satt opp offerlisten for 2024. Den er den samme som i 2023. Offersøknadene fordeles etter følgende prioritering (54 ofringer):</w:t>
            </w:r>
          </w:p>
          <w:p w14:paraId="031A3591" w14:textId="77777777" w:rsidR="00730CFB" w:rsidRDefault="00730CFB" w:rsidP="00D06379">
            <w:pPr>
              <w:spacing w:line="276" w:lineRule="auto"/>
              <w:rPr>
                <w:noProof w:val="0"/>
                <w:sz w:val="22"/>
              </w:rPr>
            </w:pPr>
            <w:r>
              <w:rPr>
                <w:noProof w:val="0"/>
                <w:sz w:val="22"/>
              </w:rPr>
              <w:t>11 stk – egen menighet</w:t>
            </w:r>
          </w:p>
          <w:p w14:paraId="1F85B992" w14:textId="77777777" w:rsidR="00730CFB" w:rsidRDefault="00730CFB" w:rsidP="00D06379">
            <w:pPr>
              <w:spacing w:line="276" w:lineRule="auto"/>
              <w:rPr>
                <w:noProof w:val="0"/>
                <w:sz w:val="22"/>
              </w:rPr>
            </w:pPr>
            <w:r>
              <w:rPr>
                <w:noProof w:val="0"/>
                <w:sz w:val="22"/>
              </w:rPr>
              <w:t>3 stk – menighetens misjonsprosjekt</w:t>
            </w:r>
          </w:p>
          <w:p w14:paraId="682CCADD" w14:textId="77777777" w:rsidR="00730CFB" w:rsidRDefault="00730CFB" w:rsidP="00D06379">
            <w:pPr>
              <w:spacing w:line="276" w:lineRule="auto"/>
              <w:rPr>
                <w:noProof w:val="0"/>
                <w:sz w:val="22"/>
              </w:rPr>
            </w:pPr>
            <w:r>
              <w:rPr>
                <w:noProof w:val="0"/>
                <w:sz w:val="22"/>
              </w:rPr>
              <w:t>4 stk – Stonglandet kirkeforening</w:t>
            </w:r>
          </w:p>
          <w:p w14:paraId="196F734E" w14:textId="77777777" w:rsidR="00730CFB" w:rsidRDefault="00730CFB" w:rsidP="00D06379">
            <w:pPr>
              <w:spacing w:line="276" w:lineRule="auto"/>
              <w:rPr>
                <w:noProof w:val="0"/>
                <w:sz w:val="22"/>
              </w:rPr>
            </w:pPr>
            <w:r>
              <w:rPr>
                <w:noProof w:val="0"/>
                <w:sz w:val="22"/>
              </w:rPr>
              <w:t>4 stk – Vangsvik kirkeforening</w:t>
            </w:r>
          </w:p>
          <w:p w14:paraId="63A723D7" w14:textId="77777777" w:rsidR="00730CFB" w:rsidRDefault="00730CFB" w:rsidP="00D06379">
            <w:pPr>
              <w:spacing w:line="276" w:lineRule="auto"/>
              <w:rPr>
                <w:noProof w:val="0"/>
                <w:sz w:val="22"/>
              </w:rPr>
            </w:pPr>
            <w:r>
              <w:rPr>
                <w:noProof w:val="0"/>
                <w:sz w:val="22"/>
              </w:rPr>
              <w:t>4 stk – Svanelvmo kirkeforening</w:t>
            </w:r>
          </w:p>
          <w:p w14:paraId="1E16EB44" w14:textId="77777777" w:rsidR="00730CFB" w:rsidRDefault="00730CFB" w:rsidP="00D06379">
            <w:pPr>
              <w:spacing w:line="276" w:lineRule="auto"/>
              <w:rPr>
                <w:noProof w:val="0"/>
                <w:sz w:val="22"/>
              </w:rPr>
            </w:pPr>
            <w:r>
              <w:rPr>
                <w:noProof w:val="0"/>
                <w:sz w:val="22"/>
              </w:rPr>
              <w:t>4 stk – Reindalen kirkeforening</w:t>
            </w:r>
          </w:p>
          <w:p w14:paraId="704C425A" w14:textId="77777777" w:rsidR="00730CFB" w:rsidRDefault="00730CFB" w:rsidP="00D06379">
            <w:pPr>
              <w:spacing w:line="276" w:lineRule="auto"/>
              <w:rPr>
                <w:noProof w:val="0"/>
                <w:sz w:val="22"/>
              </w:rPr>
            </w:pPr>
            <w:r>
              <w:rPr>
                <w:noProof w:val="0"/>
                <w:sz w:val="22"/>
              </w:rPr>
              <w:t>1 stk – Tranøy kirkeforening</w:t>
            </w:r>
          </w:p>
          <w:p w14:paraId="389A6ECE" w14:textId="77777777" w:rsidR="00730CFB" w:rsidRDefault="00730CFB" w:rsidP="00D06379">
            <w:pPr>
              <w:spacing w:line="276" w:lineRule="auto"/>
              <w:rPr>
                <w:noProof w:val="0"/>
                <w:sz w:val="22"/>
              </w:rPr>
            </w:pPr>
            <w:r>
              <w:rPr>
                <w:noProof w:val="0"/>
                <w:sz w:val="22"/>
              </w:rPr>
              <w:t>1 stk – Skrolsvik bygdelag</w:t>
            </w:r>
          </w:p>
          <w:p w14:paraId="1799B545" w14:textId="77777777" w:rsidR="00730CFB" w:rsidRDefault="00730CFB" w:rsidP="00D06379">
            <w:pPr>
              <w:spacing w:line="276" w:lineRule="auto"/>
              <w:rPr>
                <w:noProof w:val="0"/>
                <w:sz w:val="22"/>
              </w:rPr>
            </w:pPr>
            <w:r>
              <w:rPr>
                <w:noProof w:val="0"/>
                <w:sz w:val="22"/>
              </w:rPr>
              <w:t>1 stk – Vesterfjell aktivitetssenter (ved gudstjeneste der)</w:t>
            </w:r>
          </w:p>
          <w:p w14:paraId="7ECBE923" w14:textId="77777777" w:rsidR="00730CFB" w:rsidRDefault="00730CFB" w:rsidP="00D06379">
            <w:pPr>
              <w:spacing w:line="276" w:lineRule="auto"/>
              <w:rPr>
                <w:noProof w:val="0"/>
                <w:sz w:val="22"/>
              </w:rPr>
            </w:pPr>
            <w:r>
              <w:rPr>
                <w:noProof w:val="0"/>
                <w:sz w:val="22"/>
              </w:rPr>
              <w:t>5 stk – Kirkens Nødhjelp</w:t>
            </w:r>
          </w:p>
          <w:p w14:paraId="6FBBD215" w14:textId="77777777" w:rsidR="00730CFB" w:rsidRDefault="00730CFB" w:rsidP="00D06379">
            <w:pPr>
              <w:spacing w:line="276" w:lineRule="auto"/>
              <w:rPr>
                <w:noProof w:val="0"/>
                <w:sz w:val="22"/>
              </w:rPr>
            </w:pPr>
            <w:r>
              <w:rPr>
                <w:noProof w:val="0"/>
                <w:sz w:val="22"/>
              </w:rPr>
              <w:t>1 stk - Det Norske Misjonsselskap</w:t>
            </w:r>
          </w:p>
          <w:p w14:paraId="13775EE7" w14:textId="77777777" w:rsidR="00730CFB" w:rsidRDefault="00730CFB" w:rsidP="00D06379">
            <w:pPr>
              <w:spacing w:line="276" w:lineRule="auto"/>
              <w:rPr>
                <w:noProof w:val="0"/>
                <w:sz w:val="22"/>
              </w:rPr>
            </w:pPr>
            <w:r>
              <w:rPr>
                <w:noProof w:val="0"/>
                <w:sz w:val="22"/>
              </w:rPr>
              <w:t>2 stk - Kirkens bymisjon – Tromsø</w:t>
            </w:r>
          </w:p>
          <w:p w14:paraId="65806D5A" w14:textId="77777777" w:rsidR="00730CFB" w:rsidRDefault="00730CFB" w:rsidP="00D06379">
            <w:pPr>
              <w:spacing w:line="276" w:lineRule="auto"/>
              <w:rPr>
                <w:noProof w:val="0"/>
                <w:sz w:val="22"/>
              </w:rPr>
            </w:pPr>
            <w:r>
              <w:rPr>
                <w:noProof w:val="0"/>
                <w:sz w:val="22"/>
              </w:rPr>
              <w:t>1 stk - Norges KFUK/KFUM</w:t>
            </w:r>
          </w:p>
          <w:p w14:paraId="0AF000B2" w14:textId="77777777" w:rsidR="00730CFB" w:rsidRDefault="00730CFB" w:rsidP="00D06379">
            <w:pPr>
              <w:spacing w:line="276" w:lineRule="auto"/>
              <w:rPr>
                <w:noProof w:val="0"/>
                <w:sz w:val="22"/>
              </w:rPr>
            </w:pPr>
            <w:r>
              <w:rPr>
                <w:noProof w:val="0"/>
                <w:sz w:val="22"/>
              </w:rPr>
              <w:t>1 stk – Bunda</w:t>
            </w:r>
          </w:p>
          <w:p w14:paraId="34576ED4" w14:textId="77777777" w:rsidR="00730CFB" w:rsidRDefault="00730CFB" w:rsidP="00D06379">
            <w:pPr>
              <w:spacing w:line="276" w:lineRule="auto"/>
              <w:rPr>
                <w:noProof w:val="0"/>
                <w:sz w:val="22"/>
              </w:rPr>
            </w:pPr>
            <w:r>
              <w:rPr>
                <w:noProof w:val="0"/>
                <w:sz w:val="22"/>
              </w:rPr>
              <w:t>1 stk - fordeles til: Sjømannskirken, Redningsselskapet (NSSR), Norsk Søndagsskoleforbund, Det norske bibelselskap, Kirkens SOS i Nord-Hålogaland, Normisjon – Region Nord, Kirkelig Utdaningssenter i Nord (KUN), Norsk Luthersk Misjonssamband, Viken Senter.</w:t>
            </w:r>
          </w:p>
          <w:p w14:paraId="19437D68" w14:textId="77777777" w:rsidR="00730CFB" w:rsidRDefault="00730CFB" w:rsidP="00D06379">
            <w:pPr>
              <w:spacing w:line="276" w:lineRule="auto"/>
              <w:rPr>
                <w:sz w:val="22"/>
                <w:szCs w:val="22"/>
              </w:rPr>
            </w:pPr>
            <w:r>
              <w:rPr>
                <w:noProof w:val="0"/>
                <w:sz w:val="22"/>
              </w:rPr>
              <w:t xml:space="preserve">I tillegg kan presten tildele inntil 2 åpne ofringer til organisasjoner ut over </w:t>
            </w:r>
            <w:r>
              <w:rPr>
                <w:noProof w:val="0"/>
                <w:sz w:val="22"/>
                <w:szCs w:val="22"/>
              </w:rPr>
              <w:t xml:space="preserve">dette </w:t>
            </w:r>
            <w:r>
              <w:rPr>
                <w:sz w:val="22"/>
                <w:szCs w:val="22"/>
              </w:rPr>
              <w:t>(til spesielle innsamlinger i løpet av året, f.eks. til katastrofeområder.)</w:t>
            </w:r>
          </w:p>
          <w:p w14:paraId="4D2EAFB5" w14:textId="77777777" w:rsidR="00730CFB" w:rsidRPr="00344EC7" w:rsidRDefault="00730CFB" w:rsidP="00D06379">
            <w:pPr>
              <w:spacing w:line="276" w:lineRule="auto"/>
              <w:rPr>
                <w:noProof w:val="0"/>
                <w:sz w:val="22"/>
              </w:rPr>
            </w:pPr>
            <w:r>
              <w:rPr>
                <w:sz w:val="22"/>
                <w:szCs w:val="22"/>
              </w:rPr>
              <w:t>Det settes ikke opp ofring på institusjonsgudstjeneste på Helsesenteret, eller ved friluftsgudstjeneste.</w:t>
            </w:r>
          </w:p>
        </w:tc>
      </w:tr>
    </w:tbl>
    <w:p w14:paraId="69C69149" w14:textId="77777777" w:rsidR="00730CFB" w:rsidRDefault="00730CFB" w:rsidP="00730CFB">
      <w:pPr>
        <w:rPr>
          <w:i/>
          <w:noProof w:val="0"/>
          <w:sz w:val="22"/>
        </w:rPr>
      </w:pPr>
    </w:p>
    <w:p w14:paraId="52B2336F" w14:textId="77777777" w:rsidR="00730CFB" w:rsidRDefault="00730CFB" w:rsidP="00730CFB">
      <w:pPr>
        <w:rPr>
          <w:i/>
          <w:noProof w:val="0"/>
          <w:sz w:val="22"/>
        </w:rPr>
      </w:pPr>
    </w:p>
    <w:p w14:paraId="60E77DBD" w14:textId="77777777" w:rsidR="00730CFB" w:rsidRDefault="00730CFB" w:rsidP="00730CF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1D5DF458" w14:textId="77777777" w:rsidTr="00D06379">
        <w:tc>
          <w:tcPr>
            <w:tcW w:w="9779" w:type="dxa"/>
          </w:tcPr>
          <w:p w14:paraId="33556C5A" w14:textId="77777777" w:rsidR="00730CFB" w:rsidRDefault="00730CFB" w:rsidP="00D06379">
            <w:pPr>
              <w:spacing w:line="276" w:lineRule="auto"/>
              <w:rPr>
                <w:noProof w:val="0"/>
                <w:sz w:val="22"/>
              </w:rPr>
            </w:pPr>
            <w:r>
              <w:rPr>
                <w:noProof w:val="0"/>
                <w:sz w:val="22"/>
              </w:rPr>
              <w:t>Offersøknadene fordeles etter følgende prioritering (54 ofringer):</w:t>
            </w:r>
          </w:p>
          <w:p w14:paraId="6F2A84F8" w14:textId="77777777" w:rsidR="00730CFB" w:rsidRDefault="00730CFB" w:rsidP="00D06379">
            <w:pPr>
              <w:spacing w:line="276" w:lineRule="auto"/>
              <w:rPr>
                <w:noProof w:val="0"/>
                <w:sz w:val="22"/>
              </w:rPr>
            </w:pPr>
            <w:r>
              <w:rPr>
                <w:noProof w:val="0"/>
                <w:sz w:val="22"/>
              </w:rPr>
              <w:t>11 stk – egen menighet</w:t>
            </w:r>
          </w:p>
          <w:p w14:paraId="4D3C1AD9" w14:textId="77777777" w:rsidR="00730CFB" w:rsidRDefault="00730CFB" w:rsidP="00D06379">
            <w:pPr>
              <w:spacing w:line="276" w:lineRule="auto"/>
              <w:rPr>
                <w:noProof w:val="0"/>
                <w:sz w:val="22"/>
              </w:rPr>
            </w:pPr>
            <w:r>
              <w:rPr>
                <w:noProof w:val="0"/>
                <w:sz w:val="22"/>
              </w:rPr>
              <w:t>3 stk – menighetens misjonsprosjekt</w:t>
            </w:r>
          </w:p>
          <w:p w14:paraId="15DEE14F" w14:textId="77777777" w:rsidR="00730CFB" w:rsidRDefault="00730CFB" w:rsidP="00D06379">
            <w:pPr>
              <w:spacing w:line="276" w:lineRule="auto"/>
              <w:rPr>
                <w:noProof w:val="0"/>
                <w:sz w:val="22"/>
              </w:rPr>
            </w:pPr>
            <w:r>
              <w:rPr>
                <w:noProof w:val="0"/>
                <w:sz w:val="22"/>
              </w:rPr>
              <w:t>4 stk – Stonglandet kirkeforening</w:t>
            </w:r>
          </w:p>
          <w:p w14:paraId="22764B73" w14:textId="77777777" w:rsidR="00730CFB" w:rsidRDefault="00730CFB" w:rsidP="00D06379">
            <w:pPr>
              <w:spacing w:line="276" w:lineRule="auto"/>
              <w:rPr>
                <w:noProof w:val="0"/>
                <w:sz w:val="22"/>
              </w:rPr>
            </w:pPr>
            <w:r>
              <w:rPr>
                <w:noProof w:val="0"/>
                <w:sz w:val="22"/>
              </w:rPr>
              <w:t>4 stk – Vangsvik kirkeforening</w:t>
            </w:r>
          </w:p>
          <w:p w14:paraId="2F3933A6" w14:textId="77777777" w:rsidR="00730CFB" w:rsidRDefault="00730CFB" w:rsidP="00D06379">
            <w:pPr>
              <w:spacing w:line="276" w:lineRule="auto"/>
              <w:rPr>
                <w:noProof w:val="0"/>
                <w:sz w:val="22"/>
              </w:rPr>
            </w:pPr>
            <w:r>
              <w:rPr>
                <w:noProof w:val="0"/>
                <w:sz w:val="22"/>
              </w:rPr>
              <w:t>4 stk – Svanelvmo kirkeforening</w:t>
            </w:r>
          </w:p>
          <w:p w14:paraId="407F3BF9" w14:textId="77777777" w:rsidR="00730CFB" w:rsidRDefault="00730CFB" w:rsidP="00D06379">
            <w:pPr>
              <w:spacing w:line="276" w:lineRule="auto"/>
              <w:rPr>
                <w:noProof w:val="0"/>
                <w:sz w:val="22"/>
              </w:rPr>
            </w:pPr>
            <w:r>
              <w:rPr>
                <w:noProof w:val="0"/>
                <w:sz w:val="22"/>
              </w:rPr>
              <w:t>4 stk – Reindalen kirkeforening</w:t>
            </w:r>
          </w:p>
          <w:p w14:paraId="6C2CA309" w14:textId="77777777" w:rsidR="00730CFB" w:rsidRDefault="00730CFB" w:rsidP="00D06379">
            <w:pPr>
              <w:spacing w:line="276" w:lineRule="auto"/>
              <w:rPr>
                <w:noProof w:val="0"/>
                <w:sz w:val="22"/>
              </w:rPr>
            </w:pPr>
            <w:r>
              <w:rPr>
                <w:noProof w:val="0"/>
                <w:sz w:val="22"/>
              </w:rPr>
              <w:t>1 stk – Tranøy kirkeforening</w:t>
            </w:r>
          </w:p>
          <w:p w14:paraId="07777979" w14:textId="77777777" w:rsidR="00730CFB" w:rsidRDefault="00730CFB" w:rsidP="00D06379">
            <w:pPr>
              <w:spacing w:line="276" w:lineRule="auto"/>
              <w:rPr>
                <w:noProof w:val="0"/>
                <w:sz w:val="22"/>
              </w:rPr>
            </w:pPr>
            <w:r>
              <w:rPr>
                <w:noProof w:val="0"/>
                <w:sz w:val="22"/>
              </w:rPr>
              <w:t>1 stk – Skrolsvik bygdelag</w:t>
            </w:r>
          </w:p>
          <w:p w14:paraId="0D7BCB56" w14:textId="77777777" w:rsidR="00730CFB" w:rsidRDefault="00730CFB" w:rsidP="00D06379">
            <w:pPr>
              <w:spacing w:line="276" w:lineRule="auto"/>
              <w:rPr>
                <w:noProof w:val="0"/>
                <w:sz w:val="22"/>
              </w:rPr>
            </w:pPr>
            <w:r>
              <w:rPr>
                <w:noProof w:val="0"/>
                <w:sz w:val="22"/>
              </w:rPr>
              <w:t>1 stk – Vesterfjell aktivitetssenter (ved gudstjeneste der)</w:t>
            </w:r>
          </w:p>
          <w:p w14:paraId="61345471" w14:textId="77777777" w:rsidR="00730CFB" w:rsidRDefault="00730CFB" w:rsidP="00D06379">
            <w:pPr>
              <w:spacing w:line="276" w:lineRule="auto"/>
              <w:rPr>
                <w:noProof w:val="0"/>
                <w:sz w:val="22"/>
              </w:rPr>
            </w:pPr>
            <w:r>
              <w:rPr>
                <w:noProof w:val="0"/>
                <w:sz w:val="22"/>
              </w:rPr>
              <w:t>5 stk – Kirkens Nødhjelp</w:t>
            </w:r>
          </w:p>
          <w:p w14:paraId="2F9867B7" w14:textId="77777777" w:rsidR="00730CFB" w:rsidRDefault="00730CFB" w:rsidP="00D06379">
            <w:pPr>
              <w:spacing w:line="276" w:lineRule="auto"/>
              <w:rPr>
                <w:noProof w:val="0"/>
                <w:sz w:val="22"/>
              </w:rPr>
            </w:pPr>
            <w:r>
              <w:rPr>
                <w:noProof w:val="0"/>
                <w:sz w:val="22"/>
              </w:rPr>
              <w:t>1 stk - Det Norske Misjonsselskap</w:t>
            </w:r>
          </w:p>
          <w:p w14:paraId="04CFAA35" w14:textId="77777777" w:rsidR="00730CFB" w:rsidRDefault="00730CFB" w:rsidP="00D06379">
            <w:pPr>
              <w:spacing w:line="276" w:lineRule="auto"/>
              <w:rPr>
                <w:noProof w:val="0"/>
                <w:sz w:val="22"/>
              </w:rPr>
            </w:pPr>
            <w:r>
              <w:rPr>
                <w:noProof w:val="0"/>
                <w:sz w:val="22"/>
              </w:rPr>
              <w:t>2 stk - Kirkens bymisjon – Tromsø</w:t>
            </w:r>
          </w:p>
          <w:p w14:paraId="2DC154C0" w14:textId="77777777" w:rsidR="00730CFB" w:rsidRDefault="00730CFB" w:rsidP="00D06379">
            <w:pPr>
              <w:spacing w:line="276" w:lineRule="auto"/>
              <w:rPr>
                <w:noProof w:val="0"/>
                <w:sz w:val="22"/>
              </w:rPr>
            </w:pPr>
            <w:r>
              <w:rPr>
                <w:noProof w:val="0"/>
                <w:sz w:val="22"/>
              </w:rPr>
              <w:t>1 stk - Norges KFUK/KFUM</w:t>
            </w:r>
          </w:p>
          <w:p w14:paraId="6CDD04A4" w14:textId="77777777" w:rsidR="00730CFB" w:rsidRDefault="00730CFB" w:rsidP="00D06379">
            <w:pPr>
              <w:spacing w:line="276" w:lineRule="auto"/>
              <w:rPr>
                <w:noProof w:val="0"/>
                <w:sz w:val="22"/>
              </w:rPr>
            </w:pPr>
            <w:r>
              <w:rPr>
                <w:noProof w:val="0"/>
                <w:sz w:val="22"/>
              </w:rPr>
              <w:t>1 stk – Bunda</w:t>
            </w:r>
          </w:p>
          <w:p w14:paraId="7607FEF0" w14:textId="77777777" w:rsidR="00730CFB" w:rsidRDefault="00730CFB" w:rsidP="00D06379">
            <w:pPr>
              <w:spacing w:line="276" w:lineRule="auto"/>
              <w:rPr>
                <w:noProof w:val="0"/>
                <w:sz w:val="22"/>
              </w:rPr>
            </w:pPr>
            <w:r>
              <w:rPr>
                <w:noProof w:val="0"/>
                <w:sz w:val="22"/>
              </w:rPr>
              <w:t>1 stk - fordeles til: Sjømannskirken, Redningsselskapet (NSSR), Norsk Søndagsskoleforbund, Det norske bibelselskap, Kirkens SOS i Nord-Hålogaland, Normisjon – Region Nord, Kirkelig Utdaningssenter i Nord (KUN), Norsk Luthersk Misjonssamband, Viken Senter.</w:t>
            </w:r>
          </w:p>
          <w:p w14:paraId="2BCC24AA" w14:textId="77777777" w:rsidR="00730CFB" w:rsidRDefault="00730CFB" w:rsidP="00D06379">
            <w:pPr>
              <w:spacing w:line="276" w:lineRule="auto"/>
              <w:rPr>
                <w:sz w:val="22"/>
                <w:szCs w:val="22"/>
              </w:rPr>
            </w:pPr>
            <w:r>
              <w:rPr>
                <w:noProof w:val="0"/>
                <w:sz w:val="22"/>
              </w:rPr>
              <w:t xml:space="preserve">I tillegg kan presten tildele inntil 2 åpne ofringer til organisasjoner ut over </w:t>
            </w:r>
            <w:r>
              <w:rPr>
                <w:noProof w:val="0"/>
                <w:sz w:val="22"/>
                <w:szCs w:val="22"/>
              </w:rPr>
              <w:t xml:space="preserve">dette </w:t>
            </w:r>
            <w:r>
              <w:rPr>
                <w:sz w:val="22"/>
                <w:szCs w:val="22"/>
              </w:rPr>
              <w:t>(til spesielle innsamlinger i løpet av året, f.eks. til katastrofeområder.)</w:t>
            </w:r>
          </w:p>
          <w:p w14:paraId="51A761C0" w14:textId="77777777" w:rsidR="00730CFB" w:rsidRPr="00344EC7" w:rsidRDefault="00730CFB" w:rsidP="00D06379">
            <w:pPr>
              <w:spacing w:line="276" w:lineRule="auto"/>
              <w:rPr>
                <w:noProof w:val="0"/>
                <w:sz w:val="22"/>
              </w:rPr>
            </w:pPr>
            <w:r>
              <w:rPr>
                <w:sz w:val="22"/>
                <w:szCs w:val="22"/>
              </w:rPr>
              <w:t>Det settes ikke opp ofring på institusjonsgudstjeneste på Helsesenteret, eller ved friluftsgudstjeneste.</w:t>
            </w:r>
          </w:p>
        </w:tc>
      </w:tr>
    </w:tbl>
    <w:p w14:paraId="1940D6F3" w14:textId="77777777" w:rsidR="00730CFB" w:rsidRDefault="00730CFB" w:rsidP="00730CFB">
      <w:pPr>
        <w:rPr>
          <w:i/>
          <w:noProof w:val="0"/>
          <w:sz w:val="22"/>
        </w:rPr>
      </w:pPr>
    </w:p>
    <w:p w14:paraId="245D33F5" w14:textId="77777777" w:rsidR="00730CFB" w:rsidRDefault="00730CFB" w:rsidP="00730CFB">
      <w:pPr>
        <w:rPr>
          <w:i/>
          <w:noProof w:val="0"/>
          <w:sz w:val="22"/>
        </w:rPr>
      </w:pPr>
    </w:p>
    <w:p w14:paraId="3CB9754D" w14:textId="77777777" w:rsidR="00730CFB" w:rsidRDefault="00730CFB" w:rsidP="00730CF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3E89A658" w14:textId="77777777" w:rsidTr="00D06379">
        <w:tc>
          <w:tcPr>
            <w:tcW w:w="9779" w:type="dxa"/>
          </w:tcPr>
          <w:p w14:paraId="7A698E6B" w14:textId="77777777" w:rsidR="00730CFB" w:rsidRPr="00344EC7" w:rsidRDefault="00730CFB" w:rsidP="00D06379">
            <w:pPr>
              <w:spacing w:line="276" w:lineRule="auto"/>
              <w:rPr>
                <w:noProof w:val="0"/>
                <w:sz w:val="22"/>
              </w:rPr>
            </w:pPr>
            <w:r>
              <w:rPr>
                <w:noProof w:val="0"/>
                <w:sz w:val="22"/>
              </w:rPr>
              <w:t>Det kom opp spørsmål om Tranøy menighet er mottaker av Norsk Tippings grasrotmidler. Menighetsforvalter har ikke sett at det er mottatt noe fra dem. Daniel E. sjekker nærmere muligheten for å om menigheten eller kirkeforeninger kan motta grasrotmidler.</w:t>
            </w:r>
          </w:p>
        </w:tc>
      </w:tr>
    </w:tbl>
    <w:p w14:paraId="44816D01" w14:textId="77777777" w:rsidR="00730CFB" w:rsidRDefault="00730CFB" w:rsidP="00730CFB">
      <w:pPr>
        <w:rPr>
          <w:i/>
          <w:noProof w:val="0"/>
          <w:sz w:val="22"/>
        </w:rPr>
      </w:pPr>
    </w:p>
    <w:p w14:paraId="043ED016" w14:textId="77777777" w:rsidR="00730CFB" w:rsidRDefault="00730CFB" w:rsidP="00730CFB">
      <w:pPr>
        <w:rPr>
          <w:i/>
          <w:noProof w:val="0"/>
          <w:sz w:val="22"/>
        </w:rPr>
      </w:pPr>
    </w:p>
    <w:p w14:paraId="369DE9C4" w14:textId="77777777" w:rsidR="00730CFB" w:rsidRDefault="00730CFB" w:rsidP="00730CF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7F347E9A" w14:textId="77777777" w:rsidTr="00D06379">
        <w:tc>
          <w:tcPr>
            <w:tcW w:w="9779" w:type="dxa"/>
          </w:tcPr>
          <w:p w14:paraId="607825F3" w14:textId="77777777" w:rsidR="00730CFB" w:rsidRDefault="00730CFB" w:rsidP="00D06379">
            <w:pPr>
              <w:spacing w:line="276" w:lineRule="auto"/>
              <w:rPr>
                <w:noProof w:val="0"/>
                <w:sz w:val="22"/>
              </w:rPr>
            </w:pPr>
            <w:r>
              <w:rPr>
                <w:noProof w:val="0"/>
                <w:sz w:val="22"/>
              </w:rPr>
              <w:t>Offersøknadene fordeles etter følgende prioritering (54 ofringer):</w:t>
            </w:r>
          </w:p>
          <w:p w14:paraId="7C54BC3B" w14:textId="77777777" w:rsidR="00730CFB" w:rsidRDefault="00730CFB" w:rsidP="00D06379">
            <w:pPr>
              <w:spacing w:line="276" w:lineRule="auto"/>
              <w:rPr>
                <w:noProof w:val="0"/>
                <w:sz w:val="22"/>
              </w:rPr>
            </w:pPr>
            <w:r>
              <w:rPr>
                <w:noProof w:val="0"/>
                <w:sz w:val="22"/>
              </w:rPr>
              <w:t>11 stk – egen menighet</w:t>
            </w:r>
          </w:p>
          <w:p w14:paraId="59C62548" w14:textId="77777777" w:rsidR="00730CFB" w:rsidRDefault="00730CFB" w:rsidP="00D06379">
            <w:pPr>
              <w:spacing w:line="276" w:lineRule="auto"/>
              <w:rPr>
                <w:noProof w:val="0"/>
                <w:sz w:val="22"/>
              </w:rPr>
            </w:pPr>
            <w:r>
              <w:rPr>
                <w:noProof w:val="0"/>
                <w:sz w:val="22"/>
              </w:rPr>
              <w:t>3 stk – menighetens misjonsprosjekt</w:t>
            </w:r>
          </w:p>
          <w:p w14:paraId="2191331E" w14:textId="77777777" w:rsidR="00730CFB" w:rsidRDefault="00730CFB" w:rsidP="00D06379">
            <w:pPr>
              <w:spacing w:line="276" w:lineRule="auto"/>
              <w:rPr>
                <w:noProof w:val="0"/>
                <w:sz w:val="22"/>
              </w:rPr>
            </w:pPr>
            <w:r>
              <w:rPr>
                <w:noProof w:val="0"/>
                <w:sz w:val="22"/>
              </w:rPr>
              <w:t>4 stk – Stonglandet kirkeforening</w:t>
            </w:r>
          </w:p>
          <w:p w14:paraId="5A62D851" w14:textId="77777777" w:rsidR="00730CFB" w:rsidRDefault="00730CFB" w:rsidP="00D06379">
            <w:pPr>
              <w:spacing w:line="276" w:lineRule="auto"/>
              <w:rPr>
                <w:noProof w:val="0"/>
                <w:sz w:val="22"/>
              </w:rPr>
            </w:pPr>
            <w:r>
              <w:rPr>
                <w:noProof w:val="0"/>
                <w:sz w:val="22"/>
              </w:rPr>
              <w:t>4 stk – Vangsvik kirkeforening</w:t>
            </w:r>
          </w:p>
          <w:p w14:paraId="1D119423" w14:textId="77777777" w:rsidR="00730CFB" w:rsidRDefault="00730CFB" w:rsidP="00D06379">
            <w:pPr>
              <w:spacing w:line="276" w:lineRule="auto"/>
              <w:rPr>
                <w:noProof w:val="0"/>
                <w:sz w:val="22"/>
              </w:rPr>
            </w:pPr>
            <w:r>
              <w:rPr>
                <w:noProof w:val="0"/>
                <w:sz w:val="22"/>
              </w:rPr>
              <w:t>4 stk – Svanelvmo kirkeforening</w:t>
            </w:r>
          </w:p>
          <w:p w14:paraId="466CCE18" w14:textId="77777777" w:rsidR="00730CFB" w:rsidRDefault="00730CFB" w:rsidP="00D06379">
            <w:pPr>
              <w:spacing w:line="276" w:lineRule="auto"/>
              <w:rPr>
                <w:noProof w:val="0"/>
                <w:sz w:val="22"/>
              </w:rPr>
            </w:pPr>
            <w:r>
              <w:rPr>
                <w:noProof w:val="0"/>
                <w:sz w:val="22"/>
              </w:rPr>
              <w:t>4 stk – Reindalen kirkeforening</w:t>
            </w:r>
          </w:p>
          <w:p w14:paraId="572B3E37" w14:textId="77777777" w:rsidR="00730CFB" w:rsidRDefault="00730CFB" w:rsidP="00D06379">
            <w:pPr>
              <w:spacing w:line="276" w:lineRule="auto"/>
              <w:rPr>
                <w:noProof w:val="0"/>
                <w:sz w:val="22"/>
              </w:rPr>
            </w:pPr>
            <w:r>
              <w:rPr>
                <w:noProof w:val="0"/>
                <w:sz w:val="22"/>
              </w:rPr>
              <w:t>1 stk – Tranøy kirkeforening</w:t>
            </w:r>
          </w:p>
          <w:p w14:paraId="30FEB978" w14:textId="77777777" w:rsidR="00730CFB" w:rsidRDefault="00730CFB" w:rsidP="00D06379">
            <w:pPr>
              <w:spacing w:line="276" w:lineRule="auto"/>
              <w:rPr>
                <w:noProof w:val="0"/>
                <w:sz w:val="22"/>
              </w:rPr>
            </w:pPr>
            <w:r>
              <w:rPr>
                <w:noProof w:val="0"/>
                <w:sz w:val="22"/>
              </w:rPr>
              <w:t>1 stk – Skrolsvik bygdelag</w:t>
            </w:r>
          </w:p>
          <w:p w14:paraId="371E033E" w14:textId="77777777" w:rsidR="00730CFB" w:rsidRDefault="00730CFB" w:rsidP="00D06379">
            <w:pPr>
              <w:spacing w:line="276" w:lineRule="auto"/>
              <w:rPr>
                <w:noProof w:val="0"/>
                <w:sz w:val="22"/>
              </w:rPr>
            </w:pPr>
            <w:r>
              <w:rPr>
                <w:noProof w:val="0"/>
                <w:sz w:val="22"/>
              </w:rPr>
              <w:t>1 stk – Vesterfjell aktivitetssenter (ved gudstjeneste der)</w:t>
            </w:r>
          </w:p>
          <w:p w14:paraId="156F226A" w14:textId="77777777" w:rsidR="00730CFB" w:rsidRDefault="00730CFB" w:rsidP="00D06379">
            <w:pPr>
              <w:spacing w:line="276" w:lineRule="auto"/>
              <w:rPr>
                <w:noProof w:val="0"/>
                <w:sz w:val="22"/>
              </w:rPr>
            </w:pPr>
            <w:r>
              <w:rPr>
                <w:noProof w:val="0"/>
                <w:sz w:val="22"/>
              </w:rPr>
              <w:t>5 stk – Kirkens Nødhjelp</w:t>
            </w:r>
          </w:p>
          <w:p w14:paraId="6387FB85" w14:textId="77777777" w:rsidR="00730CFB" w:rsidRDefault="00730CFB" w:rsidP="00D06379">
            <w:pPr>
              <w:spacing w:line="276" w:lineRule="auto"/>
              <w:rPr>
                <w:noProof w:val="0"/>
                <w:sz w:val="22"/>
              </w:rPr>
            </w:pPr>
            <w:r>
              <w:rPr>
                <w:noProof w:val="0"/>
                <w:sz w:val="22"/>
              </w:rPr>
              <w:t>1 stk - Det Norske Misjonsselskap</w:t>
            </w:r>
          </w:p>
          <w:p w14:paraId="72C9144D" w14:textId="77777777" w:rsidR="00730CFB" w:rsidRDefault="00730CFB" w:rsidP="00D06379">
            <w:pPr>
              <w:spacing w:line="276" w:lineRule="auto"/>
              <w:rPr>
                <w:noProof w:val="0"/>
                <w:sz w:val="22"/>
              </w:rPr>
            </w:pPr>
            <w:r>
              <w:rPr>
                <w:noProof w:val="0"/>
                <w:sz w:val="22"/>
              </w:rPr>
              <w:t>2 stk - Kirkens bymisjon – Tromsø</w:t>
            </w:r>
          </w:p>
          <w:p w14:paraId="271CB8E6" w14:textId="77777777" w:rsidR="00730CFB" w:rsidRDefault="00730CFB" w:rsidP="00D06379">
            <w:pPr>
              <w:spacing w:line="276" w:lineRule="auto"/>
              <w:rPr>
                <w:noProof w:val="0"/>
                <w:sz w:val="22"/>
              </w:rPr>
            </w:pPr>
            <w:r>
              <w:rPr>
                <w:noProof w:val="0"/>
                <w:sz w:val="22"/>
              </w:rPr>
              <w:t>1 stk - Norges KFUK/KFUM</w:t>
            </w:r>
          </w:p>
          <w:p w14:paraId="13EE0AD3" w14:textId="77777777" w:rsidR="00730CFB" w:rsidRDefault="00730CFB" w:rsidP="00D06379">
            <w:pPr>
              <w:spacing w:line="276" w:lineRule="auto"/>
              <w:rPr>
                <w:noProof w:val="0"/>
                <w:sz w:val="22"/>
              </w:rPr>
            </w:pPr>
            <w:r>
              <w:rPr>
                <w:noProof w:val="0"/>
                <w:sz w:val="22"/>
              </w:rPr>
              <w:t>1 stk – Bunda</w:t>
            </w:r>
          </w:p>
          <w:p w14:paraId="2E220E21" w14:textId="77777777" w:rsidR="00730CFB" w:rsidRDefault="00730CFB" w:rsidP="00D06379">
            <w:pPr>
              <w:spacing w:line="276" w:lineRule="auto"/>
              <w:rPr>
                <w:noProof w:val="0"/>
                <w:sz w:val="22"/>
              </w:rPr>
            </w:pPr>
            <w:r>
              <w:rPr>
                <w:noProof w:val="0"/>
                <w:sz w:val="22"/>
              </w:rPr>
              <w:t>1 stk - fordeles til: Sjømannskirken, Redningsselskapet (NSSR), Norsk Søndagsskoleforbund, Det norske bibelselskap, Kirkens SOS i Nord-Hålogaland, Normisjon – Region Nord, Kirkelig Utdaningssenter i Nord (KUN), Norsk Luthersk Misjonssamband, Viken Senter.</w:t>
            </w:r>
          </w:p>
          <w:p w14:paraId="6B84DAC8" w14:textId="77777777" w:rsidR="00730CFB" w:rsidRDefault="00730CFB" w:rsidP="00D06379">
            <w:pPr>
              <w:spacing w:line="276" w:lineRule="auto"/>
              <w:rPr>
                <w:sz w:val="22"/>
                <w:szCs w:val="22"/>
              </w:rPr>
            </w:pPr>
            <w:r>
              <w:rPr>
                <w:noProof w:val="0"/>
                <w:sz w:val="22"/>
              </w:rPr>
              <w:t xml:space="preserve">I tillegg kan presten tildele inntil 2 åpne ofringer til organisasjoner ut over </w:t>
            </w:r>
            <w:r>
              <w:rPr>
                <w:noProof w:val="0"/>
                <w:sz w:val="22"/>
                <w:szCs w:val="22"/>
              </w:rPr>
              <w:t xml:space="preserve">dette </w:t>
            </w:r>
            <w:r>
              <w:rPr>
                <w:sz w:val="22"/>
                <w:szCs w:val="22"/>
              </w:rPr>
              <w:t>(til spesielle innsamlinger i løpet av året, f.eks. til katastrofeområder.)</w:t>
            </w:r>
          </w:p>
          <w:p w14:paraId="62CA1FD8" w14:textId="77777777" w:rsidR="00730CFB" w:rsidRPr="00344EC7" w:rsidRDefault="00730CFB" w:rsidP="00D06379">
            <w:pPr>
              <w:spacing w:line="276" w:lineRule="auto"/>
              <w:rPr>
                <w:noProof w:val="0"/>
                <w:sz w:val="22"/>
              </w:rPr>
            </w:pPr>
            <w:r>
              <w:rPr>
                <w:sz w:val="22"/>
                <w:szCs w:val="22"/>
              </w:rPr>
              <w:t>Det settes ikke opp ofring på institusjonsgudstjeneste på Helsesenteret, eller ved friluftsgudstjeneste.</w:t>
            </w:r>
          </w:p>
        </w:tc>
      </w:tr>
    </w:tbl>
    <w:p w14:paraId="115B9B5D" w14:textId="77777777" w:rsidR="00730CFB" w:rsidRDefault="00730CFB" w:rsidP="00730CFB">
      <w:pPr>
        <w:rPr>
          <w:noProof w:val="0"/>
          <w:sz w:val="22"/>
        </w:rPr>
      </w:pPr>
    </w:p>
    <w:p w14:paraId="518DCC46" w14:textId="77777777" w:rsidR="00730CFB" w:rsidRDefault="00730CFB" w:rsidP="00730CFB">
      <w:pPr>
        <w:rPr>
          <w:noProof w:val="0"/>
          <w:sz w:val="22"/>
        </w:rPr>
      </w:pPr>
    </w:p>
    <w:p w14:paraId="58F0BE43" w14:textId="77777777" w:rsidR="00730CFB" w:rsidRDefault="00730CFB" w:rsidP="00730CFB">
      <w:pPr>
        <w:ind w:left="1134" w:hanging="1134"/>
        <w:rPr>
          <w:b/>
          <w:noProof w:val="0"/>
          <w:sz w:val="22"/>
        </w:rPr>
      </w:pPr>
      <w:r>
        <w:rPr>
          <w:b/>
          <w:noProof w:val="0"/>
          <w:sz w:val="22"/>
        </w:rPr>
        <w:t>Sak 021/23</w:t>
      </w:r>
      <w:r>
        <w:rPr>
          <w:b/>
          <w:noProof w:val="0"/>
          <w:sz w:val="22"/>
        </w:rPr>
        <w:tab/>
        <w:t>Revisjon 2021</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6EC1B6AA" w14:textId="77777777" w:rsidTr="00D06379">
        <w:tc>
          <w:tcPr>
            <w:tcW w:w="9779" w:type="dxa"/>
          </w:tcPr>
          <w:p w14:paraId="1DB61EA1" w14:textId="77777777" w:rsidR="00730CFB" w:rsidRPr="00344EC7" w:rsidRDefault="00730CFB" w:rsidP="00D06379">
            <w:pPr>
              <w:spacing w:line="276" w:lineRule="auto"/>
              <w:rPr>
                <w:noProof w:val="0"/>
                <w:sz w:val="22"/>
              </w:rPr>
            </w:pPr>
            <w:r>
              <w:rPr>
                <w:noProof w:val="0"/>
                <w:sz w:val="22"/>
              </w:rPr>
              <w:t>Anne Bærø, regnskapsansvarlig hos Refa AS, har kontrollert Tranøy menighets regnskap 2021. Hun har gjort et grundig arbeid, selv om revisjonserklæringen hennes er kortfattet. Regnskapet 2021 er i orden.</w:t>
            </w:r>
          </w:p>
        </w:tc>
      </w:tr>
    </w:tbl>
    <w:p w14:paraId="1997520C" w14:textId="77777777" w:rsidR="00730CFB" w:rsidRDefault="00730CFB" w:rsidP="00730CFB">
      <w:pPr>
        <w:rPr>
          <w:i/>
          <w:noProof w:val="0"/>
          <w:sz w:val="22"/>
        </w:rPr>
      </w:pPr>
    </w:p>
    <w:p w14:paraId="17675D18" w14:textId="77777777" w:rsidR="00730CFB" w:rsidRDefault="00730CFB" w:rsidP="00730CFB">
      <w:pPr>
        <w:rPr>
          <w:i/>
          <w:noProof w:val="0"/>
          <w:sz w:val="22"/>
        </w:rPr>
      </w:pPr>
    </w:p>
    <w:p w14:paraId="6E1BD0B4" w14:textId="77777777" w:rsidR="00730CFB" w:rsidRDefault="00730CFB" w:rsidP="00730CF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63B8B5FB" w14:textId="77777777" w:rsidTr="00D06379">
        <w:tc>
          <w:tcPr>
            <w:tcW w:w="9779" w:type="dxa"/>
          </w:tcPr>
          <w:p w14:paraId="0B5F57D1" w14:textId="77777777" w:rsidR="00730CFB" w:rsidRPr="00344EC7" w:rsidRDefault="00730CFB" w:rsidP="00D06379">
            <w:pPr>
              <w:spacing w:line="276" w:lineRule="auto"/>
              <w:rPr>
                <w:noProof w:val="0"/>
                <w:sz w:val="22"/>
              </w:rPr>
            </w:pPr>
            <w:r>
              <w:rPr>
                <w:noProof w:val="0"/>
                <w:sz w:val="22"/>
              </w:rPr>
              <w:t>Revisjonserklæring 2021 tas til orientering.</w:t>
            </w:r>
          </w:p>
        </w:tc>
      </w:tr>
    </w:tbl>
    <w:p w14:paraId="2FEAFE0F" w14:textId="77777777" w:rsidR="00730CFB" w:rsidRDefault="00730CFB" w:rsidP="00730CFB">
      <w:pPr>
        <w:rPr>
          <w:i/>
          <w:noProof w:val="0"/>
          <w:sz w:val="22"/>
        </w:rPr>
      </w:pPr>
    </w:p>
    <w:p w14:paraId="4C098ECA" w14:textId="77777777" w:rsidR="00730CFB" w:rsidRDefault="00730CFB" w:rsidP="00730CFB">
      <w:pPr>
        <w:rPr>
          <w:i/>
          <w:noProof w:val="0"/>
          <w:sz w:val="22"/>
        </w:rPr>
      </w:pPr>
    </w:p>
    <w:p w14:paraId="11D012FB" w14:textId="77777777" w:rsidR="00730CFB" w:rsidRDefault="00730CFB" w:rsidP="00730CF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085454DC" w14:textId="77777777" w:rsidTr="00D06379">
        <w:tc>
          <w:tcPr>
            <w:tcW w:w="9779" w:type="dxa"/>
          </w:tcPr>
          <w:p w14:paraId="430A971F" w14:textId="77777777" w:rsidR="00730CFB" w:rsidRPr="00344EC7" w:rsidRDefault="00730CFB" w:rsidP="00D06379">
            <w:pPr>
              <w:spacing w:line="276" w:lineRule="auto"/>
              <w:rPr>
                <w:noProof w:val="0"/>
                <w:sz w:val="22"/>
              </w:rPr>
            </w:pPr>
          </w:p>
        </w:tc>
      </w:tr>
    </w:tbl>
    <w:p w14:paraId="4DB77018" w14:textId="77777777" w:rsidR="00730CFB" w:rsidRDefault="00730CFB" w:rsidP="00730CFB">
      <w:pPr>
        <w:rPr>
          <w:i/>
          <w:noProof w:val="0"/>
          <w:sz w:val="22"/>
        </w:rPr>
      </w:pPr>
    </w:p>
    <w:p w14:paraId="651D49D7" w14:textId="77777777" w:rsidR="00730CFB" w:rsidRDefault="00730CFB" w:rsidP="00730CFB">
      <w:pPr>
        <w:rPr>
          <w:i/>
          <w:noProof w:val="0"/>
          <w:sz w:val="22"/>
        </w:rPr>
      </w:pPr>
    </w:p>
    <w:p w14:paraId="2A0CD922" w14:textId="77777777" w:rsidR="00730CFB" w:rsidRDefault="00730CFB" w:rsidP="00730CF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25D8D48B" w14:textId="77777777" w:rsidTr="00D06379">
        <w:tc>
          <w:tcPr>
            <w:tcW w:w="9779" w:type="dxa"/>
          </w:tcPr>
          <w:p w14:paraId="04BB7088" w14:textId="77777777" w:rsidR="00730CFB" w:rsidRPr="00344EC7" w:rsidRDefault="00730CFB" w:rsidP="00D06379">
            <w:pPr>
              <w:spacing w:line="276" w:lineRule="auto"/>
              <w:rPr>
                <w:noProof w:val="0"/>
                <w:sz w:val="22"/>
              </w:rPr>
            </w:pPr>
            <w:r>
              <w:rPr>
                <w:noProof w:val="0"/>
                <w:sz w:val="22"/>
              </w:rPr>
              <w:t>Revisjonserklæring 2021 tas til orientering.</w:t>
            </w:r>
          </w:p>
        </w:tc>
      </w:tr>
    </w:tbl>
    <w:p w14:paraId="6413CD66" w14:textId="77777777" w:rsidR="00730CFB" w:rsidRDefault="00730CFB" w:rsidP="00730CFB">
      <w:pPr>
        <w:rPr>
          <w:noProof w:val="0"/>
          <w:sz w:val="22"/>
        </w:rPr>
      </w:pPr>
    </w:p>
    <w:p w14:paraId="499A0C5C" w14:textId="77777777" w:rsidR="00730CFB" w:rsidRDefault="00730CFB" w:rsidP="00730CFB">
      <w:pPr>
        <w:rPr>
          <w:noProof w:val="0"/>
          <w:sz w:val="22"/>
        </w:rPr>
      </w:pPr>
    </w:p>
    <w:p w14:paraId="5FD409E0" w14:textId="77777777" w:rsidR="00730CFB" w:rsidRDefault="00730CFB" w:rsidP="00730CFB">
      <w:pPr>
        <w:ind w:left="1134" w:hanging="1134"/>
        <w:rPr>
          <w:b/>
          <w:noProof w:val="0"/>
          <w:sz w:val="22"/>
        </w:rPr>
      </w:pPr>
      <w:r>
        <w:rPr>
          <w:b/>
          <w:noProof w:val="0"/>
          <w:sz w:val="22"/>
        </w:rPr>
        <w:t>Sak 022/23</w:t>
      </w:r>
      <w:r>
        <w:rPr>
          <w:b/>
          <w:noProof w:val="0"/>
          <w:sz w:val="22"/>
        </w:rPr>
        <w:tab/>
        <w:t>Revisjon 2022</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3D9B70A9" w14:textId="77777777" w:rsidTr="00D06379">
        <w:tc>
          <w:tcPr>
            <w:tcW w:w="9779" w:type="dxa"/>
          </w:tcPr>
          <w:p w14:paraId="5A9FC027" w14:textId="77777777" w:rsidR="00730CFB" w:rsidRPr="00344EC7" w:rsidRDefault="00730CFB" w:rsidP="00D06379">
            <w:pPr>
              <w:spacing w:line="276" w:lineRule="auto"/>
              <w:rPr>
                <w:noProof w:val="0"/>
                <w:sz w:val="22"/>
              </w:rPr>
            </w:pPr>
            <w:r>
              <w:rPr>
                <w:noProof w:val="0"/>
                <w:sz w:val="22"/>
              </w:rPr>
              <w:lastRenderedPageBreak/>
              <w:t>Anne Bærø, regnskapsansvarlig hos Refa AS, har kontrollert Tranøy menighets regnskap 2022. Hun har gjort et grundig arbeid, selv om revisjonserklæringen hennes er kortfattet. Regnskapet 2022 er i orden.</w:t>
            </w:r>
          </w:p>
        </w:tc>
      </w:tr>
    </w:tbl>
    <w:p w14:paraId="710C0BB0" w14:textId="77777777" w:rsidR="00730CFB" w:rsidRDefault="00730CFB" w:rsidP="00730CFB">
      <w:pPr>
        <w:rPr>
          <w:i/>
          <w:noProof w:val="0"/>
          <w:sz w:val="22"/>
        </w:rPr>
      </w:pPr>
    </w:p>
    <w:p w14:paraId="283747AA" w14:textId="77777777" w:rsidR="00730CFB" w:rsidRDefault="00730CFB" w:rsidP="00730CFB">
      <w:pPr>
        <w:rPr>
          <w:i/>
          <w:noProof w:val="0"/>
          <w:sz w:val="22"/>
        </w:rPr>
      </w:pPr>
    </w:p>
    <w:p w14:paraId="7F2BDF30" w14:textId="77777777" w:rsidR="00730CFB" w:rsidRDefault="00730CFB" w:rsidP="00730CF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70460A3F" w14:textId="77777777" w:rsidTr="00D06379">
        <w:tc>
          <w:tcPr>
            <w:tcW w:w="9779" w:type="dxa"/>
          </w:tcPr>
          <w:p w14:paraId="576F9F7B" w14:textId="77777777" w:rsidR="00730CFB" w:rsidRPr="00344EC7" w:rsidRDefault="00730CFB" w:rsidP="00D06379">
            <w:pPr>
              <w:spacing w:line="276" w:lineRule="auto"/>
              <w:rPr>
                <w:noProof w:val="0"/>
                <w:sz w:val="22"/>
              </w:rPr>
            </w:pPr>
            <w:r>
              <w:rPr>
                <w:noProof w:val="0"/>
                <w:sz w:val="22"/>
              </w:rPr>
              <w:t>Revisjonserklæring 2022 tas til orientering.</w:t>
            </w:r>
          </w:p>
        </w:tc>
      </w:tr>
    </w:tbl>
    <w:p w14:paraId="397EBDB7" w14:textId="77777777" w:rsidR="00730CFB" w:rsidRDefault="00730CFB" w:rsidP="00730CFB">
      <w:pPr>
        <w:rPr>
          <w:i/>
          <w:noProof w:val="0"/>
          <w:sz w:val="22"/>
        </w:rPr>
      </w:pPr>
    </w:p>
    <w:p w14:paraId="2AE51D14" w14:textId="77777777" w:rsidR="00730CFB" w:rsidRDefault="00730CFB" w:rsidP="00730CFB">
      <w:pPr>
        <w:rPr>
          <w:i/>
          <w:noProof w:val="0"/>
          <w:sz w:val="22"/>
        </w:rPr>
      </w:pPr>
    </w:p>
    <w:p w14:paraId="3C50914A" w14:textId="77777777" w:rsidR="00730CFB" w:rsidRDefault="00730CFB" w:rsidP="00730CF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00F0AAC6" w14:textId="77777777" w:rsidTr="00D06379">
        <w:tc>
          <w:tcPr>
            <w:tcW w:w="9779" w:type="dxa"/>
          </w:tcPr>
          <w:p w14:paraId="238358C1" w14:textId="77777777" w:rsidR="00730CFB" w:rsidRPr="00344EC7" w:rsidRDefault="00730CFB" w:rsidP="00D06379">
            <w:pPr>
              <w:spacing w:line="276" w:lineRule="auto"/>
              <w:rPr>
                <w:noProof w:val="0"/>
                <w:sz w:val="22"/>
              </w:rPr>
            </w:pPr>
          </w:p>
        </w:tc>
      </w:tr>
    </w:tbl>
    <w:p w14:paraId="3AAE6C96" w14:textId="77777777" w:rsidR="00730CFB" w:rsidRDefault="00730CFB" w:rsidP="00730CFB">
      <w:pPr>
        <w:rPr>
          <w:i/>
          <w:noProof w:val="0"/>
          <w:sz w:val="22"/>
        </w:rPr>
      </w:pPr>
    </w:p>
    <w:p w14:paraId="22F1C49F" w14:textId="77777777" w:rsidR="00730CFB" w:rsidRDefault="00730CFB" w:rsidP="00730CFB">
      <w:pPr>
        <w:rPr>
          <w:i/>
          <w:noProof w:val="0"/>
          <w:sz w:val="22"/>
        </w:rPr>
      </w:pPr>
    </w:p>
    <w:p w14:paraId="10D437D4" w14:textId="77777777" w:rsidR="00730CFB" w:rsidRDefault="00730CFB" w:rsidP="00730CF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30CFB" w:rsidRPr="00344EC7" w14:paraId="08340DFE" w14:textId="77777777" w:rsidTr="00D06379">
        <w:tc>
          <w:tcPr>
            <w:tcW w:w="9779" w:type="dxa"/>
          </w:tcPr>
          <w:p w14:paraId="1D2AA621" w14:textId="77777777" w:rsidR="00730CFB" w:rsidRPr="00344EC7" w:rsidRDefault="00730CFB" w:rsidP="00D06379">
            <w:pPr>
              <w:spacing w:line="276" w:lineRule="auto"/>
              <w:rPr>
                <w:noProof w:val="0"/>
                <w:sz w:val="22"/>
              </w:rPr>
            </w:pPr>
            <w:r>
              <w:rPr>
                <w:noProof w:val="0"/>
                <w:sz w:val="22"/>
              </w:rPr>
              <w:t>Revisjonserklæring 2022 tas til orientering.</w:t>
            </w:r>
          </w:p>
        </w:tc>
      </w:tr>
    </w:tbl>
    <w:p w14:paraId="367CC47A" w14:textId="77777777" w:rsidR="00730CFB" w:rsidRDefault="00730CFB" w:rsidP="00730CFB">
      <w:pPr>
        <w:rPr>
          <w:noProof w:val="0"/>
          <w:sz w:val="22"/>
        </w:rPr>
      </w:pPr>
    </w:p>
    <w:p w14:paraId="323B358C" w14:textId="77777777" w:rsidR="00730CFB" w:rsidRDefault="00730CFB" w:rsidP="00730CFB">
      <w:pPr>
        <w:rPr>
          <w:noProof w:val="0"/>
          <w:sz w:val="22"/>
        </w:rPr>
      </w:pPr>
    </w:p>
    <w:p w14:paraId="29FAEE91" w14:textId="77777777" w:rsidR="00730CFB" w:rsidRDefault="00730CFB" w:rsidP="00730CFB">
      <w:pPr>
        <w:rPr>
          <w:noProof w:val="0"/>
        </w:rPr>
      </w:pPr>
    </w:p>
    <w:p w14:paraId="62018005" w14:textId="77777777" w:rsidR="00730CFB" w:rsidRDefault="00730CFB" w:rsidP="00730CFB">
      <w:pPr>
        <w:rPr>
          <w:noProof w:val="0"/>
        </w:rPr>
      </w:pPr>
    </w:p>
    <w:p w14:paraId="0628E94A" w14:textId="77777777" w:rsidR="00730CFB" w:rsidRDefault="00730CFB" w:rsidP="00730CFB">
      <w:pPr>
        <w:rPr>
          <w:noProof w:val="0"/>
        </w:rPr>
      </w:pPr>
      <w:r>
        <w:rPr>
          <w:noProof w:val="0"/>
        </w:rPr>
        <w:t>For Tranøy menighetsråd</w:t>
      </w:r>
    </w:p>
    <w:p w14:paraId="5A7A7E21" w14:textId="77777777" w:rsidR="00730CFB" w:rsidRDefault="00730CFB" w:rsidP="00730CFB">
      <w:pPr>
        <w:rPr>
          <w:noProof w:val="0"/>
        </w:rPr>
      </w:pPr>
    </w:p>
    <w:p w14:paraId="11BE6F42" w14:textId="77777777" w:rsidR="00730CFB" w:rsidRDefault="00730CFB" w:rsidP="00730CFB">
      <w:pPr>
        <w:rPr>
          <w:noProof w:val="0"/>
        </w:rPr>
      </w:pPr>
      <w:r>
        <w:rPr>
          <w:noProof w:val="0"/>
        </w:rPr>
        <w:t>Stein Iden</w:t>
      </w:r>
    </w:p>
    <w:p w14:paraId="395261FA" w14:textId="51BEEB0D" w:rsidR="009F3EA8" w:rsidRPr="0030667F" w:rsidRDefault="00730CFB" w:rsidP="00730CFB">
      <w:pPr>
        <w:rPr>
          <w:noProof w:val="0"/>
        </w:rPr>
      </w:pPr>
      <w:r>
        <w:rPr>
          <w:noProof w:val="0"/>
        </w:rPr>
        <w:t>Menighetsforvalter</w:t>
      </w:r>
    </w:p>
    <w:sectPr w:rsidR="009F3EA8" w:rsidRPr="0030667F">
      <w:headerReference w:type="default" r:id="rId6"/>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BB6E3" w14:textId="77777777" w:rsidR="00730CFB" w:rsidRDefault="00730CFB" w:rsidP="0030667F">
      <w:r>
        <w:separator/>
      </w:r>
    </w:p>
  </w:endnote>
  <w:endnote w:type="continuationSeparator" w:id="0">
    <w:p w14:paraId="034D3350" w14:textId="77777777" w:rsidR="00730CFB" w:rsidRDefault="00730CFB"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CEF24" w14:textId="77777777" w:rsidR="00730CFB" w:rsidRDefault="00730CFB" w:rsidP="0030667F">
      <w:r>
        <w:separator/>
      </w:r>
    </w:p>
  </w:footnote>
  <w:footnote w:type="continuationSeparator" w:id="0">
    <w:p w14:paraId="7266AD22" w14:textId="77777777" w:rsidR="00730CFB" w:rsidRDefault="00730CFB"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1AA9E4CC" w14:textId="77777777" w:rsidTr="009F3EA8">
      <w:trPr>
        <w:trHeight w:val="739"/>
      </w:trPr>
      <w:tc>
        <w:tcPr>
          <w:tcW w:w="709" w:type="dxa"/>
          <w:hideMark/>
        </w:tcPr>
        <w:p w14:paraId="42C220AF"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2C6CAF25" w14:textId="11B74AA7" w:rsidR="0030667F" w:rsidRDefault="003C2CDC"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5607C4F7" wp14:editId="5E08C696">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580B1955" w14:textId="77777777" w:rsidTr="009F3EA8">
            <w:tc>
              <w:tcPr>
                <w:tcW w:w="8355" w:type="dxa"/>
                <w:hideMark/>
              </w:tcPr>
              <w:p w14:paraId="6087E28D"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39B27A34" w14:textId="77777777" w:rsidTr="009F3EA8">
            <w:tc>
              <w:tcPr>
                <w:tcW w:w="8355" w:type="dxa"/>
                <w:hideMark/>
              </w:tcPr>
              <w:p w14:paraId="3CD7B11D" w14:textId="77777777" w:rsidR="0030667F" w:rsidRPr="001C5C4A" w:rsidRDefault="00730CFB" w:rsidP="009F3EA8">
                <w:pPr>
                  <w:spacing w:line="240" w:lineRule="atLeast"/>
                  <w:rPr>
                    <w:rFonts w:ascii="HelveticaNeueLT Std" w:hAnsi="HelveticaNeueLT Std"/>
                    <w:b/>
                    <w:sz w:val="24"/>
                    <w:szCs w:val="24"/>
                  </w:rPr>
                </w:pPr>
                <w:r>
                  <w:rPr>
                    <w:rFonts w:ascii="HelveticaNeueLT Std" w:hAnsi="HelveticaNeueLT Std"/>
                    <w:sz w:val="24"/>
                    <w:szCs w:val="24"/>
                  </w:rPr>
                  <w:t>Tranøy menighetsråd</w:t>
                </w:r>
              </w:p>
            </w:tc>
          </w:tr>
        </w:tbl>
        <w:p w14:paraId="0F070079"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02BB1A7D" w14:textId="77777777" w:rsidR="009F3EA8" w:rsidRPr="0030667F" w:rsidRDefault="009F3EA8" w:rsidP="0030667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CFB"/>
    <w:rsid w:val="00051C22"/>
    <w:rsid w:val="00104B0C"/>
    <w:rsid w:val="0030667F"/>
    <w:rsid w:val="003C2CDC"/>
    <w:rsid w:val="00730CFB"/>
    <w:rsid w:val="00747294"/>
    <w:rsid w:val="009F3EA8"/>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CEC2E"/>
  <w15:chartTrackingRefBased/>
  <w15:docId w15:val="{533C410B-16BB-46D5-8F18-178228FA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 w:type="paragraph" w:styleId="Listeavsnitt">
    <w:name w:val="List Paragraph"/>
    <w:basedOn w:val="Normal"/>
    <w:uiPriority w:val="34"/>
    <w:qFormat/>
    <w:rsid w:val="00104B0C"/>
    <w:pPr>
      <w:overflowPunct/>
      <w:autoSpaceDE/>
      <w:autoSpaceDN/>
      <w:adjustRightInd/>
      <w:ind w:left="720"/>
      <w:textAlignment w:val="auto"/>
    </w:pPr>
    <w:rPr>
      <w:rFonts w:ascii="Calibri" w:eastAsia="Calibri" w:hAnsi="Calibri" w:cs="Calibri"/>
      <w:noProof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6\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0</TotalTime>
  <Pages>5</Pages>
  <Words>1281</Words>
  <Characters>6794</Characters>
  <Application>Microsoft Office Word</Application>
  <DocSecurity>0</DocSecurity>
  <Lines>56</Lines>
  <Paragraphs>16</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2023-12-07T11:50:00Z</dcterms:created>
  <dcterms:modified xsi:type="dcterms:W3CDTF">2023-12-07T11:50:00Z</dcterms:modified>
</cp:coreProperties>
</file>