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3DFC6688" w:rsidR="00DE4470" w:rsidRPr="005D52A2" w:rsidRDefault="007B0914"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3F6615">
            <w:rPr>
              <w:b w:val="0"/>
              <w:sz w:val="56"/>
              <w:szCs w:val="56"/>
            </w:rPr>
            <w:t>Tranøy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6-02-04T18:30:00Z">
              <w:dateFormat w:val="dd.MM.yyyy kl. HH:mm"/>
              <w:lid w:val="nb-NO"/>
              <w:storeMappedDataAs w:val="dateTime"/>
              <w:calendar w:val="gregorian"/>
            </w:date>
          </w:sdtPr>
          <w:sdtEndPr/>
          <w:sdtContent>
            <w:tc>
              <w:tcPr>
                <w:tcW w:w="7149" w:type="dxa"/>
                <w:tcBorders>
                  <w:top w:val="single" w:sz="4" w:space="0" w:color="auto"/>
                </w:tcBorders>
              </w:tcPr>
              <w:p w14:paraId="092353AF" w14:textId="083694A7" w:rsidR="00D8150E" w:rsidRPr="00D8150E" w:rsidRDefault="003F6615" w:rsidP="009253BB">
                <w:r>
                  <w:t>04.02.2026 kl. 18:30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35D3FA3F" w:rsidR="00D8150E" w:rsidRPr="00D8150E" w:rsidRDefault="003F6615" w:rsidP="009253BB">
                <w:r>
                  <w:t xml:space="preserve">Menighetskontoret på </w:t>
                </w:r>
                <w:proofErr w:type="spellStart"/>
                <w:r>
                  <w:t>Stonglandet</w:t>
                </w:r>
                <w:proofErr w:type="spellEnd"/>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5317E7E4" w:rsidR="00D8150E" w:rsidRPr="00D8150E" w:rsidRDefault="003F6615" w:rsidP="009253BB">
                <w:r>
                  <w:t>24/00136</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611C0E2E" w:rsidR="00D8150E" w:rsidRPr="00D8150E" w:rsidRDefault="003F6615" w:rsidP="009253BB">
            <w:bookmarkStart w:id="1" w:name="MEMBERS_MET"/>
            <w:bookmarkEnd w:id="1"/>
            <w:r>
              <w:t>Daniel Thomas Edwards, Tine-Marlen Kvalsvik Fredriksen, Odd Arne Andreassen, Truls Nilsen, Morten F. Hagen, Håkon Ryvoll, Sigurd Skollevoll</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77777777" w:rsidR="00D8150E" w:rsidRPr="00D8150E" w:rsidRDefault="00D8150E" w:rsidP="009253BB">
            <w:bookmarkStart w:id="2" w:name="MEMBERS_SUBST"/>
            <w:bookmarkEnd w:id="2"/>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7C513232" w:rsidR="00D8150E" w:rsidRPr="00D8150E" w:rsidRDefault="003F6615" w:rsidP="009253BB">
            <w:bookmarkStart w:id="3" w:name="MEMBERS_NOTMET"/>
            <w:bookmarkEnd w:id="3"/>
            <w:r>
              <w:t>Tone Edwards</w:t>
            </w:r>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1BFF3691" w:rsidR="00D8150E" w:rsidRPr="00D8150E" w:rsidRDefault="003F6615" w:rsidP="009253BB">
                <w:r>
                  <w:t>Truls Nilsen</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3F6615" w:rsidRPr="003F6615" w14:paraId="42B7743C" w14:textId="77777777" w:rsidTr="003F6615">
        <w:trPr>
          <w:trHeight w:val="480"/>
        </w:trPr>
        <w:tc>
          <w:tcPr>
            <w:tcW w:w="9061" w:type="dxa"/>
            <w:gridSpan w:val="3"/>
            <w:vAlign w:val="center"/>
          </w:tcPr>
          <w:p w14:paraId="30C64E52" w14:textId="79E156ED" w:rsidR="003F6615" w:rsidRPr="003F6615" w:rsidRDefault="003F6615" w:rsidP="003F6615">
            <w:pPr>
              <w:rPr>
                <w:b/>
              </w:rPr>
            </w:pPr>
            <w:bookmarkStart w:id="4" w:name="AGENDA_TABLE"/>
            <w:bookmarkEnd w:id="4"/>
            <w:r>
              <w:rPr>
                <w:b/>
              </w:rPr>
              <w:t>Godkjenning av innkalling og saksliste</w:t>
            </w:r>
          </w:p>
        </w:tc>
      </w:tr>
      <w:tr w:rsidR="003F6615" w:rsidRPr="003F6615" w14:paraId="2F6F50F1" w14:textId="77777777" w:rsidTr="003F6615">
        <w:trPr>
          <w:trHeight w:val="480"/>
        </w:trPr>
        <w:tc>
          <w:tcPr>
            <w:tcW w:w="9061" w:type="dxa"/>
            <w:gridSpan w:val="3"/>
            <w:vAlign w:val="center"/>
          </w:tcPr>
          <w:p w14:paraId="5B784155" w14:textId="3AC6D198" w:rsidR="003F6615" w:rsidRPr="003F6615" w:rsidRDefault="003F6615" w:rsidP="003F6615">
            <w:pPr>
              <w:rPr>
                <w:b/>
              </w:rPr>
            </w:pPr>
            <w:r>
              <w:rPr>
                <w:b/>
              </w:rPr>
              <w:t>Godkjenning av protokoll</w:t>
            </w:r>
          </w:p>
        </w:tc>
      </w:tr>
      <w:tr w:rsidR="003F6615" w:rsidRPr="003F6615" w14:paraId="4FD5D36F" w14:textId="77777777" w:rsidTr="003F6615">
        <w:trPr>
          <w:trHeight w:val="480"/>
        </w:trPr>
        <w:tc>
          <w:tcPr>
            <w:tcW w:w="9061" w:type="dxa"/>
            <w:gridSpan w:val="3"/>
            <w:vAlign w:val="center"/>
          </w:tcPr>
          <w:p w14:paraId="12152269" w14:textId="44DE332B" w:rsidR="003F6615" w:rsidRPr="003F6615" w:rsidRDefault="003F6615" w:rsidP="003F6615">
            <w:pPr>
              <w:rPr>
                <w:b/>
              </w:rPr>
            </w:pPr>
            <w:r>
              <w:rPr>
                <w:b/>
              </w:rPr>
              <w:t>Saker til behandling</w:t>
            </w:r>
          </w:p>
        </w:tc>
      </w:tr>
      <w:tr w:rsidR="003F6615" w:rsidRPr="003F6615" w14:paraId="4FEEB94D" w14:textId="77777777" w:rsidTr="003F6615">
        <w:trPr>
          <w:trHeight w:val="240"/>
        </w:trPr>
        <w:tc>
          <w:tcPr>
            <w:tcW w:w="931" w:type="dxa"/>
            <w:vAlign w:val="center"/>
          </w:tcPr>
          <w:p w14:paraId="18316846" w14:textId="179ADA77" w:rsidR="003F6615" w:rsidRPr="003F6615" w:rsidRDefault="003F6615" w:rsidP="003F6615">
            <w:hyperlink w:anchor="CaseRef207713" w:tooltip="Detaljer" w:history="1">
              <w:r>
                <w:rPr>
                  <w:rStyle w:val="Hyperkobling"/>
                </w:rPr>
                <w:t>1/26</w:t>
              </w:r>
            </w:hyperlink>
          </w:p>
        </w:tc>
        <w:tc>
          <w:tcPr>
            <w:tcW w:w="7281" w:type="dxa"/>
            <w:vAlign w:val="center"/>
          </w:tcPr>
          <w:p w14:paraId="3A79FFA7" w14:textId="2ABBB5EA" w:rsidR="003F6615" w:rsidRPr="003F6615" w:rsidRDefault="003F6615" w:rsidP="00933AD0">
            <w:r>
              <w:t>Bispevisitas i Tranøy september 2026</w:t>
            </w:r>
          </w:p>
        </w:tc>
        <w:tc>
          <w:tcPr>
            <w:tcW w:w="849" w:type="dxa"/>
            <w:vAlign w:val="center"/>
          </w:tcPr>
          <w:p w14:paraId="75516DD0" w14:textId="6429F5B1" w:rsidR="003F6615" w:rsidRPr="003F6615" w:rsidRDefault="003F6615" w:rsidP="00933AD0">
            <w:r>
              <w:fldChar w:fldCharType="begin"/>
            </w:r>
            <w:r>
              <w:instrText xml:space="preserve"> PAGEREF CaseRef207713 </w:instrText>
            </w:r>
            <w:r>
              <w:fldChar w:fldCharType="separate"/>
            </w:r>
            <w:r>
              <w:rPr>
                <w:noProof/>
              </w:rPr>
              <w:t>1</w:t>
            </w:r>
            <w:r>
              <w:fldChar w:fldCharType="end"/>
            </w:r>
          </w:p>
        </w:tc>
      </w:tr>
      <w:tr w:rsidR="003F6615" w:rsidRPr="003F6615" w14:paraId="4B183390" w14:textId="77777777" w:rsidTr="003F6615">
        <w:trPr>
          <w:trHeight w:val="240"/>
        </w:trPr>
        <w:tc>
          <w:tcPr>
            <w:tcW w:w="931" w:type="dxa"/>
            <w:vAlign w:val="center"/>
          </w:tcPr>
          <w:p w14:paraId="3DE12EBE" w14:textId="0CEAB8F8" w:rsidR="003F6615" w:rsidRPr="003F6615" w:rsidRDefault="003F6615" w:rsidP="003F6615">
            <w:hyperlink w:anchor="CaseRef210653" w:tooltip="Detaljer" w:history="1">
              <w:r>
                <w:rPr>
                  <w:rStyle w:val="Hyperkobling"/>
                </w:rPr>
                <w:t>2/26</w:t>
              </w:r>
            </w:hyperlink>
          </w:p>
        </w:tc>
        <w:tc>
          <w:tcPr>
            <w:tcW w:w="7281" w:type="dxa"/>
            <w:vAlign w:val="center"/>
          </w:tcPr>
          <w:p w14:paraId="02CB01E6" w14:textId="23C6B2CD" w:rsidR="003F6615" w:rsidRPr="003F6615" w:rsidRDefault="003F6615" w:rsidP="00933AD0">
            <w:r>
              <w:t>Trosopplæring Tranøy 2026</w:t>
            </w:r>
          </w:p>
        </w:tc>
        <w:tc>
          <w:tcPr>
            <w:tcW w:w="849" w:type="dxa"/>
            <w:vAlign w:val="center"/>
          </w:tcPr>
          <w:p w14:paraId="411483FC" w14:textId="2B721EBD" w:rsidR="003F6615" w:rsidRPr="003F6615" w:rsidRDefault="003F6615" w:rsidP="00933AD0">
            <w:r>
              <w:fldChar w:fldCharType="begin"/>
            </w:r>
            <w:r>
              <w:instrText xml:space="preserve"> PAGEREF CaseRef210653 </w:instrText>
            </w:r>
            <w:r>
              <w:fldChar w:fldCharType="separate"/>
            </w:r>
            <w:r>
              <w:rPr>
                <w:noProof/>
              </w:rPr>
              <w:t>3</w:t>
            </w:r>
            <w:r>
              <w:fldChar w:fldCharType="end"/>
            </w:r>
          </w:p>
        </w:tc>
      </w:tr>
      <w:tr w:rsidR="003F6615" w:rsidRPr="003F6615" w14:paraId="28F85400" w14:textId="77777777" w:rsidTr="003F6615">
        <w:trPr>
          <w:trHeight w:val="240"/>
        </w:trPr>
        <w:tc>
          <w:tcPr>
            <w:tcW w:w="931" w:type="dxa"/>
            <w:vAlign w:val="center"/>
          </w:tcPr>
          <w:p w14:paraId="1F550D81" w14:textId="5D40147E" w:rsidR="003F6615" w:rsidRPr="003F6615" w:rsidRDefault="003F6615" w:rsidP="003F6615">
            <w:hyperlink w:anchor="CaseRef210660" w:tooltip="Detaljer" w:history="1">
              <w:r>
                <w:rPr>
                  <w:rStyle w:val="Hyperkobling"/>
                </w:rPr>
                <w:t>3/26</w:t>
              </w:r>
            </w:hyperlink>
          </w:p>
        </w:tc>
        <w:tc>
          <w:tcPr>
            <w:tcW w:w="7281" w:type="dxa"/>
            <w:vAlign w:val="center"/>
          </w:tcPr>
          <w:p w14:paraId="1CF3C7A3" w14:textId="7E5F1437" w:rsidR="003F6615" w:rsidRPr="003F6615" w:rsidRDefault="003F6615" w:rsidP="00933AD0">
            <w:r>
              <w:t>Tranøys konfirmanter 2025, en ekstraregning på 29550 kr</w:t>
            </w:r>
          </w:p>
        </w:tc>
        <w:tc>
          <w:tcPr>
            <w:tcW w:w="849" w:type="dxa"/>
            <w:vAlign w:val="center"/>
          </w:tcPr>
          <w:p w14:paraId="4F3E6D6A" w14:textId="66599D0C" w:rsidR="003F6615" w:rsidRPr="003F6615" w:rsidRDefault="003F6615" w:rsidP="00933AD0">
            <w:r>
              <w:fldChar w:fldCharType="begin"/>
            </w:r>
            <w:r>
              <w:instrText xml:space="preserve"> PAGEREF CaseRef210660 </w:instrText>
            </w:r>
            <w:r>
              <w:fldChar w:fldCharType="separate"/>
            </w:r>
            <w:r>
              <w:rPr>
                <w:noProof/>
              </w:rPr>
              <w:t>3</w:t>
            </w:r>
            <w:r>
              <w:fldChar w:fldCharType="end"/>
            </w:r>
          </w:p>
        </w:tc>
      </w:tr>
      <w:tr w:rsidR="003F6615" w:rsidRPr="003F6615" w14:paraId="1E27D54F" w14:textId="77777777" w:rsidTr="003F6615">
        <w:trPr>
          <w:trHeight w:val="240"/>
        </w:trPr>
        <w:tc>
          <w:tcPr>
            <w:tcW w:w="931" w:type="dxa"/>
            <w:vAlign w:val="center"/>
          </w:tcPr>
          <w:p w14:paraId="03C1B105" w14:textId="71F9E85A" w:rsidR="003F6615" w:rsidRPr="003F6615" w:rsidRDefault="003F6615" w:rsidP="003F6615">
            <w:hyperlink w:anchor="CaseRef210649" w:tooltip="Detaljer" w:history="1">
              <w:r>
                <w:rPr>
                  <w:rStyle w:val="Hyperkobling"/>
                </w:rPr>
                <w:t>4/26</w:t>
              </w:r>
            </w:hyperlink>
          </w:p>
        </w:tc>
        <w:tc>
          <w:tcPr>
            <w:tcW w:w="7281" w:type="dxa"/>
            <w:vAlign w:val="center"/>
          </w:tcPr>
          <w:p w14:paraId="38B0BFEB" w14:textId="1B53B1CB" w:rsidR="003F6615" w:rsidRPr="003F6615" w:rsidRDefault="003F6615" w:rsidP="00933AD0">
            <w:r>
              <w:t>Økonomiplaner 2027-20230</w:t>
            </w:r>
          </w:p>
        </w:tc>
        <w:tc>
          <w:tcPr>
            <w:tcW w:w="849" w:type="dxa"/>
            <w:vAlign w:val="center"/>
          </w:tcPr>
          <w:p w14:paraId="6FBF6F90" w14:textId="0336BDA0" w:rsidR="003F6615" w:rsidRPr="003F6615" w:rsidRDefault="003F6615" w:rsidP="00933AD0">
            <w:r>
              <w:fldChar w:fldCharType="begin"/>
            </w:r>
            <w:r>
              <w:instrText xml:space="preserve"> PAGEREF CaseRef210649 </w:instrText>
            </w:r>
            <w:r>
              <w:fldChar w:fldCharType="separate"/>
            </w:r>
            <w:r>
              <w:rPr>
                <w:noProof/>
              </w:rPr>
              <w:t>4</w:t>
            </w:r>
            <w:r>
              <w:fldChar w:fldCharType="end"/>
            </w:r>
          </w:p>
        </w:tc>
      </w:tr>
      <w:tr w:rsidR="003F6615" w:rsidRPr="003F6615" w14:paraId="2164DA4F" w14:textId="77777777" w:rsidTr="003F6615">
        <w:trPr>
          <w:trHeight w:val="240"/>
        </w:trPr>
        <w:tc>
          <w:tcPr>
            <w:tcW w:w="931" w:type="dxa"/>
            <w:vAlign w:val="center"/>
          </w:tcPr>
          <w:p w14:paraId="2D497E95" w14:textId="4FE040C2" w:rsidR="003F6615" w:rsidRPr="003F6615" w:rsidRDefault="003F6615" w:rsidP="003F6615">
            <w:hyperlink w:anchor="CaseRef210651" w:tooltip="Detaljer" w:history="1">
              <w:r>
                <w:rPr>
                  <w:rStyle w:val="Hyperkobling"/>
                </w:rPr>
                <w:t>5/26</w:t>
              </w:r>
            </w:hyperlink>
          </w:p>
        </w:tc>
        <w:tc>
          <w:tcPr>
            <w:tcW w:w="7281" w:type="dxa"/>
            <w:vAlign w:val="center"/>
          </w:tcPr>
          <w:p w14:paraId="7789F444" w14:textId="692141D1" w:rsidR="003F6615" w:rsidRPr="003F6615" w:rsidRDefault="003F6615" w:rsidP="00933AD0">
            <w:r>
              <w:t>SSB Tranøy 2025</w:t>
            </w:r>
          </w:p>
        </w:tc>
        <w:tc>
          <w:tcPr>
            <w:tcW w:w="849" w:type="dxa"/>
            <w:vAlign w:val="center"/>
          </w:tcPr>
          <w:p w14:paraId="026CC241" w14:textId="7E68ABFA" w:rsidR="003F6615" w:rsidRPr="003F6615" w:rsidRDefault="003F6615" w:rsidP="00933AD0">
            <w:r>
              <w:fldChar w:fldCharType="begin"/>
            </w:r>
            <w:r>
              <w:instrText xml:space="preserve"> PAGEREF CaseRef210651 </w:instrText>
            </w:r>
            <w:r>
              <w:fldChar w:fldCharType="separate"/>
            </w:r>
            <w:r>
              <w:rPr>
                <w:noProof/>
              </w:rPr>
              <w:t>5</w:t>
            </w:r>
            <w:r>
              <w:fldChar w:fldCharType="end"/>
            </w:r>
          </w:p>
        </w:tc>
      </w:tr>
      <w:tr w:rsidR="003F6615" w:rsidRPr="003F6615" w14:paraId="042ADCDD" w14:textId="77777777" w:rsidTr="003F6615">
        <w:trPr>
          <w:trHeight w:val="240"/>
        </w:trPr>
        <w:tc>
          <w:tcPr>
            <w:tcW w:w="931" w:type="dxa"/>
            <w:vAlign w:val="center"/>
          </w:tcPr>
          <w:p w14:paraId="3915D235" w14:textId="5989E207" w:rsidR="003F6615" w:rsidRPr="003F6615" w:rsidRDefault="003F6615" w:rsidP="003F6615">
            <w:hyperlink w:anchor="CaseRef210655" w:tooltip="Detaljer" w:history="1">
              <w:r>
                <w:rPr>
                  <w:rStyle w:val="Hyperkobling"/>
                </w:rPr>
                <w:t>6/26</w:t>
              </w:r>
            </w:hyperlink>
          </w:p>
        </w:tc>
        <w:tc>
          <w:tcPr>
            <w:tcW w:w="7281" w:type="dxa"/>
            <w:vAlign w:val="center"/>
          </w:tcPr>
          <w:p w14:paraId="152E165F" w14:textId="19B10E2C" w:rsidR="003F6615" w:rsidRPr="003F6615" w:rsidRDefault="003F6615" w:rsidP="00933AD0">
            <w:r>
              <w:t>Vangsvik kirkes 50 års jubileum</w:t>
            </w:r>
          </w:p>
        </w:tc>
        <w:tc>
          <w:tcPr>
            <w:tcW w:w="849" w:type="dxa"/>
            <w:vAlign w:val="center"/>
          </w:tcPr>
          <w:p w14:paraId="241CE932" w14:textId="6AD7D44C" w:rsidR="003F6615" w:rsidRPr="003F6615" w:rsidRDefault="003F6615" w:rsidP="00933AD0">
            <w:r>
              <w:fldChar w:fldCharType="begin"/>
            </w:r>
            <w:r>
              <w:instrText xml:space="preserve"> PAGEREF CaseRef210655 </w:instrText>
            </w:r>
            <w:r>
              <w:fldChar w:fldCharType="separate"/>
            </w:r>
            <w:r>
              <w:rPr>
                <w:noProof/>
              </w:rPr>
              <w:t>6</w:t>
            </w:r>
            <w:r>
              <w:fldChar w:fldCharType="end"/>
            </w:r>
          </w:p>
        </w:tc>
      </w:tr>
      <w:tr w:rsidR="003F6615" w:rsidRPr="003F6615" w14:paraId="7F08F28E" w14:textId="77777777" w:rsidTr="003F6615">
        <w:trPr>
          <w:trHeight w:val="480"/>
        </w:trPr>
        <w:tc>
          <w:tcPr>
            <w:tcW w:w="9061" w:type="dxa"/>
            <w:gridSpan w:val="3"/>
            <w:vAlign w:val="center"/>
          </w:tcPr>
          <w:p w14:paraId="41D2E78A" w14:textId="77777777" w:rsidR="003F6615" w:rsidRDefault="003F6615" w:rsidP="003F6615">
            <w:pPr>
              <w:rPr>
                <w:b/>
              </w:rPr>
            </w:pPr>
            <w:r>
              <w:rPr>
                <w:b/>
              </w:rPr>
              <w:t>Orienteringssaker</w:t>
            </w:r>
          </w:p>
          <w:p w14:paraId="56F5CCD8" w14:textId="77777777" w:rsidR="003F6615" w:rsidRPr="003F6615" w:rsidRDefault="003F6615" w:rsidP="003F6615">
            <w:pPr>
              <w:rPr>
                <w:b/>
                <w:bCs/>
              </w:rPr>
            </w:pPr>
            <w:r w:rsidRPr="003F6615">
              <w:rPr>
                <w:b/>
                <w:bCs/>
              </w:rPr>
              <w:t xml:space="preserve">Kandidater til kvensk/norskfinsk utvalg </w:t>
            </w:r>
          </w:p>
          <w:p w14:paraId="24EA9B4D" w14:textId="77777777" w:rsidR="003F6615" w:rsidRDefault="003F6615" w:rsidP="003F6615">
            <w:r>
              <w:t xml:space="preserve">Det har kommet et skriv om etablering av et utvalg for å styrke kvensk/norskfinsk kirkeliv. Skrivet er vedlagt. Det antas at man ikke har noen kandidater i Tranøy, så det er ikke laget sak på dette. Hvis man likevel har kandidater, kan dette formidles videre Kirkerådet via daglig leder. </w:t>
            </w:r>
          </w:p>
          <w:p w14:paraId="6642F3E8" w14:textId="77777777" w:rsidR="003F6615" w:rsidRDefault="003F6615" w:rsidP="003F6615"/>
          <w:p w14:paraId="14C085CB" w14:textId="77777777" w:rsidR="003F6615" w:rsidRPr="003F6615" w:rsidRDefault="003F6615" w:rsidP="003F6615">
            <w:pPr>
              <w:rPr>
                <w:b/>
                <w:bCs/>
              </w:rPr>
            </w:pPr>
            <w:r w:rsidRPr="003F6615">
              <w:rPr>
                <w:b/>
                <w:bCs/>
              </w:rPr>
              <w:t xml:space="preserve">Møte med biskopen 18. mars 2026 </w:t>
            </w:r>
          </w:p>
          <w:p w14:paraId="064E25B3" w14:textId="3193F8E7" w:rsidR="003F6615" w:rsidRPr="003F6615" w:rsidRDefault="003F6615" w:rsidP="003F6615">
            <w:pPr>
              <w:rPr>
                <w:b/>
              </w:rPr>
            </w:pPr>
            <w:r>
              <w:t>Biskop Stig Lægdene kommer til Finnsnes kirke onsdag 18. mars. Det er lagt opp til møter, middag og gudstjeneste. Han ønsker å ha et møte med alle menighetsrådene i Senja prosti på ettermiddagen.</w:t>
            </w:r>
          </w:p>
        </w:tc>
      </w:tr>
      <w:tr w:rsidR="003F6615" w:rsidRPr="003F6615" w14:paraId="201B5579" w14:textId="77777777" w:rsidTr="003F6615">
        <w:trPr>
          <w:trHeight w:val="480"/>
        </w:trPr>
        <w:tc>
          <w:tcPr>
            <w:tcW w:w="9061" w:type="dxa"/>
            <w:gridSpan w:val="3"/>
            <w:vAlign w:val="center"/>
          </w:tcPr>
          <w:p w14:paraId="60044D6E" w14:textId="0F5AE657" w:rsidR="003F6615" w:rsidRPr="003F6615" w:rsidRDefault="003F6615" w:rsidP="003F6615">
            <w:pPr>
              <w:rPr>
                <w:b/>
              </w:rPr>
            </w:pPr>
            <w:r>
              <w:rPr>
                <w:b/>
              </w:rPr>
              <w:lastRenderedPageBreak/>
              <w:t>Eventuelt</w:t>
            </w:r>
          </w:p>
        </w:tc>
      </w:tr>
      <w:tr w:rsidR="003F6615" w:rsidRPr="003F6615" w14:paraId="6DE83C84" w14:textId="77777777" w:rsidTr="003F6615">
        <w:trPr>
          <w:trHeight w:val="240"/>
        </w:trPr>
        <w:tc>
          <w:tcPr>
            <w:tcW w:w="931" w:type="dxa"/>
            <w:vAlign w:val="center"/>
          </w:tcPr>
          <w:p w14:paraId="6CD64463" w14:textId="77777777" w:rsidR="003F6615" w:rsidRDefault="003F6615" w:rsidP="003F6615"/>
        </w:tc>
        <w:tc>
          <w:tcPr>
            <w:tcW w:w="7281" w:type="dxa"/>
            <w:vAlign w:val="center"/>
          </w:tcPr>
          <w:p w14:paraId="730A8C43" w14:textId="77777777" w:rsidR="003F6615" w:rsidRDefault="003F6615" w:rsidP="00933AD0"/>
        </w:tc>
        <w:tc>
          <w:tcPr>
            <w:tcW w:w="849" w:type="dxa"/>
            <w:vAlign w:val="center"/>
          </w:tcPr>
          <w:p w14:paraId="76B3E1BE" w14:textId="77777777" w:rsidR="003F6615" w:rsidRDefault="003F6615" w:rsidP="00933AD0"/>
        </w:tc>
      </w:tr>
    </w:tbl>
    <w:p w14:paraId="12F2F07A" w14:textId="77777777" w:rsidR="004C78E3" w:rsidRPr="00933AD0" w:rsidRDefault="004C78E3" w:rsidP="00933AD0"/>
    <w:p w14:paraId="0D002129" w14:textId="45E17C67" w:rsidR="005D52A2" w:rsidRPr="004631EB" w:rsidRDefault="007B0914"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Pr>
          <w:noProof/>
        </w:rPr>
        <w:t>09.02.2026</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435D286E" w:rsidR="00403641" w:rsidRDefault="003F6615" w:rsidP="00403641">
                <w:r>
                  <w:t>Truls Nilsen</w:t>
                </w:r>
              </w:p>
            </w:sdtContent>
          </w:sdt>
          <w:p w14:paraId="0E34F9CC" w14:textId="3E8E08FE" w:rsidR="005D52A2" w:rsidRPr="004631EB" w:rsidRDefault="007F141C" w:rsidP="006832C2">
            <w:r>
              <w:t>Leder</w:t>
            </w:r>
          </w:p>
        </w:tc>
        <w:tc>
          <w:tcPr>
            <w:tcW w:w="4531" w:type="dxa"/>
          </w:tcPr>
          <w:p w14:paraId="215FADD9" w14:textId="6ACABA8B" w:rsidR="005D52A2" w:rsidRPr="004631EB" w:rsidRDefault="005D52A2" w:rsidP="006832C2"/>
          <w:p w14:paraId="6E9D3426" w14:textId="3CE9F263" w:rsidR="005D52A2" w:rsidRPr="004631EB" w:rsidRDefault="005D52A2" w:rsidP="006832C2"/>
          <w:p w14:paraId="1FE6793D" w14:textId="77777777" w:rsidR="005D52A2" w:rsidRPr="004631EB" w:rsidRDefault="005D52A2" w:rsidP="006832C2"/>
        </w:tc>
      </w:tr>
    </w:tbl>
    <w:p w14:paraId="2A81D84D" w14:textId="77777777" w:rsidR="00D8150E" w:rsidRDefault="00D8150E" w:rsidP="00933AD0">
      <w:pPr>
        <w:rPr>
          <w:sz w:val="22"/>
          <w:szCs w:val="22"/>
        </w:rPr>
      </w:pPr>
    </w:p>
    <w:p w14:paraId="6D94467E" w14:textId="6C61507F" w:rsidR="003F6615" w:rsidRDefault="003F6615" w:rsidP="003F6615">
      <w:pPr>
        <w:pStyle w:val="MUCaseTitle"/>
        <w:rPr>
          <w:shd w:val="clear" w:color="auto" w:fill="D9D9D9"/>
        </w:rPr>
      </w:pPr>
      <w:r w:rsidRPr="003F6615">
        <w:rPr>
          <w:shd w:val="clear" w:color="auto" w:fill="D9D9D9"/>
        </w:rPr>
        <w:t>Godkjenning av innkalling og saksliste</w:t>
      </w:r>
    </w:p>
    <w:p w14:paraId="57C08F36" w14:textId="114300A2" w:rsidR="003F6615" w:rsidRDefault="003F6615" w:rsidP="003F6615">
      <w:pPr>
        <w:pStyle w:val="MUCaseTitle"/>
        <w:rPr>
          <w:shd w:val="clear" w:color="auto" w:fill="D9D9D9"/>
        </w:rPr>
      </w:pPr>
      <w:r w:rsidRPr="003F6615">
        <w:rPr>
          <w:shd w:val="clear" w:color="auto" w:fill="D9D9D9"/>
        </w:rPr>
        <w:t>Godkjenning av protokoll</w:t>
      </w:r>
    </w:p>
    <w:p w14:paraId="79BAD4A0" w14:textId="0F7BE621" w:rsidR="003F6615" w:rsidRDefault="003F6615" w:rsidP="003F6615">
      <w:pPr>
        <w:pStyle w:val="MUCaseTitle"/>
      </w:pPr>
      <w:r w:rsidRPr="003F6615">
        <w:rPr>
          <w:shd w:val="clear" w:color="auto" w:fill="D9D9D9"/>
        </w:rPr>
        <w:t>Saker til behandling</w:t>
      </w:r>
    </w:p>
    <w:p w14:paraId="19FDADFE" w14:textId="77777777" w:rsidR="003F6615" w:rsidRDefault="003F6615" w:rsidP="003F6615">
      <w:pPr>
        <w:pStyle w:val="MUCaseTitle2"/>
      </w:pPr>
      <w:bookmarkStart w:id="5" w:name="CaseRef207713"/>
      <w:bookmarkEnd w:id="5"/>
      <w:r>
        <w:t>1/26 Bispevisitas i Tranøy september 2026</w:t>
      </w:r>
    </w:p>
    <w:p w14:paraId="4AC7A624" w14:textId="1F730118" w:rsidR="003F6615" w:rsidRDefault="003F6615" w:rsidP="003F661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3F6615" w14:paraId="47592D22" w14:textId="77777777" w:rsidTr="003F6615">
        <w:tc>
          <w:tcPr>
            <w:tcW w:w="5102" w:type="dxa"/>
          </w:tcPr>
          <w:p w14:paraId="533B382A" w14:textId="43255EBF" w:rsidR="003F6615" w:rsidRDefault="003F6615" w:rsidP="003F6615">
            <w:r>
              <w:t>Behandlet av</w:t>
            </w:r>
          </w:p>
        </w:tc>
        <w:tc>
          <w:tcPr>
            <w:tcW w:w="1701" w:type="dxa"/>
          </w:tcPr>
          <w:p w14:paraId="21E67755" w14:textId="0BB0A6B9" w:rsidR="003F6615" w:rsidRDefault="003F6615" w:rsidP="003F6615">
            <w:r>
              <w:t>Møtedato</w:t>
            </w:r>
          </w:p>
        </w:tc>
        <w:tc>
          <w:tcPr>
            <w:tcW w:w="1134" w:type="dxa"/>
          </w:tcPr>
          <w:p w14:paraId="217CAF2E" w14:textId="12F8B8D0" w:rsidR="003F6615" w:rsidRDefault="003F6615" w:rsidP="003F6615">
            <w:proofErr w:type="spellStart"/>
            <w:r>
              <w:t>Saknr</w:t>
            </w:r>
            <w:proofErr w:type="spellEnd"/>
          </w:p>
        </w:tc>
      </w:tr>
      <w:tr w:rsidR="003F6615" w14:paraId="33EB9BAF" w14:textId="77777777" w:rsidTr="003F6615">
        <w:tc>
          <w:tcPr>
            <w:tcW w:w="5102" w:type="dxa"/>
          </w:tcPr>
          <w:p w14:paraId="202C1859" w14:textId="5AC04889" w:rsidR="003F6615" w:rsidRDefault="003F6615" w:rsidP="003F6615">
            <w:r>
              <w:t>1 Tranøy menighetsråd</w:t>
            </w:r>
          </w:p>
        </w:tc>
        <w:tc>
          <w:tcPr>
            <w:tcW w:w="1701" w:type="dxa"/>
          </w:tcPr>
          <w:p w14:paraId="56AEC45B" w14:textId="1DAB8A96" w:rsidR="003F6615" w:rsidRDefault="003F6615" w:rsidP="003F6615">
            <w:r>
              <w:t>04.02.2026</w:t>
            </w:r>
          </w:p>
        </w:tc>
        <w:tc>
          <w:tcPr>
            <w:tcW w:w="1134" w:type="dxa"/>
          </w:tcPr>
          <w:p w14:paraId="09AFAF7A" w14:textId="58F055A9" w:rsidR="003F6615" w:rsidRDefault="003F6615" w:rsidP="003F6615">
            <w:r>
              <w:t>1/26</w:t>
            </w:r>
          </w:p>
        </w:tc>
      </w:tr>
    </w:tbl>
    <w:p w14:paraId="4BD0C822" w14:textId="77777777" w:rsidR="003F6615" w:rsidRDefault="003F6615" w:rsidP="003F6615"/>
    <w:p w14:paraId="547CDE48" w14:textId="77777777" w:rsidR="003F6615" w:rsidRDefault="003F6615" w:rsidP="003F6615"/>
    <w:p w14:paraId="1F725036" w14:textId="77777777" w:rsidR="003F6615" w:rsidRDefault="003F6615" w:rsidP="003F6615"/>
    <w:p w14:paraId="52456334" w14:textId="77777777" w:rsidR="003F6615" w:rsidRDefault="003F6615" w:rsidP="003F6615"/>
    <w:sdt>
      <w:sdtPr>
        <w:alias w:val="Sammendrag"/>
        <w:tag w:val="Sammendrag"/>
        <w:id w:val="1674685779"/>
        <w:placeholder>
          <w:docPart w:val="CB1121415D9D436F9BBA49006E9EAECD"/>
        </w:placeholder>
      </w:sdtPr>
      <w:sdtEndPr/>
      <w:sdtContent>
        <w:p w14:paraId="6516D17D" w14:textId="77777777" w:rsidR="003F6615" w:rsidRPr="00BE598D" w:rsidRDefault="003F6615" w:rsidP="003F6615">
          <w:pPr>
            <w:keepNext/>
            <w:keepLines/>
            <w:outlineLvl w:val="1"/>
            <w:rPr>
              <w:rFonts w:eastAsia="Arial Unicode MS"/>
              <w:b/>
              <w:bCs/>
            </w:rPr>
          </w:pPr>
          <w:r>
            <w:rPr>
              <w:rFonts w:eastAsia="Arial Unicode MS"/>
              <w:b/>
              <w:bCs/>
            </w:rPr>
            <w:t>Saksorientering</w:t>
          </w:r>
        </w:p>
        <w:p w14:paraId="376F9B33" w14:textId="77777777" w:rsidR="003F6615" w:rsidRPr="006E71B8" w:rsidRDefault="003F6615" w:rsidP="003F6615">
          <w:pPr>
            <w:spacing w:before="100" w:beforeAutospacing="1" w:after="100" w:afterAutospacing="1"/>
          </w:pPr>
          <w:r w:rsidRPr="006E71B8">
            <w:t>Biskop Stig Lægdene i Nord-Hålogaland bispedømme skal besøke Tranøy menighet i dagene 15., 16., 17. og 20. september 2026. Formålet med bispevisitasen er å støtte, inspirere og veilede menigheten og ansatte, og gjøre kirkens nærvær synlig i lokalsamfunnet. Visitasen omfatter:</w:t>
          </w:r>
        </w:p>
        <w:p w14:paraId="4FA1D7DB" w14:textId="77777777" w:rsidR="003F6615" w:rsidRPr="006E71B8" w:rsidRDefault="003F6615" w:rsidP="003F6615">
          <w:pPr>
            <w:spacing w:before="100" w:beforeAutospacing="1" w:after="100" w:afterAutospacing="1" w:line="276" w:lineRule="auto"/>
          </w:pPr>
          <w:r w:rsidRPr="006E71B8">
            <w:t xml:space="preserve">     Gudstjenester</w:t>
          </w:r>
        </w:p>
        <w:p w14:paraId="0EE2CEB8" w14:textId="77777777" w:rsidR="003F6615" w:rsidRPr="006E71B8" w:rsidRDefault="003F6615" w:rsidP="003F6615">
          <w:pPr>
            <w:spacing w:before="100" w:beforeAutospacing="1" w:after="100" w:afterAutospacing="1" w:line="276" w:lineRule="auto"/>
          </w:pPr>
          <w:r w:rsidRPr="006E71B8">
            <w:t xml:space="preserve">     Møte med menighetsråd</w:t>
          </w:r>
        </w:p>
        <w:p w14:paraId="2E211A5F" w14:textId="77777777" w:rsidR="003F6615" w:rsidRPr="006E71B8" w:rsidRDefault="003F6615" w:rsidP="003F6615">
          <w:pPr>
            <w:spacing w:before="100" w:beforeAutospacing="1" w:after="100" w:afterAutospacing="1" w:line="276" w:lineRule="auto"/>
          </w:pPr>
          <w:r w:rsidRPr="006E71B8">
            <w:t xml:space="preserve">     Møte med staben</w:t>
          </w:r>
        </w:p>
        <w:p w14:paraId="46FD8AD3" w14:textId="77777777" w:rsidR="003F6615" w:rsidRPr="006E71B8" w:rsidRDefault="003F6615" w:rsidP="003F6615">
          <w:pPr>
            <w:spacing w:before="100" w:beforeAutospacing="1" w:after="100" w:afterAutospacing="1" w:line="276" w:lineRule="auto"/>
          </w:pPr>
          <w:r w:rsidRPr="006E71B8">
            <w:t xml:space="preserve">     Møte med menighetsarbeidet</w:t>
          </w:r>
        </w:p>
        <w:p w14:paraId="07C3921A" w14:textId="77777777" w:rsidR="003F6615" w:rsidRPr="006E71B8" w:rsidRDefault="003F6615" w:rsidP="003F6615">
          <w:pPr>
            <w:spacing w:before="100" w:beforeAutospacing="1" w:after="100" w:afterAutospacing="1" w:line="276" w:lineRule="auto"/>
          </w:pPr>
          <w:r w:rsidRPr="006E71B8">
            <w:t xml:space="preserve">     Kontakt med skole og barnehage</w:t>
          </w:r>
        </w:p>
        <w:p w14:paraId="74C8B3ED" w14:textId="77777777" w:rsidR="003F6615" w:rsidRPr="006E71B8" w:rsidRDefault="003F6615" w:rsidP="003F6615">
          <w:pPr>
            <w:spacing w:before="100" w:beforeAutospacing="1" w:after="100" w:afterAutospacing="1" w:line="276" w:lineRule="auto"/>
          </w:pPr>
          <w:r w:rsidRPr="006E71B8">
            <w:t xml:space="preserve">     Diakoni</w:t>
          </w:r>
        </w:p>
        <w:p w14:paraId="52AB8C0C" w14:textId="77777777" w:rsidR="003F6615" w:rsidRPr="006E71B8" w:rsidRDefault="003F6615" w:rsidP="003F6615">
          <w:pPr>
            <w:spacing w:before="100" w:beforeAutospacing="1" w:after="100" w:afterAutospacing="1" w:line="276" w:lineRule="auto"/>
          </w:pPr>
          <w:r w:rsidRPr="006E71B8">
            <w:t xml:space="preserve">     Kontakt med lokalsamfunnet</w:t>
          </w:r>
        </w:p>
        <w:p w14:paraId="1A28996E" w14:textId="77777777" w:rsidR="003F6615" w:rsidRPr="006E71B8" w:rsidRDefault="003F6615" w:rsidP="003F6615">
          <w:pPr>
            <w:spacing w:before="100" w:beforeAutospacing="1" w:after="100" w:afterAutospacing="1" w:line="276" w:lineRule="auto"/>
          </w:pPr>
          <w:r w:rsidRPr="006E71B8">
            <w:lastRenderedPageBreak/>
            <w:t xml:space="preserve">     Visitasrapport og visitasforedrag</w:t>
          </w:r>
        </w:p>
        <w:p w14:paraId="2292C81C" w14:textId="77777777" w:rsidR="003F6615" w:rsidRPr="006E71B8" w:rsidRDefault="003F6615" w:rsidP="003F6615">
          <w:pPr>
            <w:spacing w:before="100" w:beforeAutospacing="1" w:after="100" w:afterAutospacing="1" w:line="276" w:lineRule="auto"/>
          </w:pPr>
          <w:r w:rsidRPr="006E71B8">
            <w:t xml:space="preserve">Det skal settes opp et program for disse dagene, og det skal skrives en rapport som blant annet viser hovedlinjene i menighetsarbeidet siden forrige visitas. Prest, menighetsforvalter og menighetssekretær har ansvar for rapporten. </w:t>
          </w:r>
        </w:p>
        <w:p w14:paraId="7413A805" w14:textId="77777777" w:rsidR="003F6615" w:rsidRPr="006E71B8" w:rsidRDefault="003F6615" w:rsidP="003F6615">
          <w:pPr>
            <w:spacing w:before="100" w:beforeAutospacing="1" w:after="100" w:afterAutospacing="1" w:line="276" w:lineRule="auto"/>
          </w:pPr>
          <w:r w:rsidRPr="006E71B8">
            <w:t>Det er ønskelig å ha en arbeidsgruppe bestående av blant annet soknepresten og menighetsrådslederen i Tranøy til å lage programmet for bispevisitasen.</w:t>
          </w:r>
        </w:p>
      </w:sdtContent>
    </w:sdt>
    <w:p w14:paraId="317567E6" w14:textId="77777777" w:rsidR="003F6615" w:rsidRDefault="003F6615" w:rsidP="003F6615"/>
    <w:sdt>
      <w:sdtPr>
        <w:rPr>
          <w:b/>
        </w:rPr>
        <w:tag w:val="MU_Tittel"/>
        <w:id w:val="-1559318507"/>
        <w:placeholder>
          <w:docPart w:val="26EDBEC08D6D44B69F8CC6C4F9A4AC31"/>
        </w:placeholder>
        <w:text/>
      </w:sdtPr>
      <w:sdtEndPr/>
      <w:sdtContent>
        <w:p w14:paraId="2B8A26B0" w14:textId="77777777" w:rsidR="003F6615" w:rsidRDefault="003F6615" w:rsidP="003F6615">
          <w:pPr>
            <w:rPr>
              <w:b/>
            </w:rPr>
          </w:pPr>
          <w:r w:rsidRPr="00EF6EF9">
            <w:rPr>
              <w:b/>
            </w:rPr>
            <w:t>Forslag til vedtak</w:t>
          </w:r>
        </w:p>
      </w:sdtContent>
    </w:sdt>
    <w:p w14:paraId="65012A66" w14:textId="77777777" w:rsidR="003F6615" w:rsidRDefault="003F6615" w:rsidP="003F6615"/>
    <w:p w14:paraId="428C667D" w14:textId="01583945" w:rsidR="003F6615" w:rsidRPr="006E71B8" w:rsidRDefault="003F6615" w:rsidP="003F6615">
      <w:pPr>
        <w:pStyle w:val="NormalWeb"/>
        <w:rPr>
          <w:rFonts w:ascii="Arial" w:hAnsi="Arial" w:cs="Arial"/>
        </w:rPr>
      </w:pPr>
      <w:r w:rsidRPr="006E71B8">
        <w:rPr>
          <w:rFonts w:ascii="Arial" w:hAnsi="Arial" w:cs="Arial"/>
        </w:rPr>
        <w:t>Det opprettes en arbeidsgruppe bestående av blant annet soknepresten og menighetsrådslederen i Tranøy menighet til å lage programmet for bispevisitasen.</w:t>
      </w:r>
    </w:p>
    <w:p w14:paraId="32F6BF8A" w14:textId="77777777" w:rsidR="003F6615" w:rsidRDefault="003F6615" w:rsidP="003F6615"/>
    <w:sdt>
      <w:sdtPr>
        <w:rPr>
          <w:b w:val="0"/>
        </w:rPr>
        <w:alias w:val="Vedtak for sak 1/26"/>
        <w:tag w:val="HandlingID207713;CaseID200731"/>
        <w:id w:val="-552769509"/>
        <w:placeholder>
          <w:docPart w:val="DefaultPlaceholder_-1854013440"/>
        </w:placeholder>
      </w:sdtPr>
      <w:sdtEndPr/>
      <w:sdtContent>
        <w:p w14:paraId="14F16DB3" w14:textId="45908683" w:rsidR="003F6615" w:rsidRDefault="003F6615" w:rsidP="003F6615">
          <w:pPr>
            <w:pStyle w:val="MUCaseTitle3"/>
          </w:pPr>
          <w:r>
            <w:t>Møtebehandling</w:t>
          </w:r>
        </w:p>
        <w:p w14:paraId="45F58DCE" w14:textId="77777777" w:rsidR="003F6615" w:rsidRDefault="003F6615" w:rsidP="003F6615"/>
        <w:sdt>
          <w:sdtPr>
            <w:rPr>
              <w:b w:val="0"/>
            </w:rPr>
            <w:tag w:val="MU_Innstilling"/>
            <w:id w:val="-234012916"/>
            <w:lock w:val="sdtLocked"/>
            <w:placeholder>
              <w:docPart w:val="DefaultPlaceholder_-1854013440"/>
            </w:placeholder>
            <w15:appearance w15:val="hidden"/>
          </w:sdtPr>
          <w:sdtEndPr/>
          <w:sdtContent>
            <w:p w14:paraId="6C229415" w14:textId="77777777" w:rsidR="003F6615" w:rsidRDefault="003F6615" w:rsidP="003F6615">
              <w:pPr>
                <w:pStyle w:val="MUCaseTitle3"/>
              </w:pPr>
              <w:r>
                <w:t xml:space="preserve">Vedtak </w:t>
              </w:r>
            </w:p>
            <w:sdt>
              <w:sdtPr>
                <w:rPr>
                  <w:rFonts w:ascii="Arial" w:hAnsi="Arial" w:cs="Arial"/>
                </w:rPr>
                <w:tag w:val="MU_Vedtakstekst"/>
                <w:id w:val="947045319"/>
                <w:lock w:val="sdtLocked"/>
                <w:placeholder>
                  <w:docPart w:val="1BF68E83A8F94C3CA2807EFA4FF87525"/>
                </w:placeholder>
                <w15:appearance w15:val="hidden"/>
              </w:sdtPr>
              <w:sdtEndPr/>
              <w:sdtContent>
                <w:p w14:paraId="03F65AF1" w14:textId="6129ED37" w:rsidR="003F6615" w:rsidRPr="00652598" w:rsidRDefault="003F6615" w:rsidP="003F6615">
                  <w:pPr>
                    <w:pStyle w:val="NormalWeb"/>
                    <w:rPr>
                      <w:rFonts w:ascii="Arial" w:hAnsi="Arial" w:cs="Arial"/>
                    </w:rPr>
                  </w:pPr>
                  <w:r w:rsidRPr="00652598">
                    <w:rPr>
                      <w:rFonts w:ascii="Arial" w:hAnsi="Arial" w:cs="Arial"/>
                    </w:rPr>
                    <w:t>Det opprettes en arbeidsgruppe bestående av sokneprest Morten Fredrik Hagen, menighetsrådsleder Truls Nilsen, medlem Tine-Marlen K. Fredriksen og prost Sigurd Skollevoll. Forslag til program legges frem på neste møte i menighetsrådet.</w:t>
                  </w:r>
                </w:p>
                <w:p w14:paraId="26BB7855" w14:textId="1D0B9383" w:rsidR="003F6615" w:rsidRDefault="007B0914" w:rsidP="003F6615"/>
              </w:sdtContent>
            </w:sdt>
          </w:sdtContent>
        </w:sdt>
        <w:p w14:paraId="7485CF65" w14:textId="2431B0C4" w:rsidR="003F6615" w:rsidRDefault="003F6615" w:rsidP="003F6615">
          <w:pPr>
            <w:spacing w:before="240"/>
          </w:pPr>
          <w:r>
            <w:fldChar w:fldCharType="begin"/>
          </w:r>
          <w:r>
            <w:instrText xml:space="preserve"> MACROBUTTON SaveDecision [Lagre vedtak] </w:instrText>
          </w:r>
          <w:r>
            <w:fldChar w:fldCharType="end"/>
          </w:r>
        </w:p>
      </w:sdtContent>
    </w:sdt>
    <w:p w14:paraId="242826B3" w14:textId="77777777" w:rsidR="003F6615" w:rsidRDefault="003F6615" w:rsidP="003F6615">
      <w:pPr>
        <w:spacing w:before="240"/>
      </w:pPr>
    </w:p>
    <w:p w14:paraId="3D20CEEB" w14:textId="77777777" w:rsidR="003F6615" w:rsidRDefault="003F6615" w:rsidP="003F6615">
      <w:pPr>
        <w:spacing w:before="240"/>
      </w:pPr>
    </w:p>
    <w:p w14:paraId="03D81799" w14:textId="77777777" w:rsidR="003F6615" w:rsidRDefault="003F6615" w:rsidP="003F6615">
      <w:pPr>
        <w:spacing w:before="240"/>
      </w:pPr>
    </w:p>
    <w:p w14:paraId="3CB65218" w14:textId="77777777" w:rsidR="003F6615" w:rsidRDefault="003F6615" w:rsidP="003F6615">
      <w:pPr>
        <w:pStyle w:val="MUCaseTitle2"/>
      </w:pPr>
      <w:bookmarkStart w:id="6" w:name="CaseRef210653"/>
      <w:bookmarkEnd w:id="6"/>
      <w:r>
        <w:t>2/26 Trosopplæring Tranøy 2026</w:t>
      </w:r>
    </w:p>
    <w:p w14:paraId="795A684C" w14:textId="2EBA50B1" w:rsidR="003F6615" w:rsidRDefault="003F6615" w:rsidP="003F661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3F6615" w14:paraId="27047EE4" w14:textId="77777777" w:rsidTr="003F6615">
        <w:tc>
          <w:tcPr>
            <w:tcW w:w="5102" w:type="dxa"/>
          </w:tcPr>
          <w:p w14:paraId="7BF44952" w14:textId="7284AB7F" w:rsidR="003F6615" w:rsidRDefault="003F6615" w:rsidP="003F6615">
            <w:r>
              <w:t>Behandlet av</w:t>
            </w:r>
          </w:p>
        </w:tc>
        <w:tc>
          <w:tcPr>
            <w:tcW w:w="1701" w:type="dxa"/>
          </w:tcPr>
          <w:p w14:paraId="65ADDA58" w14:textId="66B40997" w:rsidR="003F6615" w:rsidRDefault="003F6615" w:rsidP="003F6615">
            <w:r>
              <w:t>Møtedato</w:t>
            </w:r>
          </w:p>
        </w:tc>
        <w:tc>
          <w:tcPr>
            <w:tcW w:w="1134" w:type="dxa"/>
          </w:tcPr>
          <w:p w14:paraId="599E3FDA" w14:textId="23E0D9C6" w:rsidR="003F6615" w:rsidRDefault="003F6615" w:rsidP="003F6615">
            <w:proofErr w:type="spellStart"/>
            <w:r>
              <w:t>Saknr</w:t>
            </w:r>
            <w:proofErr w:type="spellEnd"/>
          </w:p>
        </w:tc>
      </w:tr>
      <w:tr w:rsidR="003F6615" w14:paraId="791D5023" w14:textId="77777777" w:rsidTr="003F6615">
        <w:tc>
          <w:tcPr>
            <w:tcW w:w="5102" w:type="dxa"/>
          </w:tcPr>
          <w:p w14:paraId="59D6316D" w14:textId="0BAB21F7" w:rsidR="003F6615" w:rsidRDefault="003F6615" w:rsidP="003F6615">
            <w:r>
              <w:t>1 Tranøy menighetsråd</w:t>
            </w:r>
          </w:p>
        </w:tc>
        <w:tc>
          <w:tcPr>
            <w:tcW w:w="1701" w:type="dxa"/>
          </w:tcPr>
          <w:p w14:paraId="09331850" w14:textId="3F42C883" w:rsidR="003F6615" w:rsidRDefault="003F6615" w:rsidP="003F6615">
            <w:r>
              <w:t>04.02.2026</w:t>
            </w:r>
          </w:p>
        </w:tc>
        <w:tc>
          <w:tcPr>
            <w:tcW w:w="1134" w:type="dxa"/>
          </w:tcPr>
          <w:p w14:paraId="08387641" w14:textId="001323E2" w:rsidR="003F6615" w:rsidRDefault="003F6615" w:rsidP="003F6615">
            <w:r>
              <w:t>2/26</w:t>
            </w:r>
          </w:p>
        </w:tc>
      </w:tr>
    </w:tbl>
    <w:p w14:paraId="546D4EFC" w14:textId="77777777" w:rsidR="003F6615" w:rsidRDefault="003F6615" w:rsidP="003F6615"/>
    <w:p w14:paraId="30BC0F96" w14:textId="77777777" w:rsidR="003F6615" w:rsidRDefault="003F6615" w:rsidP="003F6615"/>
    <w:p w14:paraId="01C8920E" w14:textId="77777777" w:rsidR="003F6615" w:rsidRDefault="003F6615" w:rsidP="003F6615"/>
    <w:p w14:paraId="08AAB407" w14:textId="77777777" w:rsidR="003F6615" w:rsidRDefault="003F6615" w:rsidP="003F6615"/>
    <w:sdt>
      <w:sdtPr>
        <w:alias w:val="Sammendrag"/>
        <w:tag w:val="Sammendrag"/>
        <w:id w:val="-338925804"/>
        <w:placeholder>
          <w:docPart w:val="0CCCD2067BAB4497801E51D4EAC1EA10"/>
        </w:placeholder>
      </w:sdtPr>
      <w:sdtEndPr/>
      <w:sdtContent>
        <w:p w14:paraId="61007859" w14:textId="77777777" w:rsidR="003F6615" w:rsidRPr="00BE598D" w:rsidRDefault="003F6615" w:rsidP="003F6615">
          <w:pPr>
            <w:keepNext/>
            <w:keepLines/>
            <w:outlineLvl w:val="1"/>
            <w:rPr>
              <w:rFonts w:eastAsia="Arial Unicode MS"/>
              <w:b/>
              <w:bCs/>
            </w:rPr>
          </w:pPr>
          <w:r>
            <w:rPr>
              <w:rFonts w:eastAsia="Arial Unicode MS"/>
              <w:b/>
              <w:bCs/>
            </w:rPr>
            <w:t>Saksorientering</w:t>
          </w:r>
        </w:p>
        <w:p w14:paraId="6A15E444" w14:textId="77777777" w:rsidR="003F6615" w:rsidRDefault="003F6615" w:rsidP="003F6615">
          <w:pPr>
            <w:contextualSpacing/>
          </w:pPr>
          <w:r>
            <w:t>Dette var egen sak på forrige menighetsrådsmøte. Menighetsrådet fattet følgende vedtak:</w:t>
          </w:r>
        </w:p>
        <w:p w14:paraId="64E30128" w14:textId="77777777" w:rsidR="003F6615" w:rsidRDefault="003F6615" w:rsidP="003F6615">
          <w:pPr>
            <w:contextualSpacing/>
          </w:pPr>
          <w:r>
            <w:t>«Tranøy menighetsråd ønsker å bruke trosopplæringsstilling til å reetablere søndagsskoletilbud. Det er ønskelig å dele stillingen mellom nord (Vangsvik) og sør (</w:t>
          </w:r>
          <w:proofErr w:type="spellStart"/>
          <w:r>
            <w:t>Stonglandet</w:t>
          </w:r>
          <w:proofErr w:type="spellEnd"/>
          <w:r>
            <w:t>). Til neste møte i menighetsrådet undersøker soknepresten mulige kandidater i soknet og måter dette kan organiseres på.»</w:t>
          </w:r>
        </w:p>
        <w:p w14:paraId="73B0506B" w14:textId="77777777" w:rsidR="003F6615" w:rsidRDefault="003F6615" w:rsidP="003F6615">
          <w:pPr>
            <w:contextualSpacing/>
          </w:pPr>
          <w:r>
            <w:lastRenderedPageBreak/>
            <w:t>Hvordan går arbeidet med å organisere trosopplæringsarbeidet for 2026? I 2025 fikk menigheten 157720 kr i tilskudd fra bispedømmet. Tilskuddet i 2026 blir omtrent 160000 kr. Det er tilstrekkelig til å ha folk betalt på timebasis til tiltak innen søndagsskole og legoklubb.</w:t>
          </w:r>
        </w:p>
        <w:p w14:paraId="4E0A007F" w14:textId="77777777" w:rsidR="003F6615" w:rsidRDefault="003F6615" w:rsidP="003F6615">
          <w:pPr>
            <w:contextualSpacing/>
          </w:pPr>
          <w:r>
            <w:t>Hvis midler ikke blir brukt i 2026, blir menigheten avkortet i 2027.</w:t>
          </w:r>
        </w:p>
      </w:sdtContent>
    </w:sdt>
    <w:p w14:paraId="19F02F96" w14:textId="77777777" w:rsidR="003F6615" w:rsidRDefault="003F6615" w:rsidP="003F6615"/>
    <w:sdt>
      <w:sdtPr>
        <w:rPr>
          <w:b/>
        </w:rPr>
        <w:tag w:val="MU_Tittel"/>
        <w:id w:val="-1204547553"/>
        <w:placeholder>
          <w:docPart w:val="F0232FF643B1438BB682C94E61A33CF3"/>
        </w:placeholder>
        <w:text/>
      </w:sdtPr>
      <w:sdtEndPr/>
      <w:sdtContent>
        <w:p w14:paraId="5CC24EFC" w14:textId="77777777" w:rsidR="003F6615" w:rsidRDefault="003F6615" w:rsidP="003F6615">
          <w:pPr>
            <w:rPr>
              <w:b/>
            </w:rPr>
          </w:pPr>
          <w:r w:rsidRPr="00EF6EF9">
            <w:rPr>
              <w:b/>
            </w:rPr>
            <w:t>Forslag til vedtak</w:t>
          </w:r>
        </w:p>
      </w:sdtContent>
    </w:sdt>
    <w:p w14:paraId="7D54F267" w14:textId="77777777" w:rsidR="003F6615" w:rsidRDefault="003F6615" w:rsidP="003F6615"/>
    <w:p w14:paraId="642D08CC" w14:textId="434B0528" w:rsidR="003F6615" w:rsidRDefault="003F6615" w:rsidP="003F6615">
      <w:r>
        <w:t>Ingen forslag.</w:t>
      </w:r>
    </w:p>
    <w:p w14:paraId="3F286613" w14:textId="77777777" w:rsidR="003F6615" w:rsidRDefault="003F6615" w:rsidP="003F6615"/>
    <w:sdt>
      <w:sdtPr>
        <w:rPr>
          <w:b w:val="0"/>
        </w:rPr>
        <w:alias w:val="Vedtak for sak 2/26"/>
        <w:tag w:val="HandlingID210653;CaseID200570"/>
        <w:id w:val="2105768110"/>
        <w:placeholder>
          <w:docPart w:val="DefaultPlaceholder_-1854013440"/>
        </w:placeholder>
      </w:sdtPr>
      <w:sdtEndPr/>
      <w:sdtContent>
        <w:p w14:paraId="2D9635F9" w14:textId="4169FA66" w:rsidR="003F6615" w:rsidRDefault="003F6615" w:rsidP="003F6615">
          <w:pPr>
            <w:pStyle w:val="MUCaseTitle3"/>
          </w:pPr>
          <w:r>
            <w:t>Møtebehandling</w:t>
          </w:r>
        </w:p>
        <w:p w14:paraId="2AC7190D" w14:textId="77777777" w:rsidR="003F6615" w:rsidRDefault="003F6615" w:rsidP="003F6615"/>
        <w:sdt>
          <w:sdtPr>
            <w:rPr>
              <w:b w:val="0"/>
            </w:rPr>
            <w:tag w:val="MU_Innstilling"/>
            <w:id w:val="1384062673"/>
            <w:lock w:val="sdtLocked"/>
            <w:placeholder>
              <w:docPart w:val="DefaultPlaceholder_-1854013440"/>
            </w:placeholder>
            <w15:appearance w15:val="hidden"/>
          </w:sdtPr>
          <w:sdtEndPr/>
          <w:sdtContent>
            <w:p w14:paraId="07137730" w14:textId="77777777" w:rsidR="003F6615" w:rsidRDefault="003F6615" w:rsidP="003F6615">
              <w:pPr>
                <w:pStyle w:val="MUCaseTitle3"/>
              </w:pPr>
              <w:r>
                <w:t xml:space="preserve">Vedtak </w:t>
              </w:r>
            </w:p>
            <w:sdt>
              <w:sdtPr>
                <w:tag w:val="MU_Vedtakstekst"/>
                <w:id w:val="-11384226"/>
                <w:lock w:val="sdtLocked"/>
                <w:placeholder>
                  <w:docPart w:val="421830510F76469588A47BA1965F27BE"/>
                </w:placeholder>
                <w15:appearance w15:val="hidden"/>
              </w:sdtPr>
              <w:sdtEndPr/>
              <w:sdtContent>
                <w:p w14:paraId="443D1188" w14:textId="21238F29" w:rsidR="003F6615" w:rsidRDefault="003F6615" w:rsidP="003F6615">
                  <w:r>
                    <w:t>Tranøy menighetsråd arbeider videre med å finne kandidater til søndagsskoletilbudet. Arbeidet koordineres med kirkevergen.</w:t>
                  </w:r>
                </w:p>
                <w:p w14:paraId="01323E66" w14:textId="77777777" w:rsidR="003F6615" w:rsidRDefault="007B0914" w:rsidP="003F6615"/>
              </w:sdtContent>
            </w:sdt>
          </w:sdtContent>
        </w:sdt>
        <w:p w14:paraId="039349E7" w14:textId="1B8AD0B0" w:rsidR="003F6615" w:rsidRDefault="003F6615" w:rsidP="003F6615">
          <w:pPr>
            <w:spacing w:before="240"/>
          </w:pPr>
          <w:r>
            <w:fldChar w:fldCharType="begin"/>
          </w:r>
          <w:r>
            <w:instrText xml:space="preserve"> MACROBUTTON SaveDecision [Lagre vedtak] </w:instrText>
          </w:r>
          <w:r>
            <w:fldChar w:fldCharType="end"/>
          </w:r>
        </w:p>
      </w:sdtContent>
    </w:sdt>
    <w:p w14:paraId="135FCC25" w14:textId="77777777" w:rsidR="003F6615" w:rsidRDefault="003F6615" w:rsidP="003F6615">
      <w:pPr>
        <w:spacing w:before="240"/>
      </w:pPr>
    </w:p>
    <w:p w14:paraId="4B086D56" w14:textId="77777777" w:rsidR="003F6615" w:rsidRDefault="003F6615" w:rsidP="003F6615">
      <w:pPr>
        <w:spacing w:before="240"/>
      </w:pPr>
    </w:p>
    <w:p w14:paraId="3843CFAF" w14:textId="77777777" w:rsidR="003F6615" w:rsidRDefault="003F6615" w:rsidP="003F6615">
      <w:pPr>
        <w:spacing w:before="240"/>
      </w:pPr>
    </w:p>
    <w:p w14:paraId="5FAE40A8" w14:textId="77777777" w:rsidR="003F6615" w:rsidRDefault="003F6615" w:rsidP="003F6615">
      <w:pPr>
        <w:pStyle w:val="MUCaseTitle2"/>
      </w:pPr>
      <w:bookmarkStart w:id="7" w:name="CaseRef210660"/>
      <w:bookmarkEnd w:id="7"/>
      <w:r>
        <w:t>3/26 Tranøys konfirmanter 2025, en ekstraregning på 29550 kr</w:t>
      </w:r>
    </w:p>
    <w:p w14:paraId="72A168A5" w14:textId="5036C19B" w:rsidR="003F6615" w:rsidRDefault="003F6615" w:rsidP="003F661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3F6615" w14:paraId="32C9F4BC" w14:textId="77777777" w:rsidTr="003F6615">
        <w:tc>
          <w:tcPr>
            <w:tcW w:w="5102" w:type="dxa"/>
          </w:tcPr>
          <w:p w14:paraId="624A1501" w14:textId="08BEA545" w:rsidR="003F6615" w:rsidRDefault="003F6615" w:rsidP="003F6615">
            <w:r>
              <w:t>Behandlet av</w:t>
            </w:r>
          </w:p>
        </w:tc>
        <w:tc>
          <w:tcPr>
            <w:tcW w:w="1701" w:type="dxa"/>
          </w:tcPr>
          <w:p w14:paraId="4F14A28D" w14:textId="14D6FACC" w:rsidR="003F6615" w:rsidRDefault="003F6615" w:rsidP="003F6615">
            <w:r>
              <w:t>Møtedato</w:t>
            </w:r>
          </w:p>
        </w:tc>
        <w:tc>
          <w:tcPr>
            <w:tcW w:w="1134" w:type="dxa"/>
          </w:tcPr>
          <w:p w14:paraId="65ACD73C" w14:textId="16601677" w:rsidR="003F6615" w:rsidRDefault="003F6615" w:rsidP="003F6615">
            <w:proofErr w:type="spellStart"/>
            <w:r>
              <w:t>Saknr</w:t>
            </w:r>
            <w:proofErr w:type="spellEnd"/>
          </w:p>
        </w:tc>
      </w:tr>
      <w:tr w:rsidR="003F6615" w14:paraId="4F72D379" w14:textId="77777777" w:rsidTr="003F6615">
        <w:tc>
          <w:tcPr>
            <w:tcW w:w="5102" w:type="dxa"/>
          </w:tcPr>
          <w:p w14:paraId="789E0B5D" w14:textId="4C3E537C" w:rsidR="003F6615" w:rsidRDefault="003F6615" w:rsidP="003F6615">
            <w:r>
              <w:t>1 Tranøy menighetsråd</w:t>
            </w:r>
          </w:p>
        </w:tc>
        <w:tc>
          <w:tcPr>
            <w:tcW w:w="1701" w:type="dxa"/>
          </w:tcPr>
          <w:p w14:paraId="6226DB0E" w14:textId="0E159FC8" w:rsidR="003F6615" w:rsidRDefault="003F6615" w:rsidP="003F6615">
            <w:r>
              <w:t>04.02.2026</w:t>
            </w:r>
          </w:p>
        </w:tc>
        <w:tc>
          <w:tcPr>
            <w:tcW w:w="1134" w:type="dxa"/>
          </w:tcPr>
          <w:p w14:paraId="07AE9410" w14:textId="6E9F6610" w:rsidR="003F6615" w:rsidRDefault="003F6615" w:rsidP="003F6615">
            <w:r>
              <w:t>3/26</w:t>
            </w:r>
          </w:p>
        </w:tc>
      </w:tr>
    </w:tbl>
    <w:p w14:paraId="242BD114" w14:textId="77777777" w:rsidR="003F6615" w:rsidRDefault="003F6615" w:rsidP="003F6615"/>
    <w:p w14:paraId="5B24DBDF" w14:textId="77777777" w:rsidR="003F6615" w:rsidRDefault="003F6615" w:rsidP="003F6615"/>
    <w:p w14:paraId="07B83592" w14:textId="77777777" w:rsidR="003F6615" w:rsidRDefault="003F6615" w:rsidP="003F6615"/>
    <w:p w14:paraId="3578D773" w14:textId="77777777" w:rsidR="003F6615" w:rsidRDefault="003F6615" w:rsidP="003F6615"/>
    <w:sdt>
      <w:sdtPr>
        <w:alias w:val="Sammendrag"/>
        <w:tag w:val="Sammendrag"/>
        <w:id w:val="327882325"/>
        <w:placeholder>
          <w:docPart w:val="3E0ECF696DB7424D8E3551AEB37B052A"/>
        </w:placeholder>
      </w:sdtPr>
      <w:sdtEndPr/>
      <w:sdtContent>
        <w:p w14:paraId="01D4900F" w14:textId="77777777" w:rsidR="003F6615" w:rsidRPr="00BE598D" w:rsidRDefault="003F6615" w:rsidP="003F6615">
          <w:pPr>
            <w:keepNext/>
            <w:keepLines/>
            <w:outlineLvl w:val="1"/>
            <w:rPr>
              <w:rFonts w:eastAsia="Arial Unicode MS"/>
              <w:b/>
              <w:bCs/>
            </w:rPr>
          </w:pPr>
          <w:r>
            <w:rPr>
              <w:rFonts w:eastAsia="Arial Unicode MS"/>
              <w:b/>
              <w:bCs/>
            </w:rPr>
            <w:t>Saksorientering</w:t>
          </w:r>
        </w:p>
        <w:p w14:paraId="52A7465F" w14:textId="77777777" w:rsidR="003F6615" w:rsidRDefault="003F6615" w:rsidP="003F6615">
          <w:pPr>
            <w:contextualSpacing/>
          </w:pPr>
          <w:r>
            <w:t>Det har kommet inn en ekstraregning på 29550 kr som dekker konfirmantleir for 14 Tranøy-konfirmanter 14.-16. februar. På grunn av feilsending av faktura, har den kommet til menigheten først i desember, og deretter betalt i januar. Det er prest Morten som har meldt konfirmantene på denne leiren. Menigheten har ikke dekning for dette i sine budsjetter, og utgiften er ikke avklart med menighetsrådet eller daglig leder på forhånd.</w:t>
          </w:r>
        </w:p>
        <w:p w14:paraId="764389D2" w14:textId="77777777" w:rsidR="003F6615" w:rsidRDefault="003F6615" w:rsidP="003F6615">
          <w:pPr>
            <w:contextualSpacing/>
          </w:pPr>
          <w:r>
            <w:t xml:space="preserve">Det er svært alvorlig at presten tar seg frihet til å påføre menigheten en så stor ekstrakostnad som 29550 kr uten at det er avklart med noen på forhånd. Menighetsrådet må ta stilling til hvordan denne saken skal løses, og hva slags økonomisk styring man skal legge opp til fremover. </w:t>
          </w:r>
        </w:p>
        <w:p w14:paraId="180B2FEF" w14:textId="77777777" w:rsidR="003F6615" w:rsidRDefault="003F6615" w:rsidP="003F6615">
          <w:pPr>
            <w:contextualSpacing/>
          </w:pPr>
          <w:r>
            <w:t>Årsregnskapet for 2025 legges frem på menighetsrådsmøtet i juni.</w:t>
          </w:r>
        </w:p>
      </w:sdtContent>
    </w:sdt>
    <w:p w14:paraId="0678BE56" w14:textId="77777777" w:rsidR="003F6615" w:rsidRDefault="003F6615" w:rsidP="003F6615"/>
    <w:sdt>
      <w:sdtPr>
        <w:rPr>
          <w:b/>
        </w:rPr>
        <w:tag w:val="MU_Tittel"/>
        <w:id w:val="-652138548"/>
        <w:placeholder>
          <w:docPart w:val="D3DDE2E71DEB4F9EBDDBCC0D09DE084D"/>
        </w:placeholder>
        <w:text/>
      </w:sdtPr>
      <w:sdtEndPr/>
      <w:sdtContent>
        <w:p w14:paraId="08616B9D" w14:textId="77777777" w:rsidR="003F6615" w:rsidRDefault="003F6615" w:rsidP="003F6615">
          <w:pPr>
            <w:rPr>
              <w:b/>
            </w:rPr>
          </w:pPr>
          <w:r w:rsidRPr="00EF6EF9">
            <w:rPr>
              <w:b/>
            </w:rPr>
            <w:t>Forslag til vedtak</w:t>
          </w:r>
        </w:p>
      </w:sdtContent>
    </w:sdt>
    <w:p w14:paraId="2F074F3D" w14:textId="77777777" w:rsidR="003F6615" w:rsidRDefault="003F6615" w:rsidP="003F6615"/>
    <w:p w14:paraId="3A9A7949" w14:textId="3A8E3C87" w:rsidR="003F6615" w:rsidRDefault="003F6615" w:rsidP="003F6615">
      <w:r>
        <w:t>Ingen forslag.</w:t>
      </w:r>
    </w:p>
    <w:p w14:paraId="5CF6314C" w14:textId="77777777" w:rsidR="003F6615" w:rsidRDefault="003F6615" w:rsidP="003F6615"/>
    <w:sdt>
      <w:sdtPr>
        <w:rPr>
          <w:b w:val="0"/>
        </w:rPr>
        <w:alias w:val="Vedtak for sak 3/26"/>
        <w:tag w:val="HandlingID210660;CaseID200684"/>
        <w:id w:val="-1504738388"/>
        <w:placeholder>
          <w:docPart w:val="DefaultPlaceholder_-1854013440"/>
        </w:placeholder>
      </w:sdtPr>
      <w:sdtEndPr/>
      <w:sdtContent>
        <w:p w14:paraId="20B0BDEE" w14:textId="0423FBDF" w:rsidR="003F6615" w:rsidRDefault="003F6615" w:rsidP="003F6615">
          <w:pPr>
            <w:pStyle w:val="MUCaseTitle3"/>
          </w:pPr>
          <w:r>
            <w:t>Møtebehandling</w:t>
          </w:r>
        </w:p>
        <w:p w14:paraId="56A304CA" w14:textId="77777777" w:rsidR="003F6615" w:rsidRDefault="003F6615" w:rsidP="003F6615"/>
        <w:sdt>
          <w:sdtPr>
            <w:rPr>
              <w:b w:val="0"/>
            </w:rPr>
            <w:tag w:val="MU_Innstilling"/>
            <w:id w:val="2022887136"/>
            <w:lock w:val="sdtLocked"/>
            <w:placeholder>
              <w:docPart w:val="DefaultPlaceholder_-1854013440"/>
            </w:placeholder>
            <w15:appearance w15:val="hidden"/>
          </w:sdtPr>
          <w:sdtEndPr/>
          <w:sdtContent>
            <w:p w14:paraId="3CDDF673" w14:textId="77777777" w:rsidR="003F6615" w:rsidRDefault="003F6615" w:rsidP="003F6615">
              <w:pPr>
                <w:pStyle w:val="MUCaseTitle3"/>
              </w:pPr>
              <w:r>
                <w:t xml:space="preserve">Vedtak </w:t>
              </w:r>
            </w:p>
            <w:sdt>
              <w:sdtPr>
                <w:tag w:val="MU_Vedtakstekst"/>
                <w:id w:val="-306398020"/>
                <w:lock w:val="sdtLocked"/>
                <w:placeholder>
                  <w:docPart w:val="DDB5F3D8A6A24F5DA5D3A43C7F6DB5CA"/>
                </w:placeholder>
                <w15:appearance w15:val="hidden"/>
              </w:sdtPr>
              <w:sdtEndPr/>
              <w:sdtContent>
                <w:p w14:paraId="169DF0AD" w14:textId="495407EA" w:rsidR="003F6615" w:rsidRDefault="003F6615" w:rsidP="003F6615">
                  <w:r>
                    <w:t xml:space="preserve">Ekstraregningen belastes konfirmantarbeid. Hvis det eventuelt </w:t>
                  </w:r>
                  <w:r w:rsidR="00652598">
                    <w:t>er</w:t>
                  </w:r>
                  <w:r>
                    <w:t xml:space="preserve"> </w:t>
                  </w:r>
                  <w:r w:rsidR="00F956D0">
                    <w:t xml:space="preserve">ubrukte </w:t>
                  </w:r>
                  <w:r>
                    <w:t>trosopplæringsmidler fra 2025</w:t>
                  </w:r>
                  <w:r w:rsidR="00652598">
                    <w:t>,</w:t>
                  </w:r>
                  <w:r>
                    <w:t xml:space="preserve"> kan dette benyttes.</w:t>
                  </w:r>
                </w:p>
                <w:p w14:paraId="4F5EC55C" w14:textId="77777777" w:rsidR="003F6615" w:rsidRDefault="007B0914" w:rsidP="003F6615"/>
              </w:sdtContent>
            </w:sdt>
          </w:sdtContent>
        </w:sdt>
        <w:p w14:paraId="642BA3C8" w14:textId="476DB611" w:rsidR="003F6615" w:rsidRDefault="003F6615" w:rsidP="003F6615">
          <w:pPr>
            <w:spacing w:before="240"/>
          </w:pPr>
          <w:r>
            <w:fldChar w:fldCharType="begin"/>
          </w:r>
          <w:r>
            <w:instrText xml:space="preserve"> MACROBUTTON SaveDecision [Lagre vedtak] </w:instrText>
          </w:r>
          <w:r>
            <w:fldChar w:fldCharType="end"/>
          </w:r>
        </w:p>
      </w:sdtContent>
    </w:sdt>
    <w:p w14:paraId="1756DE9C" w14:textId="77777777" w:rsidR="003F6615" w:rsidRDefault="003F6615" w:rsidP="003F6615">
      <w:pPr>
        <w:spacing w:before="240"/>
      </w:pPr>
    </w:p>
    <w:p w14:paraId="6C76307D" w14:textId="77777777" w:rsidR="003F6615" w:rsidRDefault="003F6615" w:rsidP="003F6615">
      <w:pPr>
        <w:spacing w:before="240"/>
      </w:pPr>
    </w:p>
    <w:p w14:paraId="61702868" w14:textId="77777777" w:rsidR="003F6615" w:rsidRDefault="003F6615" w:rsidP="003F6615">
      <w:pPr>
        <w:spacing w:before="240"/>
      </w:pPr>
    </w:p>
    <w:p w14:paraId="0F5AE369" w14:textId="77777777" w:rsidR="003F6615" w:rsidRDefault="003F6615" w:rsidP="003F6615">
      <w:pPr>
        <w:pStyle w:val="MUCaseTitle2"/>
      </w:pPr>
      <w:bookmarkStart w:id="8" w:name="CaseRef210649"/>
      <w:bookmarkEnd w:id="8"/>
      <w:r>
        <w:t>4/26 Økonomiplaner 2027-20230</w:t>
      </w:r>
    </w:p>
    <w:p w14:paraId="56C35B51" w14:textId="683333E6" w:rsidR="003F6615" w:rsidRDefault="003F6615" w:rsidP="003F661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3F6615" w14:paraId="4A435FE1" w14:textId="77777777" w:rsidTr="003F6615">
        <w:tc>
          <w:tcPr>
            <w:tcW w:w="5102" w:type="dxa"/>
          </w:tcPr>
          <w:p w14:paraId="10E790D1" w14:textId="15C2072B" w:rsidR="003F6615" w:rsidRDefault="003F6615" w:rsidP="003F6615">
            <w:r>
              <w:t>Behandlet av</w:t>
            </w:r>
          </w:p>
        </w:tc>
        <w:tc>
          <w:tcPr>
            <w:tcW w:w="1701" w:type="dxa"/>
          </w:tcPr>
          <w:p w14:paraId="1EAB6464" w14:textId="4F99BA96" w:rsidR="003F6615" w:rsidRDefault="003F6615" w:rsidP="003F6615">
            <w:r>
              <w:t>Møtedato</w:t>
            </w:r>
          </w:p>
        </w:tc>
        <w:tc>
          <w:tcPr>
            <w:tcW w:w="1134" w:type="dxa"/>
          </w:tcPr>
          <w:p w14:paraId="3037083A" w14:textId="5797EEA6" w:rsidR="003F6615" w:rsidRDefault="003F6615" w:rsidP="003F6615">
            <w:proofErr w:type="spellStart"/>
            <w:r>
              <w:t>Saknr</w:t>
            </w:r>
            <w:proofErr w:type="spellEnd"/>
          </w:p>
        </w:tc>
      </w:tr>
      <w:tr w:rsidR="003F6615" w14:paraId="19531BA1" w14:textId="77777777" w:rsidTr="003F6615">
        <w:tc>
          <w:tcPr>
            <w:tcW w:w="5102" w:type="dxa"/>
          </w:tcPr>
          <w:p w14:paraId="0DE0EF0E" w14:textId="0F1B9033" w:rsidR="003F6615" w:rsidRDefault="003F6615" w:rsidP="003F6615">
            <w:r>
              <w:t>1 Tranøy menighetsråd</w:t>
            </w:r>
          </w:p>
        </w:tc>
        <w:tc>
          <w:tcPr>
            <w:tcW w:w="1701" w:type="dxa"/>
          </w:tcPr>
          <w:p w14:paraId="093FA077" w14:textId="2F779F2A" w:rsidR="003F6615" w:rsidRDefault="003F6615" w:rsidP="003F6615">
            <w:r>
              <w:t>04.02.2026</w:t>
            </w:r>
          </w:p>
        </w:tc>
        <w:tc>
          <w:tcPr>
            <w:tcW w:w="1134" w:type="dxa"/>
          </w:tcPr>
          <w:p w14:paraId="68FBA76E" w14:textId="1B21CF4C" w:rsidR="003F6615" w:rsidRDefault="003F6615" w:rsidP="003F6615">
            <w:r>
              <w:t>4/26</w:t>
            </w:r>
          </w:p>
        </w:tc>
      </w:tr>
    </w:tbl>
    <w:p w14:paraId="34B4D31A" w14:textId="77777777" w:rsidR="003F6615" w:rsidRDefault="003F6615" w:rsidP="003F6615"/>
    <w:p w14:paraId="3E6A53B2" w14:textId="77777777" w:rsidR="003F6615" w:rsidRDefault="003F6615" w:rsidP="003F6615"/>
    <w:p w14:paraId="411422B6" w14:textId="77777777" w:rsidR="003F6615" w:rsidRDefault="003F6615" w:rsidP="003F6615"/>
    <w:p w14:paraId="42782FF8" w14:textId="77777777" w:rsidR="003F6615" w:rsidRDefault="003F6615" w:rsidP="003F6615"/>
    <w:bookmarkStart w:id="9" w:name="_Hlk220489197" w:displacedByCustomXml="next"/>
    <w:sdt>
      <w:sdtPr>
        <w:alias w:val="Sammendrag"/>
        <w:tag w:val="Sammendrag"/>
        <w:id w:val="-1970728218"/>
        <w:placeholder>
          <w:docPart w:val="C7F89FF1929F41BD97712FB3B9E2ADFF"/>
        </w:placeholder>
      </w:sdtPr>
      <w:sdtEndPr/>
      <w:sdtContent>
        <w:p w14:paraId="21DD00C4" w14:textId="77777777" w:rsidR="003F6615" w:rsidRPr="00BE598D" w:rsidRDefault="003F6615" w:rsidP="003F6615">
          <w:pPr>
            <w:keepNext/>
            <w:keepLines/>
            <w:outlineLvl w:val="1"/>
            <w:rPr>
              <w:rFonts w:eastAsia="Arial Unicode MS"/>
              <w:b/>
              <w:bCs/>
            </w:rPr>
          </w:pPr>
          <w:r>
            <w:rPr>
              <w:rFonts w:eastAsia="Arial Unicode MS"/>
              <w:b/>
              <w:bCs/>
            </w:rPr>
            <w:t>Saksorientering</w:t>
          </w:r>
        </w:p>
        <w:p w14:paraId="367311EE" w14:textId="77777777" w:rsidR="003F6615" w:rsidRPr="00BE598D" w:rsidRDefault="003F6615" w:rsidP="003F6615">
          <w:pPr>
            <w:keepNext/>
            <w:keepLines/>
            <w:outlineLvl w:val="1"/>
            <w:rPr>
              <w:rFonts w:eastAsia="Arial Unicode MS"/>
              <w:b/>
              <w:bCs/>
            </w:rPr>
          </w:pPr>
          <w:r>
            <w:rPr>
              <w:rFonts w:eastAsia="Arial Unicode MS"/>
              <w:b/>
              <w:bCs/>
            </w:rPr>
            <w:t>Saksorientering</w:t>
          </w:r>
        </w:p>
        <w:p w14:paraId="7783B02C" w14:textId="77777777" w:rsidR="003F6615" w:rsidRDefault="003F6615" w:rsidP="003F6615">
          <w:pPr>
            <w:spacing w:line="276" w:lineRule="auto"/>
          </w:pPr>
          <w:r>
            <w:t>Bakgrunn</w:t>
          </w:r>
        </w:p>
        <w:p w14:paraId="120A8A96" w14:textId="77777777" w:rsidR="003F6615" w:rsidRDefault="003F6615" w:rsidP="003F6615">
          <w:pPr>
            <w:spacing w:line="276" w:lineRule="auto"/>
          </w:pPr>
          <w:r>
            <w:t>Senja kirkelige fellesråd har ansvar for 19 kirkebygg. Det er varierende alder på byggene, der de to eldste er fra siste halvdel av 1700-tallet. Det er et kontinuerlig behov for vedlikehold på byggene.</w:t>
          </w:r>
        </w:p>
        <w:p w14:paraId="3973670C" w14:textId="77777777" w:rsidR="003F6615" w:rsidRDefault="003F6615" w:rsidP="003F6615">
          <w:pPr>
            <w:spacing w:line="276" w:lineRule="auto"/>
          </w:pPr>
          <w:r>
            <w:t>Kirkevergen er i ferd med å utarbeide reviderte økonomiplaner for perioden 2027 til 2030 i to deler:</w:t>
          </w:r>
        </w:p>
        <w:p w14:paraId="1B4506F0" w14:textId="77777777" w:rsidR="003F6615" w:rsidRDefault="003F6615" w:rsidP="003F6615">
          <w:pPr>
            <w:numPr>
              <w:ilvl w:val="0"/>
              <w:numId w:val="1"/>
            </w:numPr>
            <w:overflowPunct w:val="0"/>
            <w:adjustRightInd w:val="0"/>
            <w:spacing w:line="276" w:lineRule="auto"/>
          </w:pPr>
          <w:r>
            <w:t>Kirkebygg</w:t>
          </w:r>
        </w:p>
        <w:p w14:paraId="4227D4EB" w14:textId="77777777" w:rsidR="003F6615" w:rsidRDefault="003F6615" w:rsidP="003F6615">
          <w:pPr>
            <w:numPr>
              <w:ilvl w:val="0"/>
              <w:numId w:val="1"/>
            </w:numPr>
            <w:overflowPunct w:val="0"/>
            <w:adjustRightInd w:val="0"/>
            <w:spacing w:line="276" w:lineRule="auto"/>
          </w:pPr>
          <w:r>
            <w:t xml:space="preserve">Gravplasser </w:t>
          </w:r>
        </w:p>
        <w:p w14:paraId="0D2009E6" w14:textId="77777777" w:rsidR="003F6615" w:rsidRDefault="003F6615" w:rsidP="003F6615">
          <w:pPr>
            <w:spacing w:line="276" w:lineRule="auto"/>
          </w:pPr>
          <w:r>
            <w:t>Bygningsdelen er delt inn i to planer: Den ene er for tiltak med kostnadsramme over 100.000 kr og den andre for enkelttiltak under 100.000 kr. Hver av planene har en kort beskrivelse av tiltak, et grovt overslag over kostnadene, forslag til finansiering og prioritering av tiltakene. Økonomiplanene vil revideres hvert år, og de vil gjelde for en fireårs periode.</w:t>
          </w:r>
        </w:p>
        <w:p w14:paraId="21287DD2" w14:textId="77777777" w:rsidR="003F6615" w:rsidRDefault="003F6615" w:rsidP="003F6615">
          <w:pPr>
            <w:spacing w:line="276" w:lineRule="auto"/>
          </w:pPr>
          <w:r>
            <w:t xml:space="preserve">Økonomiplanene skal forankres i soknene med prioriteringsliste. Fellesrådet vedtar økonomiplanene med prioriteringer for alle kirkebygg og gravplasser på møte i april. </w:t>
          </w:r>
        </w:p>
        <w:p w14:paraId="296F9CC9" w14:textId="77777777" w:rsidR="003F6615" w:rsidRDefault="003F6615" w:rsidP="003F6615">
          <w:pPr>
            <w:spacing w:line="276" w:lineRule="auto"/>
          </w:pPr>
          <w:r>
            <w:t>Forslag til prioriteringer er satt opp på bakgrunn av følgende kriterier:</w:t>
          </w:r>
        </w:p>
        <w:p w14:paraId="39DE870A" w14:textId="77777777" w:rsidR="003F6615" w:rsidRDefault="003F6615" w:rsidP="003F6615">
          <w:pPr>
            <w:numPr>
              <w:ilvl w:val="0"/>
              <w:numId w:val="1"/>
            </w:numPr>
            <w:overflowPunct w:val="0"/>
            <w:adjustRightInd w:val="0"/>
            <w:spacing w:line="276" w:lineRule="auto"/>
          </w:pPr>
          <w:r>
            <w:t>Fare for liv og helse</w:t>
          </w:r>
        </w:p>
        <w:p w14:paraId="28EF5111" w14:textId="77777777" w:rsidR="003F6615" w:rsidRDefault="003F6615" w:rsidP="003F6615">
          <w:pPr>
            <w:numPr>
              <w:ilvl w:val="0"/>
              <w:numId w:val="1"/>
            </w:numPr>
            <w:overflowPunct w:val="0"/>
            <w:adjustRightInd w:val="0"/>
            <w:spacing w:line="276" w:lineRule="auto"/>
          </w:pPr>
          <w:r>
            <w:t>Fare for store skader på bygg</w:t>
          </w:r>
        </w:p>
        <w:p w14:paraId="0005C921" w14:textId="77777777" w:rsidR="003F6615" w:rsidRDefault="003F6615" w:rsidP="003F6615">
          <w:pPr>
            <w:numPr>
              <w:ilvl w:val="0"/>
              <w:numId w:val="1"/>
            </w:numPr>
            <w:overflowPunct w:val="0"/>
            <w:adjustRightInd w:val="0"/>
            <w:spacing w:line="276" w:lineRule="auto"/>
          </w:pPr>
          <w:r>
            <w:t>HMS-avvik</w:t>
          </w:r>
        </w:p>
        <w:p w14:paraId="7901A331" w14:textId="77777777" w:rsidR="003F6615" w:rsidRDefault="003F6615" w:rsidP="003F6615">
          <w:pPr>
            <w:numPr>
              <w:ilvl w:val="0"/>
              <w:numId w:val="1"/>
            </w:numPr>
            <w:overflowPunct w:val="0"/>
            <w:adjustRightInd w:val="0"/>
            <w:spacing w:line="276" w:lineRule="auto"/>
          </w:pPr>
          <w:r>
            <w:t>Mulighet for ekstern finansiering til tiltak gjennom egenfinansiering</w:t>
          </w:r>
        </w:p>
        <w:p w14:paraId="4EDE9573" w14:textId="77777777" w:rsidR="003F6615" w:rsidRDefault="003F6615" w:rsidP="003F6615">
          <w:pPr>
            <w:numPr>
              <w:ilvl w:val="0"/>
              <w:numId w:val="1"/>
            </w:numPr>
            <w:overflowPunct w:val="0"/>
            <w:adjustRightInd w:val="0"/>
            <w:spacing w:line="276" w:lineRule="auto"/>
          </w:pPr>
          <w:r>
            <w:t>Beskyttelse mot bygningsforfall</w:t>
          </w:r>
        </w:p>
        <w:p w14:paraId="4C182DC6" w14:textId="77777777" w:rsidR="003F6615" w:rsidRDefault="003F6615" w:rsidP="003F6615">
          <w:pPr>
            <w:contextualSpacing/>
          </w:pPr>
          <w:r>
            <w:t>Et tiltak kan gjerne dekke flere av kriteriene</w:t>
          </w:r>
          <w:bookmarkEnd w:id="9"/>
          <w:r>
            <w:t>.</w:t>
          </w:r>
        </w:p>
      </w:sdtContent>
    </w:sdt>
    <w:p w14:paraId="62933AE0" w14:textId="77777777" w:rsidR="003F6615" w:rsidRDefault="003F6615" w:rsidP="003F6615"/>
    <w:sdt>
      <w:sdtPr>
        <w:rPr>
          <w:b/>
        </w:rPr>
        <w:tag w:val="MU_Tittel"/>
        <w:id w:val="1895224637"/>
        <w:placeholder>
          <w:docPart w:val="32BF7A8AC7924171AC0A17ABA1C3ED71"/>
        </w:placeholder>
        <w:text/>
      </w:sdtPr>
      <w:sdtEndPr/>
      <w:sdtContent>
        <w:p w14:paraId="74D1CB14" w14:textId="77777777" w:rsidR="003F6615" w:rsidRDefault="003F6615" w:rsidP="003F6615">
          <w:pPr>
            <w:rPr>
              <w:b/>
            </w:rPr>
          </w:pPr>
          <w:r w:rsidRPr="00EF6EF9">
            <w:rPr>
              <w:b/>
            </w:rPr>
            <w:t>Forslag til vedtak</w:t>
          </w:r>
        </w:p>
      </w:sdtContent>
    </w:sdt>
    <w:p w14:paraId="67AF08B8" w14:textId="77777777" w:rsidR="003F6615" w:rsidRDefault="003F6615" w:rsidP="003F6615"/>
    <w:p w14:paraId="00DE20A7" w14:textId="34EFB82B" w:rsidR="003F6615" w:rsidRDefault="003F6615" w:rsidP="003F6615">
      <w:bookmarkStart w:id="10" w:name="_Hlk220489223"/>
      <w:r>
        <w:t>Menighetsrådet vedtar økonomiplaner med prioriteringer foreslått av daglig leder</w:t>
      </w:r>
      <w:bookmarkEnd w:id="10"/>
      <w:r>
        <w:t>.</w:t>
      </w:r>
    </w:p>
    <w:p w14:paraId="7E919696" w14:textId="77777777" w:rsidR="003F6615" w:rsidRDefault="003F6615" w:rsidP="003F6615"/>
    <w:sdt>
      <w:sdtPr>
        <w:rPr>
          <w:b w:val="0"/>
        </w:rPr>
        <w:alias w:val="Vedtak for sak 4/26"/>
        <w:tag w:val="HandlingID210649;CaseID200735"/>
        <w:id w:val="-1077284914"/>
        <w:placeholder>
          <w:docPart w:val="DefaultPlaceholder_-1854013440"/>
        </w:placeholder>
      </w:sdtPr>
      <w:sdtEndPr/>
      <w:sdtContent>
        <w:p w14:paraId="1EB475AD" w14:textId="479FAE18" w:rsidR="003F6615" w:rsidRDefault="003F6615" w:rsidP="003F6615">
          <w:pPr>
            <w:pStyle w:val="MUCaseTitle3"/>
          </w:pPr>
          <w:r>
            <w:t>Møtebehandling</w:t>
          </w:r>
        </w:p>
        <w:p w14:paraId="044E12A4" w14:textId="77777777" w:rsidR="003F6615" w:rsidRDefault="003F6615" w:rsidP="003F6615"/>
        <w:sdt>
          <w:sdtPr>
            <w:rPr>
              <w:b w:val="0"/>
            </w:rPr>
            <w:tag w:val="MU_Innstilling"/>
            <w:id w:val="806825357"/>
            <w:lock w:val="sdtLocked"/>
            <w:placeholder>
              <w:docPart w:val="DefaultPlaceholder_-1854013440"/>
            </w:placeholder>
            <w15:appearance w15:val="hidden"/>
          </w:sdtPr>
          <w:sdtEndPr/>
          <w:sdtContent>
            <w:p w14:paraId="59BA3AF6" w14:textId="77777777" w:rsidR="003F6615" w:rsidRDefault="003F6615" w:rsidP="003F6615">
              <w:pPr>
                <w:pStyle w:val="MUCaseTitle3"/>
              </w:pPr>
              <w:r>
                <w:t xml:space="preserve">Vedtak </w:t>
              </w:r>
            </w:p>
            <w:sdt>
              <w:sdtPr>
                <w:tag w:val="MU_Vedtakstekst"/>
                <w:id w:val="71092584"/>
                <w:lock w:val="sdtLocked"/>
                <w:placeholder>
                  <w:docPart w:val="F9D4F84061F54623991C5C86FD6A1D86"/>
                </w:placeholder>
                <w15:appearance w15:val="hidden"/>
              </w:sdtPr>
              <w:sdtEndPr/>
              <w:sdtContent>
                <w:p w14:paraId="0E4452D5" w14:textId="3E381662" w:rsidR="003F6615" w:rsidRDefault="003F6615" w:rsidP="003F6615">
                  <w:r>
                    <w:t>Menighetsrådet vedtar økonomiplaner med justeringer om å ta ut de punktene som er gjennomført.</w:t>
                  </w:r>
                </w:p>
                <w:p w14:paraId="40774BC3" w14:textId="77777777" w:rsidR="003F6615" w:rsidRDefault="007B0914" w:rsidP="003F6615"/>
              </w:sdtContent>
            </w:sdt>
          </w:sdtContent>
        </w:sdt>
        <w:p w14:paraId="5D9BDD0A" w14:textId="08AF2D19" w:rsidR="003F6615" w:rsidRDefault="003F6615" w:rsidP="003F6615">
          <w:pPr>
            <w:spacing w:before="240"/>
          </w:pPr>
          <w:r>
            <w:fldChar w:fldCharType="begin"/>
          </w:r>
          <w:r>
            <w:instrText xml:space="preserve"> MACROBUTTON SaveDecision [Lagre vedtak] </w:instrText>
          </w:r>
          <w:r>
            <w:fldChar w:fldCharType="end"/>
          </w:r>
        </w:p>
      </w:sdtContent>
    </w:sdt>
    <w:p w14:paraId="1CE73ACD" w14:textId="77777777" w:rsidR="003F6615" w:rsidRDefault="003F6615" w:rsidP="003F6615">
      <w:pPr>
        <w:spacing w:before="240"/>
      </w:pPr>
    </w:p>
    <w:p w14:paraId="1A8DB590" w14:textId="77777777" w:rsidR="003F6615" w:rsidRDefault="003F6615" w:rsidP="003F6615">
      <w:pPr>
        <w:spacing w:before="240"/>
      </w:pPr>
    </w:p>
    <w:p w14:paraId="113DB159" w14:textId="77777777" w:rsidR="003F6615" w:rsidRDefault="003F6615" w:rsidP="003F6615">
      <w:pPr>
        <w:spacing w:before="240"/>
      </w:pPr>
    </w:p>
    <w:p w14:paraId="4F877437" w14:textId="77777777" w:rsidR="003F6615" w:rsidRDefault="003F6615" w:rsidP="003F6615">
      <w:pPr>
        <w:pStyle w:val="MUCaseTitle2"/>
      </w:pPr>
      <w:bookmarkStart w:id="11" w:name="CaseRef210651"/>
      <w:bookmarkEnd w:id="11"/>
      <w:r>
        <w:t>5/26 SSB Tranøy 2025</w:t>
      </w:r>
    </w:p>
    <w:p w14:paraId="78896D09" w14:textId="7C5B242B" w:rsidR="003F6615" w:rsidRDefault="003F6615" w:rsidP="003F661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3F6615" w14:paraId="2C989143" w14:textId="77777777" w:rsidTr="003F6615">
        <w:tc>
          <w:tcPr>
            <w:tcW w:w="5102" w:type="dxa"/>
          </w:tcPr>
          <w:p w14:paraId="3B5D25A1" w14:textId="74097A3F" w:rsidR="003F6615" w:rsidRDefault="003F6615" w:rsidP="003F6615">
            <w:r>
              <w:t>Behandlet av</w:t>
            </w:r>
          </w:p>
        </w:tc>
        <w:tc>
          <w:tcPr>
            <w:tcW w:w="1701" w:type="dxa"/>
          </w:tcPr>
          <w:p w14:paraId="7F7967A7" w14:textId="2AA3CAF5" w:rsidR="003F6615" w:rsidRDefault="003F6615" w:rsidP="003F6615">
            <w:r>
              <w:t>Møtedato</w:t>
            </w:r>
          </w:p>
        </w:tc>
        <w:tc>
          <w:tcPr>
            <w:tcW w:w="1134" w:type="dxa"/>
          </w:tcPr>
          <w:p w14:paraId="6F8A6D86" w14:textId="68ADED72" w:rsidR="003F6615" w:rsidRDefault="003F6615" w:rsidP="003F6615">
            <w:proofErr w:type="spellStart"/>
            <w:r>
              <w:t>Saknr</w:t>
            </w:r>
            <w:proofErr w:type="spellEnd"/>
          </w:p>
        </w:tc>
      </w:tr>
      <w:tr w:rsidR="003F6615" w14:paraId="0C5DF62F" w14:textId="77777777" w:rsidTr="003F6615">
        <w:tc>
          <w:tcPr>
            <w:tcW w:w="5102" w:type="dxa"/>
          </w:tcPr>
          <w:p w14:paraId="3CD2C658" w14:textId="4CF63251" w:rsidR="003F6615" w:rsidRDefault="003F6615" w:rsidP="003F6615">
            <w:r>
              <w:t>1 Tranøy menighetsråd</w:t>
            </w:r>
          </w:p>
        </w:tc>
        <w:tc>
          <w:tcPr>
            <w:tcW w:w="1701" w:type="dxa"/>
          </w:tcPr>
          <w:p w14:paraId="7D0FFF99" w14:textId="1BF52A44" w:rsidR="003F6615" w:rsidRDefault="003F6615" w:rsidP="003F6615">
            <w:r>
              <w:t>04.02.2026</w:t>
            </w:r>
          </w:p>
        </w:tc>
        <w:tc>
          <w:tcPr>
            <w:tcW w:w="1134" w:type="dxa"/>
          </w:tcPr>
          <w:p w14:paraId="69CD846B" w14:textId="27632834" w:rsidR="003F6615" w:rsidRDefault="003F6615" w:rsidP="003F6615">
            <w:r>
              <w:t>5/26</w:t>
            </w:r>
          </w:p>
        </w:tc>
      </w:tr>
    </w:tbl>
    <w:p w14:paraId="11D3323D" w14:textId="77777777" w:rsidR="003F6615" w:rsidRDefault="003F6615" w:rsidP="003F6615"/>
    <w:p w14:paraId="799CA809" w14:textId="77777777" w:rsidR="003F6615" w:rsidRDefault="003F6615" w:rsidP="003F6615"/>
    <w:p w14:paraId="0C59B34B" w14:textId="77777777" w:rsidR="003F6615" w:rsidRDefault="003F6615" w:rsidP="003F6615"/>
    <w:p w14:paraId="7AE3D0CC" w14:textId="77777777" w:rsidR="003F6615" w:rsidRDefault="003F6615" w:rsidP="003F6615"/>
    <w:sdt>
      <w:sdtPr>
        <w:alias w:val="Sammendrag"/>
        <w:tag w:val="Sammendrag"/>
        <w:id w:val="206001161"/>
        <w:placeholder>
          <w:docPart w:val="D3DFB5C763C44CE8AA73B0AA81BE21B5"/>
        </w:placeholder>
      </w:sdtPr>
      <w:sdtEndPr/>
      <w:sdtContent>
        <w:p w14:paraId="12C67065" w14:textId="77777777" w:rsidR="003F6615" w:rsidRPr="00BE598D" w:rsidRDefault="003F6615" w:rsidP="003F6615">
          <w:pPr>
            <w:keepNext/>
            <w:keepLines/>
            <w:outlineLvl w:val="1"/>
            <w:rPr>
              <w:rFonts w:eastAsia="Arial Unicode MS"/>
              <w:b/>
              <w:bCs/>
            </w:rPr>
          </w:pPr>
          <w:r>
            <w:rPr>
              <w:rFonts w:eastAsia="Arial Unicode MS"/>
              <w:b/>
              <w:bCs/>
            </w:rPr>
            <w:t>Saksorientering</w:t>
          </w:r>
        </w:p>
        <w:p w14:paraId="61D293BA" w14:textId="77777777" w:rsidR="003F6615" w:rsidRDefault="003F6615" w:rsidP="003F6615">
          <w:pPr>
            <w:contextualSpacing/>
          </w:pPr>
          <w:bookmarkStart w:id="12" w:name="_Hlk220920122"/>
          <w:r>
            <w:t>Statistikken for Tranøy menighet i 2025 er klar og sendt til SSB. Sokneprest Morten vil ha en kort gjennomgang av statistikken for menighetsrådet</w:t>
          </w:r>
          <w:bookmarkEnd w:id="12"/>
          <w:r>
            <w:t>.</w:t>
          </w:r>
        </w:p>
      </w:sdtContent>
    </w:sdt>
    <w:p w14:paraId="4C07AB44" w14:textId="77777777" w:rsidR="003F6615" w:rsidRDefault="003F6615" w:rsidP="003F6615"/>
    <w:sdt>
      <w:sdtPr>
        <w:rPr>
          <w:b/>
        </w:rPr>
        <w:tag w:val="MU_Tittel"/>
        <w:id w:val="-1044222"/>
        <w:placeholder>
          <w:docPart w:val="A3D334DC1D154AD1AF458D53AED7AAEF"/>
        </w:placeholder>
        <w:text/>
      </w:sdtPr>
      <w:sdtEndPr/>
      <w:sdtContent>
        <w:p w14:paraId="5E460E7C" w14:textId="77777777" w:rsidR="003F6615" w:rsidRDefault="003F6615" w:rsidP="003F6615">
          <w:pPr>
            <w:rPr>
              <w:b/>
            </w:rPr>
          </w:pPr>
          <w:r w:rsidRPr="00EF6EF9">
            <w:rPr>
              <w:b/>
            </w:rPr>
            <w:t>Forslag til vedtak</w:t>
          </w:r>
        </w:p>
      </w:sdtContent>
    </w:sdt>
    <w:p w14:paraId="633A28B9" w14:textId="77777777" w:rsidR="003F6615" w:rsidRDefault="003F6615" w:rsidP="003F6615"/>
    <w:p w14:paraId="0FB0CCAC" w14:textId="46037EF6" w:rsidR="003F6615" w:rsidRDefault="003F6615" w:rsidP="003F6615">
      <w:bookmarkStart w:id="13" w:name="_Hlk220920160"/>
      <w:r>
        <w:t>Årsstatistikk for 2025 tas til orientering</w:t>
      </w:r>
      <w:bookmarkEnd w:id="13"/>
      <w:r>
        <w:t>.</w:t>
      </w:r>
    </w:p>
    <w:p w14:paraId="04C2A530" w14:textId="77777777" w:rsidR="003F6615" w:rsidRDefault="003F6615" w:rsidP="003F6615"/>
    <w:sdt>
      <w:sdtPr>
        <w:rPr>
          <w:b w:val="0"/>
        </w:rPr>
        <w:alias w:val="Vedtak for sak 5/26"/>
        <w:tag w:val="HandlingID210651;CaseID200751"/>
        <w:id w:val="-607128222"/>
        <w:placeholder>
          <w:docPart w:val="DefaultPlaceholder_-1854013440"/>
        </w:placeholder>
      </w:sdtPr>
      <w:sdtEndPr/>
      <w:sdtContent>
        <w:p w14:paraId="6A96BCFF" w14:textId="03E3A4B8" w:rsidR="003F6615" w:rsidRDefault="003F6615" w:rsidP="003F6615">
          <w:pPr>
            <w:pStyle w:val="MUCaseTitle3"/>
          </w:pPr>
          <w:r>
            <w:t>Møtebehandling</w:t>
          </w:r>
        </w:p>
        <w:p w14:paraId="5F71814E" w14:textId="77777777" w:rsidR="003F6615" w:rsidRDefault="003F6615" w:rsidP="003F6615"/>
        <w:sdt>
          <w:sdtPr>
            <w:rPr>
              <w:b w:val="0"/>
            </w:rPr>
            <w:tag w:val="MU_Innstilling"/>
            <w:id w:val="-1477449242"/>
            <w:lock w:val="sdtLocked"/>
            <w:placeholder>
              <w:docPart w:val="DefaultPlaceholder_-1854013440"/>
            </w:placeholder>
            <w15:appearance w15:val="hidden"/>
          </w:sdtPr>
          <w:sdtEndPr/>
          <w:sdtContent>
            <w:p w14:paraId="08A5D87C" w14:textId="77777777" w:rsidR="003F6615" w:rsidRDefault="003F6615" w:rsidP="003F6615">
              <w:pPr>
                <w:pStyle w:val="MUCaseTitle3"/>
              </w:pPr>
              <w:r>
                <w:t xml:space="preserve">Vedtak </w:t>
              </w:r>
            </w:p>
            <w:sdt>
              <w:sdtPr>
                <w:tag w:val="MU_Vedtakstekst"/>
                <w:id w:val="-877011825"/>
                <w:lock w:val="sdtLocked"/>
                <w:placeholder>
                  <w:docPart w:val="1B245C34C6D14E43A58F677A00F52896"/>
                </w:placeholder>
                <w15:appearance w15:val="hidden"/>
              </w:sdtPr>
              <w:sdtEndPr/>
              <w:sdtContent>
                <w:p w14:paraId="0A532B93" w14:textId="3D405799" w:rsidR="003F6615" w:rsidRDefault="003F6615" w:rsidP="003F6615">
                  <w:r>
                    <w:t xml:space="preserve">Årsstatistikken for 2025 tas til orientering med </w:t>
                  </w:r>
                  <w:r w:rsidR="006E71B8">
                    <w:t>just</w:t>
                  </w:r>
                  <w:r>
                    <w:t xml:space="preserve">eringer som </w:t>
                  </w:r>
                  <w:proofErr w:type="gramStart"/>
                  <w:r>
                    <w:t>fremkom</w:t>
                  </w:r>
                  <w:proofErr w:type="gramEnd"/>
                  <w:r>
                    <w:t xml:space="preserve"> i møtet.</w:t>
                  </w:r>
                </w:p>
                <w:p w14:paraId="27933F32" w14:textId="77777777" w:rsidR="003F6615" w:rsidRDefault="007B0914" w:rsidP="003F6615"/>
              </w:sdtContent>
            </w:sdt>
          </w:sdtContent>
        </w:sdt>
        <w:p w14:paraId="7D7208BD" w14:textId="704BCB7D" w:rsidR="003F6615" w:rsidRDefault="003F6615" w:rsidP="003F6615">
          <w:pPr>
            <w:spacing w:before="240"/>
          </w:pPr>
          <w:r>
            <w:fldChar w:fldCharType="begin"/>
          </w:r>
          <w:r>
            <w:instrText xml:space="preserve"> MACROBUTTON SaveDecision [Lagre vedtak] </w:instrText>
          </w:r>
          <w:r>
            <w:fldChar w:fldCharType="end"/>
          </w:r>
        </w:p>
      </w:sdtContent>
    </w:sdt>
    <w:p w14:paraId="406FCF20" w14:textId="77777777" w:rsidR="003F6615" w:rsidRDefault="003F6615" w:rsidP="003F6615">
      <w:pPr>
        <w:spacing w:before="240"/>
      </w:pPr>
    </w:p>
    <w:p w14:paraId="2309C5C2" w14:textId="77777777" w:rsidR="003F6615" w:rsidRDefault="003F6615" w:rsidP="003F6615">
      <w:pPr>
        <w:spacing w:before="240"/>
      </w:pPr>
    </w:p>
    <w:p w14:paraId="64A3D32D" w14:textId="77777777" w:rsidR="003F6615" w:rsidRDefault="003F6615" w:rsidP="003F6615">
      <w:pPr>
        <w:spacing w:before="240"/>
      </w:pPr>
    </w:p>
    <w:p w14:paraId="28AA25DF" w14:textId="77777777" w:rsidR="003F6615" w:rsidRDefault="003F6615" w:rsidP="003F6615">
      <w:pPr>
        <w:pStyle w:val="MUCaseTitle2"/>
      </w:pPr>
      <w:bookmarkStart w:id="14" w:name="CaseRef210655"/>
      <w:bookmarkEnd w:id="14"/>
      <w:r>
        <w:lastRenderedPageBreak/>
        <w:t>6/26 Vangsvik kirkes 50 års jubileum</w:t>
      </w:r>
    </w:p>
    <w:p w14:paraId="4106E522" w14:textId="18AFBB1E" w:rsidR="003F6615" w:rsidRDefault="003F6615" w:rsidP="003F6615"/>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3F6615" w14:paraId="39EBF6F8" w14:textId="77777777" w:rsidTr="003F6615">
        <w:tc>
          <w:tcPr>
            <w:tcW w:w="5102" w:type="dxa"/>
          </w:tcPr>
          <w:p w14:paraId="0F4B53E4" w14:textId="2C6E47DC" w:rsidR="003F6615" w:rsidRDefault="003F6615" w:rsidP="003F6615">
            <w:r>
              <w:t>Behandlet av</w:t>
            </w:r>
          </w:p>
        </w:tc>
        <w:tc>
          <w:tcPr>
            <w:tcW w:w="1701" w:type="dxa"/>
          </w:tcPr>
          <w:p w14:paraId="57DE11BE" w14:textId="1DC78C81" w:rsidR="003F6615" w:rsidRDefault="003F6615" w:rsidP="003F6615">
            <w:r>
              <w:t>Møtedato</w:t>
            </w:r>
          </w:p>
        </w:tc>
        <w:tc>
          <w:tcPr>
            <w:tcW w:w="1134" w:type="dxa"/>
          </w:tcPr>
          <w:p w14:paraId="7D5B7D89" w14:textId="0B65F294" w:rsidR="003F6615" w:rsidRDefault="003F6615" w:rsidP="003F6615">
            <w:proofErr w:type="spellStart"/>
            <w:r>
              <w:t>Saknr</w:t>
            </w:r>
            <w:proofErr w:type="spellEnd"/>
          </w:p>
        </w:tc>
      </w:tr>
      <w:tr w:rsidR="003F6615" w14:paraId="0AE518F0" w14:textId="77777777" w:rsidTr="003F6615">
        <w:tc>
          <w:tcPr>
            <w:tcW w:w="5102" w:type="dxa"/>
          </w:tcPr>
          <w:p w14:paraId="372292D6" w14:textId="1DF096B0" w:rsidR="003F6615" w:rsidRDefault="003F6615" w:rsidP="003F6615">
            <w:r>
              <w:t>1 Tranøy menighetsråd</w:t>
            </w:r>
          </w:p>
        </w:tc>
        <w:tc>
          <w:tcPr>
            <w:tcW w:w="1701" w:type="dxa"/>
          </w:tcPr>
          <w:p w14:paraId="4467E5C5" w14:textId="31D1B335" w:rsidR="003F6615" w:rsidRDefault="003F6615" w:rsidP="003F6615">
            <w:r>
              <w:t>04.02.2026</w:t>
            </w:r>
          </w:p>
        </w:tc>
        <w:tc>
          <w:tcPr>
            <w:tcW w:w="1134" w:type="dxa"/>
          </w:tcPr>
          <w:p w14:paraId="60E6A216" w14:textId="54D4C6DA" w:rsidR="003F6615" w:rsidRDefault="003F6615" w:rsidP="003F6615">
            <w:r>
              <w:t>6/26</w:t>
            </w:r>
          </w:p>
        </w:tc>
      </w:tr>
    </w:tbl>
    <w:p w14:paraId="7D2D72AF" w14:textId="77777777" w:rsidR="003F6615" w:rsidRDefault="003F6615" w:rsidP="003F6615"/>
    <w:p w14:paraId="2AAF2E1F" w14:textId="77777777" w:rsidR="003F6615" w:rsidRDefault="003F6615" w:rsidP="003F6615"/>
    <w:p w14:paraId="2F5D61F2" w14:textId="77777777" w:rsidR="003F6615" w:rsidRDefault="003F6615" w:rsidP="003F6615"/>
    <w:p w14:paraId="460F71DB" w14:textId="77777777" w:rsidR="003F6615" w:rsidRDefault="003F6615" w:rsidP="003F6615"/>
    <w:sdt>
      <w:sdtPr>
        <w:alias w:val="Sammendrag"/>
        <w:tag w:val="Sammendrag"/>
        <w:id w:val="-112130448"/>
        <w:placeholder>
          <w:docPart w:val="117B98B7AD9741ABA17FB515E76D1E11"/>
        </w:placeholder>
      </w:sdtPr>
      <w:sdtEndPr/>
      <w:sdtContent>
        <w:p w14:paraId="290F3020" w14:textId="77777777" w:rsidR="003F6615" w:rsidRPr="00BE598D" w:rsidRDefault="003F6615" w:rsidP="003F6615">
          <w:pPr>
            <w:keepNext/>
            <w:keepLines/>
            <w:outlineLvl w:val="1"/>
            <w:rPr>
              <w:rFonts w:eastAsia="Arial Unicode MS"/>
              <w:b/>
              <w:bCs/>
            </w:rPr>
          </w:pPr>
          <w:r>
            <w:rPr>
              <w:rFonts w:eastAsia="Arial Unicode MS"/>
              <w:b/>
              <w:bCs/>
            </w:rPr>
            <w:t>Saksorientering</w:t>
          </w:r>
        </w:p>
        <w:p w14:paraId="46B5FB9E" w14:textId="77777777" w:rsidR="003F6615" w:rsidRDefault="003F6615" w:rsidP="003F6615">
          <w:pPr>
            <w:contextualSpacing/>
          </w:pPr>
          <w:r>
            <w:t>Vangsvik kirkeforening skal arrangere 50 års jubileum for Vangsvik kirke søndag 1. mars. Kirken stod ferdig i 1975. Det er allerede sendt ut invitasjon (vedlagt saken). Det er et flott program med gudstjeneste, kaffe/bevertning, foredrag og konsert. Tranøy menighetsråd har ikke vært involvert i dette arbeidet, men er velkommen til å sette sitt preg på jubileet. Tine-Marlen skriver følgende i en epost til daglig leder:</w:t>
          </w:r>
        </w:p>
        <w:p w14:paraId="4E82AB86" w14:textId="77777777" w:rsidR="003F6615" w:rsidRDefault="003F6615" w:rsidP="003F6615">
          <w:pPr>
            <w:contextualSpacing/>
          </w:pPr>
          <w:r>
            <w:t>«Det er 50-årsjubileum av Vangsvik Kirke. Tenker Tranøy Menighetsråd å lage en markering, eller ønsker Menighetsrådet å bidra inn i markeringen som er planlagt av Vangsvik Kirkeforening, i så fall er Menighetsrådet velkommen til det. Er fint om det kan avklares, og at eventuelle innspill gis. Legger ved invitasjonen som var sendt ut tidligere som du også har mottatt.»</w:t>
          </w:r>
        </w:p>
      </w:sdtContent>
    </w:sdt>
    <w:p w14:paraId="77F2C61F" w14:textId="77777777" w:rsidR="003F6615" w:rsidRDefault="003F6615" w:rsidP="003F6615"/>
    <w:sdt>
      <w:sdtPr>
        <w:rPr>
          <w:b/>
        </w:rPr>
        <w:tag w:val="MU_Tittel"/>
        <w:id w:val="1736976208"/>
        <w:placeholder>
          <w:docPart w:val="ACEC69E550444D8DA68DEB46A32B10C9"/>
        </w:placeholder>
        <w:text/>
      </w:sdtPr>
      <w:sdtEndPr/>
      <w:sdtContent>
        <w:p w14:paraId="35D5C529" w14:textId="77777777" w:rsidR="003F6615" w:rsidRDefault="003F6615" w:rsidP="003F6615">
          <w:pPr>
            <w:rPr>
              <w:b/>
            </w:rPr>
          </w:pPr>
          <w:r w:rsidRPr="00EF6EF9">
            <w:rPr>
              <w:b/>
            </w:rPr>
            <w:t>Forslag til vedtak</w:t>
          </w:r>
        </w:p>
      </w:sdtContent>
    </w:sdt>
    <w:p w14:paraId="03EC72E6" w14:textId="77777777" w:rsidR="003F6615" w:rsidRDefault="003F6615" w:rsidP="003F6615"/>
    <w:p w14:paraId="04E9888A" w14:textId="0C5A7132" w:rsidR="003F6615" w:rsidRDefault="003F6615" w:rsidP="003F6615">
      <w:r>
        <w:t>Ingen forslag.</w:t>
      </w:r>
    </w:p>
    <w:p w14:paraId="36C9557F" w14:textId="77777777" w:rsidR="003F6615" w:rsidRDefault="003F6615" w:rsidP="003F6615"/>
    <w:sdt>
      <w:sdtPr>
        <w:rPr>
          <w:b w:val="0"/>
        </w:rPr>
        <w:alias w:val="Vedtak for sak 6/26"/>
        <w:tag w:val="HandlingID210655;CaseID201077"/>
        <w:id w:val="-1402205257"/>
        <w:placeholder>
          <w:docPart w:val="DefaultPlaceholder_-1854013440"/>
        </w:placeholder>
      </w:sdtPr>
      <w:sdtEndPr/>
      <w:sdtContent>
        <w:p w14:paraId="3A3653F9" w14:textId="4E12E0EF" w:rsidR="003F6615" w:rsidRDefault="003F6615" w:rsidP="003F6615">
          <w:pPr>
            <w:pStyle w:val="MUCaseTitle3"/>
          </w:pPr>
          <w:r>
            <w:t>Møtebehandling</w:t>
          </w:r>
        </w:p>
        <w:p w14:paraId="5ED3F269" w14:textId="77777777" w:rsidR="003F6615" w:rsidRDefault="003F6615" w:rsidP="003F6615"/>
        <w:sdt>
          <w:sdtPr>
            <w:rPr>
              <w:b w:val="0"/>
            </w:rPr>
            <w:tag w:val="MU_Innstilling"/>
            <w:id w:val="1069148516"/>
            <w:lock w:val="sdtLocked"/>
            <w:placeholder>
              <w:docPart w:val="DefaultPlaceholder_-1854013440"/>
            </w:placeholder>
            <w15:appearance w15:val="hidden"/>
          </w:sdtPr>
          <w:sdtEndPr/>
          <w:sdtContent>
            <w:p w14:paraId="6744DC99" w14:textId="77777777" w:rsidR="003F6615" w:rsidRDefault="003F6615" w:rsidP="003F6615">
              <w:pPr>
                <w:pStyle w:val="MUCaseTitle3"/>
              </w:pPr>
              <w:r>
                <w:t xml:space="preserve">Vedtak </w:t>
              </w:r>
            </w:p>
            <w:sdt>
              <w:sdtPr>
                <w:tag w:val="MU_Vedtakstekst"/>
                <w:id w:val="-1847788723"/>
                <w:lock w:val="sdtLocked"/>
                <w:placeholder>
                  <w:docPart w:val="9E7E776C29D34B9CAEF6695A068E3358"/>
                </w:placeholder>
                <w15:appearance w15:val="hidden"/>
              </w:sdtPr>
              <w:sdtEndPr/>
              <w:sdtContent>
                <w:p w14:paraId="1ADCABBF" w14:textId="07AEFA0B" w:rsidR="003F6615" w:rsidRDefault="003F6615" w:rsidP="003F6615">
                  <w:r>
                    <w:t>Tranøy menighet deltar i jubileumsmarkeringen for Vangsvik kirke 1. mars, og anser gudstjenesten til å være menighetens bidrag til jubileet.</w:t>
                  </w:r>
                </w:p>
                <w:p w14:paraId="05D86ACF" w14:textId="77777777" w:rsidR="003F6615" w:rsidRDefault="007B0914" w:rsidP="003F6615"/>
              </w:sdtContent>
            </w:sdt>
          </w:sdtContent>
        </w:sdt>
        <w:p w14:paraId="22A35BF3" w14:textId="5E040F18" w:rsidR="003F6615" w:rsidRDefault="003F6615" w:rsidP="003F6615">
          <w:pPr>
            <w:spacing w:before="240"/>
          </w:pPr>
          <w:r>
            <w:fldChar w:fldCharType="begin"/>
          </w:r>
          <w:r>
            <w:instrText xml:space="preserve"> MACROBUTTON SaveDecision [Lagre vedtak] </w:instrText>
          </w:r>
          <w:r>
            <w:fldChar w:fldCharType="end"/>
          </w:r>
        </w:p>
      </w:sdtContent>
    </w:sdt>
    <w:p w14:paraId="66668149" w14:textId="77777777" w:rsidR="003F6615" w:rsidRDefault="003F6615" w:rsidP="003F6615">
      <w:pPr>
        <w:spacing w:before="240"/>
      </w:pPr>
    </w:p>
    <w:p w14:paraId="5150199B" w14:textId="77777777" w:rsidR="003F6615" w:rsidRDefault="003F6615" w:rsidP="003F6615">
      <w:pPr>
        <w:spacing w:before="240"/>
      </w:pPr>
    </w:p>
    <w:p w14:paraId="73B22625" w14:textId="77777777" w:rsidR="003F6615" w:rsidRDefault="003F6615" w:rsidP="003F6615">
      <w:pPr>
        <w:spacing w:before="240"/>
      </w:pPr>
    </w:p>
    <w:p w14:paraId="68C25D11" w14:textId="77777777" w:rsidR="003F6615" w:rsidRDefault="003F6615" w:rsidP="003F6615">
      <w:pPr>
        <w:spacing w:before="240"/>
      </w:pPr>
    </w:p>
    <w:sectPr w:rsidR="003F6615" w:rsidSect="005D52A2">
      <w:footerReference w:type="even" r:id="rId12"/>
      <w:footerReference w:type="default" r:id="rId13"/>
      <w:headerReference w:type="first" r:id="rId14"/>
      <w:footerReference w:type="first" r:id="rId15"/>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517D7" w14:textId="77777777" w:rsidR="0057293F" w:rsidRDefault="0057293F" w:rsidP="00933AD0">
      <w:r>
        <w:separator/>
      </w:r>
    </w:p>
  </w:endnote>
  <w:endnote w:type="continuationSeparator" w:id="0">
    <w:p w14:paraId="2485D544" w14:textId="77777777" w:rsidR="0057293F" w:rsidRDefault="0057293F"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0DD2B" w14:textId="77777777" w:rsidR="0057293F" w:rsidRDefault="0057293F" w:rsidP="00933AD0">
      <w:r>
        <w:separator/>
      </w:r>
    </w:p>
  </w:footnote>
  <w:footnote w:type="continuationSeparator" w:id="0">
    <w:p w14:paraId="78940D7A" w14:textId="77777777" w:rsidR="0057293F" w:rsidRDefault="0057293F"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02D1D723" w:rsidR="006638E2" w:rsidRPr="00832A5E" w:rsidRDefault="007B0914" w:rsidP="006638E2">
          <w:pPr>
            <w:rPr>
              <w:lang w:val="en-US"/>
            </w:rPr>
          </w:pPr>
          <w:sdt>
            <w:sdtPr>
              <w:rPr>
                <w:sz w:val="22"/>
                <w:szCs w:val="22"/>
              </w:rPr>
              <w:tag w:val="ToBoard.Name"/>
              <w:id w:val="-1638871378"/>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3F6615">
                <w:rPr>
                  <w:sz w:val="22"/>
                  <w:szCs w:val="22"/>
                </w:rPr>
                <w:t>Tranøy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960994"/>
    <w:multiLevelType w:val="hybridMultilevel"/>
    <w:tmpl w:val="BF9673D8"/>
    <w:lvl w:ilvl="0" w:tplc="0CAED310">
      <w:numFmt w:val="bullet"/>
      <w:lvlText w:val="-"/>
      <w:lvlJc w:val="left"/>
      <w:pPr>
        <w:ind w:left="720" w:hanging="360"/>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16cid:durableId="1314679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2607"/>
    <w:rsid w:val="0008604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33FED"/>
    <w:rsid w:val="00137E6E"/>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34E1"/>
    <w:rsid w:val="003E41AD"/>
    <w:rsid w:val="003E5D63"/>
    <w:rsid w:val="003F3B30"/>
    <w:rsid w:val="003F6615"/>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429A"/>
    <w:rsid w:val="0059733E"/>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434F0"/>
    <w:rsid w:val="006478D2"/>
    <w:rsid w:val="00652598"/>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6E71B8"/>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43A9"/>
    <w:rsid w:val="00796505"/>
    <w:rsid w:val="007A4440"/>
    <w:rsid w:val="007A4926"/>
    <w:rsid w:val="007B0914"/>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119E"/>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4A87"/>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C4F9A"/>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50D2A"/>
    <w:rsid w:val="00C67BE9"/>
    <w:rsid w:val="00C77F80"/>
    <w:rsid w:val="00C8238B"/>
    <w:rsid w:val="00C846D3"/>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56D0"/>
    <w:rsid w:val="00F97DE1"/>
    <w:rsid w:val="00FA554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57A20919-02C0-466E-9E86-A7119766F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F6615"/>
    <w:pPr>
      <w:autoSpaceDE/>
      <w:autoSpaceDN/>
      <w:spacing w:before="100" w:beforeAutospacing="1" w:after="100" w:afterAutospacing="1"/>
    </w:pPr>
    <w:rPr>
      <w:rFonts w:ascii="Times New Roman" w:hAnsi="Times New Roman" w:cs="Times New Roman"/>
    </w:rPr>
  </w:style>
  <w:style w:type="character" w:styleId="Ulstomtale">
    <w:name w:val="Unresolved Mention"/>
    <w:basedOn w:val="Standardskriftforavsnitt"/>
    <w:uiPriority w:val="99"/>
    <w:semiHidden/>
    <w:unhideWhenUsed/>
    <w:rsid w:val="003F66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CB1121415D9D436F9BBA49006E9EAECD"/>
        <w:category>
          <w:name w:val="Generelt"/>
          <w:gallery w:val="placeholder"/>
        </w:category>
        <w:types>
          <w:type w:val="bbPlcHdr"/>
        </w:types>
        <w:behaviors>
          <w:behavior w:val="content"/>
        </w:behaviors>
        <w:guid w:val="{D10F0BA8-E24D-468B-8EFC-636ED02560E6}"/>
      </w:docPartPr>
      <w:docPartBody>
        <w:p w:rsidR="00902BF6" w:rsidRDefault="00902BF6" w:rsidP="00902BF6">
          <w:pPr>
            <w:pStyle w:val="CB1121415D9D436F9BBA49006E9EAECD"/>
          </w:pPr>
          <w:r>
            <w:rPr>
              <w:rStyle w:val="Plassholdertekst"/>
            </w:rPr>
            <w:t>Skriv inn teksten her.</w:t>
          </w:r>
        </w:p>
      </w:docPartBody>
    </w:docPart>
    <w:docPart>
      <w:docPartPr>
        <w:name w:val="26EDBEC08D6D44B69F8CC6C4F9A4AC31"/>
        <w:category>
          <w:name w:val="Generelt"/>
          <w:gallery w:val="placeholder"/>
        </w:category>
        <w:types>
          <w:type w:val="bbPlcHdr"/>
        </w:types>
        <w:behaviors>
          <w:behavior w:val="content"/>
        </w:behaviors>
        <w:guid w:val="{02EE151B-F254-4808-86B2-D957E926570E}"/>
      </w:docPartPr>
      <w:docPartBody>
        <w:p w:rsidR="00902BF6" w:rsidRDefault="00902BF6" w:rsidP="00902BF6">
          <w:pPr>
            <w:pStyle w:val="26EDBEC08D6D44B69F8CC6C4F9A4AC31"/>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FE88D7EF-BEED-49AC-B012-0C947A053A10}"/>
      </w:docPartPr>
      <w:docPartBody>
        <w:p w:rsidR="00902BF6" w:rsidRDefault="00902BF6">
          <w:r w:rsidRPr="00FE7008">
            <w:rPr>
              <w:rStyle w:val="Plassholdertekst"/>
            </w:rPr>
            <w:t>Klikk eller trykk her for å skrive inn tekst.</w:t>
          </w:r>
        </w:p>
      </w:docPartBody>
    </w:docPart>
    <w:docPart>
      <w:docPartPr>
        <w:name w:val="1BF68E83A8F94C3CA2807EFA4FF87525"/>
        <w:category>
          <w:name w:val="Generelt"/>
          <w:gallery w:val="placeholder"/>
        </w:category>
        <w:types>
          <w:type w:val="bbPlcHdr"/>
        </w:types>
        <w:behaviors>
          <w:behavior w:val="content"/>
        </w:behaviors>
        <w:guid w:val="{5A72E1DA-0133-4EBB-A294-781A3F268946}"/>
      </w:docPartPr>
      <w:docPartBody>
        <w:p w:rsidR="00902BF6" w:rsidRDefault="00902BF6">
          <w:r w:rsidRPr="00FE7008">
            <w:rPr>
              <w:rStyle w:val="Plassholdertekst"/>
            </w:rPr>
            <w:t>Skriv inn vedtaket her</w:t>
          </w:r>
        </w:p>
      </w:docPartBody>
    </w:docPart>
    <w:docPart>
      <w:docPartPr>
        <w:name w:val="0CCCD2067BAB4497801E51D4EAC1EA10"/>
        <w:category>
          <w:name w:val="Generelt"/>
          <w:gallery w:val="placeholder"/>
        </w:category>
        <w:types>
          <w:type w:val="bbPlcHdr"/>
        </w:types>
        <w:behaviors>
          <w:behavior w:val="content"/>
        </w:behaviors>
        <w:guid w:val="{4C8EDC1A-C3A7-4628-BB0E-D289EB2DF926}"/>
      </w:docPartPr>
      <w:docPartBody>
        <w:p w:rsidR="00902BF6" w:rsidRDefault="00902BF6" w:rsidP="00902BF6">
          <w:pPr>
            <w:pStyle w:val="0CCCD2067BAB4497801E51D4EAC1EA10"/>
          </w:pPr>
          <w:r>
            <w:rPr>
              <w:rStyle w:val="Plassholdertekst"/>
            </w:rPr>
            <w:t>Skriv inn teksten her.</w:t>
          </w:r>
        </w:p>
      </w:docPartBody>
    </w:docPart>
    <w:docPart>
      <w:docPartPr>
        <w:name w:val="F0232FF643B1438BB682C94E61A33CF3"/>
        <w:category>
          <w:name w:val="Generelt"/>
          <w:gallery w:val="placeholder"/>
        </w:category>
        <w:types>
          <w:type w:val="bbPlcHdr"/>
        </w:types>
        <w:behaviors>
          <w:behavior w:val="content"/>
        </w:behaviors>
        <w:guid w:val="{4F1178DE-D764-40BF-9950-D06243709196}"/>
      </w:docPartPr>
      <w:docPartBody>
        <w:p w:rsidR="00902BF6" w:rsidRDefault="00902BF6" w:rsidP="00902BF6">
          <w:pPr>
            <w:pStyle w:val="F0232FF643B1438BB682C94E61A33CF3"/>
          </w:pPr>
          <w:r w:rsidRPr="004202B9">
            <w:rPr>
              <w:rStyle w:val="Plassholdertekst"/>
            </w:rPr>
            <w:t>Click here to enter text.</w:t>
          </w:r>
        </w:p>
      </w:docPartBody>
    </w:docPart>
    <w:docPart>
      <w:docPartPr>
        <w:name w:val="421830510F76469588A47BA1965F27BE"/>
        <w:category>
          <w:name w:val="Generelt"/>
          <w:gallery w:val="placeholder"/>
        </w:category>
        <w:types>
          <w:type w:val="bbPlcHdr"/>
        </w:types>
        <w:behaviors>
          <w:behavior w:val="content"/>
        </w:behaviors>
        <w:guid w:val="{5EBFA907-5D86-4CAA-9E02-A50C7CA084BE}"/>
      </w:docPartPr>
      <w:docPartBody>
        <w:p w:rsidR="00902BF6" w:rsidRDefault="00902BF6">
          <w:r w:rsidRPr="00FE7008">
            <w:rPr>
              <w:rStyle w:val="Plassholdertekst"/>
            </w:rPr>
            <w:t>Skriv inn vedtaket her</w:t>
          </w:r>
        </w:p>
      </w:docPartBody>
    </w:docPart>
    <w:docPart>
      <w:docPartPr>
        <w:name w:val="3E0ECF696DB7424D8E3551AEB37B052A"/>
        <w:category>
          <w:name w:val="Generelt"/>
          <w:gallery w:val="placeholder"/>
        </w:category>
        <w:types>
          <w:type w:val="bbPlcHdr"/>
        </w:types>
        <w:behaviors>
          <w:behavior w:val="content"/>
        </w:behaviors>
        <w:guid w:val="{EF1F839C-0944-48A8-9F13-9F86583731DE}"/>
      </w:docPartPr>
      <w:docPartBody>
        <w:p w:rsidR="00902BF6" w:rsidRDefault="00902BF6" w:rsidP="00902BF6">
          <w:pPr>
            <w:pStyle w:val="3E0ECF696DB7424D8E3551AEB37B052A"/>
          </w:pPr>
          <w:r>
            <w:rPr>
              <w:rStyle w:val="Plassholdertekst"/>
            </w:rPr>
            <w:t>Skriv inn teksten her.</w:t>
          </w:r>
        </w:p>
      </w:docPartBody>
    </w:docPart>
    <w:docPart>
      <w:docPartPr>
        <w:name w:val="D3DDE2E71DEB4F9EBDDBCC0D09DE084D"/>
        <w:category>
          <w:name w:val="Generelt"/>
          <w:gallery w:val="placeholder"/>
        </w:category>
        <w:types>
          <w:type w:val="bbPlcHdr"/>
        </w:types>
        <w:behaviors>
          <w:behavior w:val="content"/>
        </w:behaviors>
        <w:guid w:val="{6233D4CC-47E9-4031-B491-B2914CA54C1F}"/>
      </w:docPartPr>
      <w:docPartBody>
        <w:p w:rsidR="00902BF6" w:rsidRDefault="00902BF6" w:rsidP="00902BF6">
          <w:pPr>
            <w:pStyle w:val="D3DDE2E71DEB4F9EBDDBCC0D09DE084D"/>
          </w:pPr>
          <w:r w:rsidRPr="004202B9">
            <w:rPr>
              <w:rStyle w:val="Plassholdertekst"/>
            </w:rPr>
            <w:t>Click here to enter text.</w:t>
          </w:r>
        </w:p>
      </w:docPartBody>
    </w:docPart>
    <w:docPart>
      <w:docPartPr>
        <w:name w:val="DDB5F3D8A6A24F5DA5D3A43C7F6DB5CA"/>
        <w:category>
          <w:name w:val="Generelt"/>
          <w:gallery w:val="placeholder"/>
        </w:category>
        <w:types>
          <w:type w:val="bbPlcHdr"/>
        </w:types>
        <w:behaviors>
          <w:behavior w:val="content"/>
        </w:behaviors>
        <w:guid w:val="{EFCF31A4-CF4D-49AC-989E-596FDFCD84CC}"/>
      </w:docPartPr>
      <w:docPartBody>
        <w:p w:rsidR="00902BF6" w:rsidRDefault="00902BF6">
          <w:r w:rsidRPr="00FE7008">
            <w:rPr>
              <w:rStyle w:val="Plassholdertekst"/>
            </w:rPr>
            <w:t>Skriv inn vedtaket her</w:t>
          </w:r>
        </w:p>
      </w:docPartBody>
    </w:docPart>
    <w:docPart>
      <w:docPartPr>
        <w:name w:val="C7F89FF1929F41BD97712FB3B9E2ADFF"/>
        <w:category>
          <w:name w:val="Generelt"/>
          <w:gallery w:val="placeholder"/>
        </w:category>
        <w:types>
          <w:type w:val="bbPlcHdr"/>
        </w:types>
        <w:behaviors>
          <w:behavior w:val="content"/>
        </w:behaviors>
        <w:guid w:val="{EE733048-A17C-4542-AE91-06FD96F03AF9}"/>
      </w:docPartPr>
      <w:docPartBody>
        <w:p w:rsidR="00902BF6" w:rsidRDefault="00902BF6" w:rsidP="00902BF6">
          <w:pPr>
            <w:pStyle w:val="C7F89FF1929F41BD97712FB3B9E2ADFF"/>
          </w:pPr>
          <w:r>
            <w:rPr>
              <w:rStyle w:val="Plassholdertekst"/>
            </w:rPr>
            <w:t>Skriv inn teksten her.</w:t>
          </w:r>
        </w:p>
      </w:docPartBody>
    </w:docPart>
    <w:docPart>
      <w:docPartPr>
        <w:name w:val="32BF7A8AC7924171AC0A17ABA1C3ED71"/>
        <w:category>
          <w:name w:val="Generelt"/>
          <w:gallery w:val="placeholder"/>
        </w:category>
        <w:types>
          <w:type w:val="bbPlcHdr"/>
        </w:types>
        <w:behaviors>
          <w:behavior w:val="content"/>
        </w:behaviors>
        <w:guid w:val="{2DD4D69E-72D1-4AD6-856E-56AF6A3C5DC5}"/>
      </w:docPartPr>
      <w:docPartBody>
        <w:p w:rsidR="00902BF6" w:rsidRDefault="00902BF6" w:rsidP="00902BF6">
          <w:pPr>
            <w:pStyle w:val="32BF7A8AC7924171AC0A17ABA1C3ED71"/>
          </w:pPr>
          <w:r w:rsidRPr="004202B9">
            <w:rPr>
              <w:rStyle w:val="Plassholdertekst"/>
            </w:rPr>
            <w:t>Click here to enter text.</w:t>
          </w:r>
        </w:p>
      </w:docPartBody>
    </w:docPart>
    <w:docPart>
      <w:docPartPr>
        <w:name w:val="F9D4F84061F54623991C5C86FD6A1D86"/>
        <w:category>
          <w:name w:val="Generelt"/>
          <w:gallery w:val="placeholder"/>
        </w:category>
        <w:types>
          <w:type w:val="bbPlcHdr"/>
        </w:types>
        <w:behaviors>
          <w:behavior w:val="content"/>
        </w:behaviors>
        <w:guid w:val="{D28E4043-A3E4-40D5-AF66-C088A148257D}"/>
      </w:docPartPr>
      <w:docPartBody>
        <w:p w:rsidR="00902BF6" w:rsidRDefault="00902BF6">
          <w:r w:rsidRPr="00FE7008">
            <w:rPr>
              <w:rStyle w:val="Plassholdertekst"/>
            </w:rPr>
            <w:t>Skriv inn vedtaket her</w:t>
          </w:r>
        </w:p>
      </w:docPartBody>
    </w:docPart>
    <w:docPart>
      <w:docPartPr>
        <w:name w:val="D3DFB5C763C44CE8AA73B0AA81BE21B5"/>
        <w:category>
          <w:name w:val="Generelt"/>
          <w:gallery w:val="placeholder"/>
        </w:category>
        <w:types>
          <w:type w:val="bbPlcHdr"/>
        </w:types>
        <w:behaviors>
          <w:behavior w:val="content"/>
        </w:behaviors>
        <w:guid w:val="{581191B4-0649-458E-ABFF-FF105988C424}"/>
      </w:docPartPr>
      <w:docPartBody>
        <w:p w:rsidR="00902BF6" w:rsidRDefault="00902BF6" w:rsidP="00902BF6">
          <w:pPr>
            <w:pStyle w:val="D3DFB5C763C44CE8AA73B0AA81BE21B5"/>
          </w:pPr>
          <w:r>
            <w:rPr>
              <w:rStyle w:val="Plassholdertekst"/>
            </w:rPr>
            <w:t>Skriv inn teksten her.</w:t>
          </w:r>
        </w:p>
      </w:docPartBody>
    </w:docPart>
    <w:docPart>
      <w:docPartPr>
        <w:name w:val="A3D334DC1D154AD1AF458D53AED7AAEF"/>
        <w:category>
          <w:name w:val="Generelt"/>
          <w:gallery w:val="placeholder"/>
        </w:category>
        <w:types>
          <w:type w:val="bbPlcHdr"/>
        </w:types>
        <w:behaviors>
          <w:behavior w:val="content"/>
        </w:behaviors>
        <w:guid w:val="{1DAE6CEF-1927-4EF4-9B74-92E20C916E0C}"/>
      </w:docPartPr>
      <w:docPartBody>
        <w:p w:rsidR="00902BF6" w:rsidRDefault="00902BF6" w:rsidP="00902BF6">
          <w:pPr>
            <w:pStyle w:val="A3D334DC1D154AD1AF458D53AED7AAEF"/>
          </w:pPr>
          <w:r w:rsidRPr="004202B9">
            <w:rPr>
              <w:rStyle w:val="Plassholdertekst"/>
            </w:rPr>
            <w:t>Click here to enter text.</w:t>
          </w:r>
        </w:p>
      </w:docPartBody>
    </w:docPart>
    <w:docPart>
      <w:docPartPr>
        <w:name w:val="1B245C34C6D14E43A58F677A00F52896"/>
        <w:category>
          <w:name w:val="Generelt"/>
          <w:gallery w:val="placeholder"/>
        </w:category>
        <w:types>
          <w:type w:val="bbPlcHdr"/>
        </w:types>
        <w:behaviors>
          <w:behavior w:val="content"/>
        </w:behaviors>
        <w:guid w:val="{3BF08127-161C-4875-AED8-2668F02CF9D4}"/>
      </w:docPartPr>
      <w:docPartBody>
        <w:p w:rsidR="00902BF6" w:rsidRDefault="00902BF6">
          <w:r w:rsidRPr="00FE7008">
            <w:rPr>
              <w:rStyle w:val="Plassholdertekst"/>
            </w:rPr>
            <w:t>Skriv inn vedtaket her</w:t>
          </w:r>
        </w:p>
      </w:docPartBody>
    </w:docPart>
    <w:docPart>
      <w:docPartPr>
        <w:name w:val="117B98B7AD9741ABA17FB515E76D1E11"/>
        <w:category>
          <w:name w:val="Generelt"/>
          <w:gallery w:val="placeholder"/>
        </w:category>
        <w:types>
          <w:type w:val="bbPlcHdr"/>
        </w:types>
        <w:behaviors>
          <w:behavior w:val="content"/>
        </w:behaviors>
        <w:guid w:val="{5B347B10-5C1A-4470-84D1-1EE9266F447A}"/>
      </w:docPartPr>
      <w:docPartBody>
        <w:p w:rsidR="00902BF6" w:rsidRDefault="00902BF6" w:rsidP="00902BF6">
          <w:pPr>
            <w:pStyle w:val="117B98B7AD9741ABA17FB515E76D1E11"/>
          </w:pPr>
          <w:r>
            <w:rPr>
              <w:rStyle w:val="Plassholdertekst"/>
            </w:rPr>
            <w:t>Skriv inn teksten her.</w:t>
          </w:r>
        </w:p>
      </w:docPartBody>
    </w:docPart>
    <w:docPart>
      <w:docPartPr>
        <w:name w:val="ACEC69E550444D8DA68DEB46A32B10C9"/>
        <w:category>
          <w:name w:val="Generelt"/>
          <w:gallery w:val="placeholder"/>
        </w:category>
        <w:types>
          <w:type w:val="bbPlcHdr"/>
        </w:types>
        <w:behaviors>
          <w:behavior w:val="content"/>
        </w:behaviors>
        <w:guid w:val="{1EF497E9-B802-4C9F-BE25-88AC70D76A57}"/>
      </w:docPartPr>
      <w:docPartBody>
        <w:p w:rsidR="00902BF6" w:rsidRDefault="00902BF6" w:rsidP="00902BF6">
          <w:pPr>
            <w:pStyle w:val="ACEC69E550444D8DA68DEB46A32B10C9"/>
          </w:pPr>
          <w:r w:rsidRPr="004202B9">
            <w:rPr>
              <w:rStyle w:val="Plassholdertekst"/>
            </w:rPr>
            <w:t>Click here to enter text.</w:t>
          </w:r>
        </w:p>
      </w:docPartBody>
    </w:docPart>
    <w:docPart>
      <w:docPartPr>
        <w:name w:val="9E7E776C29D34B9CAEF6695A068E3358"/>
        <w:category>
          <w:name w:val="Generelt"/>
          <w:gallery w:val="placeholder"/>
        </w:category>
        <w:types>
          <w:type w:val="bbPlcHdr"/>
        </w:types>
        <w:behaviors>
          <w:behavior w:val="content"/>
        </w:behaviors>
        <w:guid w:val="{B234B5BC-3879-4718-897D-C1BADEE47ACE}"/>
      </w:docPartPr>
      <w:docPartBody>
        <w:p w:rsidR="00902BF6" w:rsidRDefault="00902BF6">
          <w:r w:rsidRPr="00FE7008">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082607"/>
    <w:rsid w:val="00253F83"/>
    <w:rsid w:val="00293E41"/>
    <w:rsid w:val="002E0A79"/>
    <w:rsid w:val="00343652"/>
    <w:rsid w:val="00353520"/>
    <w:rsid w:val="00381EAD"/>
    <w:rsid w:val="003A10CA"/>
    <w:rsid w:val="003D06AE"/>
    <w:rsid w:val="003E1116"/>
    <w:rsid w:val="003E34E1"/>
    <w:rsid w:val="00451121"/>
    <w:rsid w:val="004E03ED"/>
    <w:rsid w:val="004E689B"/>
    <w:rsid w:val="00527FAD"/>
    <w:rsid w:val="00564B7C"/>
    <w:rsid w:val="0059429A"/>
    <w:rsid w:val="005D6B90"/>
    <w:rsid w:val="005F4505"/>
    <w:rsid w:val="0063357D"/>
    <w:rsid w:val="006461D7"/>
    <w:rsid w:val="0079142A"/>
    <w:rsid w:val="007B4A68"/>
    <w:rsid w:val="00902BF6"/>
    <w:rsid w:val="009128B1"/>
    <w:rsid w:val="0091594B"/>
    <w:rsid w:val="009660A4"/>
    <w:rsid w:val="00976F27"/>
    <w:rsid w:val="009B1F6C"/>
    <w:rsid w:val="00A270E8"/>
    <w:rsid w:val="00A34A87"/>
    <w:rsid w:val="00A54CD1"/>
    <w:rsid w:val="00A86163"/>
    <w:rsid w:val="00A916D2"/>
    <w:rsid w:val="00AC4F9A"/>
    <w:rsid w:val="00B82CE8"/>
    <w:rsid w:val="00C54490"/>
    <w:rsid w:val="00C96545"/>
    <w:rsid w:val="00D42685"/>
    <w:rsid w:val="00D6449C"/>
    <w:rsid w:val="00D75B69"/>
    <w:rsid w:val="00E063E0"/>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902BF6"/>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CB1121415D9D436F9BBA49006E9EAECD">
    <w:name w:val="CB1121415D9D436F9BBA49006E9EAECD"/>
    <w:rsid w:val="00902BF6"/>
    <w:pPr>
      <w:spacing w:line="278" w:lineRule="auto"/>
    </w:pPr>
    <w:rPr>
      <w:kern w:val="2"/>
      <w:sz w:val="24"/>
      <w:szCs w:val="24"/>
      <w:lang w:val="nb-NO" w:eastAsia="nb-NO"/>
      <w14:ligatures w14:val="standardContextual"/>
    </w:rPr>
  </w:style>
  <w:style w:type="paragraph" w:customStyle="1" w:styleId="26EDBEC08D6D44B69F8CC6C4F9A4AC31">
    <w:name w:val="26EDBEC08D6D44B69F8CC6C4F9A4AC31"/>
    <w:rsid w:val="00902BF6"/>
    <w:pPr>
      <w:spacing w:line="278" w:lineRule="auto"/>
    </w:pPr>
    <w:rPr>
      <w:kern w:val="2"/>
      <w:sz w:val="24"/>
      <w:szCs w:val="24"/>
      <w:lang w:val="nb-NO" w:eastAsia="nb-NO"/>
      <w14:ligatures w14:val="standardContextual"/>
    </w:rPr>
  </w:style>
  <w:style w:type="paragraph" w:customStyle="1" w:styleId="0CCCD2067BAB4497801E51D4EAC1EA10">
    <w:name w:val="0CCCD2067BAB4497801E51D4EAC1EA10"/>
    <w:rsid w:val="00902BF6"/>
    <w:pPr>
      <w:spacing w:line="278" w:lineRule="auto"/>
    </w:pPr>
    <w:rPr>
      <w:kern w:val="2"/>
      <w:sz w:val="24"/>
      <w:szCs w:val="24"/>
      <w:lang w:val="nb-NO" w:eastAsia="nb-NO"/>
      <w14:ligatures w14:val="standardContextual"/>
    </w:rPr>
  </w:style>
  <w:style w:type="paragraph" w:customStyle="1" w:styleId="F0232FF643B1438BB682C94E61A33CF3">
    <w:name w:val="F0232FF643B1438BB682C94E61A33CF3"/>
    <w:rsid w:val="00902BF6"/>
    <w:pPr>
      <w:spacing w:line="278" w:lineRule="auto"/>
    </w:pPr>
    <w:rPr>
      <w:kern w:val="2"/>
      <w:sz w:val="24"/>
      <w:szCs w:val="24"/>
      <w:lang w:val="nb-NO" w:eastAsia="nb-NO"/>
      <w14:ligatures w14:val="standardContextual"/>
    </w:rPr>
  </w:style>
  <w:style w:type="paragraph" w:customStyle="1" w:styleId="3E0ECF696DB7424D8E3551AEB37B052A">
    <w:name w:val="3E0ECF696DB7424D8E3551AEB37B052A"/>
    <w:rsid w:val="00902BF6"/>
    <w:pPr>
      <w:spacing w:line="278" w:lineRule="auto"/>
    </w:pPr>
    <w:rPr>
      <w:kern w:val="2"/>
      <w:sz w:val="24"/>
      <w:szCs w:val="24"/>
      <w:lang w:val="nb-NO" w:eastAsia="nb-NO"/>
      <w14:ligatures w14:val="standardContextual"/>
    </w:rPr>
  </w:style>
  <w:style w:type="paragraph" w:customStyle="1" w:styleId="D3DDE2E71DEB4F9EBDDBCC0D09DE084D">
    <w:name w:val="D3DDE2E71DEB4F9EBDDBCC0D09DE084D"/>
    <w:rsid w:val="00902BF6"/>
    <w:pPr>
      <w:spacing w:line="278" w:lineRule="auto"/>
    </w:pPr>
    <w:rPr>
      <w:kern w:val="2"/>
      <w:sz w:val="24"/>
      <w:szCs w:val="24"/>
      <w:lang w:val="nb-NO" w:eastAsia="nb-NO"/>
      <w14:ligatures w14:val="standardContextual"/>
    </w:rPr>
  </w:style>
  <w:style w:type="paragraph" w:customStyle="1" w:styleId="C7F89FF1929F41BD97712FB3B9E2ADFF">
    <w:name w:val="C7F89FF1929F41BD97712FB3B9E2ADFF"/>
    <w:rsid w:val="00902BF6"/>
    <w:pPr>
      <w:spacing w:line="278" w:lineRule="auto"/>
    </w:pPr>
    <w:rPr>
      <w:kern w:val="2"/>
      <w:sz w:val="24"/>
      <w:szCs w:val="24"/>
      <w:lang w:val="nb-NO" w:eastAsia="nb-NO"/>
      <w14:ligatures w14:val="standardContextual"/>
    </w:rPr>
  </w:style>
  <w:style w:type="paragraph" w:customStyle="1" w:styleId="32BF7A8AC7924171AC0A17ABA1C3ED71">
    <w:name w:val="32BF7A8AC7924171AC0A17ABA1C3ED71"/>
    <w:rsid w:val="00902BF6"/>
    <w:pPr>
      <w:spacing w:line="278" w:lineRule="auto"/>
    </w:pPr>
    <w:rPr>
      <w:kern w:val="2"/>
      <w:sz w:val="24"/>
      <w:szCs w:val="24"/>
      <w:lang w:val="nb-NO" w:eastAsia="nb-NO"/>
      <w14:ligatures w14:val="standardContextual"/>
    </w:rPr>
  </w:style>
  <w:style w:type="paragraph" w:customStyle="1" w:styleId="D3DFB5C763C44CE8AA73B0AA81BE21B5">
    <w:name w:val="D3DFB5C763C44CE8AA73B0AA81BE21B5"/>
    <w:rsid w:val="00902BF6"/>
    <w:pPr>
      <w:spacing w:line="278" w:lineRule="auto"/>
    </w:pPr>
    <w:rPr>
      <w:kern w:val="2"/>
      <w:sz w:val="24"/>
      <w:szCs w:val="24"/>
      <w:lang w:val="nb-NO" w:eastAsia="nb-NO"/>
      <w14:ligatures w14:val="standardContextual"/>
    </w:rPr>
  </w:style>
  <w:style w:type="paragraph" w:customStyle="1" w:styleId="A3D334DC1D154AD1AF458D53AED7AAEF">
    <w:name w:val="A3D334DC1D154AD1AF458D53AED7AAEF"/>
    <w:rsid w:val="00902BF6"/>
    <w:pPr>
      <w:spacing w:line="278" w:lineRule="auto"/>
    </w:pPr>
    <w:rPr>
      <w:kern w:val="2"/>
      <w:sz w:val="24"/>
      <w:szCs w:val="24"/>
      <w:lang w:val="nb-NO" w:eastAsia="nb-NO"/>
      <w14:ligatures w14:val="standardContextual"/>
    </w:rPr>
  </w:style>
  <w:style w:type="paragraph" w:customStyle="1" w:styleId="117B98B7AD9741ABA17FB515E76D1E11">
    <w:name w:val="117B98B7AD9741ABA17FB515E76D1E11"/>
    <w:rsid w:val="00902BF6"/>
    <w:pPr>
      <w:spacing w:line="278" w:lineRule="auto"/>
    </w:pPr>
    <w:rPr>
      <w:kern w:val="2"/>
      <w:sz w:val="24"/>
      <w:szCs w:val="24"/>
      <w:lang w:val="nb-NO" w:eastAsia="nb-NO"/>
      <w14:ligatures w14:val="standardContextual"/>
    </w:rPr>
  </w:style>
  <w:style w:type="paragraph" w:customStyle="1" w:styleId="ACEC69E550444D8DA68DEB46A32B10C9">
    <w:name w:val="ACEC69E550444D8DA68DEB46A32B10C9"/>
    <w:rsid w:val="00902BF6"/>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10791" gbs:entity="Activity" gbs:templateDesignerVersion="3.1 F">
  <gbs:ToBoard.Name gbs:loadFromGrowBusiness="OnProduce" gbs:saveInGrowBusiness="False" gbs:connected="true" gbs:recno="" gbs:entity="" gbs:datatype="string" gbs:key="10000">Tranøy menighetsråd</gbs:ToBoard.Name>
  <gbs:StartDate gbs:loadFromGrowBusiness="OnProduce" gbs:saveInGrowBusiness="False" gbs:connected="true" gbs:recno="" gbs:entity="" gbs:datatype="date" gbs:key="10001">2026-02-04T18:30:00</gbs:StartDate>
  <gbs:Location gbs:loadFromGrowBusiness="OnProduce" gbs:saveInGrowBusiness="False" gbs:connected="true" gbs:recno="" gbs:entity="" gbs:datatype="string" gbs:key="10002">Menighetskontoret på Stonglandet</gbs:Location>
  <gbs:ToBoard.ToCaseForBoardDocuments.Name gbs:loadFromGrowBusiness="OnProduce" gbs:saveInGrowBusiness="False" gbs:connected="true" gbs:recno="" gbs:entity="" gbs:datatype="string" gbs:key="10003">24/00136</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Truls Nilsen</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Truls Nilsen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200418M200422M</gbs:ToOrgUnit.StructureNumber>
  <gbs:StartDate gbs:loadFromGrowBusiness="OnProduce" gbs:saveInGrowBusiness="False" gbs:connected="true" gbs:recno="" gbs:entity="" gbs:datatype="date" gbs:key="10008">2026-02-04T18:30:00</gbs:StartDate>
  <gbs:ToBoard.ToCaseForBoardDocuments.Name gbs:loadFromGrowBusiness="OnProduce" gbs:saveInGrowBusiness="False" gbs:connected="true" gbs:recno="" gbs:entity="" gbs:datatype="string" gbs:key="10009">24/00136</gbs:ToBoard.ToCaseForBoardDocuments.Name>
</gbs:GrowBusinessDocument>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1</TotalTime>
  <Pages>7</Pages>
  <Words>1417</Words>
  <Characters>7511</Characters>
  <Application>Microsoft Office Word</Application>
  <DocSecurity>0</DocSecurity>
  <Lines>62</Lines>
  <Paragraphs>17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Tranøy menighetsråd</Company>
  <LinksUpToDate>false</LinksUpToDate>
  <CharactersWithSpaces>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Tranøy menighetsråd 04.02.2026</dc:title>
  <dc:subject/>
  <dc:creator>Stein Emil Iden</dc:creator>
  <cp:keywords/>
  <dc:description/>
  <cp:lastModifiedBy>Stein Emil Iden</cp:lastModifiedBy>
  <cp:revision>2</cp:revision>
  <cp:lastPrinted>1900-12-31T23:00:00Z</cp:lastPrinted>
  <dcterms:created xsi:type="dcterms:W3CDTF">2026-02-09T14:21:00Z</dcterms:created>
  <dcterms:modified xsi:type="dcterms:W3CDTF">2026-02-09T14:21:00Z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210647</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210647</vt:lpwstr>
  </property>
  <property fmtid="{D5CDD505-2E9C-101B-9397-08002B2CF9AE}" pid="15" name="gbs_board">
    <vt:lpwstr>Tranøy menighetsråd</vt:lpwstr>
  </property>
  <property fmtid="{D5CDD505-2E9C-101B-9397-08002B2CF9AE}" pid="16" name="gbs_boardID">
    <vt:lpwstr>200457</vt:lpwstr>
  </property>
  <property fmtid="{D5CDD505-2E9C-101B-9397-08002B2CF9AE}" pid="17" name="gbs_meetingdate">
    <vt:lpwstr>04.02.2026</vt:lpwstr>
  </property>
  <property fmtid="{D5CDD505-2E9C-101B-9397-08002B2CF9AE}" pid="18" name="gbs_location">
    <vt:lpwstr>Menighetskontoret på Stonglandet</vt:lpwstr>
  </property>
  <property fmtid="{D5CDD505-2E9C-101B-9397-08002B2CF9AE}" pid="19" name="gbs_TemplatePath">
    <vt:lpwstr>https://dnk-nord-halogaland.public360online.com/360Templates/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sipTrackRevision">
    <vt:lpwstr>false</vt:lpwstr>
  </property>
  <property fmtid="{D5CDD505-2E9C-101B-9397-08002B2CF9AE}" pid="27" name="docId">
    <vt:lpwstr>210791</vt:lpwstr>
  </property>
  <property fmtid="{D5CDD505-2E9C-101B-9397-08002B2CF9AE}" pid="28" name="verId">
    <vt:lpwstr>209233</vt:lpwstr>
  </property>
  <property fmtid="{D5CDD505-2E9C-101B-9397-08002B2CF9AE}" pid="29" name="templateId">
    <vt:lpwstr>110005</vt:lpwstr>
  </property>
  <property fmtid="{D5CDD505-2E9C-101B-9397-08002B2CF9AE}" pid="30" name="createdBy">
    <vt:lpwstr>Stein Emil Iden</vt:lpwstr>
  </property>
  <property fmtid="{D5CDD505-2E9C-101B-9397-08002B2CF9AE}" pid="31" name="modifiedBy">
    <vt:lpwstr>Stein Emil Iden</vt:lpwstr>
  </property>
  <property fmtid="{D5CDD505-2E9C-101B-9397-08002B2CF9AE}" pid="32" name="serverName">
    <vt:lpwstr>
    </vt:lpwstr>
  </property>
  <property fmtid="{D5CDD505-2E9C-101B-9397-08002B2CF9AE}" pid="33" name="protocol">
    <vt:lpwstr>
    </vt:lpwstr>
  </property>
  <property fmtid="{D5CDD505-2E9C-101B-9397-08002B2CF9AE}" pid="34" name="site">
    <vt:lpwstr>
    </vt:lpwstr>
  </property>
  <property fmtid="{D5CDD505-2E9C-101B-9397-08002B2CF9AE}" pid="35" name="fileId">
    <vt:lpwstr>213203</vt:lpwstr>
  </property>
  <property fmtid="{D5CDD505-2E9C-101B-9397-08002B2CF9AE}" pid="36" name="currentVerId">
    <vt:lpwstr>209233</vt:lpwstr>
  </property>
  <property fmtid="{D5CDD505-2E9C-101B-9397-08002B2CF9AE}" pid="37" name="fileName">
    <vt:lpwstr>24_00136-27 Protokoll Tranøy menighetsråd 04.02.2026 213203_209233_0.DOCX</vt:lpwstr>
  </property>
  <property fmtid="{D5CDD505-2E9C-101B-9397-08002B2CF9AE}" pid="38" name="filePath">
    <vt:lpwstr>
    </vt:lpwstr>
  </property>
  <property fmtid="{D5CDD505-2E9C-101B-9397-08002B2CF9AE}" pid="39" name="Operation">
    <vt:lpwstr>CheckoutFile</vt:lpwstr>
  </property>
</Properties>
</file>