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9D26" w14:textId="77777777" w:rsidR="004661E4" w:rsidRPr="00933AD0" w:rsidRDefault="00BC06BA" w:rsidP="005D52A2">
      <w:pPr>
        <w:rPr>
          <w:b/>
          <w:sz w:val="56"/>
          <w:szCs w:val="56"/>
        </w:rPr>
      </w:pPr>
      <w:r w:rsidRPr="005D52A2">
        <w:rPr>
          <w:sz w:val="56"/>
          <w:szCs w:val="96"/>
        </w:rPr>
        <w:t>Møteprotokoll</w:t>
      </w:r>
      <w:r w:rsidR="00DE4470" w:rsidRPr="00933AD0">
        <w:rPr>
          <w:sz w:val="56"/>
          <w:szCs w:val="56"/>
        </w:rPr>
        <w:t xml:space="preserve"> </w:t>
      </w:r>
    </w:p>
    <w:p w14:paraId="41096FEE" w14:textId="32DD5CF1" w:rsidR="00DE4470" w:rsidRPr="005D52A2" w:rsidRDefault="0023300A"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EndPr/>
        <w:sdtContent>
          <w:r w:rsidR="009046E4">
            <w:rPr>
              <w:b w:val="0"/>
              <w:sz w:val="56"/>
              <w:szCs w:val="56"/>
            </w:rPr>
            <w:t>Tranøy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6-06-03T18:30:00Z">
              <w:dateFormat w:val="dd.MM.yyyy kl. HH:mm"/>
              <w:lid w:val="nb-NO"/>
              <w:storeMappedDataAs w:val="dateTime"/>
              <w:calendar w:val="gregorian"/>
            </w:date>
          </w:sdtPr>
          <w:sdtEndPr/>
          <w:sdtContent>
            <w:tc>
              <w:tcPr>
                <w:tcW w:w="7149" w:type="dxa"/>
                <w:tcBorders>
                  <w:top w:val="single" w:sz="4" w:space="0" w:color="auto"/>
                </w:tcBorders>
              </w:tcPr>
              <w:p w14:paraId="092353AF" w14:textId="51C2C997" w:rsidR="00D8150E" w:rsidRPr="00D8150E" w:rsidRDefault="009046E4" w:rsidP="009253BB">
                <w:r>
                  <w:t>03.06.2026 kl. 18:30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EndPr/>
          <w:sdtContent>
            <w:tc>
              <w:tcPr>
                <w:tcW w:w="7149" w:type="dxa"/>
              </w:tcPr>
              <w:p w14:paraId="64AA8821" w14:textId="20A8D6CA" w:rsidR="00D8150E" w:rsidRPr="00D8150E" w:rsidRDefault="009046E4" w:rsidP="009253BB">
                <w:r>
                  <w:t>Kirkekontoret på Stonglandseidet</w:t>
                </w:r>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EndPr/>
          <w:sdtContent>
            <w:tc>
              <w:tcPr>
                <w:tcW w:w="7149" w:type="dxa"/>
              </w:tcPr>
              <w:p w14:paraId="758DD9AC" w14:textId="11A294DF" w:rsidR="00D8150E" w:rsidRPr="00D8150E" w:rsidRDefault="009046E4" w:rsidP="009253BB">
                <w:r>
                  <w:t>24/00136</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9046E4"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0AA113CC" w:rsidR="00D8150E" w:rsidRPr="009046E4" w:rsidRDefault="009046E4" w:rsidP="009253BB">
            <w:pPr>
              <w:rPr>
                <w:lang w:val="en-US"/>
              </w:rPr>
            </w:pPr>
            <w:bookmarkStart w:id="1" w:name="MEMBERS_MET"/>
            <w:bookmarkEnd w:id="1"/>
            <w:r w:rsidRPr="009046E4">
              <w:rPr>
                <w:lang w:val="en-US"/>
              </w:rPr>
              <w:t>Daniel Thomas Edwards, Odd Arne Andreassen, Truls Nilsen, Tone Edwards, Morten F. Hagen, Håkon Ryvoll</w:t>
            </w:r>
          </w:p>
        </w:tc>
      </w:tr>
      <w:tr w:rsidR="00D8150E" w:rsidRPr="009046E4" w14:paraId="5FA2684E" w14:textId="77777777" w:rsidTr="00676F2E">
        <w:tc>
          <w:tcPr>
            <w:tcW w:w="2138" w:type="dxa"/>
          </w:tcPr>
          <w:p w14:paraId="34EC59E3" w14:textId="77777777" w:rsidR="00D8150E" w:rsidRPr="009046E4" w:rsidRDefault="00D8150E" w:rsidP="009253BB">
            <w:pPr>
              <w:rPr>
                <w:lang w:val="en-US"/>
              </w:rPr>
            </w:pPr>
          </w:p>
        </w:tc>
        <w:tc>
          <w:tcPr>
            <w:tcW w:w="7149" w:type="dxa"/>
          </w:tcPr>
          <w:p w14:paraId="6A41212B" w14:textId="77777777" w:rsidR="00D8150E" w:rsidRPr="009046E4" w:rsidRDefault="00D8150E" w:rsidP="009253BB">
            <w:pPr>
              <w:rPr>
                <w:lang w:val="en-US"/>
              </w:rPr>
            </w:pPr>
          </w:p>
        </w:tc>
      </w:tr>
      <w:tr w:rsidR="00D8150E" w:rsidRPr="00D8150E"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77777777" w:rsidR="00D8150E" w:rsidRPr="00D8150E" w:rsidRDefault="00D8150E" w:rsidP="009253BB">
            <w:bookmarkStart w:id="2" w:name="MEMBERS_SUBST"/>
            <w:bookmarkEnd w:id="2"/>
          </w:p>
        </w:tc>
      </w:tr>
      <w:tr w:rsidR="00D8150E" w:rsidRPr="00D8150E" w14:paraId="66E59DD1" w14:textId="77777777" w:rsidTr="00676F2E">
        <w:tc>
          <w:tcPr>
            <w:tcW w:w="2138" w:type="dxa"/>
          </w:tcPr>
          <w:p w14:paraId="59C43C99" w14:textId="77777777" w:rsidR="00D8150E" w:rsidRPr="00D8150E" w:rsidRDefault="00D8150E" w:rsidP="009253BB"/>
        </w:tc>
        <w:tc>
          <w:tcPr>
            <w:tcW w:w="7149" w:type="dxa"/>
          </w:tcPr>
          <w:p w14:paraId="58559944" w14:textId="77777777" w:rsidR="00D8150E" w:rsidRPr="00D8150E" w:rsidRDefault="00D8150E" w:rsidP="009253BB"/>
        </w:tc>
      </w:tr>
      <w:tr w:rsidR="00D8150E" w:rsidRPr="00D8150E"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7E49EC86" w14:textId="5CB6B71A" w:rsidR="00D8150E" w:rsidRPr="00D8150E" w:rsidRDefault="009046E4" w:rsidP="009253BB">
            <w:bookmarkStart w:id="3" w:name="MEMBERS_NOTMET"/>
            <w:bookmarkEnd w:id="3"/>
            <w:r>
              <w:t>Tine-Marlen Kvalsvik Fredriksen</w:t>
            </w:r>
          </w:p>
        </w:tc>
      </w:tr>
      <w:tr w:rsidR="00D8150E" w:rsidRPr="00D8150E" w14:paraId="50839307" w14:textId="77777777" w:rsidTr="00676F2E">
        <w:tc>
          <w:tcPr>
            <w:tcW w:w="2138" w:type="dxa"/>
          </w:tcPr>
          <w:p w14:paraId="2B6922C5" w14:textId="77777777" w:rsidR="00D8150E" w:rsidRPr="00D8150E" w:rsidRDefault="00D8150E" w:rsidP="009253BB"/>
        </w:tc>
        <w:tc>
          <w:tcPr>
            <w:tcW w:w="7149" w:type="dxa"/>
          </w:tcPr>
          <w:p w14:paraId="7B6799C8" w14:textId="77777777" w:rsidR="00D8150E" w:rsidRPr="00D8150E" w:rsidRDefault="00D8150E" w:rsidP="009253BB"/>
        </w:tc>
      </w:tr>
      <w:tr w:rsidR="00D8150E" w:rsidRPr="00D8150E" w14:paraId="4F787EE3" w14:textId="77777777" w:rsidTr="00676F2E">
        <w:tc>
          <w:tcPr>
            <w:tcW w:w="2138" w:type="dxa"/>
          </w:tcPr>
          <w:p w14:paraId="62AC59AB" w14:textId="66EB5C33" w:rsidR="00D8150E" w:rsidRPr="00D8150E" w:rsidRDefault="00D8150E" w:rsidP="009253BB"/>
        </w:tc>
        <w:tc>
          <w:tcPr>
            <w:tcW w:w="7149" w:type="dxa"/>
          </w:tcPr>
          <w:p w14:paraId="08F8E511" w14:textId="77777777" w:rsidR="00D8150E" w:rsidRPr="00D8150E" w:rsidRDefault="00D8150E" w:rsidP="009253BB"/>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D8150E" w14:paraId="3E4755E7" w14:textId="77777777" w:rsidTr="00676F2E">
        <w:tc>
          <w:tcPr>
            <w:tcW w:w="2138" w:type="dxa"/>
          </w:tcPr>
          <w:p w14:paraId="72BB5025" w14:textId="2EF9ED2D" w:rsidR="00D8150E" w:rsidRPr="00D8150E" w:rsidRDefault="00D8150E" w:rsidP="009253BB"/>
        </w:tc>
        <w:tc>
          <w:tcPr>
            <w:tcW w:w="7149" w:type="dxa"/>
          </w:tcPr>
          <w:p w14:paraId="16FE8BD6" w14:textId="4E96C76C" w:rsidR="00D8150E" w:rsidRPr="00D8150E" w:rsidRDefault="00D8150E" w:rsidP="009253BB"/>
        </w:tc>
      </w:tr>
      <w:tr w:rsidR="00D8150E" w:rsidRPr="00D8150E" w14:paraId="1F5F408D" w14:textId="77777777" w:rsidTr="00676F2E">
        <w:tc>
          <w:tcPr>
            <w:tcW w:w="2138" w:type="dxa"/>
          </w:tcPr>
          <w:p w14:paraId="51B74B7E" w14:textId="77777777" w:rsidR="00D8150E" w:rsidRPr="00D8150E" w:rsidRDefault="00D8150E" w:rsidP="009253BB"/>
        </w:tc>
        <w:tc>
          <w:tcPr>
            <w:tcW w:w="7149" w:type="dxa"/>
          </w:tcPr>
          <w:p w14:paraId="7FD81309" w14:textId="77777777" w:rsidR="00D8150E" w:rsidRPr="00D8150E" w:rsidRDefault="00D8150E" w:rsidP="009253BB"/>
        </w:tc>
      </w:tr>
    </w:tbl>
    <w:p w14:paraId="243C1380" w14:textId="77777777" w:rsidR="00D8150E" w:rsidRPr="00933AD0" w:rsidRDefault="00D8150E" w:rsidP="00933AD0"/>
    <w:p w14:paraId="27AA06E2" w14:textId="77777777" w:rsidR="00361F1F" w:rsidRDefault="00361F1F"/>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9046E4" w:rsidRPr="009046E4" w14:paraId="42B7743C" w14:textId="77777777" w:rsidTr="009046E4">
        <w:trPr>
          <w:trHeight w:val="480"/>
        </w:trPr>
        <w:tc>
          <w:tcPr>
            <w:tcW w:w="9061" w:type="dxa"/>
            <w:gridSpan w:val="3"/>
            <w:vAlign w:val="center"/>
          </w:tcPr>
          <w:p w14:paraId="30C64E52" w14:textId="097B89AF" w:rsidR="009046E4" w:rsidRPr="009046E4" w:rsidRDefault="009046E4" w:rsidP="009046E4">
            <w:pPr>
              <w:rPr>
                <w:b/>
              </w:rPr>
            </w:pPr>
            <w:bookmarkStart w:id="4" w:name="AGENDA_TABLE"/>
            <w:bookmarkEnd w:id="4"/>
            <w:r>
              <w:rPr>
                <w:b/>
              </w:rPr>
              <w:t>Godkjenning av innkalling og saksliste</w:t>
            </w:r>
          </w:p>
        </w:tc>
      </w:tr>
      <w:tr w:rsidR="009046E4" w:rsidRPr="009046E4" w14:paraId="40E8E72F" w14:textId="77777777" w:rsidTr="009046E4">
        <w:trPr>
          <w:trHeight w:val="480"/>
        </w:trPr>
        <w:tc>
          <w:tcPr>
            <w:tcW w:w="9061" w:type="dxa"/>
            <w:gridSpan w:val="3"/>
            <w:vAlign w:val="center"/>
          </w:tcPr>
          <w:p w14:paraId="6F94F787" w14:textId="5B92F479" w:rsidR="009046E4" w:rsidRPr="009046E4" w:rsidRDefault="009046E4" w:rsidP="009046E4">
            <w:pPr>
              <w:rPr>
                <w:b/>
              </w:rPr>
            </w:pPr>
            <w:r>
              <w:rPr>
                <w:b/>
              </w:rPr>
              <w:t>Godkjenning av protokoll</w:t>
            </w:r>
          </w:p>
        </w:tc>
      </w:tr>
      <w:tr w:rsidR="009046E4" w:rsidRPr="009046E4" w14:paraId="0419E230" w14:textId="77777777" w:rsidTr="009046E4">
        <w:trPr>
          <w:trHeight w:val="480"/>
        </w:trPr>
        <w:tc>
          <w:tcPr>
            <w:tcW w:w="9061" w:type="dxa"/>
            <w:gridSpan w:val="3"/>
            <w:vAlign w:val="center"/>
          </w:tcPr>
          <w:p w14:paraId="1A2E7A63" w14:textId="19527A6E" w:rsidR="009046E4" w:rsidRPr="009046E4" w:rsidRDefault="009046E4" w:rsidP="009046E4">
            <w:pPr>
              <w:rPr>
                <w:b/>
              </w:rPr>
            </w:pPr>
            <w:r>
              <w:rPr>
                <w:b/>
              </w:rPr>
              <w:t>Saker til behandling</w:t>
            </w:r>
          </w:p>
        </w:tc>
      </w:tr>
      <w:tr w:rsidR="009046E4" w:rsidRPr="009046E4" w14:paraId="50349F77" w14:textId="77777777" w:rsidTr="009046E4">
        <w:trPr>
          <w:trHeight w:val="240"/>
        </w:trPr>
        <w:tc>
          <w:tcPr>
            <w:tcW w:w="931" w:type="dxa"/>
            <w:vAlign w:val="center"/>
          </w:tcPr>
          <w:p w14:paraId="27945B12" w14:textId="77FE3873" w:rsidR="009046E4" w:rsidRPr="009046E4" w:rsidRDefault="009046E4" w:rsidP="009046E4">
            <w:hyperlink w:anchor="CaseRef211761" w:tooltip="Detaljer" w:history="1">
              <w:r>
                <w:rPr>
                  <w:rStyle w:val="Hyperkobling"/>
                </w:rPr>
                <w:t>8/26</w:t>
              </w:r>
            </w:hyperlink>
          </w:p>
        </w:tc>
        <w:tc>
          <w:tcPr>
            <w:tcW w:w="7281" w:type="dxa"/>
            <w:vAlign w:val="center"/>
          </w:tcPr>
          <w:p w14:paraId="01767695" w14:textId="6EC87A47" w:rsidR="009046E4" w:rsidRPr="009046E4" w:rsidRDefault="009046E4" w:rsidP="00933AD0">
            <w:r>
              <w:t>Økonomirapport pr 27.5.26</w:t>
            </w:r>
          </w:p>
        </w:tc>
        <w:tc>
          <w:tcPr>
            <w:tcW w:w="849" w:type="dxa"/>
            <w:vAlign w:val="center"/>
          </w:tcPr>
          <w:p w14:paraId="38AFED6F" w14:textId="438CF8AF" w:rsidR="009046E4" w:rsidRPr="009046E4" w:rsidRDefault="009046E4" w:rsidP="00933AD0">
            <w:fldSimple w:instr=" PAGEREF CaseRef211761 ">
              <w:r>
                <w:rPr>
                  <w:noProof/>
                </w:rPr>
                <w:t>1</w:t>
              </w:r>
            </w:fldSimple>
          </w:p>
        </w:tc>
      </w:tr>
      <w:tr w:rsidR="009046E4" w:rsidRPr="009046E4" w14:paraId="2B5D5D91" w14:textId="77777777" w:rsidTr="009046E4">
        <w:trPr>
          <w:trHeight w:val="240"/>
        </w:trPr>
        <w:tc>
          <w:tcPr>
            <w:tcW w:w="931" w:type="dxa"/>
            <w:vAlign w:val="center"/>
          </w:tcPr>
          <w:p w14:paraId="0FD79A21" w14:textId="56589001" w:rsidR="009046E4" w:rsidRPr="009046E4" w:rsidRDefault="009046E4" w:rsidP="009046E4">
            <w:hyperlink w:anchor="CaseRef211744" w:tooltip="Detaljer" w:history="1">
              <w:r>
                <w:rPr>
                  <w:rStyle w:val="Hyperkobling"/>
                </w:rPr>
                <w:t>9/26</w:t>
              </w:r>
            </w:hyperlink>
          </w:p>
        </w:tc>
        <w:tc>
          <w:tcPr>
            <w:tcW w:w="7281" w:type="dxa"/>
            <w:vAlign w:val="center"/>
          </w:tcPr>
          <w:p w14:paraId="5D40A70C" w14:textId="1E995932" w:rsidR="009046E4" w:rsidRPr="009046E4" w:rsidRDefault="009046E4" w:rsidP="00933AD0">
            <w:r>
              <w:t>Bispevisitas i Tranøy 2026 - planlegging</w:t>
            </w:r>
          </w:p>
        </w:tc>
        <w:tc>
          <w:tcPr>
            <w:tcW w:w="849" w:type="dxa"/>
            <w:vAlign w:val="center"/>
          </w:tcPr>
          <w:p w14:paraId="14556701" w14:textId="503DB3D0" w:rsidR="009046E4" w:rsidRPr="009046E4" w:rsidRDefault="009046E4" w:rsidP="00933AD0">
            <w:fldSimple w:instr=" PAGEREF CaseRef211744 ">
              <w:r>
                <w:rPr>
                  <w:noProof/>
                </w:rPr>
                <w:t>3</w:t>
              </w:r>
            </w:fldSimple>
          </w:p>
        </w:tc>
      </w:tr>
      <w:tr w:rsidR="009046E4" w:rsidRPr="009046E4" w14:paraId="3BF8B555" w14:textId="77777777" w:rsidTr="009046E4">
        <w:trPr>
          <w:trHeight w:val="240"/>
        </w:trPr>
        <w:tc>
          <w:tcPr>
            <w:tcW w:w="931" w:type="dxa"/>
            <w:vAlign w:val="center"/>
          </w:tcPr>
          <w:p w14:paraId="53F50ABC" w14:textId="06718595" w:rsidR="009046E4" w:rsidRPr="009046E4" w:rsidRDefault="009046E4" w:rsidP="009046E4">
            <w:hyperlink w:anchor="CaseRef211474" w:tooltip="Detaljer" w:history="1">
              <w:r>
                <w:rPr>
                  <w:rStyle w:val="Hyperkobling"/>
                </w:rPr>
                <w:t>10/26</w:t>
              </w:r>
            </w:hyperlink>
          </w:p>
        </w:tc>
        <w:tc>
          <w:tcPr>
            <w:tcW w:w="7281" w:type="dxa"/>
            <w:vAlign w:val="center"/>
          </w:tcPr>
          <w:p w14:paraId="7AA9BB64" w14:textId="4C1E5AED" w:rsidR="009046E4" w:rsidRPr="009046E4" w:rsidRDefault="009046E4" w:rsidP="00933AD0">
            <w:r>
              <w:t>Årsregnskap Tranøy 2025</w:t>
            </w:r>
          </w:p>
        </w:tc>
        <w:tc>
          <w:tcPr>
            <w:tcW w:w="849" w:type="dxa"/>
            <w:vAlign w:val="center"/>
          </w:tcPr>
          <w:p w14:paraId="5C86D726" w14:textId="30778804" w:rsidR="009046E4" w:rsidRPr="009046E4" w:rsidRDefault="009046E4" w:rsidP="00933AD0">
            <w:fldSimple w:instr=" PAGEREF CaseRef211474 ">
              <w:r>
                <w:rPr>
                  <w:noProof/>
                </w:rPr>
                <w:t>3</w:t>
              </w:r>
            </w:fldSimple>
          </w:p>
        </w:tc>
      </w:tr>
      <w:tr w:rsidR="009046E4" w:rsidRPr="009046E4" w14:paraId="76E9E477" w14:textId="77777777" w:rsidTr="009046E4">
        <w:trPr>
          <w:trHeight w:val="240"/>
        </w:trPr>
        <w:tc>
          <w:tcPr>
            <w:tcW w:w="931" w:type="dxa"/>
            <w:vAlign w:val="center"/>
          </w:tcPr>
          <w:p w14:paraId="49356FC0" w14:textId="2223C034" w:rsidR="009046E4" w:rsidRPr="009046E4" w:rsidRDefault="009046E4" w:rsidP="009046E4">
            <w:hyperlink w:anchor="CaseRef211734" w:tooltip="Detaljer" w:history="1">
              <w:r>
                <w:rPr>
                  <w:rStyle w:val="Hyperkobling"/>
                </w:rPr>
                <w:t>11/26</w:t>
              </w:r>
            </w:hyperlink>
          </w:p>
        </w:tc>
        <w:tc>
          <w:tcPr>
            <w:tcW w:w="7281" w:type="dxa"/>
            <w:vAlign w:val="center"/>
          </w:tcPr>
          <w:p w14:paraId="220CFD88" w14:textId="5091519F" w:rsidR="009046E4" w:rsidRPr="009046E4" w:rsidRDefault="009046E4" w:rsidP="00933AD0">
            <w:r>
              <w:t>Årsmelding Tranøy 2025</w:t>
            </w:r>
          </w:p>
        </w:tc>
        <w:tc>
          <w:tcPr>
            <w:tcW w:w="849" w:type="dxa"/>
            <w:vAlign w:val="center"/>
          </w:tcPr>
          <w:p w14:paraId="676709A5" w14:textId="6ECF614E" w:rsidR="009046E4" w:rsidRPr="009046E4" w:rsidRDefault="009046E4" w:rsidP="00933AD0">
            <w:fldSimple w:instr=" PAGEREF CaseRef211734 ">
              <w:r>
                <w:rPr>
                  <w:noProof/>
                </w:rPr>
                <w:t>4</w:t>
              </w:r>
            </w:fldSimple>
          </w:p>
        </w:tc>
      </w:tr>
      <w:tr w:rsidR="009046E4" w:rsidRPr="009046E4" w14:paraId="59515DFE" w14:textId="77777777" w:rsidTr="009046E4">
        <w:trPr>
          <w:trHeight w:val="240"/>
        </w:trPr>
        <w:tc>
          <w:tcPr>
            <w:tcW w:w="931" w:type="dxa"/>
            <w:vAlign w:val="center"/>
          </w:tcPr>
          <w:p w14:paraId="481D05A5" w14:textId="4F8EDF15" w:rsidR="009046E4" w:rsidRPr="009046E4" w:rsidRDefault="009046E4" w:rsidP="009046E4">
            <w:hyperlink w:anchor="CaseRef211740" w:tooltip="Detaljer" w:history="1">
              <w:r>
                <w:rPr>
                  <w:rStyle w:val="Hyperkobling"/>
                </w:rPr>
                <w:t>12/26</w:t>
              </w:r>
            </w:hyperlink>
          </w:p>
        </w:tc>
        <w:tc>
          <w:tcPr>
            <w:tcW w:w="7281" w:type="dxa"/>
            <w:vAlign w:val="center"/>
          </w:tcPr>
          <w:p w14:paraId="1C6E768A" w14:textId="37110B29" w:rsidR="009046E4" w:rsidRPr="009046E4" w:rsidRDefault="009046E4" w:rsidP="00933AD0">
            <w:r>
              <w:t>Utstyr til gravplasser</w:t>
            </w:r>
          </w:p>
        </w:tc>
        <w:tc>
          <w:tcPr>
            <w:tcW w:w="849" w:type="dxa"/>
            <w:vAlign w:val="center"/>
          </w:tcPr>
          <w:p w14:paraId="54C65FAD" w14:textId="1532C455" w:rsidR="009046E4" w:rsidRPr="009046E4" w:rsidRDefault="009046E4" w:rsidP="00933AD0">
            <w:fldSimple w:instr=" PAGEREF CaseRef211740 ">
              <w:r>
                <w:rPr>
                  <w:noProof/>
                </w:rPr>
                <w:t>4</w:t>
              </w:r>
            </w:fldSimple>
          </w:p>
        </w:tc>
      </w:tr>
      <w:tr w:rsidR="009046E4" w:rsidRPr="009046E4" w14:paraId="2AC3222C" w14:textId="77777777" w:rsidTr="009046E4">
        <w:trPr>
          <w:trHeight w:val="240"/>
        </w:trPr>
        <w:tc>
          <w:tcPr>
            <w:tcW w:w="931" w:type="dxa"/>
            <w:vAlign w:val="center"/>
          </w:tcPr>
          <w:p w14:paraId="43CD6F7F" w14:textId="37188B64" w:rsidR="009046E4" w:rsidRPr="009046E4" w:rsidRDefault="009046E4" w:rsidP="009046E4">
            <w:hyperlink w:anchor="CaseRef211742" w:tooltip="Detaljer" w:history="1">
              <w:r>
                <w:rPr>
                  <w:rStyle w:val="Hyperkobling"/>
                </w:rPr>
                <w:t>13/26</w:t>
              </w:r>
            </w:hyperlink>
          </w:p>
        </w:tc>
        <w:tc>
          <w:tcPr>
            <w:tcW w:w="7281" w:type="dxa"/>
            <w:vAlign w:val="center"/>
          </w:tcPr>
          <w:p w14:paraId="3B3B435D" w14:textId="43A8462E" w:rsidR="009046E4" w:rsidRPr="009046E4" w:rsidRDefault="009046E4" w:rsidP="00933AD0">
            <w:r>
              <w:t>Forberedelser av valg 2027 for Tranøy</w:t>
            </w:r>
          </w:p>
        </w:tc>
        <w:tc>
          <w:tcPr>
            <w:tcW w:w="849" w:type="dxa"/>
            <w:vAlign w:val="center"/>
          </w:tcPr>
          <w:p w14:paraId="6B9413A9" w14:textId="2D485650" w:rsidR="009046E4" w:rsidRPr="009046E4" w:rsidRDefault="009046E4" w:rsidP="00933AD0">
            <w:fldSimple w:instr=" PAGEREF CaseRef211742 ">
              <w:r>
                <w:rPr>
                  <w:noProof/>
                </w:rPr>
                <w:t>5</w:t>
              </w:r>
            </w:fldSimple>
          </w:p>
        </w:tc>
      </w:tr>
      <w:tr w:rsidR="009046E4" w:rsidRPr="009046E4" w14:paraId="4357C2CE" w14:textId="77777777" w:rsidTr="009046E4">
        <w:trPr>
          <w:trHeight w:val="480"/>
        </w:trPr>
        <w:tc>
          <w:tcPr>
            <w:tcW w:w="9061" w:type="dxa"/>
            <w:gridSpan w:val="3"/>
            <w:vAlign w:val="center"/>
          </w:tcPr>
          <w:p w14:paraId="491EF2DC" w14:textId="0AC117A1" w:rsidR="009046E4" w:rsidRPr="009046E4" w:rsidRDefault="009046E4" w:rsidP="009046E4">
            <w:pPr>
              <w:rPr>
                <w:b/>
              </w:rPr>
            </w:pPr>
            <w:r>
              <w:rPr>
                <w:b/>
              </w:rPr>
              <w:t>Orienteringssaker</w:t>
            </w:r>
          </w:p>
        </w:tc>
      </w:tr>
      <w:tr w:rsidR="009046E4" w:rsidRPr="009046E4" w14:paraId="1F55402D" w14:textId="77777777" w:rsidTr="009046E4">
        <w:trPr>
          <w:trHeight w:val="480"/>
        </w:trPr>
        <w:tc>
          <w:tcPr>
            <w:tcW w:w="9061" w:type="dxa"/>
            <w:gridSpan w:val="3"/>
            <w:vAlign w:val="center"/>
          </w:tcPr>
          <w:p w14:paraId="29E05CCF" w14:textId="11F0BFC5" w:rsidR="009046E4" w:rsidRPr="009046E4" w:rsidRDefault="009046E4" w:rsidP="009046E4">
            <w:pPr>
              <w:rPr>
                <w:b/>
              </w:rPr>
            </w:pPr>
            <w:r>
              <w:rPr>
                <w:b/>
              </w:rPr>
              <w:t>Eventuelt</w:t>
            </w:r>
          </w:p>
        </w:tc>
      </w:tr>
      <w:tr w:rsidR="009046E4" w:rsidRPr="009046E4" w14:paraId="7341FBFC" w14:textId="77777777" w:rsidTr="009046E4">
        <w:trPr>
          <w:trHeight w:val="240"/>
        </w:trPr>
        <w:tc>
          <w:tcPr>
            <w:tcW w:w="931" w:type="dxa"/>
            <w:vAlign w:val="center"/>
          </w:tcPr>
          <w:p w14:paraId="3B7ED64C" w14:textId="77777777" w:rsidR="009046E4" w:rsidRDefault="009046E4" w:rsidP="009046E4"/>
        </w:tc>
        <w:tc>
          <w:tcPr>
            <w:tcW w:w="7281" w:type="dxa"/>
            <w:vAlign w:val="center"/>
          </w:tcPr>
          <w:p w14:paraId="0BEFEA71" w14:textId="77777777" w:rsidR="009046E4" w:rsidRDefault="009046E4" w:rsidP="00933AD0"/>
        </w:tc>
        <w:tc>
          <w:tcPr>
            <w:tcW w:w="849" w:type="dxa"/>
            <w:vAlign w:val="center"/>
          </w:tcPr>
          <w:p w14:paraId="0E01B9CF" w14:textId="77777777" w:rsidR="009046E4" w:rsidRDefault="009046E4" w:rsidP="00933AD0"/>
        </w:tc>
      </w:tr>
    </w:tbl>
    <w:p w14:paraId="12F2F07A" w14:textId="77777777" w:rsidR="004C78E3" w:rsidRPr="00933AD0" w:rsidRDefault="004C78E3" w:rsidP="00933AD0"/>
    <w:p w14:paraId="0D002129" w14:textId="5A643052" w:rsidR="005D52A2" w:rsidRPr="004631EB" w:rsidRDefault="0023300A"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End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sidR="00236A12">
        <w:rPr>
          <w:noProof/>
        </w:rPr>
        <w:t>08.06.2026</w:t>
      </w:r>
      <w:r w:rsidR="005D52A2" w:rsidRPr="004631EB">
        <w:fldChar w:fldCharType="end"/>
      </w:r>
    </w:p>
    <w:p w14:paraId="5904D525" w14:textId="77777777" w:rsidR="005D52A2" w:rsidRPr="004631EB" w:rsidRDefault="005D52A2" w:rsidP="005D52A2"/>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4631EB"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EndPr/>
            <w:sdtContent>
              <w:p w14:paraId="2971CF93" w14:textId="3AD235D6" w:rsidR="00403641" w:rsidRDefault="009046E4" w:rsidP="00403641">
                <w:r>
                  <w:t>Truls Nilsen</w:t>
                </w:r>
              </w:p>
            </w:sdtContent>
          </w:sdt>
          <w:p w14:paraId="0E34F9CC" w14:textId="41210DA0" w:rsidR="005D52A2" w:rsidRPr="004631EB" w:rsidRDefault="007F141C" w:rsidP="006832C2">
            <w:r>
              <w:t>Leder</w:t>
            </w:r>
            <w:r w:rsidR="009046E4">
              <w:t xml:space="preserve"> og referent</w:t>
            </w:r>
          </w:p>
        </w:tc>
        <w:tc>
          <w:tcPr>
            <w:tcW w:w="4531" w:type="dxa"/>
          </w:tcPr>
          <w:p w14:paraId="215FADD9" w14:textId="4373D4F2" w:rsidR="005D52A2" w:rsidRPr="004631EB" w:rsidRDefault="005D52A2" w:rsidP="006832C2"/>
          <w:p w14:paraId="6E9D3426" w14:textId="68DFD777" w:rsidR="005D52A2" w:rsidRPr="004631EB" w:rsidRDefault="005D52A2" w:rsidP="006832C2"/>
          <w:p w14:paraId="1FE6793D" w14:textId="77777777" w:rsidR="005D52A2" w:rsidRPr="004631EB" w:rsidRDefault="005D52A2" w:rsidP="006832C2"/>
        </w:tc>
      </w:tr>
    </w:tbl>
    <w:p w14:paraId="2A81D84D" w14:textId="77777777" w:rsidR="00D8150E" w:rsidRDefault="00D8150E" w:rsidP="00933AD0">
      <w:pPr>
        <w:rPr>
          <w:sz w:val="22"/>
          <w:szCs w:val="22"/>
        </w:rPr>
      </w:pPr>
    </w:p>
    <w:p w14:paraId="3FB2AAB9" w14:textId="444C5113" w:rsidR="009046E4" w:rsidRDefault="009046E4" w:rsidP="009046E4">
      <w:pPr>
        <w:pStyle w:val="MUCaseTitle"/>
        <w:rPr>
          <w:shd w:val="clear" w:color="auto" w:fill="D9D9D9"/>
        </w:rPr>
      </w:pPr>
      <w:r w:rsidRPr="009046E4">
        <w:rPr>
          <w:shd w:val="clear" w:color="auto" w:fill="D9D9D9"/>
        </w:rPr>
        <w:lastRenderedPageBreak/>
        <w:t>Godkjenning av innkalling og saksliste</w:t>
      </w:r>
    </w:p>
    <w:p w14:paraId="2BED4318" w14:textId="4833AA16" w:rsidR="009046E4" w:rsidRDefault="009046E4" w:rsidP="009046E4">
      <w:pPr>
        <w:pStyle w:val="MUCaseTitle"/>
        <w:rPr>
          <w:shd w:val="clear" w:color="auto" w:fill="D9D9D9"/>
        </w:rPr>
      </w:pPr>
      <w:r w:rsidRPr="009046E4">
        <w:rPr>
          <w:shd w:val="clear" w:color="auto" w:fill="D9D9D9"/>
        </w:rPr>
        <w:t>Godkjenning av protokoll</w:t>
      </w:r>
    </w:p>
    <w:p w14:paraId="0377A714" w14:textId="20514E3C" w:rsidR="009046E4" w:rsidRDefault="009046E4" w:rsidP="009046E4">
      <w:pPr>
        <w:pStyle w:val="MUCaseTitle"/>
      </w:pPr>
      <w:r w:rsidRPr="009046E4">
        <w:rPr>
          <w:shd w:val="clear" w:color="auto" w:fill="D9D9D9"/>
        </w:rPr>
        <w:t>Saker til behandling</w:t>
      </w:r>
    </w:p>
    <w:p w14:paraId="4D40BDF7" w14:textId="77777777" w:rsidR="009046E4" w:rsidRDefault="009046E4" w:rsidP="009046E4">
      <w:pPr>
        <w:pStyle w:val="MUCaseTitle2"/>
      </w:pPr>
      <w:bookmarkStart w:id="5" w:name="CaseRef211761"/>
      <w:bookmarkEnd w:id="5"/>
      <w:r>
        <w:t>8/26 Økonomirapport pr 27.5.26</w:t>
      </w:r>
    </w:p>
    <w:p w14:paraId="4577DBD4" w14:textId="0789D1C2" w:rsidR="009046E4" w:rsidRDefault="009046E4" w:rsidP="009046E4"/>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9046E4" w14:paraId="23A8FFB4" w14:textId="77777777" w:rsidTr="009046E4">
        <w:tc>
          <w:tcPr>
            <w:tcW w:w="5102" w:type="dxa"/>
          </w:tcPr>
          <w:p w14:paraId="5E3918C7" w14:textId="256668D2" w:rsidR="009046E4" w:rsidRDefault="009046E4" w:rsidP="009046E4">
            <w:r>
              <w:t>Behandlet av</w:t>
            </w:r>
          </w:p>
        </w:tc>
        <w:tc>
          <w:tcPr>
            <w:tcW w:w="1701" w:type="dxa"/>
          </w:tcPr>
          <w:p w14:paraId="4F78731E" w14:textId="64CFFE41" w:rsidR="009046E4" w:rsidRDefault="009046E4" w:rsidP="009046E4">
            <w:r>
              <w:t>Møtedato</w:t>
            </w:r>
          </w:p>
        </w:tc>
        <w:tc>
          <w:tcPr>
            <w:tcW w:w="1134" w:type="dxa"/>
          </w:tcPr>
          <w:p w14:paraId="5AE52428" w14:textId="1A59E5C6" w:rsidR="009046E4" w:rsidRDefault="009046E4" w:rsidP="009046E4">
            <w:proofErr w:type="spellStart"/>
            <w:r>
              <w:t>Saknr</w:t>
            </w:r>
            <w:proofErr w:type="spellEnd"/>
          </w:p>
        </w:tc>
      </w:tr>
      <w:tr w:rsidR="009046E4" w14:paraId="7501D209" w14:textId="77777777" w:rsidTr="009046E4">
        <w:tc>
          <w:tcPr>
            <w:tcW w:w="5102" w:type="dxa"/>
          </w:tcPr>
          <w:p w14:paraId="7409285B" w14:textId="78481025" w:rsidR="009046E4" w:rsidRDefault="009046E4" w:rsidP="009046E4">
            <w:r>
              <w:t>1 Tranøy menighetsråd</w:t>
            </w:r>
          </w:p>
        </w:tc>
        <w:tc>
          <w:tcPr>
            <w:tcW w:w="1701" w:type="dxa"/>
          </w:tcPr>
          <w:p w14:paraId="1E5E2C2A" w14:textId="7FA06070" w:rsidR="009046E4" w:rsidRDefault="009046E4" w:rsidP="009046E4">
            <w:r>
              <w:t>03.06.2026</w:t>
            </w:r>
          </w:p>
        </w:tc>
        <w:tc>
          <w:tcPr>
            <w:tcW w:w="1134" w:type="dxa"/>
          </w:tcPr>
          <w:p w14:paraId="1DD0F98A" w14:textId="46A09269" w:rsidR="009046E4" w:rsidRDefault="009046E4" w:rsidP="009046E4">
            <w:r>
              <w:t>8/26</w:t>
            </w:r>
          </w:p>
        </w:tc>
      </w:tr>
    </w:tbl>
    <w:p w14:paraId="5C3A0061" w14:textId="77777777" w:rsidR="009046E4" w:rsidRDefault="009046E4" w:rsidP="009046E4"/>
    <w:p w14:paraId="22444490" w14:textId="77777777" w:rsidR="009046E4" w:rsidRDefault="009046E4" w:rsidP="009046E4"/>
    <w:p w14:paraId="1AC1DA58" w14:textId="77777777" w:rsidR="009046E4" w:rsidRDefault="009046E4" w:rsidP="009046E4"/>
    <w:p w14:paraId="1545DB15" w14:textId="77777777" w:rsidR="009046E4" w:rsidRDefault="009046E4" w:rsidP="009046E4"/>
    <w:sdt>
      <w:sdtPr>
        <w:alias w:val="Sammendrag"/>
        <w:tag w:val="Sammendrag"/>
        <w:id w:val="1674685779"/>
        <w:placeholder>
          <w:docPart w:val="20D00E1B33F04E1393CBE11BBF7741DF"/>
        </w:placeholder>
      </w:sdtPr>
      <w:sdtEndPr/>
      <w:sdtContent>
        <w:p w14:paraId="7F22E6EF" w14:textId="77777777" w:rsidR="009046E4" w:rsidRPr="00BE598D" w:rsidRDefault="009046E4" w:rsidP="009046E4">
          <w:pPr>
            <w:keepNext/>
            <w:keepLines/>
            <w:outlineLvl w:val="1"/>
            <w:rPr>
              <w:rFonts w:eastAsia="Arial Unicode MS"/>
              <w:b/>
              <w:bCs/>
            </w:rPr>
          </w:pPr>
          <w:r>
            <w:rPr>
              <w:rFonts w:eastAsia="Arial Unicode MS"/>
              <w:b/>
              <w:bCs/>
            </w:rPr>
            <w:t>Saksorientering</w:t>
          </w:r>
        </w:p>
        <w:p w14:paraId="79025821" w14:textId="77777777" w:rsidR="009046E4" w:rsidRPr="008C22D8" w:rsidRDefault="009046E4" w:rsidP="009046E4">
          <w:pPr>
            <w:spacing w:line="276" w:lineRule="auto"/>
          </w:pPr>
          <w:r w:rsidRPr="008C22D8">
            <w:t>Regnskapet pr 2</w:t>
          </w:r>
          <w:r>
            <w:t>7</w:t>
          </w:r>
          <w:r w:rsidRPr="008C22D8">
            <w:t>.</w:t>
          </w:r>
          <w:r>
            <w:t>5</w:t>
          </w:r>
          <w:r w:rsidRPr="008C22D8">
            <w:t>.2</w:t>
          </w:r>
          <w:r>
            <w:t>6</w:t>
          </w:r>
          <w:r w:rsidRPr="008C22D8">
            <w:t xml:space="preserve"> viser totalt sett et m</w:t>
          </w:r>
          <w:r>
            <w:t>er</w:t>
          </w:r>
          <w:r w:rsidRPr="008C22D8">
            <w:t xml:space="preserve">forbruk på </w:t>
          </w:r>
          <w:r>
            <w:t>946</w:t>
          </w:r>
          <w:r w:rsidRPr="008C22D8">
            <w:t xml:space="preserve"> kr. Det har kommet inn </w:t>
          </w:r>
          <w:r>
            <w:t>7951</w:t>
          </w:r>
          <w:r w:rsidRPr="008C22D8">
            <w:t xml:space="preserve"> kr i ofringer/innsamling til annen virksomhet. Dette beløpet skal utbetales til dem ofringene har gått til, men det er enda ikke gjort. </w:t>
          </w:r>
          <w:r>
            <w:t>Dette gjør at merforbruket egentlig er på 8897 kr.</w:t>
          </w:r>
        </w:p>
        <w:p w14:paraId="69FBED2F" w14:textId="77777777" w:rsidR="009046E4" w:rsidRDefault="009046E4" w:rsidP="009046E4">
          <w:pPr>
            <w:spacing w:line="276" w:lineRule="auto"/>
          </w:pPr>
          <w:r w:rsidRPr="008C22D8">
            <w:t xml:space="preserve">Ofringer til egen menighet er </w:t>
          </w:r>
          <w:r>
            <w:t xml:space="preserve">veldig mye </w:t>
          </w:r>
          <w:r w:rsidRPr="008C22D8">
            <w:t>lavere enn budsjettert.</w:t>
          </w:r>
          <w:r>
            <w:t xml:space="preserve"> Det er ikke blitt betalt inn konfirmantavgift så langt i år, men dette skjer først og fremst på høsten.</w:t>
          </w:r>
        </w:p>
        <w:p w14:paraId="00C72661" w14:textId="77777777" w:rsidR="009046E4" w:rsidRPr="008C22D8" w:rsidRDefault="009046E4" w:rsidP="009046E4">
          <w:pPr>
            <w:spacing w:line="276" w:lineRule="auto"/>
          </w:pPr>
          <w:r>
            <w:t xml:space="preserve">Utgifter til trosopplæring og konfirmanter i fellesrådets regnskap er så langt innenfor budsjett for året. </w:t>
          </w:r>
        </w:p>
        <w:p w14:paraId="731805D7" w14:textId="77777777" w:rsidR="009046E4" w:rsidRDefault="009046E4" w:rsidP="009046E4">
          <w:pPr>
            <w:contextualSpacing/>
          </w:pPr>
          <w:r>
            <w:t>Tranøy menighet mottar tilskudd til trosopplæring fra bispedømmet. Nytt for året er at dette tilskuddet kan brukes til trosopplæringstiltak for alle aldersgrupper. Det betyr at konfirmantutgifter kan dekkes med disse midlene.</w:t>
          </w:r>
        </w:p>
      </w:sdtContent>
    </w:sdt>
    <w:p w14:paraId="790BBD63" w14:textId="77777777" w:rsidR="009046E4" w:rsidRDefault="009046E4" w:rsidP="009046E4"/>
    <w:sdt>
      <w:sdtPr>
        <w:rPr>
          <w:b/>
        </w:rPr>
        <w:tag w:val="MU_Tittel"/>
        <w:id w:val="-1559318507"/>
        <w:placeholder>
          <w:docPart w:val="07266D8E74904F29AB7FCD17E308F380"/>
        </w:placeholder>
        <w:text/>
      </w:sdtPr>
      <w:sdtEndPr/>
      <w:sdtContent>
        <w:p w14:paraId="12C2E5D6" w14:textId="77777777" w:rsidR="009046E4" w:rsidRDefault="009046E4" w:rsidP="009046E4">
          <w:pPr>
            <w:rPr>
              <w:b/>
            </w:rPr>
          </w:pPr>
          <w:r w:rsidRPr="00EF6EF9">
            <w:rPr>
              <w:b/>
            </w:rPr>
            <w:t>Forslag til vedtak</w:t>
          </w:r>
        </w:p>
      </w:sdtContent>
    </w:sdt>
    <w:p w14:paraId="1EDFA00E" w14:textId="77777777" w:rsidR="009046E4" w:rsidRDefault="009046E4" w:rsidP="009046E4"/>
    <w:p w14:paraId="68F6F239" w14:textId="1FF7C4CF" w:rsidR="009046E4" w:rsidRDefault="009046E4" w:rsidP="009046E4">
      <w:r>
        <w:t>Økonomirapport pr 27.5.26 tas til orientering.</w:t>
      </w:r>
    </w:p>
    <w:p w14:paraId="6E868DA3" w14:textId="77777777" w:rsidR="009046E4" w:rsidRDefault="009046E4" w:rsidP="009046E4"/>
    <w:sdt>
      <w:sdtPr>
        <w:rPr>
          <w:b w:val="0"/>
        </w:rPr>
        <w:alias w:val="Vedtak for sak 8/26"/>
        <w:tag w:val="HandlingID211761;CaseID200684"/>
        <w:id w:val="-1457710234"/>
        <w:placeholder>
          <w:docPart w:val="DefaultPlaceholder_-1854013440"/>
        </w:placeholder>
      </w:sdtPr>
      <w:sdtEndPr/>
      <w:sdtContent>
        <w:p w14:paraId="3A9243A1" w14:textId="4AC0CB66" w:rsidR="009046E4" w:rsidRDefault="009046E4" w:rsidP="009046E4">
          <w:pPr>
            <w:pStyle w:val="MUCaseTitle3"/>
          </w:pPr>
          <w:r>
            <w:t>Møtebehandling</w:t>
          </w:r>
        </w:p>
        <w:p w14:paraId="05FB99DC" w14:textId="77777777" w:rsidR="009046E4" w:rsidRDefault="009046E4" w:rsidP="009046E4"/>
        <w:sdt>
          <w:sdtPr>
            <w:rPr>
              <w:b w:val="0"/>
            </w:rPr>
            <w:tag w:val="MU_Innstilling"/>
            <w:id w:val="68471669"/>
            <w:lock w:val="sdtLocked"/>
            <w:placeholder>
              <w:docPart w:val="DefaultPlaceholder_-1854013440"/>
            </w:placeholder>
            <w15:appearance w15:val="hidden"/>
          </w:sdtPr>
          <w:sdtEndPr/>
          <w:sdtContent>
            <w:p w14:paraId="442E5BAC" w14:textId="77777777" w:rsidR="009046E4" w:rsidRDefault="009046E4" w:rsidP="009046E4">
              <w:pPr>
                <w:pStyle w:val="MUCaseTitle3"/>
              </w:pPr>
              <w:r>
                <w:t xml:space="preserve">Vedtak </w:t>
              </w:r>
            </w:p>
            <w:sdt>
              <w:sdtPr>
                <w:tag w:val="MU_Vedtakstekst"/>
                <w:id w:val="1487668224"/>
                <w:lock w:val="sdtLocked"/>
                <w:placeholder>
                  <w:docPart w:val="911578F2C5264C7AA132D30910D8ED16"/>
                </w:placeholder>
                <w15:appearance w15:val="hidden"/>
              </w:sdtPr>
              <w:sdtEndPr/>
              <w:sdtContent>
                <w:p w14:paraId="00B70792" w14:textId="434F8803" w:rsidR="009046E4" w:rsidRDefault="009046E4" w:rsidP="009046E4">
                  <w:r>
                    <w:t>Økonomirapport pr 27.5.26 tas til orientering.</w:t>
                  </w:r>
                </w:p>
                <w:p w14:paraId="33C61669" w14:textId="77777777" w:rsidR="009046E4" w:rsidRDefault="0023300A" w:rsidP="009046E4"/>
              </w:sdtContent>
            </w:sdt>
          </w:sdtContent>
        </w:sdt>
        <w:p w14:paraId="57090254" w14:textId="5D4462E9" w:rsidR="009046E4" w:rsidRDefault="009046E4" w:rsidP="009046E4">
          <w:pPr>
            <w:spacing w:before="240"/>
          </w:pPr>
          <w:r>
            <w:fldChar w:fldCharType="begin"/>
          </w:r>
          <w:r>
            <w:instrText xml:space="preserve"> MACROBUTTON SaveDecision [Lagre vedtak] </w:instrText>
          </w:r>
          <w:r>
            <w:fldChar w:fldCharType="end"/>
          </w:r>
        </w:p>
      </w:sdtContent>
    </w:sdt>
    <w:p w14:paraId="697C971E" w14:textId="77777777" w:rsidR="009046E4" w:rsidRDefault="009046E4" w:rsidP="009046E4">
      <w:pPr>
        <w:spacing w:before="240"/>
      </w:pPr>
    </w:p>
    <w:p w14:paraId="00DB45E3" w14:textId="77777777" w:rsidR="009046E4" w:rsidRDefault="009046E4" w:rsidP="009046E4">
      <w:pPr>
        <w:spacing w:before="240"/>
      </w:pPr>
    </w:p>
    <w:p w14:paraId="752E030C" w14:textId="77777777" w:rsidR="009046E4" w:rsidRDefault="009046E4" w:rsidP="009046E4">
      <w:pPr>
        <w:spacing w:before="240"/>
      </w:pPr>
    </w:p>
    <w:p w14:paraId="23BE3B1F" w14:textId="77777777" w:rsidR="009046E4" w:rsidRDefault="009046E4" w:rsidP="009046E4">
      <w:pPr>
        <w:pStyle w:val="MUCaseTitle2"/>
      </w:pPr>
      <w:bookmarkStart w:id="6" w:name="CaseRef211744"/>
      <w:bookmarkEnd w:id="6"/>
      <w:r>
        <w:lastRenderedPageBreak/>
        <w:t>9/26 Bispevisitas i Tranøy 2026 - planlegging</w:t>
      </w:r>
    </w:p>
    <w:p w14:paraId="556FFC19" w14:textId="2C78721B" w:rsidR="009046E4" w:rsidRDefault="009046E4" w:rsidP="009046E4"/>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9046E4" w14:paraId="622966C3" w14:textId="77777777" w:rsidTr="009046E4">
        <w:tc>
          <w:tcPr>
            <w:tcW w:w="5102" w:type="dxa"/>
          </w:tcPr>
          <w:p w14:paraId="37280523" w14:textId="695840AC" w:rsidR="009046E4" w:rsidRDefault="009046E4" w:rsidP="009046E4">
            <w:r>
              <w:t>Behandlet av</w:t>
            </w:r>
          </w:p>
        </w:tc>
        <w:tc>
          <w:tcPr>
            <w:tcW w:w="1701" w:type="dxa"/>
          </w:tcPr>
          <w:p w14:paraId="1559DB19" w14:textId="79B5EDA8" w:rsidR="009046E4" w:rsidRDefault="009046E4" w:rsidP="009046E4">
            <w:r>
              <w:t>Møtedato</w:t>
            </w:r>
          </w:p>
        </w:tc>
        <w:tc>
          <w:tcPr>
            <w:tcW w:w="1134" w:type="dxa"/>
          </w:tcPr>
          <w:p w14:paraId="33370E39" w14:textId="536B4ACE" w:rsidR="009046E4" w:rsidRDefault="009046E4" w:rsidP="009046E4">
            <w:proofErr w:type="spellStart"/>
            <w:r>
              <w:t>Saknr</w:t>
            </w:r>
            <w:proofErr w:type="spellEnd"/>
          </w:p>
        </w:tc>
      </w:tr>
      <w:tr w:rsidR="009046E4" w14:paraId="69288881" w14:textId="77777777" w:rsidTr="009046E4">
        <w:tc>
          <w:tcPr>
            <w:tcW w:w="5102" w:type="dxa"/>
          </w:tcPr>
          <w:p w14:paraId="7DFE1B30" w14:textId="5CCB1A30" w:rsidR="009046E4" w:rsidRDefault="009046E4" w:rsidP="009046E4">
            <w:r>
              <w:t>1 Tranøy menighetsråd</w:t>
            </w:r>
          </w:p>
        </w:tc>
        <w:tc>
          <w:tcPr>
            <w:tcW w:w="1701" w:type="dxa"/>
          </w:tcPr>
          <w:p w14:paraId="1865FBD9" w14:textId="76B89148" w:rsidR="009046E4" w:rsidRDefault="009046E4" w:rsidP="009046E4">
            <w:r>
              <w:t>03.06.2026</w:t>
            </w:r>
          </w:p>
        </w:tc>
        <w:tc>
          <w:tcPr>
            <w:tcW w:w="1134" w:type="dxa"/>
          </w:tcPr>
          <w:p w14:paraId="1B7B6D9B" w14:textId="21AA5BF0" w:rsidR="009046E4" w:rsidRDefault="009046E4" w:rsidP="009046E4">
            <w:r>
              <w:t>9/26</w:t>
            </w:r>
          </w:p>
        </w:tc>
      </w:tr>
    </w:tbl>
    <w:p w14:paraId="0A8B4E2C" w14:textId="77777777" w:rsidR="009046E4" w:rsidRDefault="009046E4" w:rsidP="009046E4"/>
    <w:p w14:paraId="4FC6ABFF" w14:textId="77777777" w:rsidR="009046E4" w:rsidRDefault="009046E4" w:rsidP="009046E4"/>
    <w:p w14:paraId="755E2BF4" w14:textId="77777777" w:rsidR="009046E4" w:rsidRDefault="009046E4" w:rsidP="009046E4"/>
    <w:p w14:paraId="19FAFAAF" w14:textId="77777777" w:rsidR="009046E4" w:rsidRDefault="009046E4" w:rsidP="009046E4"/>
    <w:sdt>
      <w:sdtPr>
        <w:alias w:val="Sammendrag"/>
        <w:tag w:val="Sammendrag"/>
        <w:id w:val="1532991787"/>
        <w:placeholder>
          <w:docPart w:val="E8593F10EA8E49CCBC4046060308CCAA"/>
        </w:placeholder>
      </w:sdtPr>
      <w:sdtEndPr/>
      <w:sdtContent>
        <w:p w14:paraId="33046EC6" w14:textId="77777777" w:rsidR="009046E4" w:rsidRPr="00BE598D" w:rsidRDefault="009046E4" w:rsidP="009046E4">
          <w:pPr>
            <w:keepNext/>
            <w:keepLines/>
            <w:outlineLvl w:val="1"/>
            <w:rPr>
              <w:rFonts w:eastAsia="Arial Unicode MS"/>
              <w:b/>
              <w:bCs/>
            </w:rPr>
          </w:pPr>
          <w:r>
            <w:rPr>
              <w:rFonts w:eastAsia="Arial Unicode MS"/>
              <w:b/>
              <w:bCs/>
            </w:rPr>
            <w:t>Saksorientering</w:t>
          </w:r>
        </w:p>
        <w:p w14:paraId="4C1A6A76" w14:textId="77777777" w:rsidR="009046E4" w:rsidRDefault="009046E4" w:rsidP="009046E4">
          <w:pPr>
            <w:contextualSpacing/>
          </w:pPr>
          <w:r>
            <w:t>Biskop Stig Lægdene kommer til Tranøy 15, 16., 17. og 20 september i år. I menighetsrådsmøtet i februar ble det vedtatt følgende:</w:t>
          </w:r>
        </w:p>
        <w:p w14:paraId="2C73041D" w14:textId="77777777" w:rsidR="009046E4" w:rsidRDefault="009046E4" w:rsidP="009046E4">
          <w:pPr>
            <w:contextualSpacing/>
          </w:pPr>
          <w:r>
            <w:t>«Det opprettes en arbeidsgruppe bestående av sokneprest Morten Fredrik Hagen, menighetsrådsleder Truls Nilsen, medlem Tine-Marlen K. Fredriksen og prost Sigurd Skollevoll. Forslag til program legges frem på neste møte i menighetsrådet.»</w:t>
          </w:r>
        </w:p>
        <w:p w14:paraId="53719ECE" w14:textId="77777777" w:rsidR="009046E4" w:rsidRDefault="009046E4" w:rsidP="009046E4">
          <w:pPr>
            <w:contextualSpacing/>
          </w:pPr>
          <w:r>
            <w:t>Hvis biskopen skal møte ledelsen i Senja kommune, så er det viktig å få avtalt tidspunkt så snart som mulig.</w:t>
          </w:r>
        </w:p>
      </w:sdtContent>
    </w:sdt>
    <w:p w14:paraId="76770217" w14:textId="77777777" w:rsidR="009046E4" w:rsidRDefault="009046E4" w:rsidP="009046E4"/>
    <w:sdt>
      <w:sdtPr>
        <w:rPr>
          <w:b/>
        </w:rPr>
        <w:tag w:val="MU_Tittel"/>
        <w:id w:val="-1511289053"/>
        <w:placeholder>
          <w:docPart w:val="C611C96D3C734ACD92B3FCAC95C0C79A"/>
        </w:placeholder>
        <w:text/>
      </w:sdtPr>
      <w:sdtEndPr/>
      <w:sdtContent>
        <w:p w14:paraId="5111D37A" w14:textId="77777777" w:rsidR="009046E4" w:rsidRDefault="009046E4" w:rsidP="009046E4">
          <w:pPr>
            <w:rPr>
              <w:b/>
            </w:rPr>
          </w:pPr>
          <w:r w:rsidRPr="00EF6EF9">
            <w:rPr>
              <w:b/>
            </w:rPr>
            <w:t>Forslag til vedtak</w:t>
          </w:r>
        </w:p>
      </w:sdtContent>
    </w:sdt>
    <w:p w14:paraId="7E6A284E" w14:textId="77777777" w:rsidR="009046E4" w:rsidRDefault="009046E4" w:rsidP="009046E4"/>
    <w:p w14:paraId="088124A5" w14:textId="1EB298D3" w:rsidR="009046E4" w:rsidRDefault="009046E4" w:rsidP="009046E4">
      <w:r>
        <w:t>Forslag til program fra arbeidsgruppen vedtas.</w:t>
      </w:r>
    </w:p>
    <w:p w14:paraId="5C2C254A" w14:textId="77777777" w:rsidR="009046E4" w:rsidRDefault="009046E4" w:rsidP="009046E4"/>
    <w:sdt>
      <w:sdtPr>
        <w:rPr>
          <w:b w:val="0"/>
        </w:rPr>
        <w:alias w:val="Vedtak for sak 9/26"/>
        <w:tag w:val="HandlingID211744;CaseID200731"/>
        <w:id w:val="2078776343"/>
        <w:placeholder>
          <w:docPart w:val="DefaultPlaceholder_-1854013440"/>
        </w:placeholder>
      </w:sdtPr>
      <w:sdtEndPr/>
      <w:sdtContent>
        <w:p w14:paraId="6D4CC8B0" w14:textId="772ADC87" w:rsidR="009046E4" w:rsidRDefault="009046E4" w:rsidP="009046E4">
          <w:pPr>
            <w:pStyle w:val="MUCaseTitle3"/>
          </w:pPr>
          <w:r>
            <w:t>Møtebehandling</w:t>
          </w:r>
        </w:p>
        <w:p w14:paraId="1998FF5B" w14:textId="77777777" w:rsidR="009046E4" w:rsidRDefault="009046E4" w:rsidP="009046E4"/>
        <w:sdt>
          <w:sdtPr>
            <w:rPr>
              <w:b w:val="0"/>
            </w:rPr>
            <w:tag w:val="MU_Innstilling"/>
            <w:id w:val="1356539986"/>
            <w:lock w:val="sdtLocked"/>
            <w:placeholder>
              <w:docPart w:val="DefaultPlaceholder_-1854013440"/>
            </w:placeholder>
            <w15:appearance w15:val="hidden"/>
          </w:sdtPr>
          <w:sdtEndPr/>
          <w:sdtContent>
            <w:p w14:paraId="38761984" w14:textId="77777777" w:rsidR="009046E4" w:rsidRDefault="009046E4" w:rsidP="009046E4">
              <w:pPr>
                <w:pStyle w:val="MUCaseTitle3"/>
              </w:pPr>
              <w:r>
                <w:t xml:space="preserve">Vedtak </w:t>
              </w:r>
            </w:p>
            <w:sdt>
              <w:sdtPr>
                <w:tag w:val="MU_Vedtakstekst"/>
                <w:id w:val="1858531841"/>
                <w:lock w:val="sdtLocked"/>
                <w:placeholder>
                  <w:docPart w:val="7498BCF3400549ED82BC975361DCCE49"/>
                </w:placeholder>
                <w15:appearance w15:val="hidden"/>
              </w:sdtPr>
              <w:sdtEndPr/>
              <w:sdtContent>
                <w:p w14:paraId="7E1F82DE" w14:textId="0A826F0F" w:rsidR="009046E4" w:rsidRDefault="009046E4" w:rsidP="009046E4">
                  <w:r>
                    <w:t>Forslag til program fra arbeidsgruppen vedtas.</w:t>
                  </w:r>
                </w:p>
                <w:p w14:paraId="2A9631AD" w14:textId="77777777" w:rsidR="009046E4" w:rsidRDefault="0023300A" w:rsidP="009046E4"/>
              </w:sdtContent>
            </w:sdt>
          </w:sdtContent>
        </w:sdt>
        <w:p w14:paraId="506F863B" w14:textId="63E10CE6" w:rsidR="009046E4" w:rsidRDefault="009046E4" w:rsidP="009046E4">
          <w:pPr>
            <w:spacing w:before="240"/>
          </w:pPr>
          <w:r>
            <w:fldChar w:fldCharType="begin"/>
          </w:r>
          <w:r>
            <w:instrText xml:space="preserve"> MACROBUTTON SaveDecision [Lagre vedtak] </w:instrText>
          </w:r>
          <w:r>
            <w:fldChar w:fldCharType="end"/>
          </w:r>
        </w:p>
      </w:sdtContent>
    </w:sdt>
    <w:p w14:paraId="0B503A48" w14:textId="77777777" w:rsidR="009046E4" w:rsidRDefault="009046E4" w:rsidP="009046E4">
      <w:pPr>
        <w:spacing w:before="240"/>
      </w:pPr>
    </w:p>
    <w:p w14:paraId="553E46AA" w14:textId="77777777" w:rsidR="009046E4" w:rsidRDefault="009046E4" w:rsidP="009046E4">
      <w:pPr>
        <w:spacing w:before="240"/>
      </w:pPr>
    </w:p>
    <w:p w14:paraId="4C19E38D" w14:textId="77777777" w:rsidR="009046E4" w:rsidRDefault="009046E4" w:rsidP="009046E4">
      <w:pPr>
        <w:spacing w:before="240"/>
      </w:pPr>
    </w:p>
    <w:p w14:paraId="5B2B9DC3" w14:textId="77777777" w:rsidR="009046E4" w:rsidRDefault="009046E4" w:rsidP="009046E4">
      <w:pPr>
        <w:pStyle w:val="MUCaseTitle2"/>
      </w:pPr>
      <w:bookmarkStart w:id="7" w:name="CaseRef211474"/>
      <w:bookmarkEnd w:id="7"/>
      <w:r>
        <w:t>10/26 Årsregnskap Tranøy 2025</w:t>
      </w:r>
    </w:p>
    <w:p w14:paraId="3E486251" w14:textId="1E7A76C8" w:rsidR="009046E4" w:rsidRDefault="009046E4" w:rsidP="009046E4"/>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9046E4" w14:paraId="60EF1334" w14:textId="77777777" w:rsidTr="009046E4">
        <w:tc>
          <w:tcPr>
            <w:tcW w:w="5102" w:type="dxa"/>
          </w:tcPr>
          <w:p w14:paraId="4638ADE7" w14:textId="4EC0934C" w:rsidR="009046E4" w:rsidRDefault="009046E4" w:rsidP="009046E4">
            <w:r>
              <w:t>Behandlet av</w:t>
            </w:r>
          </w:p>
        </w:tc>
        <w:tc>
          <w:tcPr>
            <w:tcW w:w="1701" w:type="dxa"/>
          </w:tcPr>
          <w:p w14:paraId="077463F1" w14:textId="4CDFA98B" w:rsidR="009046E4" w:rsidRDefault="009046E4" w:rsidP="009046E4">
            <w:r>
              <w:t>Møtedato</w:t>
            </w:r>
          </w:p>
        </w:tc>
        <w:tc>
          <w:tcPr>
            <w:tcW w:w="1134" w:type="dxa"/>
          </w:tcPr>
          <w:p w14:paraId="172AD30B" w14:textId="3B7818A8" w:rsidR="009046E4" w:rsidRDefault="009046E4" w:rsidP="009046E4">
            <w:proofErr w:type="spellStart"/>
            <w:r>
              <w:t>Saknr</w:t>
            </w:r>
            <w:proofErr w:type="spellEnd"/>
          </w:p>
        </w:tc>
      </w:tr>
      <w:tr w:rsidR="009046E4" w14:paraId="0B1D22E0" w14:textId="77777777" w:rsidTr="009046E4">
        <w:tc>
          <w:tcPr>
            <w:tcW w:w="5102" w:type="dxa"/>
          </w:tcPr>
          <w:p w14:paraId="797F6D1B" w14:textId="162C6211" w:rsidR="009046E4" w:rsidRDefault="009046E4" w:rsidP="009046E4">
            <w:r>
              <w:t>1 Tranøy menighetsråd</w:t>
            </w:r>
          </w:p>
        </w:tc>
        <w:tc>
          <w:tcPr>
            <w:tcW w:w="1701" w:type="dxa"/>
          </w:tcPr>
          <w:p w14:paraId="288991FB" w14:textId="3FBAF108" w:rsidR="009046E4" w:rsidRDefault="009046E4" w:rsidP="009046E4">
            <w:r>
              <w:t>03.06.2026</w:t>
            </w:r>
          </w:p>
        </w:tc>
        <w:tc>
          <w:tcPr>
            <w:tcW w:w="1134" w:type="dxa"/>
          </w:tcPr>
          <w:p w14:paraId="40B216B0" w14:textId="01BD84FF" w:rsidR="009046E4" w:rsidRDefault="009046E4" w:rsidP="009046E4">
            <w:r>
              <w:t>10/26</w:t>
            </w:r>
          </w:p>
        </w:tc>
      </w:tr>
    </w:tbl>
    <w:p w14:paraId="256D7AED" w14:textId="77777777" w:rsidR="009046E4" w:rsidRDefault="009046E4" w:rsidP="009046E4"/>
    <w:p w14:paraId="4C84B320" w14:textId="77777777" w:rsidR="009046E4" w:rsidRDefault="009046E4" w:rsidP="009046E4"/>
    <w:p w14:paraId="2BC41BB8" w14:textId="77777777" w:rsidR="009046E4" w:rsidRDefault="009046E4" w:rsidP="009046E4"/>
    <w:p w14:paraId="3F8D7F5D" w14:textId="77777777" w:rsidR="009046E4" w:rsidRDefault="009046E4" w:rsidP="009046E4"/>
    <w:sdt>
      <w:sdtPr>
        <w:alias w:val="Sammendrag"/>
        <w:tag w:val="Sammendrag"/>
        <w:id w:val="1243908538"/>
        <w:placeholder>
          <w:docPart w:val="9C20881A46F840479955516139BA9294"/>
        </w:placeholder>
      </w:sdtPr>
      <w:sdtEndPr/>
      <w:sdtContent>
        <w:p w14:paraId="7A3B5590" w14:textId="77777777" w:rsidR="009046E4" w:rsidRPr="00BE598D" w:rsidRDefault="009046E4" w:rsidP="009046E4">
          <w:pPr>
            <w:keepNext/>
            <w:keepLines/>
            <w:outlineLvl w:val="1"/>
            <w:rPr>
              <w:rFonts w:eastAsia="Arial Unicode MS"/>
              <w:b/>
              <w:bCs/>
            </w:rPr>
          </w:pPr>
          <w:r>
            <w:rPr>
              <w:rFonts w:eastAsia="Arial Unicode MS"/>
              <w:b/>
              <w:bCs/>
            </w:rPr>
            <w:t>Saksorientering</w:t>
          </w:r>
        </w:p>
        <w:p w14:paraId="514E6687" w14:textId="77777777" w:rsidR="009046E4" w:rsidRDefault="009046E4" w:rsidP="009046E4">
          <w:pPr>
            <w:spacing w:line="276" w:lineRule="auto"/>
          </w:pPr>
          <w:r>
            <w:t>Bakgrunn</w:t>
          </w:r>
        </w:p>
        <w:p w14:paraId="47C03491" w14:textId="77777777" w:rsidR="009046E4" w:rsidRDefault="009046E4" w:rsidP="009046E4">
          <w:pPr>
            <w:spacing w:line="276" w:lineRule="auto"/>
          </w:pPr>
          <w:r>
            <w:t>Tranøy menighet har et eget regnskap og et prosjektregnskap i Senja kirkelige fellesråd. I fellesrådet bokføres utgifter til konfirmanter, trosopplæring og til lønning av felles menighetspedagog for Tranøy, Berg og Torsken.</w:t>
          </w:r>
        </w:p>
        <w:p w14:paraId="33AD6B41" w14:textId="77777777" w:rsidR="009046E4" w:rsidRDefault="009046E4" w:rsidP="009046E4">
          <w:pPr>
            <w:spacing w:line="276" w:lineRule="auto"/>
          </w:pPr>
        </w:p>
        <w:p w14:paraId="1EF86885" w14:textId="77777777" w:rsidR="009046E4" w:rsidRDefault="009046E4" w:rsidP="009046E4">
          <w:pPr>
            <w:spacing w:line="276" w:lineRule="auto"/>
          </w:pPr>
          <w:r>
            <w:lastRenderedPageBreak/>
            <w:t>Vurdering</w:t>
          </w:r>
        </w:p>
        <w:p w14:paraId="3ACE69DE" w14:textId="77777777" w:rsidR="009046E4" w:rsidRDefault="009046E4" w:rsidP="009046E4">
          <w:pPr>
            <w:spacing w:line="276" w:lineRule="auto"/>
          </w:pPr>
          <w:r>
            <w:t>Regnskapet for 2025 i soknet viser et merforbruk på 19345,54 kr. Merforbruket skyldes ekstra utgifter på konfirmanter.</w:t>
          </w:r>
        </w:p>
        <w:p w14:paraId="1BC0424B" w14:textId="77777777" w:rsidR="009046E4" w:rsidRDefault="009046E4" w:rsidP="009046E4">
          <w:pPr>
            <w:spacing w:line="276" w:lineRule="auto"/>
          </w:pPr>
          <w:r>
            <w:t>Merforbruket til konfirmanter i fellesrådets regnskap er på 4009,24 kr. Dette er dekket inn ved overføring fra Tranøy menighets regnskap.</w:t>
          </w:r>
        </w:p>
        <w:p w14:paraId="39BBE627" w14:textId="77777777" w:rsidR="009046E4" w:rsidRDefault="009046E4" w:rsidP="009046E4">
          <w:pPr>
            <w:contextualSpacing/>
          </w:pPr>
          <w:r>
            <w:t xml:space="preserve">Trosopplæringsregnskapet for Tranøy i fellesrådets regnskap går i 0. Nytt for 2025 er at trosopplæringsmidler ble brukt til å dekke store deler av utgiftene til konfirmanter. </w:t>
          </w:r>
        </w:p>
      </w:sdtContent>
    </w:sdt>
    <w:p w14:paraId="0A8633D4" w14:textId="77777777" w:rsidR="009046E4" w:rsidRDefault="009046E4" w:rsidP="009046E4"/>
    <w:sdt>
      <w:sdtPr>
        <w:rPr>
          <w:b/>
        </w:rPr>
        <w:tag w:val="MU_Tittel"/>
        <w:id w:val="-1778095998"/>
        <w:placeholder>
          <w:docPart w:val="07310B8023FE488AA35B5D2412623F6B"/>
        </w:placeholder>
        <w:text/>
      </w:sdtPr>
      <w:sdtEndPr/>
      <w:sdtContent>
        <w:p w14:paraId="45258C24" w14:textId="77777777" w:rsidR="009046E4" w:rsidRDefault="009046E4" w:rsidP="009046E4">
          <w:pPr>
            <w:rPr>
              <w:b/>
            </w:rPr>
          </w:pPr>
          <w:r w:rsidRPr="00EF6EF9">
            <w:rPr>
              <w:b/>
            </w:rPr>
            <w:t>Forslag til vedtak</w:t>
          </w:r>
        </w:p>
      </w:sdtContent>
    </w:sdt>
    <w:p w14:paraId="3AC72F6E" w14:textId="77777777" w:rsidR="009046E4" w:rsidRDefault="009046E4" w:rsidP="009046E4"/>
    <w:p w14:paraId="26B1B8B7" w14:textId="69721A0A" w:rsidR="009046E4" w:rsidRDefault="009046E4" w:rsidP="009046E4">
      <w:r>
        <w:t>Regnskap for 2025 godtas. Merforbruket på 19345,54 kr tas fra fondet Barn og unge til Tranøy menighet</w:t>
      </w:r>
    </w:p>
    <w:p w14:paraId="1C2BF328" w14:textId="77777777" w:rsidR="009046E4" w:rsidRDefault="009046E4" w:rsidP="009046E4"/>
    <w:sdt>
      <w:sdtPr>
        <w:rPr>
          <w:b w:val="0"/>
        </w:rPr>
        <w:alias w:val="Vedtak for sak 10/26"/>
        <w:tag w:val="HandlingID211474;CaseID200833"/>
        <w:id w:val="1396549884"/>
        <w:placeholder>
          <w:docPart w:val="DefaultPlaceholder_-1854013440"/>
        </w:placeholder>
      </w:sdtPr>
      <w:sdtEndPr/>
      <w:sdtContent>
        <w:p w14:paraId="7FB82297" w14:textId="7E355084" w:rsidR="009046E4" w:rsidRDefault="009046E4" w:rsidP="009046E4">
          <w:pPr>
            <w:pStyle w:val="MUCaseTitle3"/>
          </w:pPr>
          <w:r>
            <w:t>Møtebehandling</w:t>
          </w:r>
        </w:p>
        <w:p w14:paraId="619C5EFF" w14:textId="77777777" w:rsidR="009046E4" w:rsidRDefault="009046E4" w:rsidP="009046E4"/>
        <w:sdt>
          <w:sdtPr>
            <w:rPr>
              <w:b w:val="0"/>
            </w:rPr>
            <w:tag w:val="MU_Innstilling"/>
            <w:id w:val="1769276756"/>
            <w:lock w:val="sdtLocked"/>
            <w:placeholder>
              <w:docPart w:val="DefaultPlaceholder_-1854013440"/>
            </w:placeholder>
            <w15:appearance w15:val="hidden"/>
          </w:sdtPr>
          <w:sdtEndPr/>
          <w:sdtContent>
            <w:p w14:paraId="4E4C334E" w14:textId="77777777" w:rsidR="009046E4" w:rsidRDefault="009046E4" w:rsidP="009046E4">
              <w:pPr>
                <w:pStyle w:val="MUCaseTitle3"/>
              </w:pPr>
              <w:r>
                <w:t xml:space="preserve">Vedtak </w:t>
              </w:r>
            </w:p>
            <w:sdt>
              <w:sdtPr>
                <w:tag w:val="MU_Vedtakstekst"/>
                <w:id w:val="721020328"/>
                <w:lock w:val="sdtLocked"/>
                <w:placeholder>
                  <w:docPart w:val="E0519F4376BB486EA6BDA31AD0BFB8EA"/>
                </w:placeholder>
                <w15:appearance w15:val="hidden"/>
              </w:sdtPr>
              <w:sdtEndPr/>
              <w:sdtContent>
                <w:p w14:paraId="56948159" w14:textId="7A207FBD" w:rsidR="009046E4" w:rsidRDefault="009046E4" w:rsidP="009046E4">
                  <w:r>
                    <w:t>Regnskap for 2025 godtas. Merforbruket på 19345,54 kr tas fra fondet Barn og unge til Tranøy menighet</w:t>
                  </w:r>
                </w:p>
                <w:p w14:paraId="36642544" w14:textId="77777777" w:rsidR="009046E4" w:rsidRDefault="0023300A" w:rsidP="009046E4"/>
              </w:sdtContent>
            </w:sdt>
          </w:sdtContent>
        </w:sdt>
        <w:p w14:paraId="2F9B184F" w14:textId="486C4FDF" w:rsidR="009046E4" w:rsidRDefault="009046E4" w:rsidP="009046E4">
          <w:pPr>
            <w:spacing w:before="240"/>
          </w:pPr>
          <w:r>
            <w:fldChar w:fldCharType="begin"/>
          </w:r>
          <w:r>
            <w:instrText xml:space="preserve"> MACROBUTTON SaveDecision [Lagre vedtak] </w:instrText>
          </w:r>
          <w:r>
            <w:fldChar w:fldCharType="end"/>
          </w:r>
        </w:p>
      </w:sdtContent>
    </w:sdt>
    <w:p w14:paraId="1B1E32A4" w14:textId="77777777" w:rsidR="009046E4" w:rsidRDefault="009046E4" w:rsidP="009046E4">
      <w:pPr>
        <w:spacing w:before="240"/>
      </w:pPr>
    </w:p>
    <w:p w14:paraId="651068C1" w14:textId="77777777" w:rsidR="009046E4" w:rsidRDefault="009046E4" w:rsidP="009046E4">
      <w:pPr>
        <w:spacing w:before="240"/>
      </w:pPr>
    </w:p>
    <w:p w14:paraId="3E537823" w14:textId="77777777" w:rsidR="009046E4" w:rsidRDefault="009046E4" w:rsidP="009046E4">
      <w:pPr>
        <w:spacing w:before="240"/>
      </w:pPr>
    </w:p>
    <w:p w14:paraId="2BFE4F16" w14:textId="77777777" w:rsidR="009046E4" w:rsidRDefault="009046E4" w:rsidP="009046E4">
      <w:pPr>
        <w:pStyle w:val="MUCaseTitle2"/>
      </w:pPr>
      <w:bookmarkStart w:id="8" w:name="CaseRef211734"/>
      <w:bookmarkEnd w:id="8"/>
      <w:r>
        <w:t>11/26 Årsmelding Tranøy 2025</w:t>
      </w:r>
    </w:p>
    <w:p w14:paraId="3612D885" w14:textId="5800A672" w:rsidR="009046E4" w:rsidRDefault="009046E4" w:rsidP="009046E4"/>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9046E4" w14:paraId="0624C5EF" w14:textId="77777777" w:rsidTr="009046E4">
        <w:tc>
          <w:tcPr>
            <w:tcW w:w="5102" w:type="dxa"/>
          </w:tcPr>
          <w:p w14:paraId="157E583A" w14:textId="4BCA1FF0" w:rsidR="009046E4" w:rsidRDefault="009046E4" w:rsidP="009046E4">
            <w:r>
              <w:t>Behandlet av</w:t>
            </w:r>
          </w:p>
        </w:tc>
        <w:tc>
          <w:tcPr>
            <w:tcW w:w="1701" w:type="dxa"/>
          </w:tcPr>
          <w:p w14:paraId="2B0B7054" w14:textId="24382A48" w:rsidR="009046E4" w:rsidRDefault="009046E4" w:rsidP="009046E4">
            <w:r>
              <w:t>Møtedato</w:t>
            </w:r>
          </w:p>
        </w:tc>
        <w:tc>
          <w:tcPr>
            <w:tcW w:w="1134" w:type="dxa"/>
          </w:tcPr>
          <w:p w14:paraId="70E11663" w14:textId="19BADBCF" w:rsidR="009046E4" w:rsidRDefault="009046E4" w:rsidP="009046E4">
            <w:proofErr w:type="spellStart"/>
            <w:r>
              <w:t>Saknr</w:t>
            </w:r>
            <w:proofErr w:type="spellEnd"/>
          </w:p>
        </w:tc>
      </w:tr>
      <w:tr w:rsidR="009046E4" w14:paraId="19709E87" w14:textId="77777777" w:rsidTr="009046E4">
        <w:tc>
          <w:tcPr>
            <w:tcW w:w="5102" w:type="dxa"/>
          </w:tcPr>
          <w:p w14:paraId="766142B2" w14:textId="64FF1354" w:rsidR="009046E4" w:rsidRDefault="009046E4" w:rsidP="009046E4">
            <w:r>
              <w:t>1 Tranøy menighetsråd</w:t>
            </w:r>
          </w:p>
        </w:tc>
        <w:tc>
          <w:tcPr>
            <w:tcW w:w="1701" w:type="dxa"/>
          </w:tcPr>
          <w:p w14:paraId="0C489ACE" w14:textId="289560DF" w:rsidR="009046E4" w:rsidRDefault="009046E4" w:rsidP="009046E4">
            <w:r>
              <w:t>03.06.2026</w:t>
            </w:r>
          </w:p>
        </w:tc>
        <w:tc>
          <w:tcPr>
            <w:tcW w:w="1134" w:type="dxa"/>
          </w:tcPr>
          <w:p w14:paraId="5867994A" w14:textId="05B21F4F" w:rsidR="009046E4" w:rsidRDefault="009046E4" w:rsidP="009046E4">
            <w:r>
              <w:t>11/26</w:t>
            </w:r>
          </w:p>
        </w:tc>
      </w:tr>
    </w:tbl>
    <w:p w14:paraId="11A113E4" w14:textId="77777777" w:rsidR="009046E4" w:rsidRDefault="009046E4" w:rsidP="009046E4"/>
    <w:p w14:paraId="3433D221" w14:textId="77777777" w:rsidR="009046E4" w:rsidRDefault="009046E4" w:rsidP="009046E4"/>
    <w:p w14:paraId="0159D95F" w14:textId="77777777" w:rsidR="009046E4" w:rsidRDefault="009046E4" w:rsidP="009046E4"/>
    <w:p w14:paraId="416C361B" w14:textId="77777777" w:rsidR="009046E4" w:rsidRDefault="009046E4" w:rsidP="009046E4"/>
    <w:sdt>
      <w:sdtPr>
        <w:alias w:val="Sammendrag"/>
        <w:tag w:val="Sammendrag"/>
        <w:id w:val="614328591"/>
        <w:placeholder>
          <w:docPart w:val="57F08C3A8360479EBBE8DF5ECC448F6C"/>
        </w:placeholder>
      </w:sdtPr>
      <w:sdtEndPr/>
      <w:sdtContent>
        <w:p w14:paraId="22274D0A" w14:textId="77777777" w:rsidR="009046E4" w:rsidRPr="00BE598D" w:rsidRDefault="009046E4" w:rsidP="009046E4">
          <w:pPr>
            <w:keepNext/>
            <w:keepLines/>
            <w:outlineLvl w:val="1"/>
            <w:rPr>
              <w:rFonts w:eastAsia="Arial Unicode MS"/>
              <w:b/>
              <w:bCs/>
            </w:rPr>
          </w:pPr>
          <w:r>
            <w:rPr>
              <w:rFonts w:eastAsia="Arial Unicode MS"/>
              <w:b/>
              <w:bCs/>
            </w:rPr>
            <w:t>Saksorientering</w:t>
          </w:r>
        </w:p>
        <w:p w14:paraId="58C34309" w14:textId="77777777" w:rsidR="009046E4" w:rsidRDefault="009046E4" w:rsidP="009046E4">
          <w:pPr>
            <w:contextualSpacing/>
          </w:pPr>
          <w:r>
            <w:t xml:space="preserve">Årsmeldingen skal belyse status og drift for året. Den skal være en del av dokumentasjonen til årsregnskapet. </w:t>
          </w:r>
        </w:p>
        <w:p w14:paraId="55EF9845" w14:textId="77777777" w:rsidR="009046E4" w:rsidRDefault="009046E4" w:rsidP="009046E4">
          <w:pPr>
            <w:contextualSpacing/>
          </w:pPr>
          <w:r>
            <w:t>Årsmeldingen for 2025 er utarbeidet av sokneprest og daglig leder. Den gir et kort og oversiktlig bilde av aktiviteten i Tranøy menighet i 2025.</w:t>
          </w:r>
        </w:p>
      </w:sdtContent>
    </w:sdt>
    <w:p w14:paraId="7ED90070" w14:textId="77777777" w:rsidR="009046E4" w:rsidRDefault="009046E4" w:rsidP="009046E4"/>
    <w:sdt>
      <w:sdtPr>
        <w:rPr>
          <w:b/>
        </w:rPr>
        <w:tag w:val="MU_Tittel"/>
        <w:id w:val="30619505"/>
        <w:placeholder>
          <w:docPart w:val="6AABE6680E924189B638B6BF63D854A3"/>
        </w:placeholder>
        <w:text/>
      </w:sdtPr>
      <w:sdtEndPr/>
      <w:sdtContent>
        <w:p w14:paraId="1D917B37" w14:textId="77777777" w:rsidR="009046E4" w:rsidRDefault="009046E4" w:rsidP="009046E4">
          <w:pPr>
            <w:rPr>
              <w:b/>
            </w:rPr>
          </w:pPr>
          <w:r w:rsidRPr="00EF6EF9">
            <w:rPr>
              <w:b/>
            </w:rPr>
            <w:t>Forslag til vedtak</w:t>
          </w:r>
        </w:p>
      </w:sdtContent>
    </w:sdt>
    <w:p w14:paraId="1E877948" w14:textId="77777777" w:rsidR="009046E4" w:rsidRDefault="009046E4" w:rsidP="009046E4"/>
    <w:p w14:paraId="4DE2577F" w14:textId="663D1CDE" w:rsidR="009046E4" w:rsidRDefault="009046E4" w:rsidP="009046E4">
      <w:r>
        <w:t>Årsmelding for 2025 vedtas.</w:t>
      </w:r>
    </w:p>
    <w:p w14:paraId="4AA16F1C" w14:textId="77777777" w:rsidR="009046E4" w:rsidRDefault="009046E4" w:rsidP="009046E4"/>
    <w:sdt>
      <w:sdtPr>
        <w:rPr>
          <w:b w:val="0"/>
        </w:rPr>
        <w:alias w:val="Vedtak for sak 11/26"/>
        <w:tag w:val="HandlingID211734;CaseID200838"/>
        <w:id w:val="2052029031"/>
        <w:placeholder>
          <w:docPart w:val="DefaultPlaceholder_-1854013440"/>
        </w:placeholder>
      </w:sdtPr>
      <w:sdtEndPr/>
      <w:sdtContent>
        <w:p w14:paraId="207BEFB7" w14:textId="2AF8CED4" w:rsidR="009046E4" w:rsidRDefault="009046E4" w:rsidP="009046E4">
          <w:pPr>
            <w:pStyle w:val="MUCaseTitle3"/>
          </w:pPr>
          <w:r>
            <w:t>Møtebehandling</w:t>
          </w:r>
        </w:p>
        <w:p w14:paraId="4AFD3FE0" w14:textId="77777777" w:rsidR="009046E4" w:rsidRDefault="009046E4" w:rsidP="009046E4"/>
        <w:sdt>
          <w:sdtPr>
            <w:rPr>
              <w:b w:val="0"/>
            </w:rPr>
            <w:tag w:val="MU_Innstilling"/>
            <w:id w:val="-315889708"/>
            <w:lock w:val="sdtLocked"/>
            <w:placeholder>
              <w:docPart w:val="DefaultPlaceholder_-1854013440"/>
            </w:placeholder>
            <w15:appearance w15:val="hidden"/>
          </w:sdtPr>
          <w:sdtEndPr/>
          <w:sdtContent>
            <w:p w14:paraId="35418D34" w14:textId="77777777" w:rsidR="009046E4" w:rsidRDefault="009046E4" w:rsidP="009046E4">
              <w:pPr>
                <w:pStyle w:val="MUCaseTitle3"/>
              </w:pPr>
              <w:r>
                <w:t xml:space="preserve">Vedtak </w:t>
              </w:r>
            </w:p>
            <w:sdt>
              <w:sdtPr>
                <w:tag w:val="MU_Vedtakstekst"/>
                <w:id w:val="1282377989"/>
                <w:lock w:val="sdtLocked"/>
                <w:placeholder>
                  <w:docPart w:val="2B0DF9F18B2041AD9FAA305533FEFDDD"/>
                </w:placeholder>
                <w15:appearance w15:val="hidden"/>
              </w:sdtPr>
              <w:sdtEndPr/>
              <w:sdtContent>
                <w:p w14:paraId="383D2512" w14:textId="14DC1EB5" w:rsidR="009046E4" w:rsidRDefault="009046E4" w:rsidP="009046E4">
                  <w:r>
                    <w:t>Årsmelding for 2025 vedtas.</w:t>
                  </w:r>
                </w:p>
                <w:p w14:paraId="5321A669" w14:textId="77777777" w:rsidR="009046E4" w:rsidRDefault="0023300A" w:rsidP="009046E4"/>
              </w:sdtContent>
            </w:sdt>
          </w:sdtContent>
        </w:sdt>
        <w:p w14:paraId="6ED265A2" w14:textId="1E860BFF" w:rsidR="009046E4" w:rsidRDefault="009046E4" w:rsidP="009046E4">
          <w:pPr>
            <w:spacing w:before="240"/>
          </w:pPr>
          <w:r>
            <w:fldChar w:fldCharType="begin"/>
          </w:r>
          <w:r>
            <w:instrText xml:space="preserve"> MACROBUTTON SaveDecision [Lagre vedtak] </w:instrText>
          </w:r>
          <w:r>
            <w:fldChar w:fldCharType="end"/>
          </w:r>
        </w:p>
      </w:sdtContent>
    </w:sdt>
    <w:p w14:paraId="2FB22ECE" w14:textId="77777777" w:rsidR="009046E4" w:rsidRDefault="009046E4" w:rsidP="009046E4">
      <w:pPr>
        <w:spacing w:before="240"/>
      </w:pPr>
    </w:p>
    <w:p w14:paraId="443B224D" w14:textId="77777777" w:rsidR="009046E4" w:rsidRDefault="009046E4" w:rsidP="009046E4">
      <w:pPr>
        <w:spacing w:before="240"/>
      </w:pPr>
    </w:p>
    <w:p w14:paraId="2A58A534" w14:textId="77777777" w:rsidR="009046E4" w:rsidRDefault="009046E4" w:rsidP="009046E4">
      <w:pPr>
        <w:spacing w:before="240"/>
      </w:pPr>
    </w:p>
    <w:p w14:paraId="6E5B92CB" w14:textId="77777777" w:rsidR="009046E4" w:rsidRDefault="009046E4" w:rsidP="009046E4">
      <w:pPr>
        <w:pStyle w:val="MUCaseTitle2"/>
      </w:pPr>
      <w:bookmarkStart w:id="9" w:name="CaseRef211740"/>
      <w:bookmarkEnd w:id="9"/>
      <w:r>
        <w:t>12/26 Utstyr til gravplasser</w:t>
      </w:r>
    </w:p>
    <w:p w14:paraId="4968F249" w14:textId="263585D2" w:rsidR="009046E4" w:rsidRDefault="009046E4" w:rsidP="009046E4"/>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9046E4" w14:paraId="12FDDE0B" w14:textId="77777777" w:rsidTr="009046E4">
        <w:tc>
          <w:tcPr>
            <w:tcW w:w="5102" w:type="dxa"/>
          </w:tcPr>
          <w:p w14:paraId="23CA24CC" w14:textId="303C0B3D" w:rsidR="009046E4" w:rsidRDefault="009046E4" w:rsidP="009046E4">
            <w:r>
              <w:t>Behandlet av</w:t>
            </w:r>
          </w:p>
        </w:tc>
        <w:tc>
          <w:tcPr>
            <w:tcW w:w="1701" w:type="dxa"/>
          </w:tcPr>
          <w:p w14:paraId="1CF27CF4" w14:textId="0A87E254" w:rsidR="009046E4" w:rsidRDefault="009046E4" w:rsidP="009046E4">
            <w:r>
              <w:t>Møtedato</w:t>
            </w:r>
          </w:p>
        </w:tc>
        <w:tc>
          <w:tcPr>
            <w:tcW w:w="1134" w:type="dxa"/>
          </w:tcPr>
          <w:p w14:paraId="1DB06420" w14:textId="1A0268B7" w:rsidR="009046E4" w:rsidRDefault="009046E4" w:rsidP="009046E4">
            <w:proofErr w:type="spellStart"/>
            <w:r>
              <w:t>Saknr</w:t>
            </w:r>
            <w:proofErr w:type="spellEnd"/>
          </w:p>
        </w:tc>
      </w:tr>
      <w:tr w:rsidR="009046E4" w14:paraId="5ED95165" w14:textId="77777777" w:rsidTr="009046E4">
        <w:tc>
          <w:tcPr>
            <w:tcW w:w="5102" w:type="dxa"/>
          </w:tcPr>
          <w:p w14:paraId="42D82350" w14:textId="62FB4F67" w:rsidR="009046E4" w:rsidRDefault="009046E4" w:rsidP="009046E4">
            <w:r>
              <w:t>1 Tranøy menighetsråd</w:t>
            </w:r>
          </w:p>
        </w:tc>
        <w:tc>
          <w:tcPr>
            <w:tcW w:w="1701" w:type="dxa"/>
          </w:tcPr>
          <w:p w14:paraId="78CF8641" w14:textId="5E22040C" w:rsidR="009046E4" w:rsidRDefault="009046E4" w:rsidP="009046E4">
            <w:r>
              <w:t>03.06.2026</w:t>
            </w:r>
          </w:p>
        </w:tc>
        <w:tc>
          <w:tcPr>
            <w:tcW w:w="1134" w:type="dxa"/>
          </w:tcPr>
          <w:p w14:paraId="4C5E75C8" w14:textId="5A023432" w:rsidR="009046E4" w:rsidRDefault="009046E4" w:rsidP="009046E4">
            <w:r>
              <w:t>12/26</w:t>
            </w:r>
          </w:p>
        </w:tc>
      </w:tr>
    </w:tbl>
    <w:p w14:paraId="15DFD29F" w14:textId="77777777" w:rsidR="009046E4" w:rsidRDefault="009046E4" w:rsidP="009046E4"/>
    <w:p w14:paraId="13514DFB" w14:textId="77777777" w:rsidR="009046E4" w:rsidRDefault="009046E4" w:rsidP="009046E4"/>
    <w:p w14:paraId="187A2461" w14:textId="77777777" w:rsidR="009046E4" w:rsidRDefault="009046E4" w:rsidP="009046E4"/>
    <w:p w14:paraId="40F07CD3" w14:textId="77777777" w:rsidR="009046E4" w:rsidRDefault="009046E4" w:rsidP="009046E4"/>
    <w:sdt>
      <w:sdtPr>
        <w:alias w:val="Sammendrag"/>
        <w:tag w:val="Sammendrag"/>
        <w:id w:val="1105382930"/>
        <w:placeholder>
          <w:docPart w:val="D81952E3218D47BC94B9769B105E15C4"/>
        </w:placeholder>
      </w:sdtPr>
      <w:sdtEndPr/>
      <w:sdtContent>
        <w:p w14:paraId="71B77B87" w14:textId="77777777" w:rsidR="009046E4" w:rsidRPr="00BE598D" w:rsidRDefault="009046E4" w:rsidP="009046E4">
          <w:pPr>
            <w:keepNext/>
            <w:keepLines/>
            <w:outlineLvl w:val="1"/>
            <w:rPr>
              <w:rFonts w:eastAsia="Arial Unicode MS"/>
              <w:b/>
              <w:bCs/>
            </w:rPr>
          </w:pPr>
          <w:r>
            <w:rPr>
              <w:rFonts w:eastAsia="Arial Unicode MS"/>
              <w:b/>
              <w:bCs/>
            </w:rPr>
            <w:t>Saksorientering</w:t>
          </w:r>
        </w:p>
        <w:p w14:paraId="270AF171" w14:textId="77777777" w:rsidR="009046E4" w:rsidRDefault="009046E4" w:rsidP="009046E4">
          <w:pPr>
            <w:contextualSpacing/>
          </w:pPr>
          <w:r>
            <w:t xml:space="preserve">Det ble fattet et vedtak i fellesrådet for 2-3 år siden angående innkjøp til gravplassene, skriver kirkevergen i en epost 20.3.26 til daglig leder i Tranøy. </w:t>
          </w:r>
        </w:p>
        <w:p w14:paraId="69DD3837" w14:textId="77777777" w:rsidR="009046E4" w:rsidRDefault="009046E4" w:rsidP="009046E4">
          <w:pPr>
            <w:contextualSpacing/>
          </w:pPr>
          <w:r>
            <w:t xml:space="preserve">Vedtaket er: </w:t>
          </w:r>
        </w:p>
        <w:p w14:paraId="66C290B6" w14:textId="77777777" w:rsidR="009046E4" w:rsidRDefault="009046E4" w:rsidP="009046E4">
          <w:pPr>
            <w:contextualSpacing/>
          </w:pPr>
          <w:r>
            <w:t xml:space="preserve">1. Senja kirkelige fellesråd vedtar å kjøpe benker til de gravplasser og kirkegårder som ikke har benker og utgiften legges inn i drift 2024 og dekkes ved bruk av festeavgift. </w:t>
          </w:r>
        </w:p>
        <w:p w14:paraId="51368430" w14:textId="77777777" w:rsidR="009046E4" w:rsidRDefault="009046E4" w:rsidP="009046E4">
          <w:pPr>
            <w:contextualSpacing/>
          </w:pPr>
          <w:r>
            <w:t xml:space="preserve">2. Menighetsrådene bes utarbeide oversikt over behov ved sine respektive gravplasser og melde inn til kirkevergen i løpet av desember slik at de kan bestilles for produksjon i løpet av kommende vinter. </w:t>
          </w:r>
        </w:p>
        <w:p w14:paraId="3379F8C2" w14:textId="77777777" w:rsidR="009046E4" w:rsidRDefault="009046E4" w:rsidP="009046E4">
          <w:pPr>
            <w:contextualSpacing/>
          </w:pPr>
          <w:r>
            <w:t>Menighetsrådet har muligheten til å komme med innspill på ønsker og behov for gravplassene.</w:t>
          </w:r>
        </w:p>
      </w:sdtContent>
    </w:sdt>
    <w:p w14:paraId="1E1EC259" w14:textId="77777777" w:rsidR="009046E4" w:rsidRDefault="009046E4" w:rsidP="009046E4"/>
    <w:sdt>
      <w:sdtPr>
        <w:rPr>
          <w:b/>
        </w:rPr>
        <w:tag w:val="MU_Tittel"/>
        <w:id w:val="-496497378"/>
        <w:placeholder>
          <w:docPart w:val="F82A754066994C3793E0C7B130C7392E"/>
        </w:placeholder>
        <w:text/>
      </w:sdtPr>
      <w:sdtEndPr/>
      <w:sdtContent>
        <w:p w14:paraId="471930C1" w14:textId="77777777" w:rsidR="009046E4" w:rsidRDefault="009046E4" w:rsidP="009046E4">
          <w:pPr>
            <w:rPr>
              <w:b/>
            </w:rPr>
          </w:pPr>
          <w:r w:rsidRPr="00EF6EF9">
            <w:rPr>
              <w:b/>
            </w:rPr>
            <w:t>Forslag til vedtak</w:t>
          </w:r>
        </w:p>
      </w:sdtContent>
    </w:sdt>
    <w:p w14:paraId="60CA0AB6" w14:textId="77777777" w:rsidR="009046E4" w:rsidRDefault="009046E4" w:rsidP="009046E4"/>
    <w:p w14:paraId="6F5945B5" w14:textId="13D708E2" w:rsidR="009046E4" w:rsidRDefault="009046E4" w:rsidP="009046E4">
      <w:r>
        <w:t>Ingen forslag.</w:t>
      </w:r>
    </w:p>
    <w:p w14:paraId="570BA91B" w14:textId="77777777" w:rsidR="009046E4" w:rsidRDefault="009046E4" w:rsidP="009046E4"/>
    <w:sdt>
      <w:sdtPr>
        <w:rPr>
          <w:b w:val="0"/>
        </w:rPr>
        <w:alias w:val="Vedtak for sak 12/26"/>
        <w:tag w:val="HandlingID211740;CaseID201233"/>
        <w:id w:val="-509611887"/>
        <w:placeholder>
          <w:docPart w:val="DefaultPlaceholder_-1854013440"/>
        </w:placeholder>
      </w:sdtPr>
      <w:sdtEndPr/>
      <w:sdtContent>
        <w:p w14:paraId="3407DD2D" w14:textId="1764E032" w:rsidR="009046E4" w:rsidRDefault="009046E4" w:rsidP="009046E4">
          <w:pPr>
            <w:pStyle w:val="MUCaseTitle3"/>
          </w:pPr>
          <w:r>
            <w:t>Møtebehandling</w:t>
          </w:r>
        </w:p>
        <w:p w14:paraId="50B89FB0" w14:textId="77777777" w:rsidR="009046E4" w:rsidRDefault="009046E4" w:rsidP="009046E4"/>
        <w:sdt>
          <w:sdtPr>
            <w:rPr>
              <w:b w:val="0"/>
            </w:rPr>
            <w:tag w:val="MU_Innstilling"/>
            <w:id w:val="1036089440"/>
            <w:lock w:val="sdtLocked"/>
            <w:placeholder>
              <w:docPart w:val="DefaultPlaceholder_-1854013440"/>
            </w:placeholder>
            <w15:appearance w15:val="hidden"/>
          </w:sdtPr>
          <w:sdtEndPr/>
          <w:sdtContent>
            <w:p w14:paraId="3A4D7EBC" w14:textId="77777777" w:rsidR="009046E4" w:rsidRDefault="009046E4" w:rsidP="009046E4">
              <w:pPr>
                <w:pStyle w:val="MUCaseTitle3"/>
              </w:pPr>
              <w:r>
                <w:t xml:space="preserve">Vedtak </w:t>
              </w:r>
            </w:p>
            <w:sdt>
              <w:sdtPr>
                <w:tag w:val="MU_Vedtakstekst"/>
                <w:id w:val="973413011"/>
                <w:lock w:val="sdtLocked"/>
                <w:placeholder>
                  <w:docPart w:val="EDFB597E61614DE5BB9C03EF8A4C13B4"/>
                </w:placeholder>
                <w15:appearance w15:val="hidden"/>
              </w:sdtPr>
              <w:sdtEndPr/>
              <w:sdtContent>
                <w:p w14:paraId="51BD0F4D" w14:textId="7D606BD7" w:rsidR="009046E4" w:rsidRDefault="007436D3" w:rsidP="009046E4">
                  <w:r>
                    <w:t xml:space="preserve">Det er ønskelig med 2 benker til hver av kirkegårdene på </w:t>
                  </w:r>
                  <w:proofErr w:type="spellStart"/>
                  <w:r>
                    <w:t>Svanelvmoen</w:t>
                  </w:r>
                  <w:proofErr w:type="spellEnd"/>
                  <w:r>
                    <w:t xml:space="preserve">, Tranøya, </w:t>
                  </w:r>
                  <w:proofErr w:type="spellStart"/>
                  <w:r>
                    <w:t>Reindalen</w:t>
                  </w:r>
                  <w:proofErr w:type="spellEnd"/>
                  <w:r>
                    <w:t xml:space="preserve"> og Buvika. Det er også behov for reparasjon på flaggstanga på tranøya. </w:t>
                  </w:r>
                </w:p>
                <w:p w14:paraId="7BCB077C" w14:textId="77777777" w:rsidR="009046E4" w:rsidRDefault="0023300A" w:rsidP="009046E4"/>
              </w:sdtContent>
            </w:sdt>
          </w:sdtContent>
        </w:sdt>
        <w:p w14:paraId="53907CDF" w14:textId="254B1F88" w:rsidR="009046E4" w:rsidRDefault="009046E4" w:rsidP="009046E4">
          <w:pPr>
            <w:spacing w:before="240"/>
          </w:pPr>
          <w:r>
            <w:fldChar w:fldCharType="begin"/>
          </w:r>
          <w:r>
            <w:instrText xml:space="preserve"> MACROBUTTON SaveDecision [Lagre vedtak] </w:instrText>
          </w:r>
          <w:r>
            <w:fldChar w:fldCharType="end"/>
          </w:r>
        </w:p>
      </w:sdtContent>
    </w:sdt>
    <w:p w14:paraId="415664C0" w14:textId="77777777" w:rsidR="009046E4" w:rsidRDefault="009046E4" w:rsidP="009046E4">
      <w:pPr>
        <w:spacing w:before="240"/>
      </w:pPr>
    </w:p>
    <w:p w14:paraId="59DA9EA0" w14:textId="77777777" w:rsidR="009046E4" w:rsidRDefault="009046E4" w:rsidP="009046E4">
      <w:pPr>
        <w:spacing w:before="240"/>
      </w:pPr>
    </w:p>
    <w:p w14:paraId="47E51FBA" w14:textId="77777777" w:rsidR="009046E4" w:rsidRDefault="009046E4" w:rsidP="009046E4">
      <w:pPr>
        <w:spacing w:before="240"/>
      </w:pPr>
    </w:p>
    <w:p w14:paraId="30681457" w14:textId="77777777" w:rsidR="009046E4" w:rsidRDefault="009046E4" w:rsidP="009046E4">
      <w:pPr>
        <w:pStyle w:val="MUCaseTitle2"/>
      </w:pPr>
      <w:bookmarkStart w:id="10" w:name="CaseRef211742"/>
      <w:bookmarkEnd w:id="10"/>
      <w:r>
        <w:t>13/26 Forberedelser av valg 2027 for Tranøy</w:t>
      </w:r>
    </w:p>
    <w:p w14:paraId="3D7FB856" w14:textId="238B41CD" w:rsidR="009046E4" w:rsidRDefault="009046E4" w:rsidP="009046E4"/>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9046E4" w14:paraId="146D6398" w14:textId="77777777" w:rsidTr="009046E4">
        <w:tc>
          <w:tcPr>
            <w:tcW w:w="5102" w:type="dxa"/>
          </w:tcPr>
          <w:p w14:paraId="4BD26F74" w14:textId="43927870" w:rsidR="009046E4" w:rsidRDefault="009046E4" w:rsidP="009046E4">
            <w:r>
              <w:t>Behandlet av</w:t>
            </w:r>
          </w:p>
        </w:tc>
        <w:tc>
          <w:tcPr>
            <w:tcW w:w="1701" w:type="dxa"/>
          </w:tcPr>
          <w:p w14:paraId="630A92A6" w14:textId="65233FB2" w:rsidR="009046E4" w:rsidRDefault="009046E4" w:rsidP="009046E4">
            <w:r>
              <w:t>Møtedato</w:t>
            </w:r>
          </w:p>
        </w:tc>
        <w:tc>
          <w:tcPr>
            <w:tcW w:w="1134" w:type="dxa"/>
          </w:tcPr>
          <w:p w14:paraId="27A8DE85" w14:textId="144F75CB" w:rsidR="009046E4" w:rsidRDefault="009046E4" w:rsidP="009046E4">
            <w:proofErr w:type="spellStart"/>
            <w:r>
              <w:t>Saknr</w:t>
            </w:r>
            <w:proofErr w:type="spellEnd"/>
          </w:p>
        </w:tc>
      </w:tr>
      <w:tr w:rsidR="009046E4" w14:paraId="05932B1F" w14:textId="77777777" w:rsidTr="009046E4">
        <w:tc>
          <w:tcPr>
            <w:tcW w:w="5102" w:type="dxa"/>
          </w:tcPr>
          <w:p w14:paraId="70465087" w14:textId="1819B77F" w:rsidR="009046E4" w:rsidRDefault="009046E4" w:rsidP="009046E4">
            <w:r>
              <w:t>1 Tranøy menighetsråd</w:t>
            </w:r>
          </w:p>
        </w:tc>
        <w:tc>
          <w:tcPr>
            <w:tcW w:w="1701" w:type="dxa"/>
          </w:tcPr>
          <w:p w14:paraId="548C3A16" w14:textId="2DA133D7" w:rsidR="009046E4" w:rsidRDefault="009046E4" w:rsidP="009046E4">
            <w:r>
              <w:t>03.06.2026</w:t>
            </w:r>
          </w:p>
        </w:tc>
        <w:tc>
          <w:tcPr>
            <w:tcW w:w="1134" w:type="dxa"/>
          </w:tcPr>
          <w:p w14:paraId="229D3F53" w14:textId="1C4E9B7F" w:rsidR="009046E4" w:rsidRDefault="009046E4" w:rsidP="009046E4">
            <w:r>
              <w:t>13/26</w:t>
            </w:r>
          </w:p>
        </w:tc>
      </w:tr>
    </w:tbl>
    <w:p w14:paraId="0C3ADA0D" w14:textId="77777777" w:rsidR="009046E4" w:rsidRDefault="009046E4" w:rsidP="009046E4"/>
    <w:p w14:paraId="125D5D2B" w14:textId="77777777" w:rsidR="009046E4" w:rsidRDefault="009046E4" w:rsidP="009046E4"/>
    <w:p w14:paraId="04A524D1" w14:textId="77777777" w:rsidR="009046E4" w:rsidRDefault="009046E4" w:rsidP="009046E4"/>
    <w:p w14:paraId="72401D21" w14:textId="77777777" w:rsidR="009046E4" w:rsidRDefault="009046E4" w:rsidP="009046E4"/>
    <w:sdt>
      <w:sdtPr>
        <w:alias w:val="Sammendrag"/>
        <w:tag w:val="Sammendrag"/>
        <w:id w:val="-1310705007"/>
        <w:placeholder>
          <w:docPart w:val="4A58962CE65F4F0895F5B8331544301C"/>
        </w:placeholder>
      </w:sdtPr>
      <w:sdtEndPr/>
      <w:sdtContent>
        <w:p w14:paraId="14DDC57D" w14:textId="77777777" w:rsidR="009046E4" w:rsidRPr="00BE598D" w:rsidRDefault="009046E4" w:rsidP="009046E4">
          <w:pPr>
            <w:keepNext/>
            <w:keepLines/>
            <w:outlineLvl w:val="1"/>
            <w:rPr>
              <w:rFonts w:eastAsia="Arial Unicode MS"/>
              <w:b/>
              <w:bCs/>
            </w:rPr>
          </w:pPr>
          <w:r>
            <w:rPr>
              <w:rFonts w:eastAsia="Arial Unicode MS"/>
              <w:b/>
              <w:bCs/>
            </w:rPr>
            <w:t>Saksorientering</w:t>
          </w:r>
        </w:p>
        <w:p w14:paraId="1AEE14F1" w14:textId="77777777" w:rsidR="009046E4" w:rsidRDefault="009046E4" w:rsidP="009046E4">
          <w:pPr>
            <w:contextualSpacing/>
          </w:pPr>
          <w:r>
            <w:t xml:space="preserve">Kirkevalget skal gjennomføres 10. aug-13. sep. Det skal holde med ett valglokale. To saker til menighetsrådsmøtet 9. september: Opprette en nominasjonskomité og bestemme antall medlemmer i neste periodes menighetsråd. </w:t>
          </w:r>
        </w:p>
        <w:p w14:paraId="3AA634CC" w14:textId="77777777" w:rsidR="009046E4" w:rsidRDefault="009046E4" w:rsidP="009046E4">
          <w:pPr>
            <w:contextualSpacing/>
          </w:pPr>
          <w:r>
            <w:t>Det anbefales at nominasjonskomiteen består av 3-4 medlemmer, gjerne representert fra ulike aldersgrupper og deler av menigheten. Det bør vurderes om ett av medlemmene fra sittende menighetsråd deltar for å sikre god forankring og informasjon</w:t>
          </w:r>
        </w:p>
      </w:sdtContent>
    </w:sdt>
    <w:p w14:paraId="42FDA9E5" w14:textId="77777777" w:rsidR="009046E4" w:rsidRDefault="009046E4" w:rsidP="009046E4"/>
    <w:sdt>
      <w:sdtPr>
        <w:rPr>
          <w:b/>
        </w:rPr>
        <w:tag w:val="MU_Tittel"/>
        <w:id w:val="1712997840"/>
        <w:placeholder>
          <w:docPart w:val="211B77CB2B2D4C369CFA21E85C5D9F20"/>
        </w:placeholder>
        <w:text/>
      </w:sdtPr>
      <w:sdtEndPr/>
      <w:sdtContent>
        <w:p w14:paraId="4EB2002E" w14:textId="77777777" w:rsidR="009046E4" w:rsidRDefault="009046E4" w:rsidP="009046E4">
          <w:pPr>
            <w:rPr>
              <w:b/>
            </w:rPr>
          </w:pPr>
          <w:r w:rsidRPr="00EF6EF9">
            <w:rPr>
              <w:b/>
            </w:rPr>
            <w:t>Forslag til vedtak</w:t>
          </w:r>
        </w:p>
      </w:sdtContent>
    </w:sdt>
    <w:p w14:paraId="4FBF517D" w14:textId="77777777" w:rsidR="009046E4" w:rsidRDefault="009046E4" w:rsidP="009046E4"/>
    <w:p w14:paraId="6FE833D7" w14:textId="104561B8" w:rsidR="009046E4" w:rsidRDefault="009046E4" w:rsidP="009046E4">
      <w:r>
        <w:t>Orienteringen om valget tas til orientering.</w:t>
      </w:r>
    </w:p>
    <w:p w14:paraId="5C178791" w14:textId="77777777" w:rsidR="009046E4" w:rsidRDefault="009046E4" w:rsidP="009046E4"/>
    <w:sdt>
      <w:sdtPr>
        <w:rPr>
          <w:b w:val="0"/>
        </w:rPr>
        <w:alias w:val="Vedtak for sak 13/26"/>
        <w:tag w:val="HandlingID211742;CaseID201234"/>
        <w:id w:val="-1019776478"/>
        <w:placeholder>
          <w:docPart w:val="DefaultPlaceholder_-1854013440"/>
        </w:placeholder>
      </w:sdtPr>
      <w:sdtEndPr/>
      <w:sdtContent>
        <w:p w14:paraId="50A2190E" w14:textId="62FB7964" w:rsidR="009046E4" w:rsidRDefault="009046E4" w:rsidP="009046E4">
          <w:pPr>
            <w:pStyle w:val="MUCaseTitle3"/>
          </w:pPr>
          <w:r>
            <w:t>Møtebehandling</w:t>
          </w:r>
        </w:p>
        <w:p w14:paraId="09431E60" w14:textId="77777777" w:rsidR="009046E4" w:rsidRDefault="009046E4" w:rsidP="009046E4"/>
        <w:sdt>
          <w:sdtPr>
            <w:rPr>
              <w:b w:val="0"/>
            </w:rPr>
            <w:tag w:val="MU_Innstilling"/>
            <w:id w:val="-890195731"/>
            <w:lock w:val="sdtLocked"/>
            <w:placeholder>
              <w:docPart w:val="DefaultPlaceholder_-1854013440"/>
            </w:placeholder>
            <w15:appearance w15:val="hidden"/>
          </w:sdtPr>
          <w:sdtEndPr/>
          <w:sdtContent>
            <w:p w14:paraId="59281C97" w14:textId="77777777" w:rsidR="009046E4" w:rsidRDefault="009046E4" w:rsidP="009046E4">
              <w:pPr>
                <w:pStyle w:val="MUCaseTitle3"/>
              </w:pPr>
              <w:r>
                <w:t xml:space="preserve">Vedtak </w:t>
              </w:r>
            </w:p>
            <w:sdt>
              <w:sdtPr>
                <w:tag w:val="MU_Vedtakstekst"/>
                <w:id w:val="-359661237"/>
                <w:lock w:val="sdtLocked"/>
                <w:placeholder>
                  <w:docPart w:val="0D2C169887194B77BBEDE73F2F0234D0"/>
                </w:placeholder>
                <w15:appearance w15:val="hidden"/>
              </w:sdtPr>
              <w:sdtEndPr/>
              <w:sdtContent>
                <w:p w14:paraId="56141F25" w14:textId="1CA85F30" w:rsidR="009046E4" w:rsidRDefault="009046E4" w:rsidP="009046E4">
                  <w:r>
                    <w:t>Orienteringen om valget tas til orientering.</w:t>
                  </w:r>
                </w:p>
                <w:p w14:paraId="72227118" w14:textId="77777777" w:rsidR="009046E4" w:rsidRDefault="0023300A" w:rsidP="009046E4"/>
              </w:sdtContent>
            </w:sdt>
          </w:sdtContent>
        </w:sdt>
        <w:p w14:paraId="0FC6185E" w14:textId="68793A37" w:rsidR="009046E4" w:rsidRDefault="009046E4" w:rsidP="009046E4">
          <w:pPr>
            <w:spacing w:before="240"/>
          </w:pPr>
          <w:r>
            <w:fldChar w:fldCharType="begin"/>
          </w:r>
          <w:r>
            <w:instrText xml:space="preserve"> MACROBUTTON SaveDecision [Lagre vedtak] </w:instrText>
          </w:r>
          <w:r>
            <w:fldChar w:fldCharType="end"/>
          </w:r>
        </w:p>
      </w:sdtContent>
    </w:sdt>
    <w:p w14:paraId="6154228B" w14:textId="77777777" w:rsidR="009046E4" w:rsidRDefault="009046E4" w:rsidP="009046E4">
      <w:pPr>
        <w:spacing w:before="240"/>
      </w:pPr>
    </w:p>
    <w:p w14:paraId="6035302A" w14:textId="77777777" w:rsidR="009046E4" w:rsidRDefault="009046E4" w:rsidP="009046E4">
      <w:pPr>
        <w:spacing w:before="240"/>
      </w:pPr>
    </w:p>
    <w:p w14:paraId="6B6CFB6F" w14:textId="77777777" w:rsidR="009046E4" w:rsidRDefault="009046E4" w:rsidP="009046E4">
      <w:pPr>
        <w:spacing w:before="240"/>
      </w:pPr>
    </w:p>
    <w:p w14:paraId="6D190210" w14:textId="77777777" w:rsidR="009046E4" w:rsidRDefault="009046E4" w:rsidP="009046E4">
      <w:pPr>
        <w:spacing w:before="240"/>
      </w:pPr>
    </w:p>
    <w:p w14:paraId="5628284D" w14:textId="5D9EE751" w:rsidR="009046E4" w:rsidRDefault="009046E4" w:rsidP="009046E4">
      <w:pPr>
        <w:pStyle w:val="MUCaseTitle"/>
        <w:rPr>
          <w:shd w:val="clear" w:color="auto" w:fill="D9D9D9"/>
        </w:rPr>
      </w:pPr>
      <w:r w:rsidRPr="009046E4">
        <w:rPr>
          <w:shd w:val="clear" w:color="auto" w:fill="D9D9D9"/>
        </w:rPr>
        <w:t>Orienteringssaker</w:t>
      </w:r>
    </w:p>
    <w:p w14:paraId="536371BF" w14:textId="290F8A80" w:rsidR="009046E4" w:rsidRPr="009046E4" w:rsidRDefault="009046E4" w:rsidP="009046E4">
      <w:pPr>
        <w:pStyle w:val="MUCaseTitle"/>
        <w:rPr>
          <w:shd w:val="clear" w:color="auto" w:fill="D9D9D9"/>
        </w:rPr>
      </w:pPr>
      <w:r w:rsidRPr="009046E4">
        <w:rPr>
          <w:shd w:val="clear" w:color="auto" w:fill="D9D9D9"/>
        </w:rPr>
        <w:t>Eventuelt</w:t>
      </w:r>
    </w:p>
    <w:sectPr w:rsidR="009046E4" w:rsidRPr="009046E4" w:rsidSect="005D52A2">
      <w:footerReference w:type="even" r:id="rId11"/>
      <w:footerReference w:type="default" r:id="rId12"/>
      <w:headerReference w:type="first" r:id="rId13"/>
      <w:footerReference w:type="first" r:id="rId14"/>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B3A78" w14:textId="77777777" w:rsidR="0023300A" w:rsidRDefault="0023300A" w:rsidP="00933AD0">
      <w:r>
        <w:separator/>
      </w:r>
    </w:p>
  </w:endnote>
  <w:endnote w:type="continuationSeparator" w:id="0">
    <w:p w14:paraId="695926F5" w14:textId="77777777" w:rsidR="0023300A" w:rsidRDefault="0023300A"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CA80B" w14:textId="77777777" w:rsidR="0023300A" w:rsidRDefault="0023300A" w:rsidP="00933AD0">
      <w:r>
        <w:separator/>
      </w:r>
    </w:p>
  </w:footnote>
  <w:footnote w:type="continuationSeparator" w:id="0">
    <w:p w14:paraId="20AD13B8" w14:textId="77777777" w:rsidR="0023300A" w:rsidRDefault="0023300A" w:rsidP="0093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5D52A2">
      <w:trPr>
        <w:cantSplit/>
        <w:trHeight w:val="291"/>
      </w:trPr>
      <w:tc>
        <w:tcPr>
          <w:tcW w:w="709" w:type="dxa"/>
          <w:vMerge w:val="restart"/>
          <w:tcBorders>
            <w:top w:val="nil"/>
            <w:left w:val="nil"/>
            <w:bottom w:val="nil"/>
            <w:right w:val="nil"/>
          </w:tcBorders>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tcBorders>
            <w:top w:val="nil"/>
            <w:left w:val="nil"/>
            <w:bottom w:val="nil"/>
            <w:right w:val="nil"/>
          </w:tcBorders>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682993">
      <w:trPr>
        <w:cantSplit/>
        <w:trHeight w:val="274"/>
      </w:trPr>
      <w:tc>
        <w:tcPr>
          <w:tcW w:w="709" w:type="dxa"/>
          <w:vMerge/>
          <w:tcBorders>
            <w:top w:val="nil"/>
            <w:left w:val="nil"/>
            <w:bottom w:val="nil"/>
            <w:right w:val="nil"/>
          </w:tcBorders>
          <w:vAlign w:val="center"/>
          <w:hideMark/>
        </w:tcPr>
        <w:p w14:paraId="3439B917" w14:textId="77777777" w:rsidR="006638E2" w:rsidRDefault="006638E2" w:rsidP="006638E2">
          <w:pPr>
            <w:spacing w:line="276" w:lineRule="auto"/>
            <w:rPr>
              <w:rFonts w:cs="Times New Roman"/>
              <w:sz w:val="6"/>
              <w:szCs w:val="20"/>
            </w:rPr>
          </w:pPr>
        </w:p>
      </w:tc>
      <w:tc>
        <w:tcPr>
          <w:tcW w:w="9731" w:type="dxa"/>
          <w:tcBorders>
            <w:top w:val="nil"/>
            <w:left w:val="nil"/>
            <w:bottom w:val="nil"/>
            <w:right w:val="nil"/>
          </w:tcBorders>
          <w:hideMark/>
        </w:tcPr>
        <w:p w14:paraId="257E6ACB" w14:textId="3D7770F9" w:rsidR="006638E2" w:rsidRPr="00832A5E" w:rsidRDefault="0023300A" w:rsidP="006638E2">
          <w:pPr>
            <w:rPr>
              <w:lang w:val="en-US"/>
            </w:rPr>
          </w:pPr>
          <w:sdt>
            <w:sdtPr>
              <w:rPr>
                <w:sz w:val="22"/>
                <w:szCs w:val="22"/>
              </w:rPr>
              <w:tag w:val="ToBoard.Name"/>
              <w:id w:val="666066392"/>
              <w:placeholder>
                <w:docPart w:val="7DD848AFCD36469996AA98983541A821"/>
              </w:placeholder>
              <w:dataBinding w:prefixMappings="xmlns:gbs='http://www.software-innovation.no/growBusinessDocument'" w:xpath="/gbs:GrowBusinessDocument/gbs:ToBoard.Name[@gbs:key='10000']" w:storeItemID="{054AC2F2-BC89-4FBE-8D04-D77C450C58E4}"/>
              <w:text/>
            </w:sdtPr>
            <w:sdtEndPr/>
            <w:sdtContent>
              <w:r w:rsidR="009046E4">
                <w:rPr>
                  <w:sz w:val="22"/>
                  <w:szCs w:val="22"/>
                </w:rPr>
                <w:t>Tranøy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110DF"/>
    <w:rsid w:val="000115BD"/>
    <w:rsid w:val="0001303A"/>
    <w:rsid w:val="0001641D"/>
    <w:rsid w:val="00017421"/>
    <w:rsid w:val="00020578"/>
    <w:rsid w:val="000275B5"/>
    <w:rsid w:val="000312DA"/>
    <w:rsid w:val="000360C2"/>
    <w:rsid w:val="000452E2"/>
    <w:rsid w:val="00061BFA"/>
    <w:rsid w:val="000752D8"/>
    <w:rsid w:val="00082103"/>
    <w:rsid w:val="00086048"/>
    <w:rsid w:val="00090852"/>
    <w:rsid w:val="000976F3"/>
    <w:rsid w:val="000A5DC3"/>
    <w:rsid w:val="000B2D6F"/>
    <w:rsid w:val="000B3BE4"/>
    <w:rsid w:val="000B79E9"/>
    <w:rsid w:val="000C1398"/>
    <w:rsid w:val="000D1E97"/>
    <w:rsid w:val="000D3353"/>
    <w:rsid w:val="000E3BA4"/>
    <w:rsid w:val="000E7783"/>
    <w:rsid w:val="000F745B"/>
    <w:rsid w:val="00103FB7"/>
    <w:rsid w:val="001179AC"/>
    <w:rsid w:val="00121552"/>
    <w:rsid w:val="00133FED"/>
    <w:rsid w:val="00137E6E"/>
    <w:rsid w:val="0016070B"/>
    <w:rsid w:val="00162CD7"/>
    <w:rsid w:val="0017742C"/>
    <w:rsid w:val="00185E6B"/>
    <w:rsid w:val="001912C1"/>
    <w:rsid w:val="00192461"/>
    <w:rsid w:val="00192AE3"/>
    <w:rsid w:val="00193839"/>
    <w:rsid w:val="00195899"/>
    <w:rsid w:val="001A1140"/>
    <w:rsid w:val="001A33D4"/>
    <w:rsid w:val="001C334E"/>
    <w:rsid w:val="001C71F9"/>
    <w:rsid w:val="00231655"/>
    <w:rsid w:val="0023300A"/>
    <w:rsid w:val="00233EE2"/>
    <w:rsid w:val="00236A12"/>
    <w:rsid w:val="0024101C"/>
    <w:rsid w:val="00241CC5"/>
    <w:rsid w:val="002462F7"/>
    <w:rsid w:val="00255E7B"/>
    <w:rsid w:val="0026242E"/>
    <w:rsid w:val="00270B86"/>
    <w:rsid w:val="00281450"/>
    <w:rsid w:val="002872AE"/>
    <w:rsid w:val="00290510"/>
    <w:rsid w:val="00294507"/>
    <w:rsid w:val="00294CFD"/>
    <w:rsid w:val="002A3E52"/>
    <w:rsid w:val="002B3894"/>
    <w:rsid w:val="002B452F"/>
    <w:rsid w:val="002C1FCE"/>
    <w:rsid w:val="002C2B1A"/>
    <w:rsid w:val="002C4BD4"/>
    <w:rsid w:val="002C6754"/>
    <w:rsid w:val="002D41F9"/>
    <w:rsid w:val="002E1CCE"/>
    <w:rsid w:val="002F2756"/>
    <w:rsid w:val="002F2BD0"/>
    <w:rsid w:val="002F477D"/>
    <w:rsid w:val="002F7E02"/>
    <w:rsid w:val="003163C8"/>
    <w:rsid w:val="003268C7"/>
    <w:rsid w:val="003341C9"/>
    <w:rsid w:val="003431C6"/>
    <w:rsid w:val="003464FF"/>
    <w:rsid w:val="00346D1E"/>
    <w:rsid w:val="00352356"/>
    <w:rsid w:val="0035777A"/>
    <w:rsid w:val="00361D83"/>
    <w:rsid w:val="00361F1F"/>
    <w:rsid w:val="00362998"/>
    <w:rsid w:val="003632C6"/>
    <w:rsid w:val="003646FE"/>
    <w:rsid w:val="00364D6A"/>
    <w:rsid w:val="003654B9"/>
    <w:rsid w:val="00384F52"/>
    <w:rsid w:val="00387E91"/>
    <w:rsid w:val="003A38A2"/>
    <w:rsid w:val="003B7FD2"/>
    <w:rsid w:val="003C6F33"/>
    <w:rsid w:val="003D1D7D"/>
    <w:rsid w:val="003D327E"/>
    <w:rsid w:val="003D4AC6"/>
    <w:rsid w:val="003E1424"/>
    <w:rsid w:val="003E2C52"/>
    <w:rsid w:val="003E41AD"/>
    <w:rsid w:val="003E5D63"/>
    <w:rsid w:val="003F3B30"/>
    <w:rsid w:val="003F664A"/>
    <w:rsid w:val="0040152D"/>
    <w:rsid w:val="00403641"/>
    <w:rsid w:val="0042266B"/>
    <w:rsid w:val="00423E6D"/>
    <w:rsid w:val="0044002A"/>
    <w:rsid w:val="00443BF5"/>
    <w:rsid w:val="004471AF"/>
    <w:rsid w:val="0045150B"/>
    <w:rsid w:val="00456001"/>
    <w:rsid w:val="004661E4"/>
    <w:rsid w:val="004673A4"/>
    <w:rsid w:val="00473ABE"/>
    <w:rsid w:val="00476A34"/>
    <w:rsid w:val="0048161E"/>
    <w:rsid w:val="00484246"/>
    <w:rsid w:val="00494A22"/>
    <w:rsid w:val="00497EB3"/>
    <w:rsid w:val="004A1155"/>
    <w:rsid w:val="004A3B69"/>
    <w:rsid w:val="004A5C1C"/>
    <w:rsid w:val="004B773C"/>
    <w:rsid w:val="004C2245"/>
    <w:rsid w:val="004C43FD"/>
    <w:rsid w:val="004C7252"/>
    <w:rsid w:val="004C78E3"/>
    <w:rsid w:val="004C7DD3"/>
    <w:rsid w:val="004D09E4"/>
    <w:rsid w:val="004E3071"/>
    <w:rsid w:val="004E4DCC"/>
    <w:rsid w:val="004E5A44"/>
    <w:rsid w:val="004E6E67"/>
    <w:rsid w:val="004E746A"/>
    <w:rsid w:val="004F6492"/>
    <w:rsid w:val="00501927"/>
    <w:rsid w:val="005041CD"/>
    <w:rsid w:val="005048F3"/>
    <w:rsid w:val="00505BE7"/>
    <w:rsid w:val="005063EA"/>
    <w:rsid w:val="005111DC"/>
    <w:rsid w:val="00524F15"/>
    <w:rsid w:val="00532298"/>
    <w:rsid w:val="005339AD"/>
    <w:rsid w:val="00533DA4"/>
    <w:rsid w:val="0053553D"/>
    <w:rsid w:val="005412CE"/>
    <w:rsid w:val="005502A2"/>
    <w:rsid w:val="00551034"/>
    <w:rsid w:val="00556EF4"/>
    <w:rsid w:val="005611C1"/>
    <w:rsid w:val="00561BD7"/>
    <w:rsid w:val="00563022"/>
    <w:rsid w:val="005677EC"/>
    <w:rsid w:val="0057293F"/>
    <w:rsid w:val="005734E4"/>
    <w:rsid w:val="0057580F"/>
    <w:rsid w:val="0058134C"/>
    <w:rsid w:val="0058236C"/>
    <w:rsid w:val="00584F94"/>
    <w:rsid w:val="00586747"/>
    <w:rsid w:val="0059079C"/>
    <w:rsid w:val="005928C0"/>
    <w:rsid w:val="0059733E"/>
    <w:rsid w:val="005B7510"/>
    <w:rsid w:val="005C5214"/>
    <w:rsid w:val="005D0CBB"/>
    <w:rsid w:val="005D22C2"/>
    <w:rsid w:val="005D5028"/>
    <w:rsid w:val="005D52A2"/>
    <w:rsid w:val="005E6BE7"/>
    <w:rsid w:val="005F10AE"/>
    <w:rsid w:val="00602855"/>
    <w:rsid w:val="006046F0"/>
    <w:rsid w:val="00610476"/>
    <w:rsid w:val="00617B79"/>
    <w:rsid w:val="00620467"/>
    <w:rsid w:val="00620C38"/>
    <w:rsid w:val="006248AE"/>
    <w:rsid w:val="00624D23"/>
    <w:rsid w:val="006271EE"/>
    <w:rsid w:val="006434F0"/>
    <w:rsid w:val="006478D2"/>
    <w:rsid w:val="006526D0"/>
    <w:rsid w:val="00655B09"/>
    <w:rsid w:val="006631F0"/>
    <w:rsid w:val="006638E2"/>
    <w:rsid w:val="0066394F"/>
    <w:rsid w:val="00667101"/>
    <w:rsid w:val="00671A95"/>
    <w:rsid w:val="00674F96"/>
    <w:rsid w:val="00676F2E"/>
    <w:rsid w:val="00691196"/>
    <w:rsid w:val="00695BEE"/>
    <w:rsid w:val="006A04AA"/>
    <w:rsid w:val="006B2306"/>
    <w:rsid w:val="006B516A"/>
    <w:rsid w:val="006B73CD"/>
    <w:rsid w:val="006B7C7A"/>
    <w:rsid w:val="006C0F46"/>
    <w:rsid w:val="006C42DA"/>
    <w:rsid w:val="006C4469"/>
    <w:rsid w:val="006E0147"/>
    <w:rsid w:val="00700C4C"/>
    <w:rsid w:val="00705204"/>
    <w:rsid w:val="00706865"/>
    <w:rsid w:val="00710464"/>
    <w:rsid w:val="007122D8"/>
    <w:rsid w:val="0071233C"/>
    <w:rsid w:val="007130DA"/>
    <w:rsid w:val="00715ABC"/>
    <w:rsid w:val="0071749C"/>
    <w:rsid w:val="00724A6F"/>
    <w:rsid w:val="007308FE"/>
    <w:rsid w:val="0073167F"/>
    <w:rsid w:val="00731D62"/>
    <w:rsid w:val="007427DB"/>
    <w:rsid w:val="007436D3"/>
    <w:rsid w:val="00745D59"/>
    <w:rsid w:val="0075020E"/>
    <w:rsid w:val="00751951"/>
    <w:rsid w:val="007534AA"/>
    <w:rsid w:val="007648AA"/>
    <w:rsid w:val="007662FD"/>
    <w:rsid w:val="00767836"/>
    <w:rsid w:val="0077255E"/>
    <w:rsid w:val="00772ED7"/>
    <w:rsid w:val="00786FC5"/>
    <w:rsid w:val="007943A9"/>
    <w:rsid w:val="007A4440"/>
    <w:rsid w:val="007A4926"/>
    <w:rsid w:val="007C50F2"/>
    <w:rsid w:val="007D034E"/>
    <w:rsid w:val="007D1DA4"/>
    <w:rsid w:val="007D22ED"/>
    <w:rsid w:val="007E08C7"/>
    <w:rsid w:val="007E308E"/>
    <w:rsid w:val="007F07F2"/>
    <w:rsid w:val="007F141C"/>
    <w:rsid w:val="007F6835"/>
    <w:rsid w:val="007F79BD"/>
    <w:rsid w:val="007F7D66"/>
    <w:rsid w:val="00802215"/>
    <w:rsid w:val="00805901"/>
    <w:rsid w:val="008133CD"/>
    <w:rsid w:val="00822263"/>
    <w:rsid w:val="0082402E"/>
    <w:rsid w:val="00832A5E"/>
    <w:rsid w:val="00836447"/>
    <w:rsid w:val="00836ADA"/>
    <w:rsid w:val="00845665"/>
    <w:rsid w:val="00862044"/>
    <w:rsid w:val="008705E3"/>
    <w:rsid w:val="00872BA7"/>
    <w:rsid w:val="00890145"/>
    <w:rsid w:val="00893533"/>
    <w:rsid w:val="00897624"/>
    <w:rsid w:val="008A3B4B"/>
    <w:rsid w:val="008C043A"/>
    <w:rsid w:val="008C268C"/>
    <w:rsid w:val="008C6FE1"/>
    <w:rsid w:val="008E0BA7"/>
    <w:rsid w:val="008E35CE"/>
    <w:rsid w:val="008E590B"/>
    <w:rsid w:val="008E6501"/>
    <w:rsid w:val="008F0270"/>
    <w:rsid w:val="008F4345"/>
    <w:rsid w:val="009001EE"/>
    <w:rsid w:val="009046E4"/>
    <w:rsid w:val="0091655F"/>
    <w:rsid w:val="00923E77"/>
    <w:rsid w:val="009245D1"/>
    <w:rsid w:val="00933AD0"/>
    <w:rsid w:val="00950117"/>
    <w:rsid w:val="00953877"/>
    <w:rsid w:val="00965669"/>
    <w:rsid w:val="00966B29"/>
    <w:rsid w:val="00966C52"/>
    <w:rsid w:val="00967961"/>
    <w:rsid w:val="009979F2"/>
    <w:rsid w:val="009A4CE2"/>
    <w:rsid w:val="009B03BF"/>
    <w:rsid w:val="009B1F0E"/>
    <w:rsid w:val="009B3407"/>
    <w:rsid w:val="009B4344"/>
    <w:rsid w:val="009B442D"/>
    <w:rsid w:val="009B466A"/>
    <w:rsid w:val="009B6C37"/>
    <w:rsid w:val="009D257A"/>
    <w:rsid w:val="009D66CD"/>
    <w:rsid w:val="009E051F"/>
    <w:rsid w:val="009F355E"/>
    <w:rsid w:val="009F3B15"/>
    <w:rsid w:val="009F5DB4"/>
    <w:rsid w:val="009F6EFA"/>
    <w:rsid w:val="00A047F4"/>
    <w:rsid w:val="00A0629D"/>
    <w:rsid w:val="00A20C05"/>
    <w:rsid w:val="00A218C3"/>
    <w:rsid w:val="00A21C06"/>
    <w:rsid w:val="00A27060"/>
    <w:rsid w:val="00A36ED9"/>
    <w:rsid w:val="00A378AB"/>
    <w:rsid w:val="00A40F8D"/>
    <w:rsid w:val="00A4530B"/>
    <w:rsid w:val="00A47E40"/>
    <w:rsid w:val="00A50932"/>
    <w:rsid w:val="00A6180F"/>
    <w:rsid w:val="00A652CD"/>
    <w:rsid w:val="00A73F75"/>
    <w:rsid w:val="00A7446B"/>
    <w:rsid w:val="00A84CA5"/>
    <w:rsid w:val="00A90249"/>
    <w:rsid w:val="00A92689"/>
    <w:rsid w:val="00A92BA9"/>
    <w:rsid w:val="00A93EE1"/>
    <w:rsid w:val="00A94D5B"/>
    <w:rsid w:val="00AA0D63"/>
    <w:rsid w:val="00AA451F"/>
    <w:rsid w:val="00AA494B"/>
    <w:rsid w:val="00AB1FF4"/>
    <w:rsid w:val="00AB3310"/>
    <w:rsid w:val="00AD6C1C"/>
    <w:rsid w:val="00AE04EE"/>
    <w:rsid w:val="00AE0A9E"/>
    <w:rsid w:val="00AE4158"/>
    <w:rsid w:val="00AE6148"/>
    <w:rsid w:val="00AF2652"/>
    <w:rsid w:val="00AF5C2F"/>
    <w:rsid w:val="00B03F41"/>
    <w:rsid w:val="00B21F93"/>
    <w:rsid w:val="00B2566F"/>
    <w:rsid w:val="00B274C3"/>
    <w:rsid w:val="00B31BF9"/>
    <w:rsid w:val="00B35C5C"/>
    <w:rsid w:val="00B369D5"/>
    <w:rsid w:val="00B41F96"/>
    <w:rsid w:val="00B46604"/>
    <w:rsid w:val="00B5001D"/>
    <w:rsid w:val="00B51110"/>
    <w:rsid w:val="00B52702"/>
    <w:rsid w:val="00B55EB2"/>
    <w:rsid w:val="00B66852"/>
    <w:rsid w:val="00B73C57"/>
    <w:rsid w:val="00B97BA6"/>
    <w:rsid w:val="00BA4BF7"/>
    <w:rsid w:val="00BC04FB"/>
    <w:rsid w:val="00BC06BA"/>
    <w:rsid w:val="00BD0524"/>
    <w:rsid w:val="00BD3143"/>
    <w:rsid w:val="00BD7424"/>
    <w:rsid w:val="00BE2814"/>
    <w:rsid w:val="00BE69DF"/>
    <w:rsid w:val="00C24ECE"/>
    <w:rsid w:val="00C33255"/>
    <w:rsid w:val="00C35A44"/>
    <w:rsid w:val="00C4054D"/>
    <w:rsid w:val="00C414C1"/>
    <w:rsid w:val="00C50D2A"/>
    <w:rsid w:val="00C67BE9"/>
    <w:rsid w:val="00C77F80"/>
    <w:rsid w:val="00C8238B"/>
    <w:rsid w:val="00C846D3"/>
    <w:rsid w:val="00CA67FD"/>
    <w:rsid w:val="00CB6560"/>
    <w:rsid w:val="00CD56CA"/>
    <w:rsid w:val="00CD5F64"/>
    <w:rsid w:val="00CE2981"/>
    <w:rsid w:val="00CE4297"/>
    <w:rsid w:val="00CE58DB"/>
    <w:rsid w:val="00CF25A4"/>
    <w:rsid w:val="00CF3F01"/>
    <w:rsid w:val="00D0202B"/>
    <w:rsid w:val="00D12611"/>
    <w:rsid w:val="00D22F44"/>
    <w:rsid w:val="00D25621"/>
    <w:rsid w:val="00D260A1"/>
    <w:rsid w:val="00D2729D"/>
    <w:rsid w:val="00D30A15"/>
    <w:rsid w:val="00D33BC3"/>
    <w:rsid w:val="00D3552F"/>
    <w:rsid w:val="00D37B4E"/>
    <w:rsid w:val="00D4451F"/>
    <w:rsid w:val="00D44E96"/>
    <w:rsid w:val="00D71211"/>
    <w:rsid w:val="00D73A0C"/>
    <w:rsid w:val="00D8076D"/>
    <w:rsid w:val="00D8150E"/>
    <w:rsid w:val="00DA7F87"/>
    <w:rsid w:val="00DB1B07"/>
    <w:rsid w:val="00DB562A"/>
    <w:rsid w:val="00DB5F7F"/>
    <w:rsid w:val="00DB7100"/>
    <w:rsid w:val="00DC0003"/>
    <w:rsid w:val="00DD1AC0"/>
    <w:rsid w:val="00DE1011"/>
    <w:rsid w:val="00DE144B"/>
    <w:rsid w:val="00DE4470"/>
    <w:rsid w:val="00DF03F1"/>
    <w:rsid w:val="00DF1E2B"/>
    <w:rsid w:val="00E0387A"/>
    <w:rsid w:val="00E0496A"/>
    <w:rsid w:val="00E07789"/>
    <w:rsid w:val="00E13BB5"/>
    <w:rsid w:val="00E21368"/>
    <w:rsid w:val="00E42620"/>
    <w:rsid w:val="00E43475"/>
    <w:rsid w:val="00E65A18"/>
    <w:rsid w:val="00E67823"/>
    <w:rsid w:val="00E713E3"/>
    <w:rsid w:val="00EA3834"/>
    <w:rsid w:val="00EB2C54"/>
    <w:rsid w:val="00EB40E8"/>
    <w:rsid w:val="00EC5AE7"/>
    <w:rsid w:val="00ED22D5"/>
    <w:rsid w:val="00EE4CB0"/>
    <w:rsid w:val="00EE5DF6"/>
    <w:rsid w:val="00EE7B33"/>
    <w:rsid w:val="00EE7E28"/>
    <w:rsid w:val="00EF45A5"/>
    <w:rsid w:val="00F0255A"/>
    <w:rsid w:val="00F127DA"/>
    <w:rsid w:val="00F13B32"/>
    <w:rsid w:val="00F13C56"/>
    <w:rsid w:val="00F17D90"/>
    <w:rsid w:val="00F21C40"/>
    <w:rsid w:val="00F42FC9"/>
    <w:rsid w:val="00F46D2E"/>
    <w:rsid w:val="00F51D37"/>
    <w:rsid w:val="00F600C2"/>
    <w:rsid w:val="00F606D6"/>
    <w:rsid w:val="00F62296"/>
    <w:rsid w:val="00F6578A"/>
    <w:rsid w:val="00F867BA"/>
    <w:rsid w:val="00F9187C"/>
    <w:rsid w:val="00F97DE1"/>
    <w:rsid w:val="00FA5546"/>
    <w:rsid w:val="00FC1959"/>
    <w:rsid w:val="00FC6015"/>
    <w:rsid w:val="00FE1894"/>
    <w:rsid w:val="00FE2B19"/>
    <w:rsid w:val="00FE75A9"/>
    <w:rsid w:val="00FF0E3E"/>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D9703D77-124C-4BBD-AFBD-47B3E9D8D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foravsnitt"/>
    <w:uiPriority w:val="99"/>
    <w:semiHidden/>
    <w:unhideWhenUsed/>
    <w:rsid w:val="009046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nk-nord-halogaland.public360online.com/biz/v2-pbr/docprod/templates/dnk_mu_moteprotokoll_bokmal_fr_mr_n_202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010494" w:rsidRDefault="00293E41" w:rsidP="00293E41">
          <w:pPr>
            <w:pStyle w:val="00FFE97A429C48AAADCB84F706042249"/>
          </w:pPr>
          <w:r>
            <w:rPr>
              <w:rStyle w:val="Plassholdertekst"/>
            </w:rPr>
            <w:t>Click here to enter text.</w:t>
          </w:r>
        </w:p>
      </w:docPartBody>
    </w:docPart>
    <w:docPart>
      <w:docPartPr>
        <w:name w:val="20D00E1B33F04E1393CBE11BBF7741DF"/>
        <w:category>
          <w:name w:val="Generelt"/>
          <w:gallery w:val="placeholder"/>
        </w:category>
        <w:types>
          <w:type w:val="bbPlcHdr"/>
        </w:types>
        <w:behaviors>
          <w:behavior w:val="content"/>
        </w:behaviors>
        <w:guid w:val="{E03607F1-1E24-4ABC-B942-1E4C11E74D7E}"/>
      </w:docPartPr>
      <w:docPartBody>
        <w:p w:rsidR="005773BF" w:rsidRDefault="006477AA" w:rsidP="006477AA">
          <w:pPr>
            <w:pStyle w:val="20D00E1B33F04E1393CBE11BBF7741DF"/>
          </w:pPr>
          <w:r>
            <w:rPr>
              <w:rStyle w:val="Plassholdertekst"/>
            </w:rPr>
            <w:t>Skriv inn teksten her.</w:t>
          </w:r>
        </w:p>
      </w:docPartBody>
    </w:docPart>
    <w:docPart>
      <w:docPartPr>
        <w:name w:val="07266D8E74904F29AB7FCD17E308F380"/>
        <w:category>
          <w:name w:val="Generelt"/>
          <w:gallery w:val="placeholder"/>
        </w:category>
        <w:types>
          <w:type w:val="bbPlcHdr"/>
        </w:types>
        <w:behaviors>
          <w:behavior w:val="content"/>
        </w:behaviors>
        <w:guid w:val="{4868CE84-85F3-4799-979A-95FD1D69E035}"/>
      </w:docPartPr>
      <w:docPartBody>
        <w:p w:rsidR="005773BF" w:rsidRDefault="006477AA" w:rsidP="006477AA">
          <w:pPr>
            <w:pStyle w:val="07266D8E74904F29AB7FCD17E308F380"/>
          </w:pPr>
          <w:r w:rsidRPr="004202B9">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D070B377-C5F5-4271-85E0-54E7B0986A6A}"/>
      </w:docPartPr>
      <w:docPartBody>
        <w:p w:rsidR="005773BF" w:rsidRDefault="006477AA">
          <w:r w:rsidRPr="003A42C3">
            <w:rPr>
              <w:rStyle w:val="Plassholdertekst"/>
            </w:rPr>
            <w:t>Klikk eller trykk her for å skrive inn tekst.</w:t>
          </w:r>
        </w:p>
      </w:docPartBody>
    </w:docPart>
    <w:docPart>
      <w:docPartPr>
        <w:name w:val="911578F2C5264C7AA132D30910D8ED16"/>
        <w:category>
          <w:name w:val="Generelt"/>
          <w:gallery w:val="placeholder"/>
        </w:category>
        <w:types>
          <w:type w:val="bbPlcHdr"/>
        </w:types>
        <w:behaviors>
          <w:behavior w:val="content"/>
        </w:behaviors>
        <w:guid w:val="{E7D6D740-B28D-432E-9D6F-95C8B855EE6A}"/>
      </w:docPartPr>
      <w:docPartBody>
        <w:p w:rsidR="005773BF" w:rsidRDefault="006477AA">
          <w:r w:rsidRPr="003A42C3">
            <w:rPr>
              <w:rStyle w:val="Plassholdertekst"/>
            </w:rPr>
            <w:t>Skriv inn vedtaket her</w:t>
          </w:r>
        </w:p>
      </w:docPartBody>
    </w:docPart>
    <w:docPart>
      <w:docPartPr>
        <w:name w:val="E8593F10EA8E49CCBC4046060308CCAA"/>
        <w:category>
          <w:name w:val="Generelt"/>
          <w:gallery w:val="placeholder"/>
        </w:category>
        <w:types>
          <w:type w:val="bbPlcHdr"/>
        </w:types>
        <w:behaviors>
          <w:behavior w:val="content"/>
        </w:behaviors>
        <w:guid w:val="{6CBBBCCD-460A-47F6-8971-A2B7906DAAE0}"/>
      </w:docPartPr>
      <w:docPartBody>
        <w:p w:rsidR="005773BF" w:rsidRDefault="006477AA" w:rsidP="006477AA">
          <w:pPr>
            <w:pStyle w:val="E8593F10EA8E49CCBC4046060308CCAA"/>
          </w:pPr>
          <w:r>
            <w:rPr>
              <w:rStyle w:val="Plassholdertekst"/>
            </w:rPr>
            <w:t>Skriv inn teksten her.</w:t>
          </w:r>
        </w:p>
      </w:docPartBody>
    </w:docPart>
    <w:docPart>
      <w:docPartPr>
        <w:name w:val="C611C96D3C734ACD92B3FCAC95C0C79A"/>
        <w:category>
          <w:name w:val="Generelt"/>
          <w:gallery w:val="placeholder"/>
        </w:category>
        <w:types>
          <w:type w:val="bbPlcHdr"/>
        </w:types>
        <w:behaviors>
          <w:behavior w:val="content"/>
        </w:behaviors>
        <w:guid w:val="{9FE753C5-E82B-4598-837B-1D71390CA2F1}"/>
      </w:docPartPr>
      <w:docPartBody>
        <w:p w:rsidR="005773BF" w:rsidRDefault="006477AA" w:rsidP="006477AA">
          <w:pPr>
            <w:pStyle w:val="C611C96D3C734ACD92B3FCAC95C0C79A"/>
          </w:pPr>
          <w:r w:rsidRPr="004202B9">
            <w:rPr>
              <w:rStyle w:val="Plassholdertekst"/>
            </w:rPr>
            <w:t>Click here to enter text.</w:t>
          </w:r>
        </w:p>
      </w:docPartBody>
    </w:docPart>
    <w:docPart>
      <w:docPartPr>
        <w:name w:val="7498BCF3400549ED82BC975361DCCE49"/>
        <w:category>
          <w:name w:val="Generelt"/>
          <w:gallery w:val="placeholder"/>
        </w:category>
        <w:types>
          <w:type w:val="bbPlcHdr"/>
        </w:types>
        <w:behaviors>
          <w:behavior w:val="content"/>
        </w:behaviors>
        <w:guid w:val="{0D858109-D421-48E4-B2AA-DA81CE8A8B74}"/>
      </w:docPartPr>
      <w:docPartBody>
        <w:p w:rsidR="005773BF" w:rsidRDefault="006477AA">
          <w:r w:rsidRPr="003A42C3">
            <w:rPr>
              <w:rStyle w:val="Plassholdertekst"/>
            </w:rPr>
            <w:t>Skriv inn vedtaket her</w:t>
          </w:r>
        </w:p>
      </w:docPartBody>
    </w:docPart>
    <w:docPart>
      <w:docPartPr>
        <w:name w:val="9C20881A46F840479955516139BA9294"/>
        <w:category>
          <w:name w:val="Generelt"/>
          <w:gallery w:val="placeholder"/>
        </w:category>
        <w:types>
          <w:type w:val="bbPlcHdr"/>
        </w:types>
        <w:behaviors>
          <w:behavior w:val="content"/>
        </w:behaviors>
        <w:guid w:val="{97957BC2-97CB-4B4B-9588-84E3C5B0ED0D}"/>
      </w:docPartPr>
      <w:docPartBody>
        <w:p w:rsidR="005773BF" w:rsidRDefault="006477AA" w:rsidP="006477AA">
          <w:pPr>
            <w:pStyle w:val="9C20881A46F840479955516139BA9294"/>
          </w:pPr>
          <w:r>
            <w:rPr>
              <w:rStyle w:val="Plassholdertekst"/>
            </w:rPr>
            <w:t>Skriv inn teksten her.</w:t>
          </w:r>
        </w:p>
      </w:docPartBody>
    </w:docPart>
    <w:docPart>
      <w:docPartPr>
        <w:name w:val="07310B8023FE488AA35B5D2412623F6B"/>
        <w:category>
          <w:name w:val="Generelt"/>
          <w:gallery w:val="placeholder"/>
        </w:category>
        <w:types>
          <w:type w:val="bbPlcHdr"/>
        </w:types>
        <w:behaviors>
          <w:behavior w:val="content"/>
        </w:behaviors>
        <w:guid w:val="{30341DC5-CF4F-4032-A02E-1A36782D56D2}"/>
      </w:docPartPr>
      <w:docPartBody>
        <w:p w:rsidR="005773BF" w:rsidRDefault="006477AA" w:rsidP="006477AA">
          <w:pPr>
            <w:pStyle w:val="07310B8023FE488AA35B5D2412623F6B"/>
          </w:pPr>
          <w:r w:rsidRPr="004202B9">
            <w:rPr>
              <w:rStyle w:val="Plassholdertekst"/>
            </w:rPr>
            <w:t>Click here to enter text.</w:t>
          </w:r>
        </w:p>
      </w:docPartBody>
    </w:docPart>
    <w:docPart>
      <w:docPartPr>
        <w:name w:val="E0519F4376BB486EA6BDA31AD0BFB8EA"/>
        <w:category>
          <w:name w:val="Generelt"/>
          <w:gallery w:val="placeholder"/>
        </w:category>
        <w:types>
          <w:type w:val="bbPlcHdr"/>
        </w:types>
        <w:behaviors>
          <w:behavior w:val="content"/>
        </w:behaviors>
        <w:guid w:val="{C998D75E-E521-4C39-AEF9-ABB0B8484D28}"/>
      </w:docPartPr>
      <w:docPartBody>
        <w:p w:rsidR="005773BF" w:rsidRDefault="006477AA">
          <w:r w:rsidRPr="003A42C3">
            <w:rPr>
              <w:rStyle w:val="Plassholdertekst"/>
            </w:rPr>
            <w:t>Skriv inn vedtaket her</w:t>
          </w:r>
        </w:p>
      </w:docPartBody>
    </w:docPart>
    <w:docPart>
      <w:docPartPr>
        <w:name w:val="57F08C3A8360479EBBE8DF5ECC448F6C"/>
        <w:category>
          <w:name w:val="Generelt"/>
          <w:gallery w:val="placeholder"/>
        </w:category>
        <w:types>
          <w:type w:val="bbPlcHdr"/>
        </w:types>
        <w:behaviors>
          <w:behavior w:val="content"/>
        </w:behaviors>
        <w:guid w:val="{107760DB-B1B9-4144-988B-A85B0AD30641}"/>
      </w:docPartPr>
      <w:docPartBody>
        <w:p w:rsidR="005773BF" w:rsidRDefault="006477AA" w:rsidP="006477AA">
          <w:pPr>
            <w:pStyle w:val="57F08C3A8360479EBBE8DF5ECC448F6C"/>
          </w:pPr>
          <w:r>
            <w:rPr>
              <w:rStyle w:val="Plassholdertekst"/>
            </w:rPr>
            <w:t>Skriv inn teksten her.</w:t>
          </w:r>
        </w:p>
      </w:docPartBody>
    </w:docPart>
    <w:docPart>
      <w:docPartPr>
        <w:name w:val="6AABE6680E924189B638B6BF63D854A3"/>
        <w:category>
          <w:name w:val="Generelt"/>
          <w:gallery w:val="placeholder"/>
        </w:category>
        <w:types>
          <w:type w:val="bbPlcHdr"/>
        </w:types>
        <w:behaviors>
          <w:behavior w:val="content"/>
        </w:behaviors>
        <w:guid w:val="{B9F4F8CE-3F42-4E03-AD84-FC1B71317B34}"/>
      </w:docPartPr>
      <w:docPartBody>
        <w:p w:rsidR="005773BF" w:rsidRDefault="006477AA" w:rsidP="006477AA">
          <w:pPr>
            <w:pStyle w:val="6AABE6680E924189B638B6BF63D854A3"/>
          </w:pPr>
          <w:r w:rsidRPr="004202B9">
            <w:rPr>
              <w:rStyle w:val="Plassholdertekst"/>
            </w:rPr>
            <w:t>Click here to enter text.</w:t>
          </w:r>
        </w:p>
      </w:docPartBody>
    </w:docPart>
    <w:docPart>
      <w:docPartPr>
        <w:name w:val="2B0DF9F18B2041AD9FAA305533FEFDDD"/>
        <w:category>
          <w:name w:val="Generelt"/>
          <w:gallery w:val="placeholder"/>
        </w:category>
        <w:types>
          <w:type w:val="bbPlcHdr"/>
        </w:types>
        <w:behaviors>
          <w:behavior w:val="content"/>
        </w:behaviors>
        <w:guid w:val="{3E080B2B-D9A2-4FE6-A658-9FDED09B721D}"/>
      </w:docPartPr>
      <w:docPartBody>
        <w:p w:rsidR="005773BF" w:rsidRDefault="006477AA">
          <w:r w:rsidRPr="003A42C3">
            <w:rPr>
              <w:rStyle w:val="Plassholdertekst"/>
            </w:rPr>
            <w:t>Skriv inn vedtaket her</w:t>
          </w:r>
        </w:p>
      </w:docPartBody>
    </w:docPart>
    <w:docPart>
      <w:docPartPr>
        <w:name w:val="D81952E3218D47BC94B9769B105E15C4"/>
        <w:category>
          <w:name w:val="Generelt"/>
          <w:gallery w:val="placeholder"/>
        </w:category>
        <w:types>
          <w:type w:val="bbPlcHdr"/>
        </w:types>
        <w:behaviors>
          <w:behavior w:val="content"/>
        </w:behaviors>
        <w:guid w:val="{06897C22-0D90-44E1-84FC-F0645E9F5301}"/>
      </w:docPartPr>
      <w:docPartBody>
        <w:p w:rsidR="005773BF" w:rsidRDefault="006477AA" w:rsidP="006477AA">
          <w:pPr>
            <w:pStyle w:val="D81952E3218D47BC94B9769B105E15C4"/>
          </w:pPr>
          <w:r>
            <w:rPr>
              <w:rStyle w:val="Plassholdertekst"/>
            </w:rPr>
            <w:t>Skriv inn teksten her.</w:t>
          </w:r>
        </w:p>
      </w:docPartBody>
    </w:docPart>
    <w:docPart>
      <w:docPartPr>
        <w:name w:val="F82A754066994C3793E0C7B130C7392E"/>
        <w:category>
          <w:name w:val="Generelt"/>
          <w:gallery w:val="placeholder"/>
        </w:category>
        <w:types>
          <w:type w:val="bbPlcHdr"/>
        </w:types>
        <w:behaviors>
          <w:behavior w:val="content"/>
        </w:behaviors>
        <w:guid w:val="{CDCA0849-AF8D-46EA-8861-B1C2A653BA6C}"/>
      </w:docPartPr>
      <w:docPartBody>
        <w:p w:rsidR="005773BF" w:rsidRDefault="006477AA" w:rsidP="006477AA">
          <w:pPr>
            <w:pStyle w:val="F82A754066994C3793E0C7B130C7392E"/>
          </w:pPr>
          <w:r w:rsidRPr="004202B9">
            <w:rPr>
              <w:rStyle w:val="Plassholdertekst"/>
            </w:rPr>
            <w:t>Click here to enter text.</w:t>
          </w:r>
        </w:p>
      </w:docPartBody>
    </w:docPart>
    <w:docPart>
      <w:docPartPr>
        <w:name w:val="EDFB597E61614DE5BB9C03EF8A4C13B4"/>
        <w:category>
          <w:name w:val="Generelt"/>
          <w:gallery w:val="placeholder"/>
        </w:category>
        <w:types>
          <w:type w:val="bbPlcHdr"/>
        </w:types>
        <w:behaviors>
          <w:behavior w:val="content"/>
        </w:behaviors>
        <w:guid w:val="{7E5805F2-278B-4030-9C13-3825C5CAF39E}"/>
      </w:docPartPr>
      <w:docPartBody>
        <w:p w:rsidR="005773BF" w:rsidRDefault="006477AA">
          <w:r w:rsidRPr="003A42C3">
            <w:rPr>
              <w:rStyle w:val="Plassholdertekst"/>
            </w:rPr>
            <w:t>Skriv inn vedtaket her</w:t>
          </w:r>
        </w:p>
      </w:docPartBody>
    </w:docPart>
    <w:docPart>
      <w:docPartPr>
        <w:name w:val="4A58962CE65F4F0895F5B8331544301C"/>
        <w:category>
          <w:name w:val="Generelt"/>
          <w:gallery w:val="placeholder"/>
        </w:category>
        <w:types>
          <w:type w:val="bbPlcHdr"/>
        </w:types>
        <w:behaviors>
          <w:behavior w:val="content"/>
        </w:behaviors>
        <w:guid w:val="{3D1457B5-D932-4ECC-A666-7156B85677BF}"/>
      </w:docPartPr>
      <w:docPartBody>
        <w:p w:rsidR="005773BF" w:rsidRDefault="006477AA" w:rsidP="006477AA">
          <w:pPr>
            <w:pStyle w:val="4A58962CE65F4F0895F5B8331544301C"/>
          </w:pPr>
          <w:r>
            <w:rPr>
              <w:rStyle w:val="Plassholdertekst"/>
            </w:rPr>
            <w:t>Skriv inn teksten her.</w:t>
          </w:r>
        </w:p>
      </w:docPartBody>
    </w:docPart>
    <w:docPart>
      <w:docPartPr>
        <w:name w:val="211B77CB2B2D4C369CFA21E85C5D9F20"/>
        <w:category>
          <w:name w:val="Generelt"/>
          <w:gallery w:val="placeholder"/>
        </w:category>
        <w:types>
          <w:type w:val="bbPlcHdr"/>
        </w:types>
        <w:behaviors>
          <w:behavior w:val="content"/>
        </w:behaviors>
        <w:guid w:val="{DB77315D-23F4-4FB3-A761-D31EBAB76E09}"/>
      </w:docPartPr>
      <w:docPartBody>
        <w:p w:rsidR="005773BF" w:rsidRDefault="006477AA" w:rsidP="006477AA">
          <w:pPr>
            <w:pStyle w:val="211B77CB2B2D4C369CFA21E85C5D9F20"/>
          </w:pPr>
          <w:r w:rsidRPr="004202B9">
            <w:rPr>
              <w:rStyle w:val="Plassholdertekst"/>
            </w:rPr>
            <w:t>Click here to enter text.</w:t>
          </w:r>
        </w:p>
      </w:docPartBody>
    </w:docPart>
    <w:docPart>
      <w:docPartPr>
        <w:name w:val="0D2C169887194B77BBEDE73F2F0234D0"/>
        <w:category>
          <w:name w:val="Generelt"/>
          <w:gallery w:val="placeholder"/>
        </w:category>
        <w:types>
          <w:type w:val="bbPlcHdr"/>
        </w:types>
        <w:behaviors>
          <w:behavior w:val="content"/>
        </w:behaviors>
        <w:guid w:val="{BD3344F4-16A7-420E-AEDC-BC10933FA248}"/>
      </w:docPartPr>
      <w:docPartBody>
        <w:p w:rsidR="005773BF" w:rsidRDefault="006477AA">
          <w:r w:rsidRPr="003A42C3">
            <w:rPr>
              <w:rStyle w:val="Plassholdertekst"/>
            </w:rPr>
            <w:t>Skriv inn vedtaket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010494"/>
    <w:rsid w:val="002047F0"/>
    <w:rsid w:val="00253F83"/>
    <w:rsid w:val="00293E41"/>
    <w:rsid w:val="002E0A79"/>
    <w:rsid w:val="00343652"/>
    <w:rsid w:val="00353520"/>
    <w:rsid w:val="00381EAD"/>
    <w:rsid w:val="003A10CA"/>
    <w:rsid w:val="003D06AE"/>
    <w:rsid w:val="003E1116"/>
    <w:rsid w:val="00451121"/>
    <w:rsid w:val="004E03ED"/>
    <w:rsid w:val="004E689B"/>
    <w:rsid w:val="00527FAD"/>
    <w:rsid w:val="00564B7C"/>
    <w:rsid w:val="005773BF"/>
    <w:rsid w:val="005D6B90"/>
    <w:rsid w:val="005F4505"/>
    <w:rsid w:val="0063357D"/>
    <w:rsid w:val="006461D7"/>
    <w:rsid w:val="006477AA"/>
    <w:rsid w:val="0079142A"/>
    <w:rsid w:val="007B4A68"/>
    <w:rsid w:val="008E0BA7"/>
    <w:rsid w:val="009128B1"/>
    <w:rsid w:val="0091594B"/>
    <w:rsid w:val="009660A4"/>
    <w:rsid w:val="00976F27"/>
    <w:rsid w:val="009B1F6C"/>
    <w:rsid w:val="00A270E8"/>
    <w:rsid w:val="00A54CD1"/>
    <w:rsid w:val="00A86163"/>
    <w:rsid w:val="00A916D2"/>
    <w:rsid w:val="00B21F93"/>
    <w:rsid w:val="00B82CE8"/>
    <w:rsid w:val="00C54490"/>
    <w:rsid w:val="00C96545"/>
    <w:rsid w:val="00D42685"/>
    <w:rsid w:val="00D6449C"/>
    <w:rsid w:val="00D75B69"/>
    <w:rsid w:val="00E063E0"/>
    <w:rsid w:val="00F01A40"/>
    <w:rsid w:val="00F327AC"/>
    <w:rsid w:val="00F46FA9"/>
    <w:rsid w:val="00F6469C"/>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6477AA"/>
    <w:rPr>
      <w:color w:val="808080"/>
    </w:rPr>
  </w:style>
  <w:style w:type="paragraph" w:customStyle="1" w:styleId="B670C8EAED074759A72B3C3D36D87969">
    <w:name w:val="B670C8EAED074759A72B3C3D36D87969"/>
    <w:rsid w:val="005D6B90"/>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 w:type="paragraph" w:customStyle="1" w:styleId="20D00E1B33F04E1393CBE11BBF7741DF">
    <w:name w:val="20D00E1B33F04E1393CBE11BBF7741DF"/>
    <w:rsid w:val="006477AA"/>
    <w:pPr>
      <w:spacing w:line="278" w:lineRule="auto"/>
    </w:pPr>
    <w:rPr>
      <w:kern w:val="2"/>
      <w:sz w:val="24"/>
      <w:szCs w:val="24"/>
      <w:lang w:val="nb-NO" w:eastAsia="nb-NO"/>
      <w14:ligatures w14:val="standardContextual"/>
    </w:rPr>
  </w:style>
  <w:style w:type="paragraph" w:customStyle="1" w:styleId="07266D8E74904F29AB7FCD17E308F380">
    <w:name w:val="07266D8E74904F29AB7FCD17E308F380"/>
    <w:rsid w:val="006477AA"/>
    <w:pPr>
      <w:spacing w:line="278" w:lineRule="auto"/>
    </w:pPr>
    <w:rPr>
      <w:kern w:val="2"/>
      <w:sz w:val="24"/>
      <w:szCs w:val="24"/>
      <w:lang w:val="nb-NO" w:eastAsia="nb-NO"/>
      <w14:ligatures w14:val="standardContextual"/>
    </w:rPr>
  </w:style>
  <w:style w:type="paragraph" w:customStyle="1" w:styleId="E8593F10EA8E49CCBC4046060308CCAA">
    <w:name w:val="E8593F10EA8E49CCBC4046060308CCAA"/>
    <w:rsid w:val="006477AA"/>
    <w:pPr>
      <w:spacing w:line="278" w:lineRule="auto"/>
    </w:pPr>
    <w:rPr>
      <w:kern w:val="2"/>
      <w:sz w:val="24"/>
      <w:szCs w:val="24"/>
      <w:lang w:val="nb-NO" w:eastAsia="nb-NO"/>
      <w14:ligatures w14:val="standardContextual"/>
    </w:rPr>
  </w:style>
  <w:style w:type="paragraph" w:customStyle="1" w:styleId="C611C96D3C734ACD92B3FCAC95C0C79A">
    <w:name w:val="C611C96D3C734ACD92B3FCAC95C0C79A"/>
    <w:rsid w:val="006477AA"/>
    <w:pPr>
      <w:spacing w:line="278" w:lineRule="auto"/>
    </w:pPr>
    <w:rPr>
      <w:kern w:val="2"/>
      <w:sz w:val="24"/>
      <w:szCs w:val="24"/>
      <w:lang w:val="nb-NO" w:eastAsia="nb-NO"/>
      <w14:ligatures w14:val="standardContextual"/>
    </w:rPr>
  </w:style>
  <w:style w:type="paragraph" w:customStyle="1" w:styleId="9C20881A46F840479955516139BA9294">
    <w:name w:val="9C20881A46F840479955516139BA9294"/>
    <w:rsid w:val="006477AA"/>
    <w:pPr>
      <w:spacing w:line="278" w:lineRule="auto"/>
    </w:pPr>
    <w:rPr>
      <w:kern w:val="2"/>
      <w:sz w:val="24"/>
      <w:szCs w:val="24"/>
      <w:lang w:val="nb-NO" w:eastAsia="nb-NO"/>
      <w14:ligatures w14:val="standardContextual"/>
    </w:rPr>
  </w:style>
  <w:style w:type="paragraph" w:customStyle="1" w:styleId="07310B8023FE488AA35B5D2412623F6B">
    <w:name w:val="07310B8023FE488AA35B5D2412623F6B"/>
    <w:rsid w:val="006477AA"/>
    <w:pPr>
      <w:spacing w:line="278" w:lineRule="auto"/>
    </w:pPr>
    <w:rPr>
      <w:kern w:val="2"/>
      <w:sz w:val="24"/>
      <w:szCs w:val="24"/>
      <w:lang w:val="nb-NO" w:eastAsia="nb-NO"/>
      <w14:ligatures w14:val="standardContextual"/>
    </w:rPr>
  </w:style>
  <w:style w:type="paragraph" w:customStyle="1" w:styleId="57F08C3A8360479EBBE8DF5ECC448F6C">
    <w:name w:val="57F08C3A8360479EBBE8DF5ECC448F6C"/>
    <w:rsid w:val="006477AA"/>
    <w:pPr>
      <w:spacing w:line="278" w:lineRule="auto"/>
    </w:pPr>
    <w:rPr>
      <w:kern w:val="2"/>
      <w:sz w:val="24"/>
      <w:szCs w:val="24"/>
      <w:lang w:val="nb-NO" w:eastAsia="nb-NO"/>
      <w14:ligatures w14:val="standardContextual"/>
    </w:rPr>
  </w:style>
  <w:style w:type="paragraph" w:customStyle="1" w:styleId="6AABE6680E924189B638B6BF63D854A3">
    <w:name w:val="6AABE6680E924189B638B6BF63D854A3"/>
    <w:rsid w:val="006477AA"/>
    <w:pPr>
      <w:spacing w:line="278" w:lineRule="auto"/>
    </w:pPr>
    <w:rPr>
      <w:kern w:val="2"/>
      <w:sz w:val="24"/>
      <w:szCs w:val="24"/>
      <w:lang w:val="nb-NO" w:eastAsia="nb-NO"/>
      <w14:ligatures w14:val="standardContextual"/>
    </w:rPr>
  </w:style>
  <w:style w:type="paragraph" w:customStyle="1" w:styleId="D81952E3218D47BC94B9769B105E15C4">
    <w:name w:val="D81952E3218D47BC94B9769B105E15C4"/>
    <w:rsid w:val="006477AA"/>
    <w:pPr>
      <w:spacing w:line="278" w:lineRule="auto"/>
    </w:pPr>
    <w:rPr>
      <w:kern w:val="2"/>
      <w:sz w:val="24"/>
      <w:szCs w:val="24"/>
      <w:lang w:val="nb-NO" w:eastAsia="nb-NO"/>
      <w14:ligatures w14:val="standardContextual"/>
    </w:rPr>
  </w:style>
  <w:style w:type="paragraph" w:customStyle="1" w:styleId="F82A754066994C3793E0C7B130C7392E">
    <w:name w:val="F82A754066994C3793E0C7B130C7392E"/>
    <w:rsid w:val="006477AA"/>
    <w:pPr>
      <w:spacing w:line="278" w:lineRule="auto"/>
    </w:pPr>
    <w:rPr>
      <w:kern w:val="2"/>
      <w:sz w:val="24"/>
      <w:szCs w:val="24"/>
      <w:lang w:val="nb-NO" w:eastAsia="nb-NO"/>
      <w14:ligatures w14:val="standardContextual"/>
    </w:rPr>
  </w:style>
  <w:style w:type="paragraph" w:customStyle="1" w:styleId="4A58962CE65F4F0895F5B8331544301C">
    <w:name w:val="4A58962CE65F4F0895F5B8331544301C"/>
    <w:rsid w:val="006477AA"/>
    <w:pPr>
      <w:spacing w:line="278" w:lineRule="auto"/>
    </w:pPr>
    <w:rPr>
      <w:kern w:val="2"/>
      <w:sz w:val="24"/>
      <w:szCs w:val="24"/>
      <w:lang w:val="nb-NO" w:eastAsia="nb-NO"/>
      <w14:ligatures w14:val="standardContextual"/>
    </w:rPr>
  </w:style>
  <w:style w:type="paragraph" w:customStyle="1" w:styleId="211B77CB2B2D4C369CFA21E85C5D9F20">
    <w:name w:val="211B77CB2B2D4C369CFA21E85C5D9F20"/>
    <w:rsid w:val="006477AA"/>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bs:GrowBusinessDocument xmlns:gbs="http://www.software-innovation.no/growBusinessDocument" gbs:officeVersion="2007" gbs:sourceId="211877" gbs:entity="Activity" gbs:templateDesignerVersion="3.1 F">
  <gbs:ToBoard.Name gbs:loadFromGrowBusiness="OnProduce" gbs:saveInGrowBusiness="False" gbs:connected="true" gbs:recno="" gbs:entity="" gbs:datatype="string" gbs:key="10000">Tranøy menighetsråd</gbs:ToBoard.Name>
  <gbs:StartDate gbs:loadFromGrowBusiness="OnProduce" gbs:saveInGrowBusiness="False" gbs:connected="true" gbs:recno="" gbs:entity="" gbs:datatype="date" gbs:key="10001">2026-06-03T18:30:00</gbs:StartDate>
  <gbs:Location gbs:loadFromGrowBusiness="OnProduce" gbs:saveInGrowBusiness="False" gbs:connected="true" gbs:recno="" gbs:entity="" gbs:datatype="string" gbs:key="10002">Kirkekontoret på Stonglandseidet</gbs:Location>
  <gbs:ToBoard.ToCaseForBoardDocuments.Name gbs:loadFromGrowBusiness="OnProduce" gbs:saveInGrowBusiness="False" gbs:connected="true" gbs:recno="" gbs:entity="" gbs:datatype="string" gbs:key="10003">24/00136</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Stein Emil Iden</gbs:DisplayField>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Truls Nilsen</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200418M200420M</gbs:ToOrgUnit.StructureNumber>
  <gbs:StartDate gbs:loadFromGrowBusiness="OnProduce" gbs:saveInGrowBusiness="False" gbs:connected="true" gbs:recno="" gbs:entity="" gbs:datatype="date" gbs:key="10008">2026-06-03T18:30:00</gbs:StartDate>
  <gbs:ToBoard.ToCaseForBoardDocuments.Name gbs:loadFromGrowBusiness="OnProduce" gbs:saveInGrowBusiness="False" gbs:connected="true" gbs:recno="" gbs:entity="" gbs:datatype="string" gbs:key="10009">24/00136</gbs:ToBoard.ToCaseForBoardDocuments.Name>
</gbs:GrowBusinessDocument>
</file>

<file path=customXml/item2.xml><?xml version="1.0" encoding="utf-8"?>
<ct:contentTypeSchema xmlns:ct="http://schemas.microsoft.com/office/2006/metadata/contentType" xmlns:ma="http://schemas.microsoft.com/office/2006/metadata/properties/metaAttributes" ct:_="" ma:_="" ma:contentTypeName="Document" ma:contentTypeID="0x01010014F9E3583EC26F4A85A5410F4319D332" ma:contentTypeVersion="6" ma:contentTypeDescription="Create a new document." ma:contentTypeScope="" ma:versionID="0e80dd7ce103c9f1bb80bcaeb4bba2f1">
  <xsd:schema xmlns:xsd="http://www.w3.org/2001/XMLSchema" xmlns:xs="http://www.w3.org/2001/XMLSchema" xmlns:p="http://schemas.microsoft.com/office/2006/metadata/properties" xmlns:ns2="bd1d0955-48d5-4879-90fe-8e8db2585d1f" targetNamespace="http://schemas.microsoft.com/office/2006/metadata/properties" ma:root="true" ma:fieldsID="f4d7f1506313220392eb313726fd231e" ns2:_="">
    <xsd:import namespace="bd1d0955-48d5-4879-90fe-8e8db2585d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d0955-48d5-4879-90fe-8e8db2585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4AC2F2-BC89-4FBE-8D04-D77C450C58E4}">
  <ds:schemaRefs>
    <ds:schemaRef ds:uri="http://www.software-innovation.no/growBusinessDocument"/>
  </ds:schemaRefs>
</ds:datastoreItem>
</file>

<file path=customXml/itemProps2.xml><?xml version="1.0" encoding="utf-8"?>
<ds:datastoreItem xmlns:ds="http://schemas.openxmlformats.org/officeDocument/2006/customXml" ds:itemID="{BA2601C2-3F73-415D-8FFE-E4997D61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d0955-48d5-4879-90fe-8e8db2585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12811C-753C-46DC-B11F-CE32EA00BD5A}">
  <ds:schemaRefs>
    <ds:schemaRef ds:uri="http://schemas.microsoft.com/sharepoint/v3/contenttype/forms"/>
  </ds:schemaRefs>
</ds:datastoreItem>
</file>

<file path=customXml/itemProps4.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dnk_mu_moteprotokoll_bokmal_fr_mr_n_2024</Template>
  <TotalTime>1</TotalTime>
  <Pages>6</Pages>
  <Words>1066</Words>
  <Characters>5656</Characters>
  <Application>Microsoft Office Word</Application>
  <DocSecurity>0</DocSecurity>
  <Lines>47</Lines>
  <Paragraphs>13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Møteprotokoll</vt:lpstr>
      <vt:lpstr>Møteprotokoll</vt:lpstr>
    </vt:vector>
  </TitlesOfParts>
  <Company>Tranøy menighetsråd</Company>
  <LinksUpToDate>false</LinksUpToDate>
  <CharactersWithSpaces>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Tranøy menighetsråd 03.06.2026</dc:title>
  <dc:subject/>
  <dc:creator>Stein Emil Iden</dc:creator>
  <cp:keywords/>
  <dc:description/>
  <cp:lastModifiedBy>Stein Emil Iden</cp:lastModifiedBy>
  <cp:revision>2</cp:revision>
  <cp:lastPrinted>1900-12-31T23:00:00Z</cp:lastPrinted>
  <dcterms:created xsi:type="dcterms:W3CDTF">2026-06-08T08:46:00Z</dcterms:created>
  <dcterms:modified xsi:type="dcterms:W3CDTF">2026-06-08T08:46:00Z</dcterms:modified>
  <cp:category>Møte utvalg for Public 360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0x01010014F9E3583EC26F4A85A5410F4319D332</vt:lpwstr>
  </property>
  <property fmtid="{D5CDD505-2E9C-101B-9397-08002B2CF9AE}" pid="3" name="templateFilePath">
    <vt:lpwstr>c:\windows\system32\inetsrv\dnk_mu_moteprotokoll_bokmal_fr_mr_n_2024.dotm</vt:lpwstr>
  </property>
  <property fmtid="{D5CDD505-2E9C-101B-9397-08002B2CF9AE}" pid="4" name="filePathOneNote">
    <vt:lpwstr>
    </vt:lpwstr>
  </property>
  <property fmtid="{D5CDD505-2E9C-101B-9397-08002B2CF9AE}" pid="5" name="comment">
    <vt:lpwstr>
    </vt:lpwstr>
  </property>
  <property fmtid="{D5CDD505-2E9C-101B-9397-08002B2CF9AE}" pid="6" name="sourceId">
    <vt:lpwstr>211472</vt:lpwstr>
  </property>
  <property fmtid="{D5CDD505-2E9C-101B-9397-08002B2CF9AE}" pid="7" name="module">
    <vt:lpwstr>Contact</vt:lpwstr>
  </property>
  <property fmtid="{D5CDD505-2E9C-101B-9397-08002B2CF9AE}" pid="8" name="customParams">
    <vt:lpwstr>
    </vt:lpwstr>
  </property>
  <property fmtid="{D5CDD505-2E9C-101B-9397-08002B2CF9AE}" pid="9" name="server">
    <vt:lpwstr>dnk-nord-halogaland.public360online.com</vt:lpwstr>
  </property>
  <property fmtid="{D5CDD505-2E9C-101B-9397-08002B2CF9AE}" pid="10" name="externalUser">
    <vt:lpwstr>
    </vt:lpwstr>
  </property>
  <property fmtid="{D5CDD505-2E9C-101B-9397-08002B2CF9AE}" pid="11" name="option">
    <vt:lpwstr>true</vt:lpwstr>
  </property>
  <property fmtid="{D5CDD505-2E9C-101B-9397-08002B2CF9AE}" pid="12" name="CompanyName">
    <vt:lpwstr>Senja kirkelige fellesråd</vt:lpwstr>
  </property>
  <property fmtid="{D5CDD505-2E9C-101B-9397-08002B2CF9AE}" pid="13" name="gbsTemplate">
    <vt:lpwstr>Agenda</vt:lpwstr>
  </property>
  <property fmtid="{D5CDD505-2E9C-101B-9397-08002B2CF9AE}" pid="14" name="gbs_meetingID">
    <vt:lpwstr>211472</vt:lpwstr>
  </property>
  <property fmtid="{D5CDD505-2E9C-101B-9397-08002B2CF9AE}" pid="15" name="gbs_board">
    <vt:lpwstr>Tranøy menighetsråd</vt:lpwstr>
  </property>
  <property fmtid="{D5CDD505-2E9C-101B-9397-08002B2CF9AE}" pid="16" name="gbs_boardID">
    <vt:lpwstr>200457</vt:lpwstr>
  </property>
  <property fmtid="{D5CDD505-2E9C-101B-9397-08002B2CF9AE}" pid="17" name="gbs_meetingdate">
    <vt:lpwstr>03.06.2026</vt:lpwstr>
  </property>
  <property fmtid="{D5CDD505-2E9C-101B-9397-08002B2CF9AE}" pid="18" name="gbs_location">
    <vt:lpwstr>Kirkekontoret på Stonglandseidet</vt:lpwstr>
  </property>
  <property fmtid="{D5CDD505-2E9C-101B-9397-08002B2CF9AE}" pid="19" name="gbs_TemplatePath">
    <vt:lpwstr>https://dnk-nord-halogaland.public360online.com/360Templates/</vt:lpwstr>
  </property>
  <property fmtid="{D5CDD505-2E9C-101B-9397-08002B2CF9AE}" pid="20" name="gbs_boardCode">
    <vt:lpwstr>
    </vt:lpwstr>
  </property>
  <property fmtid="{D5CDD505-2E9C-101B-9397-08002B2CF9AE}" pid="21" name="gbs_UserOrgUnitID">
    <vt:lpwstr>200418</vt:lpwstr>
  </property>
  <property fmtid="{D5CDD505-2E9C-101B-9397-08002B2CF9AE}" pid="22" name="gbs_UserContactID">
    <vt:lpwstr>200436</vt:lpwstr>
  </property>
  <property fmtid="{D5CDD505-2E9C-101B-9397-08002B2CF9AE}" pid="23" name="gbs_ToAuthorization">
    <vt:lpwstr>
    </vt:lpwstr>
  </property>
  <property fmtid="{D5CDD505-2E9C-101B-9397-08002B2CF9AE}" pid="24" name="gbs_ToAccessCode">
    <vt:lpwstr>
    </vt:lpwstr>
  </property>
  <property fmtid="{D5CDD505-2E9C-101B-9397-08002B2CF9AE}" pid="25" name="BackOfficeType">
    <vt:lpwstr>CheckoutFile</vt:lpwstr>
  </property>
  <property fmtid="{D5CDD505-2E9C-101B-9397-08002B2CF9AE}" pid="26" name="docId">
    <vt:lpwstr>211877</vt:lpwstr>
  </property>
  <property fmtid="{D5CDD505-2E9C-101B-9397-08002B2CF9AE}" pid="27" name="verId">
    <vt:lpwstr>210094</vt:lpwstr>
  </property>
  <property fmtid="{D5CDD505-2E9C-101B-9397-08002B2CF9AE}" pid="28" name="templateId">
    <vt:lpwstr>110005</vt:lpwstr>
  </property>
  <property fmtid="{D5CDD505-2E9C-101B-9397-08002B2CF9AE}" pid="29" name="createdBy">
    <vt:lpwstr>Stein Emil Iden</vt:lpwstr>
  </property>
  <property fmtid="{D5CDD505-2E9C-101B-9397-08002B2CF9AE}" pid="30" name="modifiedBy">
    <vt:lpwstr>Stein Emil Iden</vt:lpwstr>
  </property>
  <property fmtid="{D5CDD505-2E9C-101B-9397-08002B2CF9AE}" pid="31" name="serverName">
    <vt:lpwstr>
    </vt:lpwstr>
  </property>
  <property fmtid="{D5CDD505-2E9C-101B-9397-08002B2CF9AE}" pid="32" name="protocol">
    <vt:lpwstr>
    </vt:lpwstr>
  </property>
  <property fmtid="{D5CDD505-2E9C-101B-9397-08002B2CF9AE}" pid="33" name="site">
    <vt:lpwstr>
    </vt:lpwstr>
  </property>
  <property fmtid="{D5CDD505-2E9C-101B-9397-08002B2CF9AE}" pid="34" name="fileId">
    <vt:lpwstr>214549</vt:lpwstr>
  </property>
  <property fmtid="{D5CDD505-2E9C-101B-9397-08002B2CF9AE}" pid="35" name="currentVerId">
    <vt:lpwstr>210094</vt:lpwstr>
  </property>
  <property fmtid="{D5CDD505-2E9C-101B-9397-08002B2CF9AE}" pid="36" name="fileName">
    <vt:lpwstr>24_00136-35 Protokoll Tranøy menighetsråd 03.06.2026 214549_210094_0.docx</vt:lpwstr>
  </property>
  <property fmtid="{D5CDD505-2E9C-101B-9397-08002B2CF9AE}" pid="37" name="filePath">
    <vt:lpwstr>
    </vt:lpwstr>
  </property>
  <property fmtid="{D5CDD505-2E9C-101B-9397-08002B2CF9AE}" pid="38" name="Operation">
    <vt:lpwstr>CheckoutFile</vt:lpwstr>
  </property>
</Properties>
</file>