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2ECEC" w14:textId="77777777" w:rsidR="0030667F" w:rsidRDefault="0030667F" w:rsidP="0030667F">
      <w:pPr>
        <w:spacing w:line="240" w:lineRule="atLeast"/>
        <w:rPr>
          <w:noProof w:val="0"/>
        </w:rPr>
      </w:pPr>
    </w:p>
    <w:p w14:paraId="0A07C0ED" w14:textId="624270C2" w:rsidR="0030667F" w:rsidRDefault="0030667F" w:rsidP="0030667F">
      <w:pPr>
        <w:pStyle w:val="Overskrift2"/>
        <w:rPr>
          <w:noProof w:val="0"/>
        </w:rPr>
      </w:pPr>
      <w:bookmarkStart w:id="0" w:name="StartSkriv"/>
      <w:bookmarkEnd w:id="0"/>
      <w:r>
        <w:rPr>
          <w:noProof w:val="0"/>
        </w:rPr>
        <w:t xml:space="preserve">Møtebok for </w:t>
      </w:r>
      <w:r w:rsidR="00D32949">
        <w:rPr>
          <w:noProof w:val="0"/>
        </w:rPr>
        <w:t>Berg menighetsråd</w:t>
      </w:r>
    </w:p>
    <w:p w14:paraId="6680F77F" w14:textId="77777777"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9"/>
        <w:gridCol w:w="7980"/>
      </w:tblGrid>
      <w:tr w:rsidR="0030667F" w14:paraId="06F99946" w14:textId="77777777" w:rsidTr="009F3EA8">
        <w:tc>
          <w:tcPr>
            <w:tcW w:w="1668" w:type="dxa"/>
          </w:tcPr>
          <w:p w14:paraId="7CA3B433" w14:textId="77777777"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14:paraId="2F450C67" w14:textId="7A48E6A4" w:rsidR="0030667F" w:rsidRPr="00BC75DD" w:rsidRDefault="00D32949" w:rsidP="009F3EA8">
            <w:pPr>
              <w:spacing w:line="220" w:lineRule="atLeast"/>
              <w:rPr>
                <w:noProof w:val="0"/>
                <w:sz w:val="22"/>
              </w:rPr>
            </w:pPr>
            <w:r>
              <w:rPr>
                <w:noProof w:val="0"/>
                <w:sz w:val="22"/>
              </w:rPr>
              <w:t>08.02.2024</w:t>
            </w:r>
          </w:p>
        </w:tc>
      </w:tr>
      <w:tr w:rsidR="0030667F" w14:paraId="3FDCE572" w14:textId="77777777" w:rsidTr="009F3EA8">
        <w:tc>
          <w:tcPr>
            <w:tcW w:w="1668" w:type="dxa"/>
          </w:tcPr>
          <w:p w14:paraId="3079BB58" w14:textId="77777777"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14:paraId="4914D930" w14:textId="776C2CE8" w:rsidR="0030667F" w:rsidRPr="00BC75DD" w:rsidRDefault="00D32949" w:rsidP="009F3EA8">
            <w:pPr>
              <w:spacing w:line="220" w:lineRule="atLeast"/>
              <w:rPr>
                <w:noProof w:val="0"/>
                <w:sz w:val="22"/>
              </w:rPr>
            </w:pPr>
            <w:r>
              <w:rPr>
                <w:noProof w:val="0"/>
                <w:sz w:val="22"/>
              </w:rPr>
              <w:t>kl. 13:00</w:t>
            </w:r>
          </w:p>
        </w:tc>
      </w:tr>
      <w:tr w:rsidR="0030667F" w14:paraId="36CBB2FB" w14:textId="77777777" w:rsidTr="009F3EA8">
        <w:tc>
          <w:tcPr>
            <w:tcW w:w="1668" w:type="dxa"/>
          </w:tcPr>
          <w:p w14:paraId="185B2C8B" w14:textId="77777777"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14:paraId="7CC89A13" w14:textId="0316B399" w:rsidR="0030667F" w:rsidRPr="00BC75DD" w:rsidRDefault="00D32949" w:rsidP="009F3EA8">
            <w:pPr>
              <w:spacing w:line="220" w:lineRule="atLeast"/>
              <w:rPr>
                <w:noProof w:val="0"/>
                <w:sz w:val="22"/>
              </w:rPr>
            </w:pPr>
            <w:r>
              <w:rPr>
                <w:noProof w:val="0"/>
                <w:sz w:val="22"/>
              </w:rPr>
              <w:t>Senjahopen skole</w:t>
            </w:r>
          </w:p>
        </w:tc>
      </w:tr>
    </w:tbl>
    <w:p w14:paraId="3F9E0633" w14:textId="77777777" w:rsidR="0030667F" w:rsidRPr="00BC75DD" w:rsidRDefault="0030667F" w:rsidP="0030667F">
      <w:pPr>
        <w:spacing w:line="220" w:lineRule="atLeast"/>
        <w:rPr>
          <w:noProof w:val="0"/>
          <w:sz w:val="22"/>
          <w:szCs w:val="22"/>
        </w:rPr>
      </w:pPr>
    </w:p>
    <w:p w14:paraId="2C60A327" w14:textId="77777777" w:rsidR="0030667F" w:rsidRPr="00BC75DD" w:rsidRDefault="0030667F" w:rsidP="0030667F">
      <w:pPr>
        <w:spacing w:line="220" w:lineRule="atLeast"/>
        <w:rPr>
          <w:noProof w:val="0"/>
          <w:sz w:val="22"/>
          <w:szCs w:val="22"/>
        </w:rPr>
      </w:pPr>
    </w:p>
    <w:p w14:paraId="125FD3BB" w14:textId="77777777"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14:paraId="6F4DFFA3" w14:textId="1CFAFDEF" w:rsidR="00D32949" w:rsidRDefault="00D32949" w:rsidP="0030667F">
      <w:pPr>
        <w:spacing w:line="220" w:lineRule="atLeast"/>
        <w:rPr>
          <w:noProof w:val="0"/>
          <w:sz w:val="22"/>
          <w:szCs w:val="22"/>
        </w:rPr>
      </w:pPr>
      <w:r>
        <w:rPr>
          <w:noProof w:val="0"/>
          <w:sz w:val="22"/>
          <w:szCs w:val="22"/>
        </w:rPr>
        <w:t>Anita Sebulonsen, Birgit Jonette Johansen Noreng, Stein Emil Iden, Sedine Eriksen</w:t>
      </w:r>
      <w:r w:rsidR="00D435A0">
        <w:rPr>
          <w:noProof w:val="0"/>
          <w:sz w:val="22"/>
          <w:szCs w:val="22"/>
        </w:rPr>
        <w:t xml:space="preserve"> (på Teams)</w:t>
      </w:r>
      <w:r>
        <w:rPr>
          <w:noProof w:val="0"/>
          <w:sz w:val="22"/>
          <w:szCs w:val="22"/>
        </w:rPr>
        <w:t>, Roy-Willy Hansen, Jan-Ole Berntsen.</w:t>
      </w:r>
    </w:p>
    <w:p w14:paraId="3D306F8D" w14:textId="77777777" w:rsidR="00D32949" w:rsidRDefault="00D32949" w:rsidP="0030667F">
      <w:pPr>
        <w:spacing w:line="220" w:lineRule="atLeast"/>
        <w:rPr>
          <w:noProof w:val="0"/>
          <w:sz w:val="22"/>
          <w:szCs w:val="22"/>
        </w:rPr>
      </w:pPr>
    </w:p>
    <w:p w14:paraId="1F72AFAF" w14:textId="77777777" w:rsidR="00D32949" w:rsidRDefault="00D32949" w:rsidP="0030667F">
      <w:pPr>
        <w:spacing w:line="220" w:lineRule="atLeast"/>
        <w:rPr>
          <w:b/>
          <w:noProof w:val="0"/>
          <w:sz w:val="22"/>
          <w:szCs w:val="22"/>
        </w:rPr>
      </w:pPr>
      <w:r>
        <w:rPr>
          <w:b/>
          <w:noProof w:val="0"/>
          <w:sz w:val="22"/>
          <w:szCs w:val="22"/>
        </w:rPr>
        <w:t>Meldt forfall:</w:t>
      </w:r>
    </w:p>
    <w:p w14:paraId="014A6822" w14:textId="0DCA9F4C" w:rsidR="0030667F" w:rsidRPr="00BC75DD" w:rsidRDefault="00D32949" w:rsidP="0030667F">
      <w:pPr>
        <w:spacing w:line="220" w:lineRule="atLeast"/>
        <w:rPr>
          <w:noProof w:val="0"/>
          <w:sz w:val="22"/>
          <w:szCs w:val="22"/>
        </w:rPr>
      </w:pPr>
      <w:r>
        <w:rPr>
          <w:noProof w:val="0"/>
          <w:sz w:val="22"/>
          <w:szCs w:val="22"/>
        </w:rPr>
        <w:t>Ivar Mortensen.</w:t>
      </w:r>
    </w:p>
    <w:p w14:paraId="1E898080" w14:textId="63EC8C65" w:rsidR="0030667F" w:rsidRDefault="0030667F" w:rsidP="0030667F">
      <w:pPr>
        <w:spacing w:line="220" w:lineRule="atLeast"/>
        <w:rPr>
          <w:noProof w:val="0"/>
          <w:sz w:val="22"/>
          <w:szCs w:val="22"/>
        </w:rPr>
      </w:pPr>
    </w:p>
    <w:p w14:paraId="04D2DEFA" w14:textId="28C0DFF5" w:rsidR="00D435A0" w:rsidRDefault="00D435A0" w:rsidP="0030667F">
      <w:pPr>
        <w:spacing w:line="220" w:lineRule="atLeast"/>
        <w:rPr>
          <w:noProof w:val="0"/>
          <w:sz w:val="22"/>
          <w:szCs w:val="22"/>
        </w:rPr>
      </w:pPr>
    </w:p>
    <w:p w14:paraId="0204D0B4" w14:textId="77777777" w:rsidR="00D435A0" w:rsidRDefault="00D435A0" w:rsidP="00D435A0">
      <w:pPr>
        <w:spacing w:line="220" w:lineRule="atLeast"/>
        <w:rPr>
          <w:b/>
          <w:bCs/>
          <w:noProof w:val="0"/>
          <w:sz w:val="22"/>
          <w:szCs w:val="22"/>
        </w:rPr>
      </w:pPr>
    </w:p>
    <w:p w14:paraId="0DC748B5" w14:textId="77777777" w:rsidR="00D435A0" w:rsidRDefault="00D435A0" w:rsidP="00D435A0">
      <w:pPr>
        <w:spacing w:line="220" w:lineRule="atLeast"/>
        <w:rPr>
          <w:b/>
          <w:bCs/>
          <w:noProof w:val="0"/>
          <w:sz w:val="22"/>
          <w:szCs w:val="22"/>
        </w:rPr>
      </w:pPr>
      <w:r>
        <w:rPr>
          <w:b/>
          <w:bCs/>
          <w:noProof w:val="0"/>
          <w:sz w:val="22"/>
          <w:szCs w:val="22"/>
        </w:rPr>
        <w:t>Orienteringssaker</w:t>
      </w:r>
    </w:p>
    <w:p w14:paraId="313D0DE4" w14:textId="77777777" w:rsidR="00D435A0" w:rsidRDefault="00D435A0" w:rsidP="00D435A0">
      <w:pPr>
        <w:spacing w:line="220" w:lineRule="atLeast"/>
        <w:rPr>
          <w:b/>
          <w:bCs/>
          <w:noProof w:val="0"/>
          <w:sz w:val="22"/>
          <w:szCs w:val="22"/>
        </w:rPr>
      </w:pPr>
    </w:p>
    <w:p w14:paraId="0E4AAEE9" w14:textId="77777777" w:rsidR="00D435A0" w:rsidRDefault="00D435A0" w:rsidP="00D435A0">
      <w:pPr>
        <w:spacing w:line="220" w:lineRule="atLeast"/>
        <w:rPr>
          <w:b/>
          <w:bCs/>
          <w:noProof w:val="0"/>
          <w:sz w:val="22"/>
          <w:szCs w:val="22"/>
        </w:rPr>
      </w:pPr>
      <w:r>
        <w:rPr>
          <w:b/>
          <w:bCs/>
          <w:noProof w:val="0"/>
          <w:sz w:val="22"/>
          <w:szCs w:val="22"/>
        </w:rPr>
        <w:t>Kode B leir</w:t>
      </w:r>
    </w:p>
    <w:p w14:paraId="6224D445" w14:textId="547A8800" w:rsidR="00D435A0" w:rsidRDefault="00D435A0" w:rsidP="00D435A0">
      <w:pPr>
        <w:spacing w:line="220" w:lineRule="atLeast"/>
        <w:rPr>
          <w:noProof w:val="0"/>
          <w:sz w:val="22"/>
          <w:szCs w:val="22"/>
        </w:rPr>
      </w:pPr>
      <w:r>
        <w:rPr>
          <w:noProof w:val="0"/>
          <w:sz w:val="22"/>
          <w:szCs w:val="22"/>
        </w:rPr>
        <w:t xml:space="preserve">Det vil komme en søknad fra Susanna </w:t>
      </w:r>
      <w:r w:rsidRPr="00D435A0">
        <w:rPr>
          <w:noProof w:val="0"/>
          <w:sz w:val="22"/>
          <w:szCs w:val="22"/>
        </w:rPr>
        <w:t>Blamire og Birgit Noreng på støtte/påmelding til Kode B leir. Dette er en leir for barn i 5. klasse.</w:t>
      </w:r>
      <w:r w:rsidRPr="00D435A0">
        <w:rPr>
          <w:noProof w:val="0"/>
          <w:sz w:val="22"/>
          <w:szCs w:val="22"/>
        </w:rPr>
        <w:t xml:space="preserve"> </w:t>
      </w:r>
      <w:r w:rsidRPr="00D435A0">
        <w:rPr>
          <w:noProof w:val="0"/>
          <w:sz w:val="22"/>
          <w:szCs w:val="22"/>
        </w:rPr>
        <w:t>Menighetsrådet er positive til å bruke penger</w:t>
      </w:r>
      <w:r>
        <w:rPr>
          <w:noProof w:val="0"/>
          <w:sz w:val="22"/>
          <w:szCs w:val="22"/>
        </w:rPr>
        <w:t xml:space="preserve"> på tiltaket. Utgiftene dekkes av trosopplæringsmidler.</w:t>
      </w:r>
    </w:p>
    <w:p w14:paraId="39F03AAD" w14:textId="77777777" w:rsidR="00D435A0" w:rsidRDefault="00D435A0" w:rsidP="00D435A0">
      <w:pPr>
        <w:spacing w:line="220" w:lineRule="atLeast"/>
        <w:rPr>
          <w:noProof w:val="0"/>
          <w:sz w:val="22"/>
          <w:szCs w:val="22"/>
        </w:rPr>
      </w:pPr>
    </w:p>
    <w:p w14:paraId="0A5C8A41" w14:textId="77777777" w:rsidR="00D435A0" w:rsidRPr="00BC75DD" w:rsidRDefault="00D435A0" w:rsidP="0030667F">
      <w:pPr>
        <w:spacing w:line="220" w:lineRule="atLeast"/>
        <w:rPr>
          <w:noProof w:val="0"/>
          <w:sz w:val="22"/>
          <w:szCs w:val="22"/>
        </w:rPr>
      </w:pPr>
    </w:p>
    <w:p w14:paraId="1C135F0F" w14:textId="77777777" w:rsidR="0030667F" w:rsidRPr="00BC75DD" w:rsidRDefault="0030667F" w:rsidP="0030667F">
      <w:pPr>
        <w:spacing w:line="220" w:lineRule="atLeast"/>
        <w:rPr>
          <w:noProof w:val="0"/>
          <w:sz w:val="22"/>
          <w:szCs w:val="22"/>
        </w:rPr>
      </w:pPr>
    </w:p>
    <w:p w14:paraId="2E32760A" w14:textId="77777777" w:rsidR="0030667F" w:rsidRPr="00BC75DD" w:rsidRDefault="0030667F" w:rsidP="0030667F">
      <w:pPr>
        <w:spacing w:line="220" w:lineRule="atLeast"/>
        <w:rPr>
          <w:b/>
          <w:noProof w:val="0"/>
          <w:sz w:val="22"/>
          <w:szCs w:val="22"/>
        </w:rPr>
      </w:pPr>
      <w:r w:rsidRPr="00BC75DD">
        <w:rPr>
          <w:b/>
          <w:noProof w:val="0"/>
          <w:sz w:val="22"/>
          <w:szCs w:val="22"/>
        </w:rPr>
        <w:t>Saker</w:t>
      </w:r>
    </w:p>
    <w:p w14:paraId="60E72693" w14:textId="77777777" w:rsidR="0030667F" w:rsidRPr="00BC75DD" w:rsidRDefault="0030667F" w:rsidP="0030667F">
      <w:pPr>
        <w:spacing w:line="220" w:lineRule="atLeast"/>
        <w:rPr>
          <w:noProof w:val="0"/>
          <w:sz w:val="22"/>
          <w:szCs w:val="22"/>
        </w:rPr>
      </w:pPr>
    </w:p>
    <w:p w14:paraId="22A3B812" w14:textId="77777777" w:rsidR="00D32949" w:rsidRDefault="00D32949" w:rsidP="00D32949">
      <w:pPr>
        <w:ind w:left="1134" w:hanging="1134"/>
        <w:rPr>
          <w:b/>
          <w:noProof w:val="0"/>
          <w:sz w:val="22"/>
        </w:rPr>
      </w:pPr>
      <w:r>
        <w:rPr>
          <w:b/>
          <w:noProof w:val="0"/>
          <w:sz w:val="22"/>
        </w:rPr>
        <w:t>Sak 001/24</w:t>
      </w:r>
      <w:r>
        <w:rPr>
          <w:b/>
          <w:noProof w:val="0"/>
          <w:sz w:val="22"/>
        </w:rPr>
        <w:tab/>
        <w:t>SSB 2023</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18B29ACD" w14:textId="77777777" w:rsidTr="002A676F">
        <w:tc>
          <w:tcPr>
            <w:tcW w:w="9779" w:type="dxa"/>
          </w:tcPr>
          <w:p w14:paraId="377B8539" w14:textId="77777777" w:rsidR="00D32949" w:rsidRPr="00344EC7" w:rsidRDefault="00D32949" w:rsidP="002A676F">
            <w:pPr>
              <w:spacing w:line="276" w:lineRule="auto"/>
              <w:rPr>
                <w:noProof w:val="0"/>
                <w:sz w:val="22"/>
              </w:rPr>
            </w:pPr>
            <w:bookmarkStart w:id="1" w:name="Fremstilling"/>
            <w:r>
              <w:rPr>
                <w:noProof w:val="0"/>
                <w:sz w:val="22"/>
              </w:rPr>
              <w:t>Statistikken for Berg menighet i 2023 er klar og sendt til SSB. Sokneprest Jan-Ole vil ha en kort gjennomgang av statistikken for menighetsrådet.</w:t>
            </w:r>
          </w:p>
        </w:tc>
      </w:tr>
      <w:bookmarkEnd w:id="1"/>
    </w:tbl>
    <w:p w14:paraId="0A798344" w14:textId="77777777" w:rsidR="00D32949" w:rsidRDefault="00D32949" w:rsidP="00D32949">
      <w:pPr>
        <w:rPr>
          <w:i/>
          <w:noProof w:val="0"/>
          <w:sz w:val="22"/>
        </w:rPr>
      </w:pPr>
    </w:p>
    <w:p w14:paraId="06948BC8" w14:textId="77777777" w:rsidR="00D32949" w:rsidRDefault="00D32949" w:rsidP="00D32949">
      <w:pPr>
        <w:rPr>
          <w:i/>
          <w:noProof w:val="0"/>
          <w:sz w:val="22"/>
        </w:rPr>
      </w:pPr>
    </w:p>
    <w:p w14:paraId="57BC9BA5" w14:textId="77777777" w:rsidR="00D32949" w:rsidRDefault="00D32949" w:rsidP="00D32949">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4647A444" w14:textId="77777777" w:rsidTr="002A676F">
        <w:tc>
          <w:tcPr>
            <w:tcW w:w="9779" w:type="dxa"/>
          </w:tcPr>
          <w:p w14:paraId="5E03790C" w14:textId="77777777" w:rsidR="00D32949" w:rsidRPr="00344EC7" w:rsidRDefault="00D32949" w:rsidP="002A676F">
            <w:pPr>
              <w:spacing w:line="276" w:lineRule="auto"/>
              <w:rPr>
                <w:noProof w:val="0"/>
                <w:sz w:val="22"/>
              </w:rPr>
            </w:pPr>
            <w:bookmarkStart w:id="2" w:name="Forslag"/>
            <w:r>
              <w:rPr>
                <w:noProof w:val="0"/>
                <w:sz w:val="22"/>
              </w:rPr>
              <w:t>Årsstatistikk for 2023 tas til orientering.</w:t>
            </w:r>
          </w:p>
        </w:tc>
      </w:tr>
      <w:bookmarkEnd w:id="2"/>
    </w:tbl>
    <w:p w14:paraId="3A2153FC" w14:textId="77777777" w:rsidR="00D32949" w:rsidRDefault="00D32949" w:rsidP="00D32949">
      <w:pPr>
        <w:rPr>
          <w:i/>
          <w:noProof w:val="0"/>
          <w:sz w:val="22"/>
        </w:rPr>
      </w:pPr>
    </w:p>
    <w:p w14:paraId="293872EB" w14:textId="77777777" w:rsidR="00D32949" w:rsidRDefault="00D32949" w:rsidP="00D32949">
      <w:pPr>
        <w:rPr>
          <w:i/>
          <w:noProof w:val="0"/>
          <w:sz w:val="22"/>
        </w:rPr>
      </w:pPr>
    </w:p>
    <w:p w14:paraId="31AA0509" w14:textId="77777777" w:rsidR="00D32949" w:rsidRDefault="00D32949" w:rsidP="00D32949">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36311342" w14:textId="77777777" w:rsidTr="002A676F">
        <w:tc>
          <w:tcPr>
            <w:tcW w:w="9779" w:type="dxa"/>
          </w:tcPr>
          <w:p w14:paraId="6B58513A" w14:textId="77777777" w:rsidR="00D32949" w:rsidRPr="00344EC7" w:rsidRDefault="00D32949" w:rsidP="002A676F">
            <w:pPr>
              <w:spacing w:line="276" w:lineRule="auto"/>
              <w:rPr>
                <w:noProof w:val="0"/>
                <w:sz w:val="22"/>
              </w:rPr>
            </w:pPr>
            <w:bookmarkStart w:id="3" w:name="Møtebehandling"/>
            <w:r>
              <w:rPr>
                <w:noProof w:val="0"/>
                <w:sz w:val="22"/>
              </w:rPr>
              <w:t>To arrangement utenom forordna gudstjenester tas med i SSB rapporten. Den ene ble arrangert av menigheten og den andre utenom menigheten/fellesrådet. Jan-Ole tar dette inn i statistikken.</w:t>
            </w:r>
          </w:p>
        </w:tc>
      </w:tr>
      <w:bookmarkEnd w:id="3"/>
    </w:tbl>
    <w:p w14:paraId="4F00849A" w14:textId="77777777" w:rsidR="00D32949" w:rsidRDefault="00D32949" w:rsidP="00D32949">
      <w:pPr>
        <w:rPr>
          <w:i/>
          <w:noProof w:val="0"/>
          <w:sz w:val="22"/>
        </w:rPr>
      </w:pPr>
    </w:p>
    <w:p w14:paraId="34AB8661" w14:textId="77777777" w:rsidR="00D32949" w:rsidRDefault="00D32949" w:rsidP="00D32949">
      <w:pPr>
        <w:rPr>
          <w:i/>
          <w:noProof w:val="0"/>
          <w:sz w:val="22"/>
        </w:rPr>
      </w:pPr>
    </w:p>
    <w:p w14:paraId="7777EA2A" w14:textId="77777777" w:rsidR="00D32949" w:rsidRDefault="00D32949" w:rsidP="00D32949">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60C0252C" w14:textId="77777777" w:rsidTr="002A676F">
        <w:tc>
          <w:tcPr>
            <w:tcW w:w="9779" w:type="dxa"/>
          </w:tcPr>
          <w:p w14:paraId="75372CD7" w14:textId="77777777" w:rsidR="00D32949" w:rsidRPr="00344EC7" w:rsidRDefault="00D32949" w:rsidP="002A676F">
            <w:pPr>
              <w:spacing w:line="276" w:lineRule="auto"/>
              <w:rPr>
                <w:noProof w:val="0"/>
                <w:sz w:val="22"/>
              </w:rPr>
            </w:pPr>
            <w:bookmarkStart w:id="4" w:name="Vedtak" w:colFirst="0" w:colLast="1"/>
            <w:r>
              <w:rPr>
                <w:noProof w:val="0"/>
                <w:sz w:val="22"/>
              </w:rPr>
              <w:t>Årsstatistikk for 2023 tas til orientering med de endringer som kom frem i møtet.</w:t>
            </w:r>
          </w:p>
        </w:tc>
      </w:tr>
      <w:bookmarkEnd w:id="4"/>
    </w:tbl>
    <w:p w14:paraId="540D2BDC" w14:textId="77777777" w:rsidR="00D32949" w:rsidRDefault="00D32949" w:rsidP="00D32949">
      <w:pPr>
        <w:rPr>
          <w:noProof w:val="0"/>
          <w:sz w:val="22"/>
        </w:rPr>
      </w:pPr>
    </w:p>
    <w:p w14:paraId="1429F7AB" w14:textId="77777777" w:rsidR="00D32949" w:rsidRDefault="00D32949" w:rsidP="00D32949">
      <w:pPr>
        <w:rPr>
          <w:noProof w:val="0"/>
          <w:sz w:val="22"/>
        </w:rPr>
      </w:pPr>
    </w:p>
    <w:p w14:paraId="4547ABDF" w14:textId="77777777" w:rsidR="00D32949" w:rsidRDefault="00D32949" w:rsidP="00D32949">
      <w:pPr>
        <w:ind w:left="1134" w:hanging="1134"/>
        <w:rPr>
          <w:b/>
          <w:noProof w:val="0"/>
          <w:sz w:val="22"/>
        </w:rPr>
      </w:pPr>
      <w:r>
        <w:rPr>
          <w:b/>
          <w:noProof w:val="0"/>
          <w:sz w:val="22"/>
        </w:rPr>
        <w:t>Sak 002/24</w:t>
      </w:r>
      <w:r>
        <w:rPr>
          <w:b/>
          <w:noProof w:val="0"/>
          <w:sz w:val="22"/>
        </w:rPr>
        <w:tab/>
        <w:t>Innkjøp av juletre</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47F423EB" w14:textId="77777777" w:rsidTr="002A676F">
        <w:tc>
          <w:tcPr>
            <w:tcW w:w="9779" w:type="dxa"/>
          </w:tcPr>
          <w:p w14:paraId="50CA218D" w14:textId="77777777" w:rsidR="00D32949" w:rsidRDefault="00D32949" w:rsidP="002A676F">
            <w:pPr>
              <w:rPr>
                <w:noProof w:val="0"/>
                <w:sz w:val="22"/>
                <w:szCs w:val="22"/>
              </w:rPr>
            </w:pPr>
            <w:r>
              <w:rPr>
                <w:sz w:val="22"/>
                <w:szCs w:val="22"/>
              </w:rPr>
              <w:t xml:space="preserve">Fellesrådet fikk </w:t>
            </w:r>
            <w:r w:rsidRPr="005C6DAA">
              <w:rPr>
                <w:sz w:val="22"/>
                <w:szCs w:val="22"/>
              </w:rPr>
              <w:t>regning på to juletrær til Berg kirke og Mefjordvær kjerke på til sammen 2000 kr</w:t>
            </w:r>
            <w:r>
              <w:rPr>
                <w:sz w:val="22"/>
                <w:szCs w:val="22"/>
              </w:rPr>
              <w:t xml:space="preserve"> for julen 2023</w:t>
            </w:r>
            <w:r w:rsidRPr="005C6DAA">
              <w:rPr>
                <w:sz w:val="22"/>
                <w:szCs w:val="22"/>
              </w:rPr>
              <w:t xml:space="preserve">. Denne bestillingen var ikke avklart på forhånd, men fellesrådet </w:t>
            </w:r>
            <w:r>
              <w:rPr>
                <w:sz w:val="22"/>
                <w:szCs w:val="22"/>
              </w:rPr>
              <w:t>har</w:t>
            </w:r>
            <w:r w:rsidRPr="005C6DAA">
              <w:rPr>
                <w:sz w:val="22"/>
                <w:szCs w:val="22"/>
              </w:rPr>
              <w:t xml:space="preserve"> betal</w:t>
            </w:r>
            <w:r>
              <w:rPr>
                <w:sz w:val="22"/>
                <w:szCs w:val="22"/>
              </w:rPr>
              <w:t>t</w:t>
            </w:r>
            <w:r w:rsidRPr="005C6DAA">
              <w:rPr>
                <w:sz w:val="22"/>
                <w:szCs w:val="22"/>
              </w:rPr>
              <w:t xml:space="preserve"> regningen. </w:t>
            </w:r>
            <w:r>
              <w:rPr>
                <w:sz w:val="22"/>
                <w:szCs w:val="22"/>
              </w:rPr>
              <w:t>Kirkevergen har gitt beskjed</w:t>
            </w:r>
            <w:r w:rsidRPr="005C6DAA">
              <w:rPr>
                <w:sz w:val="22"/>
                <w:szCs w:val="22"/>
              </w:rPr>
              <w:t xml:space="preserve"> om at fellesrådet ikke vil dekke d</w:t>
            </w:r>
            <w:r>
              <w:rPr>
                <w:sz w:val="22"/>
                <w:szCs w:val="22"/>
              </w:rPr>
              <w:t>enne</w:t>
            </w:r>
            <w:r w:rsidRPr="005C6DAA">
              <w:rPr>
                <w:sz w:val="22"/>
                <w:szCs w:val="22"/>
              </w:rPr>
              <w:t xml:space="preserve"> utgiften i fremtiden.</w:t>
            </w:r>
            <w:r>
              <w:rPr>
                <w:sz w:val="22"/>
                <w:szCs w:val="22"/>
              </w:rPr>
              <w:t xml:space="preserve"> Berg menighet må betale for juletrær, enten de er ekte eller i plastikk.</w:t>
            </w:r>
            <w:r>
              <w:rPr>
                <w:noProof w:val="0"/>
                <w:sz w:val="22"/>
                <w:szCs w:val="22"/>
              </w:rPr>
              <w:t xml:space="preserve"> Hva bør man satse på? </w:t>
            </w:r>
          </w:p>
          <w:p w14:paraId="7575EC38" w14:textId="77777777" w:rsidR="00D32949" w:rsidRPr="005C6DAA" w:rsidRDefault="00D32949" w:rsidP="002A676F">
            <w:pPr>
              <w:rPr>
                <w:noProof w:val="0"/>
                <w:sz w:val="22"/>
                <w:szCs w:val="22"/>
              </w:rPr>
            </w:pPr>
            <w:r>
              <w:rPr>
                <w:noProof w:val="0"/>
                <w:sz w:val="22"/>
                <w:szCs w:val="22"/>
              </w:rPr>
              <w:t>Det er mulig å finansiere dette med trosopplæringsmidler.</w:t>
            </w:r>
          </w:p>
        </w:tc>
      </w:tr>
    </w:tbl>
    <w:p w14:paraId="3986D06B" w14:textId="77777777" w:rsidR="00D32949" w:rsidRDefault="00D32949" w:rsidP="00D32949">
      <w:pPr>
        <w:rPr>
          <w:i/>
          <w:noProof w:val="0"/>
          <w:sz w:val="22"/>
        </w:rPr>
      </w:pPr>
    </w:p>
    <w:p w14:paraId="1D5FA70A" w14:textId="77777777" w:rsidR="00D32949" w:rsidRDefault="00D32949" w:rsidP="00D32949">
      <w:pPr>
        <w:rPr>
          <w:i/>
          <w:noProof w:val="0"/>
          <w:sz w:val="22"/>
        </w:rPr>
      </w:pPr>
    </w:p>
    <w:p w14:paraId="51C36EC2" w14:textId="77777777" w:rsidR="00D32949" w:rsidRDefault="00D32949" w:rsidP="00D32949">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202FE060" w14:textId="77777777" w:rsidTr="002A676F">
        <w:tc>
          <w:tcPr>
            <w:tcW w:w="9779" w:type="dxa"/>
          </w:tcPr>
          <w:p w14:paraId="30AAB6B4" w14:textId="77777777" w:rsidR="00D32949" w:rsidRPr="00344EC7" w:rsidRDefault="00D32949" w:rsidP="002A676F">
            <w:pPr>
              <w:spacing w:line="276" w:lineRule="auto"/>
              <w:rPr>
                <w:noProof w:val="0"/>
                <w:sz w:val="22"/>
              </w:rPr>
            </w:pPr>
            <w:r>
              <w:rPr>
                <w:noProof w:val="0"/>
                <w:sz w:val="22"/>
              </w:rPr>
              <w:t>Ingen forslag.</w:t>
            </w:r>
          </w:p>
        </w:tc>
      </w:tr>
    </w:tbl>
    <w:p w14:paraId="2B09B2D8" w14:textId="77777777" w:rsidR="00D32949" w:rsidRDefault="00D32949" w:rsidP="00D32949">
      <w:pPr>
        <w:rPr>
          <w:i/>
          <w:noProof w:val="0"/>
          <w:sz w:val="22"/>
        </w:rPr>
      </w:pPr>
    </w:p>
    <w:p w14:paraId="6EEBA440" w14:textId="77777777" w:rsidR="00D32949" w:rsidRDefault="00D32949" w:rsidP="00D32949">
      <w:pPr>
        <w:rPr>
          <w:i/>
          <w:noProof w:val="0"/>
          <w:sz w:val="22"/>
        </w:rPr>
      </w:pPr>
    </w:p>
    <w:p w14:paraId="38984A18" w14:textId="77777777" w:rsidR="00D32949" w:rsidRDefault="00D32949" w:rsidP="00D32949">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12209472" w14:textId="77777777" w:rsidTr="002A676F">
        <w:tc>
          <w:tcPr>
            <w:tcW w:w="9779" w:type="dxa"/>
          </w:tcPr>
          <w:p w14:paraId="3788B1FA" w14:textId="77777777" w:rsidR="00D32949" w:rsidRPr="00344EC7" w:rsidRDefault="00D32949" w:rsidP="002A676F">
            <w:pPr>
              <w:spacing w:line="276" w:lineRule="auto"/>
              <w:rPr>
                <w:noProof w:val="0"/>
                <w:sz w:val="22"/>
              </w:rPr>
            </w:pPr>
            <w:r>
              <w:rPr>
                <w:noProof w:val="0"/>
                <w:sz w:val="22"/>
              </w:rPr>
              <w:t>Frivillige kan på dugnad gå i skogen og hogge tre til kirkene. Dette kan gjøres som et arrangement for barn i adventstiden. Menighetspedagogen har planlagt juleverksted i førjulstiden.</w:t>
            </w:r>
          </w:p>
        </w:tc>
      </w:tr>
    </w:tbl>
    <w:p w14:paraId="3EBC8A49" w14:textId="77777777" w:rsidR="00D32949" w:rsidRDefault="00D32949" w:rsidP="00D32949">
      <w:pPr>
        <w:rPr>
          <w:i/>
          <w:noProof w:val="0"/>
          <w:sz w:val="22"/>
        </w:rPr>
      </w:pPr>
    </w:p>
    <w:p w14:paraId="62F06AC0" w14:textId="77777777" w:rsidR="00D32949" w:rsidRDefault="00D32949" w:rsidP="00D32949">
      <w:pPr>
        <w:rPr>
          <w:i/>
          <w:noProof w:val="0"/>
          <w:sz w:val="22"/>
        </w:rPr>
      </w:pPr>
    </w:p>
    <w:p w14:paraId="6BB31A93" w14:textId="77777777" w:rsidR="00D32949" w:rsidRDefault="00D32949" w:rsidP="00D32949">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40ECDABF" w14:textId="77777777" w:rsidTr="002A676F">
        <w:tc>
          <w:tcPr>
            <w:tcW w:w="9779" w:type="dxa"/>
          </w:tcPr>
          <w:p w14:paraId="772426AE" w14:textId="77777777" w:rsidR="00D32949" w:rsidRPr="00344EC7" w:rsidRDefault="00D32949" w:rsidP="002A676F">
            <w:pPr>
              <w:spacing w:line="276" w:lineRule="auto"/>
              <w:rPr>
                <w:noProof w:val="0"/>
                <w:sz w:val="22"/>
              </w:rPr>
            </w:pPr>
            <w:r>
              <w:rPr>
                <w:noProof w:val="0"/>
                <w:sz w:val="22"/>
              </w:rPr>
              <w:t>Berg kirke og Mefjordvær kjerke skal bruke levende barnåltre i juletiden. Utgiftene til trærne dekkes av trosoppplæringsmidlene.</w:t>
            </w:r>
          </w:p>
        </w:tc>
      </w:tr>
    </w:tbl>
    <w:p w14:paraId="7B57BCCC" w14:textId="77777777" w:rsidR="00D32949" w:rsidRDefault="00D32949" w:rsidP="00D32949">
      <w:pPr>
        <w:rPr>
          <w:noProof w:val="0"/>
          <w:sz w:val="22"/>
        </w:rPr>
      </w:pPr>
    </w:p>
    <w:p w14:paraId="54C2E3BD" w14:textId="77777777" w:rsidR="00D32949" w:rsidRDefault="00D32949" w:rsidP="00D32949">
      <w:pPr>
        <w:rPr>
          <w:noProof w:val="0"/>
          <w:sz w:val="22"/>
        </w:rPr>
      </w:pPr>
    </w:p>
    <w:p w14:paraId="612CB7B0" w14:textId="77777777" w:rsidR="00D32949" w:rsidRDefault="00D32949" w:rsidP="00D32949">
      <w:pPr>
        <w:ind w:left="1134" w:hanging="1134"/>
        <w:rPr>
          <w:b/>
          <w:noProof w:val="0"/>
          <w:sz w:val="22"/>
        </w:rPr>
      </w:pPr>
      <w:r>
        <w:rPr>
          <w:b/>
          <w:noProof w:val="0"/>
          <w:sz w:val="22"/>
        </w:rPr>
        <w:t>Sak 003/24</w:t>
      </w:r>
      <w:r>
        <w:rPr>
          <w:b/>
          <w:noProof w:val="0"/>
          <w:sz w:val="22"/>
        </w:rPr>
        <w:tab/>
        <w:t>Kirketjenerstillinger i fellesrådet</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42AB1AE4" w14:textId="77777777" w:rsidTr="002A676F">
        <w:tc>
          <w:tcPr>
            <w:tcW w:w="9779" w:type="dxa"/>
          </w:tcPr>
          <w:p w14:paraId="23A7BD64" w14:textId="77777777" w:rsidR="00D32949" w:rsidRPr="00C31962" w:rsidRDefault="00D32949" w:rsidP="002A676F">
            <w:pPr>
              <w:rPr>
                <w:rFonts w:eastAsia="Calibri"/>
                <w:noProof w:val="0"/>
                <w:sz w:val="22"/>
                <w:szCs w:val="22"/>
                <w:lang w:eastAsia="en-US"/>
              </w:rPr>
            </w:pPr>
            <w:r w:rsidRPr="00C31962">
              <w:rPr>
                <w:noProof w:val="0"/>
                <w:sz w:val="22"/>
              </w:rPr>
              <w:t xml:space="preserve">AU i fellesrådet henvender seg til menighetsrådene for å få en uttalelse i sak om kirketjenerstillinger som skal behandles i fellesrådet. </w:t>
            </w:r>
            <w:r w:rsidRPr="00C31962">
              <w:rPr>
                <w:rFonts w:eastAsia="Calibri"/>
                <w:noProof w:val="0"/>
                <w:sz w:val="22"/>
                <w:szCs w:val="22"/>
                <w:lang w:eastAsia="en-US"/>
              </w:rPr>
              <w:t xml:space="preserve">Bakgrunnen for saken er både økonomi – at fellesrådet må stramme inn på driften – og at det er fire ledige kirketjenerstillinger i Lenvik (Fjordgård kapell, Sandbakken kapell, Lenvik kirke og Rossfjord kirke). </w:t>
            </w:r>
          </w:p>
          <w:p w14:paraId="75196E3B" w14:textId="77777777" w:rsidR="00D32949" w:rsidRPr="00C31962" w:rsidRDefault="00D32949" w:rsidP="002A676F">
            <w:pPr>
              <w:overflowPunct/>
              <w:autoSpaceDE/>
              <w:autoSpaceDN/>
              <w:adjustRightInd/>
              <w:spacing w:after="160" w:line="259" w:lineRule="auto"/>
              <w:textAlignment w:val="auto"/>
              <w:rPr>
                <w:rFonts w:eastAsia="Calibri"/>
                <w:noProof w:val="0"/>
                <w:sz w:val="22"/>
                <w:szCs w:val="22"/>
                <w:lang w:eastAsia="en-US"/>
              </w:rPr>
            </w:pPr>
            <w:r w:rsidRPr="00C31962">
              <w:rPr>
                <w:rFonts w:eastAsia="Calibri"/>
                <w:noProof w:val="0"/>
                <w:sz w:val="22"/>
                <w:szCs w:val="22"/>
                <w:lang w:eastAsia="en-US"/>
              </w:rPr>
              <w:t>AU har i sitt møte 18.01.2024 i sak 1/2024 Godkjenning av saksliste for fellesrådets møte 7.2.24 gjort følgende innstilling til vedtak i saken om vurdering av ledige stillinger:</w:t>
            </w:r>
          </w:p>
          <w:p w14:paraId="6BA6C385" w14:textId="77777777" w:rsidR="00D32949" w:rsidRPr="00C31962" w:rsidRDefault="00D32949" w:rsidP="002A676F">
            <w:pPr>
              <w:overflowPunct/>
              <w:autoSpaceDE/>
              <w:autoSpaceDN/>
              <w:adjustRightInd/>
              <w:spacing w:after="160" w:line="259" w:lineRule="auto"/>
              <w:textAlignment w:val="auto"/>
              <w:rPr>
                <w:rFonts w:eastAsia="Calibri"/>
                <w:noProof w:val="0"/>
                <w:sz w:val="22"/>
                <w:szCs w:val="22"/>
                <w:lang w:eastAsia="en-US"/>
              </w:rPr>
            </w:pPr>
            <w:r w:rsidRPr="00C31962">
              <w:rPr>
                <w:rFonts w:eastAsia="Calibri"/>
                <w:noProof w:val="0"/>
                <w:sz w:val="22"/>
                <w:szCs w:val="22"/>
                <w:lang w:eastAsia="en-US"/>
              </w:rPr>
              <w:t>Senja kirkelige fellesråd ønsker å opprettholde dagens kirkestruktur og kirkelige tilbud så langt det er mulig, men må på grunn av økonomiske utfordringer og mange ledige kirketjenerstillinger be alle de fire menighetsrådene om følgende:</w:t>
            </w:r>
          </w:p>
          <w:p w14:paraId="77A7A958" w14:textId="77777777" w:rsidR="00D32949" w:rsidRPr="00C31962" w:rsidRDefault="00D32949" w:rsidP="002A676F">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 xml:space="preserve">Ta gjennomgang av gudstjenesteforordningene totalt og fordeling pr bygg, er det mulig å redusere noen på vinterstid eller flytte disse til annen årstid? </w:t>
            </w:r>
          </w:p>
          <w:p w14:paraId="761881B0" w14:textId="77777777" w:rsidR="00D32949" w:rsidRPr="00C31962" w:rsidRDefault="00D32949" w:rsidP="002A676F">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Vurdere om en kan redusere gudstjenester, evt. foreslå annen aktivitet og andre tilbud som kompensasjon for gudstjenester som tas ut</w:t>
            </w:r>
          </w:p>
          <w:p w14:paraId="25342C5C" w14:textId="77777777" w:rsidR="00D32949" w:rsidRPr="00C31962" w:rsidRDefault="00D32949" w:rsidP="002A676F">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Vurdere om en kan vinterstenge kirkebygg og legge aktivitetene i perioden påske – 15.oktober og julaften.</w:t>
            </w:r>
          </w:p>
          <w:p w14:paraId="5D967CCB" w14:textId="77777777" w:rsidR="00D32949" w:rsidRPr="00C31962" w:rsidRDefault="00D32949" w:rsidP="002A676F">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Velge bygg en vil bruke til begravelser vinterstid i perioden 15.10. – 01.05.</w:t>
            </w:r>
          </w:p>
          <w:p w14:paraId="713E5A80" w14:textId="77777777" w:rsidR="00D32949" w:rsidRPr="00C31962" w:rsidRDefault="00D32949" w:rsidP="002A676F">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Gi innspill til om nåværende kirketjeneransatte kan tilbys større stilling for å ta tjenester i de byggene der det mangler kirketjenere; Sandbakken, Fjordgård, Rossfjord, Lenvik og forsøke  rekruttering ved intern utlysing</w:t>
            </w:r>
          </w:p>
          <w:p w14:paraId="0022C9C7" w14:textId="77777777" w:rsidR="00D32949" w:rsidRPr="00C31962" w:rsidRDefault="00D32949" w:rsidP="002A676F">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Fellesrådet ber om at menighetsrådene, ved sogneprestene, involverer sin arbeidsgiver i drøfting av gudstjenesteforordning før konklusjoner sendes fellesrådet</w:t>
            </w:r>
          </w:p>
          <w:p w14:paraId="51A392B6" w14:textId="77777777" w:rsidR="00D32949" w:rsidRDefault="00D32949" w:rsidP="002A676F">
            <w:pPr>
              <w:overflowPunct/>
              <w:autoSpaceDE/>
              <w:autoSpaceDN/>
              <w:adjustRightInd/>
              <w:spacing w:after="160" w:line="259" w:lineRule="auto"/>
              <w:ind w:left="360"/>
              <w:contextualSpacing/>
              <w:textAlignment w:val="auto"/>
              <w:rPr>
                <w:rFonts w:ascii="Calibri" w:eastAsia="Calibri" w:hAnsi="Calibri"/>
                <w:noProof w:val="0"/>
                <w:sz w:val="22"/>
                <w:szCs w:val="22"/>
                <w:lang w:eastAsia="en-US"/>
              </w:rPr>
            </w:pPr>
            <w:r w:rsidRPr="00C31962">
              <w:rPr>
                <w:rFonts w:eastAsia="Calibri"/>
                <w:noProof w:val="0"/>
                <w:sz w:val="22"/>
                <w:szCs w:val="22"/>
                <w:lang w:eastAsia="en-US"/>
              </w:rPr>
              <w:t>Frist for tilbakemelding settes til 10.mars.</w:t>
            </w:r>
            <w:r w:rsidRPr="007D203F">
              <w:rPr>
                <w:rFonts w:ascii="Calibri" w:eastAsia="Calibri" w:hAnsi="Calibri"/>
                <w:noProof w:val="0"/>
                <w:sz w:val="22"/>
                <w:szCs w:val="22"/>
                <w:lang w:eastAsia="en-US"/>
              </w:rPr>
              <w:t xml:space="preserve"> </w:t>
            </w:r>
          </w:p>
          <w:p w14:paraId="0B402B89" w14:textId="77777777" w:rsidR="00D32949" w:rsidRDefault="00D32949" w:rsidP="002A676F">
            <w:pPr>
              <w:overflowPunct/>
              <w:autoSpaceDE/>
              <w:autoSpaceDN/>
              <w:adjustRightInd/>
              <w:spacing w:after="160" w:line="259" w:lineRule="auto"/>
              <w:ind w:left="360"/>
              <w:contextualSpacing/>
              <w:textAlignment w:val="auto"/>
              <w:rPr>
                <w:rFonts w:ascii="Calibri" w:eastAsia="Calibri" w:hAnsi="Calibri"/>
                <w:noProof w:val="0"/>
                <w:sz w:val="22"/>
                <w:szCs w:val="22"/>
                <w:lang w:eastAsia="en-US"/>
              </w:rPr>
            </w:pPr>
            <w:r>
              <w:rPr>
                <w:rFonts w:ascii="Calibri" w:eastAsia="Calibri" w:hAnsi="Calibri"/>
                <w:noProof w:val="0"/>
                <w:sz w:val="22"/>
                <w:szCs w:val="22"/>
                <w:lang w:eastAsia="en-US"/>
              </w:rPr>
              <w:t>Sokneprest Jan-Oles vurdering av saken:</w:t>
            </w:r>
          </w:p>
          <w:p w14:paraId="37D2D959" w14:textId="77777777" w:rsidR="00D32949" w:rsidRPr="0071152F" w:rsidRDefault="00D32949" w:rsidP="002A676F">
            <w:pPr>
              <w:rPr>
                <w:b/>
                <w:bCs/>
                <w:i/>
                <w:iCs/>
                <w:noProof w:val="0"/>
                <w:sz w:val="22"/>
                <w:szCs w:val="22"/>
              </w:rPr>
            </w:pPr>
            <w:r w:rsidRPr="0071152F">
              <w:rPr>
                <w:b/>
                <w:bCs/>
                <w:i/>
                <w:iCs/>
                <w:noProof w:val="0"/>
                <w:sz w:val="22"/>
                <w:szCs w:val="22"/>
              </w:rPr>
              <w:t>Fakta pr. i dag</w:t>
            </w:r>
          </w:p>
          <w:p w14:paraId="2EE8F61D" w14:textId="77777777" w:rsidR="00D32949" w:rsidRPr="0071152F" w:rsidRDefault="00D32949" w:rsidP="002A676F">
            <w:pPr>
              <w:rPr>
                <w:i/>
                <w:iCs/>
                <w:noProof w:val="0"/>
                <w:sz w:val="22"/>
                <w:szCs w:val="22"/>
              </w:rPr>
            </w:pPr>
            <w:r w:rsidRPr="0071152F">
              <w:rPr>
                <w:i/>
                <w:iCs/>
                <w:noProof w:val="0"/>
                <w:sz w:val="22"/>
                <w:szCs w:val="22"/>
              </w:rPr>
              <w:t>Berg menighet har pr. i dag 36 forordnede gudstjenester. Biskopens forordning gjelder gudstjenester på søn- og helligdager og er knyttet til de kirkebygg som er vigslet til slik bruk. I dag benyttes til sammen 2 kirker og 1 kapell til gjennomføring av gudstjenestene. Dette er: Mefjordvær kjerke, Berg kirke og Finnsæther kapell.</w:t>
            </w:r>
          </w:p>
          <w:p w14:paraId="3A3674A7" w14:textId="77777777" w:rsidR="00D32949" w:rsidRPr="0071152F" w:rsidRDefault="00D32949" w:rsidP="002A676F">
            <w:pPr>
              <w:rPr>
                <w:i/>
                <w:iCs/>
                <w:noProof w:val="0"/>
                <w:sz w:val="22"/>
                <w:szCs w:val="22"/>
              </w:rPr>
            </w:pPr>
          </w:p>
          <w:p w14:paraId="5625F465" w14:textId="77777777" w:rsidR="00D32949" w:rsidRPr="0071152F" w:rsidRDefault="00D32949" w:rsidP="002A676F">
            <w:pPr>
              <w:rPr>
                <w:i/>
                <w:iCs/>
                <w:noProof w:val="0"/>
                <w:sz w:val="22"/>
                <w:szCs w:val="22"/>
              </w:rPr>
            </w:pPr>
            <w:r w:rsidRPr="0071152F">
              <w:rPr>
                <w:i/>
                <w:iCs/>
                <w:noProof w:val="0"/>
                <w:sz w:val="22"/>
                <w:szCs w:val="22"/>
              </w:rPr>
              <w:t xml:space="preserve">Kirketjener for å gjøre tjenester ved gudstjenester og kirkelige handlinger er tilsatt av Senja kirkelige fellesråd. Det forutsettes at denne sak ikke har til hensikt å redusere tilsatte medarbeider sin tilsettingsgrad </w:t>
            </w:r>
            <w:r w:rsidRPr="0071152F">
              <w:rPr>
                <w:i/>
                <w:iCs/>
                <w:noProof w:val="0"/>
                <w:sz w:val="22"/>
                <w:szCs w:val="22"/>
              </w:rPr>
              <w:lastRenderedPageBreak/>
              <w:t>så lenge vedkommende innehar stillingen.</w:t>
            </w:r>
          </w:p>
          <w:p w14:paraId="091DBCB5" w14:textId="77777777" w:rsidR="00D32949" w:rsidRPr="0071152F" w:rsidRDefault="00D32949" w:rsidP="002A676F">
            <w:pPr>
              <w:rPr>
                <w:i/>
                <w:iCs/>
                <w:noProof w:val="0"/>
                <w:sz w:val="22"/>
                <w:szCs w:val="22"/>
              </w:rPr>
            </w:pPr>
          </w:p>
          <w:p w14:paraId="54DD2273" w14:textId="77777777" w:rsidR="00D32949" w:rsidRPr="0071152F" w:rsidRDefault="00D32949" w:rsidP="002A676F">
            <w:pPr>
              <w:rPr>
                <w:i/>
                <w:iCs/>
                <w:noProof w:val="0"/>
                <w:sz w:val="22"/>
                <w:szCs w:val="22"/>
              </w:rPr>
            </w:pPr>
            <w:r w:rsidRPr="0071152F">
              <w:rPr>
                <w:i/>
                <w:iCs/>
                <w:noProof w:val="0"/>
                <w:sz w:val="22"/>
                <w:szCs w:val="22"/>
              </w:rPr>
              <w:t>Finnsæther kapell benyttes i liten grad vinterstid. Unntaket er ved begravelser og i påsken.</w:t>
            </w:r>
          </w:p>
          <w:p w14:paraId="427F868B" w14:textId="77777777" w:rsidR="00D32949" w:rsidRPr="0071152F" w:rsidRDefault="00D32949" w:rsidP="002A676F">
            <w:pPr>
              <w:rPr>
                <w:i/>
                <w:iCs/>
                <w:noProof w:val="0"/>
                <w:sz w:val="22"/>
                <w:szCs w:val="22"/>
              </w:rPr>
            </w:pPr>
          </w:p>
          <w:p w14:paraId="31596A7F" w14:textId="77777777" w:rsidR="00D32949" w:rsidRPr="0071152F" w:rsidRDefault="00D32949" w:rsidP="002A676F">
            <w:pPr>
              <w:rPr>
                <w:b/>
                <w:bCs/>
                <w:i/>
                <w:iCs/>
                <w:noProof w:val="0"/>
                <w:sz w:val="22"/>
                <w:szCs w:val="22"/>
              </w:rPr>
            </w:pPr>
            <w:r w:rsidRPr="0071152F">
              <w:rPr>
                <w:b/>
                <w:bCs/>
                <w:i/>
                <w:iCs/>
                <w:noProof w:val="0"/>
                <w:sz w:val="22"/>
                <w:szCs w:val="22"/>
              </w:rPr>
              <w:t>Vurdering</w:t>
            </w:r>
          </w:p>
          <w:p w14:paraId="4E576879" w14:textId="77777777" w:rsidR="00D32949" w:rsidRPr="0071152F" w:rsidRDefault="00D32949" w:rsidP="002A676F">
            <w:pPr>
              <w:rPr>
                <w:i/>
                <w:iCs/>
                <w:noProof w:val="0"/>
                <w:sz w:val="22"/>
                <w:szCs w:val="22"/>
              </w:rPr>
            </w:pPr>
            <w:r w:rsidRPr="0071152F">
              <w:rPr>
                <w:i/>
                <w:iCs/>
                <w:noProof w:val="0"/>
                <w:sz w:val="22"/>
                <w:szCs w:val="22"/>
              </w:rPr>
              <w:t>Det har vært samtaler mellom soknepresten og prost om antallet forordnede gudstjenester. Det kan tenkes at antallet som i dag er 36, kan tas ned med 3 gudstjenester pr. år (en på hvert sted).  En reduksjon av antallet vil imidlertid i liten grad gi utslag på økonomien fordi en i realiteten ikke har gjennomført mer enn om lag 33 gudstjenester årlig.</w:t>
            </w:r>
          </w:p>
          <w:p w14:paraId="0A4FB7BC" w14:textId="77777777" w:rsidR="00D32949" w:rsidRPr="0071152F" w:rsidRDefault="00D32949" w:rsidP="002A676F">
            <w:pPr>
              <w:rPr>
                <w:i/>
                <w:iCs/>
                <w:noProof w:val="0"/>
                <w:sz w:val="22"/>
                <w:szCs w:val="22"/>
              </w:rPr>
            </w:pPr>
          </w:p>
          <w:p w14:paraId="2F486F9B" w14:textId="77777777" w:rsidR="00D32949" w:rsidRPr="0071152F" w:rsidRDefault="00D32949" w:rsidP="002A676F">
            <w:pPr>
              <w:rPr>
                <w:i/>
                <w:iCs/>
                <w:noProof w:val="0"/>
                <w:sz w:val="22"/>
                <w:szCs w:val="22"/>
              </w:rPr>
            </w:pPr>
            <w:r w:rsidRPr="0071152F">
              <w:rPr>
                <w:i/>
                <w:iCs/>
                <w:noProof w:val="0"/>
                <w:sz w:val="22"/>
                <w:szCs w:val="22"/>
              </w:rPr>
              <w:t xml:space="preserve">Imidlertid kan en tenke seg at det i vintermånedene (januar og februar) kan overflytte en søndagsgudstjeneste fra Mefjordvær kjerke til Strandheimen i Senjahopen og fra Berg kirke til Skaland sykehjem. En slik forflytning medfører reduksjon av brøytekostnader, strømkostnader og bruk av kirketjener. </w:t>
            </w:r>
          </w:p>
          <w:p w14:paraId="08EE4BA7" w14:textId="77777777" w:rsidR="00D32949" w:rsidRPr="0071152F" w:rsidRDefault="00D32949" w:rsidP="002A676F">
            <w:pPr>
              <w:rPr>
                <w:i/>
                <w:iCs/>
                <w:noProof w:val="0"/>
                <w:sz w:val="22"/>
                <w:szCs w:val="22"/>
              </w:rPr>
            </w:pPr>
          </w:p>
          <w:p w14:paraId="38D8FDF1" w14:textId="77777777" w:rsidR="00D32949" w:rsidRPr="0071152F" w:rsidRDefault="00D32949" w:rsidP="002A676F">
            <w:pPr>
              <w:rPr>
                <w:i/>
                <w:iCs/>
                <w:noProof w:val="0"/>
                <w:sz w:val="22"/>
                <w:szCs w:val="22"/>
              </w:rPr>
            </w:pPr>
            <w:r w:rsidRPr="0071152F">
              <w:rPr>
                <w:i/>
                <w:iCs/>
                <w:noProof w:val="0"/>
                <w:sz w:val="22"/>
                <w:szCs w:val="22"/>
              </w:rPr>
              <w:t>En er ikke fremmed for å foreslå andre/flere menighetsbyggende tiltak som f.eks. samtalefellesskap, salmekvelder ol. Men slike kan ikke erstatte biskopens forordnede gudstjenester. Gudstjenestelivet er en basis for menighetens virksomhet, og utfra dages kirkeordning er å betrakte som et pålegg, i likhet med å utføre kirkelige handlinger (dåp, vielser og gravferder), samt holde konfirmasjonsundervisning og trosopplæringstiltak ellers. To sistnevnte kan, om en har egnede lokaliteter, holdes andre steder enn i vigslede kirker/bedehus/kapell.</w:t>
            </w:r>
          </w:p>
          <w:p w14:paraId="7792C9D5" w14:textId="77777777" w:rsidR="00D32949" w:rsidRPr="0071152F" w:rsidRDefault="00D32949" w:rsidP="002A676F">
            <w:pPr>
              <w:rPr>
                <w:i/>
                <w:iCs/>
                <w:noProof w:val="0"/>
                <w:sz w:val="22"/>
                <w:szCs w:val="22"/>
              </w:rPr>
            </w:pPr>
          </w:p>
          <w:p w14:paraId="5555F4ED" w14:textId="77777777" w:rsidR="00D32949" w:rsidRPr="0071152F" w:rsidRDefault="00D32949" w:rsidP="002A676F">
            <w:pPr>
              <w:rPr>
                <w:i/>
                <w:iCs/>
                <w:noProof w:val="0"/>
                <w:sz w:val="22"/>
                <w:szCs w:val="22"/>
              </w:rPr>
            </w:pPr>
            <w:r w:rsidRPr="0071152F">
              <w:rPr>
                <w:i/>
                <w:iCs/>
                <w:noProof w:val="0"/>
                <w:sz w:val="22"/>
                <w:szCs w:val="22"/>
              </w:rPr>
              <w:t>Når det gjelder vinterstenging av kirker, så er det for Berg menighet sitt vedkommende mest nærliggende å peke på Finnsæther kapell. Imidlertid er kapellet lite i bruk vinterstid, hovedsakelig til begravelser. Soknepresten er usikker på hvordan det vil oppfattes om den avdøde først må førest til Berg kirke, for så å bli gravlagt på kirkegården på Finnsæther (for dem som har tilhørighet der). Total vinterstenging i perioden 15.10 – 1.5 vil ramme gudstjeneste i påsken, ei tid hvor en tenker at stedet kan ha et potensiale i deltagerantall knyttet til hyttefolk. Nedstenging av sentrumskirker som Berg og Mefjordvær vil etter sokneprestens syn måtte vurderes svært nøye. Umiddelbart er dette en fremmed tanke.</w:t>
            </w:r>
          </w:p>
          <w:p w14:paraId="5DA20E60" w14:textId="77777777" w:rsidR="00D32949" w:rsidRPr="0071152F" w:rsidRDefault="00D32949" w:rsidP="002A676F">
            <w:pPr>
              <w:rPr>
                <w:i/>
                <w:iCs/>
                <w:noProof w:val="0"/>
                <w:sz w:val="22"/>
                <w:szCs w:val="22"/>
              </w:rPr>
            </w:pPr>
          </w:p>
          <w:p w14:paraId="2D0E5065" w14:textId="77777777" w:rsidR="00D32949" w:rsidRPr="0071152F" w:rsidRDefault="00D32949" w:rsidP="002A676F">
            <w:pPr>
              <w:rPr>
                <w:i/>
                <w:iCs/>
                <w:noProof w:val="0"/>
                <w:sz w:val="22"/>
                <w:szCs w:val="22"/>
              </w:rPr>
            </w:pPr>
          </w:p>
          <w:p w14:paraId="192EEC2A" w14:textId="77777777" w:rsidR="00D32949" w:rsidRPr="0071152F" w:rsidRDefault="00D32949" w:rsidP="002A676F">
            <w:pPr>
              <w:rPr>
                <w:i/>
                <w:iCs/>
                <w:noProof w:val="0"/>
                <w:sz w:val="22"/>
                <w:szCs w:val="22"/>
              </w:rPr>
            </w:pPr>
            <w:r w:rsidRPr="0071152F">
              <w:rPr>
                <w:i/>
                <w:iCs/>
                <w:noProof w:val="0"/>
                <w:sz w:val="22"/>
                <w:szCs w:val="22"/>
              </w:rPr>
              <w:t>Om den som nå er kirketjener kan tilbys øket stilling ved å ta tjeneste på nevnte steder der en nå mangler kirketjenere, har ikke soknepresten annen merknad enn at dette ikke må gå ut over tjeneste knyttet til Berg sokn sine forordnede gudstjenester og kirkelige handlinger. Dog har en påpekt muligheter til å klare seg uten kirketjener til om lag 5 gudstjenester (3 som nedtrekk i antallet forordnede gudstjenester og 2 knyttet til overflytting av forordnede gudstjenester til institusjoner. Men om denne ressursen kan overflyttes til andre steder, er usikkert, tatt de forholdsvis lange avstandene i betraktning. I så fall blir det et «puslespill» å få til å gå opp slik at alle steder får «sine» gudstjenester og kirkelige handlinger.</w:t>
            </w:r>
          </w:p>
          <w:p w14:paraId="3826C6F3" w14:textId="77777777" w:rsidR="00D32949" w:rsidRPr="007D203F" w:rsidRDefault="00D32949" w:rsidP="002A676F">
            <w:pPr>
              <w:overflowPunct/>
              <w:autoSpaceDE/>
              <w:autoSpaceDN/>
              <w:adjustRightInd/>
              <w:spacing w:after="160" w:line="259" w:lineRule="auto"/>
              <w:ind w:left="360"/>
              <w:contextualSpacing/>
              <w:textAlignment w:val="auto"/>
              <w:rPr>
                <w:rFonts w:ascii="Calibri" w:eastAsia="Calibri" w:hAnsi="Calibri"/>
                <w:noProof w:val="0"/>
                <w:sz w:val="22"/>
                <w:szCs w:val="22"/>
                <w:lang w:eastAsia="en-US"/>
              </w:rPr>
            </w:pPr>
          </w:p>
        </w:tc>
      </w:tr>
    </w:tbl>
    <w:p w14:paraId="281E6B82" w14:textId="77777777" w:rsidR="00D32949" w:rsidRDefault="00D32949" w:rsidP="00D32949">
      <w:pPr>
        <w:rPr>
          <w:i/>
          <w:noProof w:val="0"/>
          <w:sz w:val="22"/>
        </w:rPr>
      </w:pPr>
    </w:p>
    <w:p w14:paraId="07C3F619" w14:textId="77777777" w:rsidR="00D32949" w:rsidRDefault="00D32949" w:rsidP="00D32949">
      <w:pPr>
        <w:rPr>
          <w:i/>
          <w:noProof w:val="0"/>
          <w:sz w:val="22"/>
        </w:rPr>
      </w:pPr>
    </w:p>
    <w:p w14:paraId="32BAF604" w14:textId="77777777" w:rsidR="00D32949" w:rsidRDefault="00D32949" w:rsidP="00D32949">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47428A07" w14:textId="77777777" w:rsidTr="002A676F">
        <w:tc>
          <w:tcPr>
            <w:tcW w:w="9779" w:type="dxa"/>
          </w:tcPr>
          <w:p w14:paraId="32733EB1" w14:textId="77777777" w:rsidR="00D32949" w:rsidRDefault="00D32949" w:rsidP="002A676F">
            <w:pPr>
              <w:spacing w:line="276" w:lineRule="auto"/>
              <w:rPr>
                <w:noProof w:val="0"/>
                <w:sz w:val="22"/>
              </w:rPr>
            </w:pPr>
            <w:r>
              <w:rPr>
                <w:noProof w:val="0"/>
                <w:sz w:val="22"/>
              </w:rPr>
              <w:t>Sokneprest Jan-Oles forslag til vedtak:</w:t>
            </w:r>
          </w:p>
          <w:p w14:paraId="0A38CE64" w14:textId="77777777" w:rsidR="00D32949" w:rsidRPr="0071152F" w:rsidRDefault="00D32949" w:rsidP="00D32949">
            <w:pPr>
              <w:pStyle w:val="Listeavsnitt"/>
              <w:numPr>
                <w:ilvl w:val="0"/>
                <w:numId w:val="2"/>
              </w:numPr>
              <w:rPr>
                <w:b/>
                <w:bCs/>
                <w:i/>
                <w:iCs/>
                <w:noProof w:val="0"/>
                <w:sz w:val="22"/>
                <w:szCs w:val="22"/>
              </w:rPr>
            </w:pPr>
            <w:r w:rsidRPr="0071152F">
              <w:rPr>
                <w:b/>
                <w:bCs/>
                <w:i/>
                <w:iCs/>
                <w:noProof w:val="0"/>
                <w:sz w:val="22"/>
                <w:szCs w:val="22"/>
              </w:rPr>
              <w:t>To forordnede gudstjenester i januar og februar flyttes til sykehjem/bofellesskap: Fra Berg kirke til Skaland sykehjem og fra Mefjordvær kjerke til Strandheimen. Dette skjer i kraft fra og med 2025.</w:t>
            </w:r>
          </w:p>
          <w:p w14:paraId="40528DBF" w14:textId="77777777" w:rsidR="00D32949" w:rsidRPr="0071152F" w:rsidRDefault="00D32949" w:rsidP="00D32949">
            <w:pPr>
              <w:pStyle w:val="Listeavsnitt"/>
              <w:numPr>
                <w:ilvl w:val="0"/>
                <w:numId w:val="2"/>
              </w:numPr>
              <w:rPr>
                <w:b/>
                <w:bCs/>
                <w:i/>
                <w:iCs/>
                <w:noProof w:val="0"/>
                <w:sz w:val="22"/>
                <w:szCs w:val="22"/>
              </w:rPr>
            </w:pPr>
            <w:r w:rsidRPr="0071152F">
              <w:rPr>
                <w:b/>
                <w:bCs/>
                <w:i/>
                <w:iCs/>
                <w:noProof w:val="0"/>
                <w:sz w:val="22"/>
                <w:szCs w:val="22"/>
              </w:rPr>
              <w:t xml:space="preserve">Det settes i gang et arbeid for å få redusert antallet forordnede gudstjenester med </w:t>
            </w:r>
            <w:r w:rsidRPr="0071152F">
              <w:rPr>
                <w:b/>
                <w:bCs/>
                <w:i/>
                <w:iCs/>
                <w:noProof w:val="0"/>
                <w:sz w:val="22"/>
                <w:szCs w:val="22"/>
                <w:u w:val="single"/>
              </w:rPr>
              <w:t>tre</w:t>
            </w:r>
            <w:r w:rsidRPr="0071152F">
              <w:rPr>
                <w:b/>
                <w:bCs/>
                <w:i/>
                <w:iCs/>
                <w:noProof w:val="0"/>
                <w:sz w:val="22"/>
                <w:szCs w:val="22"/>
              </w:rPr>
              <w:t>, en på hver av prekenstedene.</w:t>
            </w:r>
          </w:p>
          <w:p w14:paraId="3A14B3CD" w14:textId="77777777" w:rsidR="00D32949" w:rsidRPr="0071152F" w:rsidRDefault="00D32949" w:rsidP="00D32949">
            <w:pPr>
              <w:pStyle w:val="Listeavsnitt"/>
              <w:numPr>
                <w:ilvl w:val="0"/>
                <w:numId w:val="2"/>
              </w:numPr>
              <w:rPr>
                <w:b/>
                <w:bCs/>
                <w:noProof w:val="0"/>
                <w:sz w:val="28"/>
                <w:szCs w:val="28"/>
              </w:rPr>
            </w:pPr>
            <w:r w:rsidRPr="0071152F">
              <w:rPr>
                <w:b/>
                <w:bCs/>
                <w:i/>
                <w:iCs/>
                <w:noProof w:val="0"/>
                <w:sz w:val="22"/>
                <w:szCs w:val="22"/>
              </w:rPr>
              <w:t>Som følge av mulig reduksjon av antallet gudstjenester og overflytting til institusjoner (jamfr. Pkt 1 og 2) har ikke Berg menighetsråd merknader til at kirketjener tilbys større stilling for å ta tjeneste andre steder. Dette forutsetter at slik utvidelse i realiteten lar seg gjennomføre i forhold til Berg menighet sin oppsatte gudstjenesteplan og behov for kirketjener til kirkelige handlinger.</w:t>
            </w:r>
          </w:p>
        </w:tc>
      </w:tr>
    </w:tbl>
    <w:p w14:paraId="65B1C018" w14:textId="77777777" w:rsidR="00D32949" w:rsidRDefault="00D32949" w:rsidP="00D32949">
      <w:pPr>
        <w:rPr>
          <w:i/>
          <w:noProof w:val="0"/>
          <w:sz w:val="22"/>
        </w:rPr>
      </w:pPr>
    </w:p>
    <w:p w14:paraId="38CF7626" w14:textId="77777777" w:rsidR="00D32949" w:rsidRDefault="00D32949" w:rsidP="00D32949">
      <w:pPr>
        <w:rPr>
          <w:i/>
          <w:noProof w:val="0"/>
          <w:sz w:val="22"/>
        </w:rPr>
      </w:pPr>
    </w:p>
    <w:p w14:paraId="01DEA119" w14:textId="77777777" w:rsidR="00D32949" w:rsidRDefault="00D32949" w:rsidP="00D32949">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2452A818" w14:textId="77777777" w:rsidTr="002A676F">
        <w:tc>
          <w:tcPr>
            <w:tcW w:w="9779" w:type="dxa"/>
          </w:tcPr>
          <w:p w14:paraId="4838D920" w14:textId="77777777" w:rsidR="00D32949" w:rsidRDefault="00D32949" w:rsidP="002A676F">
            <w:pPr>
              <w:spacing w:line="276" w:lineRule="auto"/>
              <w:rPr>
                <w:noProof w:val="0"/>
                <w:sz w:val="22"/>
              </w:rPr>
            </w:pPr>
            <w:r>
              <w:rPr>
                <w:noProof w:val="0"/>
                <w:sz w:val="22"/>
              </w:rPr>
              <w:lastRenderedPageBreak/>
              <w:t xml:space="preserve">Det er i utgangspunktet 36 forordna gudstjenester i Berg menighet, men i 2023 ble det gjennomført 33 av dem. </w:t>
            </w:r>
          </w:p>
          <w:p w14:paraId="47EE8434" w14:textId="77777777" w:rsidR="00D32949" w:rsidRPr="00344EC7" w:rsidRDefault="00D32949" w:rsidP="002A676F">
            <w:pPr>
              <w:spacing w:line="276" w:lineRule="auto"/>
              <w:rPr>
                <w:noProof w:val="0"/>
                <w:sz w:val="22"/>
              </w:rPr>
            </w:pPr>
            <w:r>
              <w:rPr>
                <w:noProof w:val="0"/>
                <w:sz w:val="22"/>
              </w:rPr>
              <w:t>Menighetsrådet må beskytte sin menighet, men også være ansvarlig i forhold til fellesrådet som helhet.</w:t>
            </w:r>
          </w:p>
        </w:tc>
      </w:tr>
    </w:tbl>
    <w:p w14:paraId="73A780B6" w14:textId="77777777" w:rsidR="00D32949" w:rsidRDefault="00D32949" w:rsidP="00D32949">
      <w:pPr>
        <w:rPr>
          <w:i/>
          <w:noProof w:val="0"/>
          <w:sz w:val="22"/>
        </w:rPr>
      </w:pPr>
    </w:p>
    <w:p w14:paraId="6AB1EE81" w14:textId="77777777" w:rsidR="00D32949" w:rsidRDefault="00D32949" w:rsidP="00D32949">
      <w:pPr>
        <w:rPr>
          <w:i/>
          <w:noProof w:val="0"/>
          <w:sz w:val="22"/>
        </w:rPr>
      </w:pPr>
    </w:p>
    <w:p w14:paraId="721ED329" w14:textId="77777777" w:rsidR="00D32949" w:rsidRDefault="00D32949" w:rsidP="00D32949">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3C408878" w14:textId="77777777" w:rsidTr="002A676F">
        <w:tc>
          <w:tcPr>
            <w:tcW w:w="9779" w:type="dxa"/>
          </w:tcPr>
          <w:p w14:paraId="12C7A259" w14:textId="77777777" w:rsidR="00D32949" w:rsidRPr="005039C9" w:rsidRDefault="00D32949" w:rsidP="002A676F">
            <w:pPr>
              <w:spacing w:line="276" w:lineRule="auto"/>
              <w:rPr>
                <w:noProof w:val="0"/>
                <w:sz w:val="22"/>
              </w:rPr>
            </w:pPr>
          </w:p>
          <w:p w14:paraId="0FABF63E" w14:textId="77777777" w:rsidR="00D32949" w:rsidRPr="005039C9" w:rsidRDefault="00D32949" w:rsidP="00D32949">
            <w:pPr>
              <w:pStyle w:val="Listeavsnitt"/>
              <w:numPr>
                <w:ilvl w:val="0"/>
                <w:numId w:val="3"/>
              </w:numPr>
              <w:rPr>
                <w:noProof w:val="0"/>
                <w:sz w:val="22"/>
                <w:szCs w:val="22"/>
              </w:rPr>
            </w:pPr>
            <w:r w:rsidRPr="005039C9">
              <w:rPr>
                <w:noProof w:val="0"/>
                <w:sz w:val="22"/>
                <w:szCs w:val="22"/>
              </w:rPr>
              <w:t>To forordnede gudstjenester i januar og februar flyttes til sykehjem/bofellesskap: Fra Berg kirke til Skaland sykehjem og fra Mefjordvær kjerke til Strandheimen. Dette skjer i kraft fra og med 2025.</w:t>
            </w:r>
          </w:p>
          <w:p w14:paraId="53126E0E" w14:textId="77777777" w:rsidR="00D32949" w:rsidRPr="005039C9" w:rsidRDefault="00D32949" w:rsidP="00D32949">
            <w:pPr>
              <w:pStyle w:val="Listeavsnitt"/>
              <w:numPr>
                <w:ilvl w:val="0"/>
                <w:numId w:val="3"/>
              </w:numPr>
              <w:rPr>
                <w:noProof w:val="0"/>
                <w:sz w:val="22"/>
                <w:szCs w:val="22"/>
              </w:rPr>
            </w:pPr>
            <w:r w:rsidRPr="005039C9">
              <w:rPr>
                <w:noProof w:val="0"/>
                <w:sz w:val="22"/>
                <w:szCs w:val="22"/>
              </w:rPr>
              <w:t xml:space="preserve">Det settes i gang et arbeid for å få redusert antallet forordnede gudstjenester med </w:t>
            </w:r>
            <w:r w:rsidRPr="005039C9">
              <w:rPr>
                <w:noProof w:val="0"/>
                <w:sz w:val="22"/>
                <w:szCs w:val="22"/>
                <w:u w:val="single"/>
              </w:rPr>
              <w:t>tre</w:t>
            </w:r>
            <w:r w:rsidRPr="005039C9">
              <w:rPr>
                <w:noProof w:val="0"/>
                <w:sz w:val="22"/>
                <w:szCs w:val="22"/>
              </w:rPr>
              <w:t>, en på hver av prekenstedene.</w:t>
            </w:r>
          </w:p>
          <w:p w14:paraId="0514FE82" w14:textId="77777777" w:rsidR="00D32949" w:rsidRPr="005039C9" w:rsidRDefault="00D32949" w:rsidP="00D32949">
            <w:pPr>
              <w:pStyle w:val="Listeavsnitt"/>
              <w:numPr>
                <w:ilvl w:val="0"/>
                <w:numId w:val="3"/>
              </w:numPr>
              <w:rPr>
                <w:noProof w:val="0"/>
                <w:sz w:val="22"/>
                <w:szCs w:val="22"/>
              </w:rPr>
            </w:pPr>
            <w:r w:rsidRPr="005039C9">
              <w:rPr>
                <w:noProof w:val="0"/>
                <w:sz w:val="22"/>
                <w:szCs w:val="22"/>
              </w:rPr>
              <w:t>Som følge av mulig reduksjon av antallet gudstjenester og overflytting til institusjoner (jamfr. Pkt 1 og 2) har ikke Berg menighetsråd merknader til at kirketjener tilbys større stilling for å ta tjeneste andre steder. Dette forutsetter at slik utvidelse i realiteten lar seg gjennomføre i forhold til Berg menighet sin oppsatte gudstjenesteplan og behov for kirketjener til kirkelige handlinger.</w:t>
            </w:r>
          </w:p>
          <w:p w14:paraId="11747887" w14:textId="77777777" w:rsidR="00D32949" w:rsidRPr="005039C9" w:rsidRDefault="00D32949" w:rsidP="00D32949">
            <w:pPr>
              <w:pStyle w:val="Listeavsnitt"/>
              <w:numPr>
                <w:ilvl w:val="0"/>
                <w:numId w:val="3"/>
              </w:numPr>
              <w:rPr>
                <w:b/>
                <w:bCs/>
                <w:i/>
                <w:iCs/>
                <w:noProof w:val="0"/>
                <w:sz w:val="22"/>
                <w:szCs w:val="22"/>
              </w:rPr>
            </w:pPr>
            <w:r w:rsidRPr="005039C9">
              <w:rPr>
                <w:noProof w:val="0"/>
                <w:sz w:val="22"/>
                <w:szCs w:val="22"/>
              </w:rPr>
              <w:t>Menighetsrådet ønsker ikke vinterstenging av sine kirker og kapell.</w:t>
            </w:r>
          </w:p>
        </w:tc>
      </w:tr>
    </w:tbl>
    <w:p w14:paraId="7161A9BB" w14:textId="77777777" w:rsidR="00D32949" w:rsidRDefault="00D32949" w:rsidP="00D32949">
      <w:pPr>
        <w:rPr>
          <w:noProof w:val="0"/>
          <w:sz w:val="22"/>
        </w:rPr>
      </w:pPr>
    </w:p>
    <w:p w14:paraId="441C88CF" w14:textId="77777777" w:rsidR="00D32949" w:rsidRDefault="00D32949" w:rsidP="00D32949">
      <w:pPr>
        <w:rPr>
          <w:noProof w:val="0"/>
          <w:sz w:val="22"/>
        </w:rPr>
      </w:pPr>
    </w:p>
    <w:p w14:paraId="0131AD70" w14:textId="77777777" w:rsidR="00D32949" w:rsidRDefault="00D32949" w:rsidP="00D32949">
      <w:pPr>
        <w:ind w:left="1134" w:hanging="1134"/>
        <w:rPr>
          <w:b/>
          <w:noProof w:val="0"/>
          <w:sz w:val="22"/>
        </w:rPr>
      </w:pPr>
      <w:r>
        <w:rPr>
          <w:b/>
          <w:noProof w:val="0"/>
          <w:sz w:val="22"/>
        </w:rPr>
        <w:t>Sak 004/24</w:t>
      </w:r>
      <w:r>
        <w:rPr>
          <w:b/>
          <w:noProof w:val="0"/>
          <w:sz w:val="22"/>
        </w:rPr>
        <w:tab/>
        <w:t>Blomsterkort</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410B4F70" w14:textId="77777777" w:rsidTr="002A676F">
        <w:tc>
          <w:tcPr>
            <w:tcW w:w="9779" w:type="dxa"/>
          </w:tcPr>
          <w:p w14:paraId="5C9E95B3" w14:textId="77777777" w:rsidR="00D32949" w:rsidRPr="00C94E3B" w:rsidRDefault="00D32949" w:rsidP="002A676F">
            <w:pPr>
              <w:overflowPunct/>
              <w:autoSpaceDE/>
              <w:autoSpaceDN/>
              <w:adjustRightInd/>
              <w:spacing w:after="160" w:line="259" w:lineRule="auto"/>
              <w:textAlignment w:val="auto"/>
              <w:rPr>
                <w:rFonts w:eastAsia="Calibri"/>
                <w:noProof w:val="0"/>
                <w:sz w:val="22"/>
                <w:szCs w:val="22"/>
                <w:lang w:eastAsia="en-US"/>
              </w:rPr>
            </w:pPr>
            <w:r w:rsidRPr="00C94E3B">
              <w:rPr>
                <w:rFonts w:eastAsia="Calibri"/>
                <w:noProof w:val="0"/>
                <w:sz w:val="22"/>
                <w:szCs w:val="22"/>
                <w:lang w:eastAsia="en-US"/>
              </w:rPr>
              <w:t xml:space="preserve">16.11. 23 behandlet kirkelig fellesråd sak om blomsterkort. Det ble bestemt at denne saken skal til høring hos menighetsrådene før den landes i fellesrådet. </w:t>
            </w:r>
          </w:p>
          <w:p w14:paraId="4AE1D3EF" w14:textId="77777777" w:rsidR="00D32949" w:rsidRPr="00C94E3B" w:rsidRDefault="00D32949" w:rsidP="002A676F">
            <w:pPr>
              <w:overflowPunct/>
              <w:autoSpaceDE/>
              <w:autoSpaceDN/>
              <w:adjustRightInd/>
              <w:spacing w:after="160" w:line="259" w:lineRule="auto"/>
              <w:textAlignment w:val="auto"/>
              <w:rPr>
                <w:rFonts w:eastAsia="Calibri"/>
                <w:noProof w:val="0"/>
                <w:sz w:val="22"/>
                <w:szCs w:val="22"/>
                <w:lang w:eastAsia="en-US"/>
              </w:rPr>
            </w:pPr>
            <w:r w:rsidRPr="00C94E3B">
              <w:rPr>
                <w:rFonts w:eastAsia="Calibri"/>
                <w:noProof w:val="0"/>
                <w:sz w:val="22"/>
                <w:szCs w:val="22"/>
                <w:lang w:eastAsia="en-US"/>
              </w:rPr>
              <w:t>Innstillingen til vedtak til møtet 16.11.23 var som følgende:</w:t>
            </w:r>
          </w:p>
          <w:p w14:paraId="548C64D8" w14:textId="77777777" w:rsidR="00D32949" w:rsidRPr="00C94E3B" w:rsidRDefault="00D32949" w:rsidP="002A676F">
            <w:pPr>
              <w:spacing w:line="276" w:lineRule="auto"/>
              <w:rPr>
                <w:noProof w:val="0"/>
                <w:sz w:val="22"/>
              </w:rPr>
            </w:pPr>
            <w:r w:rsidRPr="00C94E3B">
              <w:rPr>
                <w:noProof w:val="0"/>
                <w:sz w:val="22"/>
              </w:rPr>
              <w:t>Saken legges fram til drøfting med kirkevergens innstilling til vedtak</w:t>
            </w:r>
          </w:p>
          <w:p w14:paraId="29059753" w14:textId="77777777" w:rsidR="00D32949" w:rsidRPr="00C94E3B" w:rsidRDefault="00D32949" w:rsidP="00D32949">
            <w:pPr>
              <w:numPr>
                <w:ilvl w:val="0"/>
                <w:numId w:val="4"/>
              </w:numPr>
              <w:spacing w:line="276" w:lineRule="auto"/>
              <w:rPr>
                <w:noProof w:val="0"/>
                <w:sz w:val="22"/>
              </w:rPr>
            </w:pPr>
            <w:r w:rsidRPr="00C94E3B">
              <w:rPr>
                <w:noProof w:val="0"/>
                <w:sz w:val="22"/>
              </w:rPr>
              <w:t>Senja kirkelige fellesråd avvikler blomsterfondordningen med salg av blomsterkort ved begravelser fra 01.01.2024.</w:t>
            </w:r>
          </w:p>
          <w:p w14:paraId="568B115C" w14:textId="77777777" w:rsidR="00D32949" w:rsidRPr="00C94E3B" w:rsidRDefault="00D32949" w:rsidP="00D32949">
            <w:pPr>
              <w:numPr>
                <w:ilvl w:val="0"/>
                <w:numId w:val="4"/>
              </w:numPr>
              <w:spacing w:line="276" w:lineRule="auto"/>
              <w:rPr>
                <w:noProof w:val="0"/>
                <w:sz w:val="22"/>
              </w:rPr>
            </w:pPr>
            <w:r w:rsidRPr="00C94E3B">
              <w:rPr>
                <w:noProof w:val="0"/>
                <w:sz w:val="22"/>
              </w:rPr>
              <w:t xml:space="preserve">Blomsterfond tilhørende Lenvik sogns gravplasser skal tilhøre disse gravplassene. </w:t>
            </w:r>
          </w:p>
          <w:p w14:paraId="3025D7D4" w14:textId="77777777" w:rsidR="00D32949" w:rsidRPr="00C94E3B" w:rsidRDefault="00D32949" w:rsidP="002A676F">
            <w:pPr>
              <w:spacing w:line="276" w:lineRule="auto"/>
              <w:ind w:left="720"/>
              <w:rPr>
                <w:noProof w:val="0"/>
                <w:sz w:val="22"/>
              </w:rPr>
            </w:pPr>
            <w:r w:rsidRPr="00C94E3B">
              <w:rPr>
                <w:noProof w:val="0"/>
                <w:sz w:val="22"/>
              </w:rPr>
              <w:t xml:space="preserve">Midlene kan forvaltes av fellesrådet til pengene ved hver gravplass er brukt opp. Evt. innkjøp som skal finansieres av disse midlene delegeres til administrasjonen å godkjenne inntil kr. 5.000, større innkjøp avklares av fellesrådet. </w:t>
            </w:r>
          </w:p>
          <w:p w14:paraId="36D5BEF3" w14:textId="77777777" w:rsidR="00D32949" w:rsidRPr="00C94E3B" w:rsidRDefault="00D32949" w:rsidP="002A676F">
            <w:pPr>
              <w:overflowPunct/>
              <w:autoSpaceDE/>
              <w:autoSpaceDN/>
              <w:adjustRightInd/>
              <w:spacing w:after="160" w:line="259" w:lineRule="auto"/>
              <w:textAlignment w:val="auto"/>
              <w:rPr>
                <w:rFonts w:ascii="Calibri" w:eastAsia="Calibri" w:hAnsi="Calibri"/>
                <w:noProof w:val="0"/>
                <w:sz w:val="22"/>
                <w:szCs w:val="22"/>
                <w:lang w:eastAsia="en-US"/>
              </w:rPr>
            </w:pPr>
            <w:r w:rsidRPr="00C94E3B">
              <w:rPr>
                <w:noProof w:val="0"/>
                <w:sz w:val="22"/>
              </w:rPr>
              <w:t xml:space="preserve">Kjøp av benker til gravplassene som ikke har benker, som f.eks. enkelte gravplasser i Berg sogn, </w:t>
            </w:r>
            <w:r>
              <w:rPr>
                <w:noProof w:val="0"/>
                <w:sz w:val="22"/>
              </w:rPr>
              <w:t xml:space="preserve">så </w:t>
            </w:r>
            <w:r w:rsidRPr="00C94E3B">
              <w:rPr>
                <w:noProof w:val="0"/>
                <w:sz w:val="22"/>
              </w:rPr>
              <w:t xml:space="preserve">vises </w:t>
            </w:r>
            <w:r>
              <w:rPr>
                <w:noProof w:val="0"/>
                <w:sz w:val="22"/>
              </w:rPr>
              <w:t xml:space="preserve">det </w:t>
            </w:r>
            <w:r w:rsidRPr="00C94E3B">
              <w:rPr>
                <w:noProof w:val="0"/>
                <w:sz w:val="22"/>
              </w:rPr>
              <w:t>til egen sak.</w:t>
            </w:r>
          </w:p>
        </w:tc>
      </w:tr>
    </w:tbl>
    <w:p w14:paraId="0A85ECCA" w14:textId="77777777" w:rsidR="00D32949" w:rsidRDefault="00D32949" w:rsidP="00D32949">
      <w:pPr>
        <w:rPr>
          <w:i/>
          <w:noProof w:val="0"/>
          <w:sz w:val="22"/>
        </w:rPr>
      </w:pPr>
    </w:p>
    <w:p w14:paraId="12ED7739" w14:textId="77777777" w:rsidR="00D32949" w:rsidRDefault="00D32949" w:rsidP="00D32949">
      <w:pPr>
        <w:rPr>
          <w:i/>
          <w:noProof w:val="0"/>
          <w:sz w:val="22"/>
        </w:rPr>
      </w:pPr>
    </w:p>
    <w:p w14:paraId="119FD6FB" w14:textId="77777777" w:rsidR="00D32949" w:rsidRDefault="00D32949" w:rsidP="00D32949">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2B6DB4DE" w14:textId="77777777" w:rsidTr="002A676F">
        <w:tc>
          <w:tcPr>
            <w:tcW w:w="9779" w:type="dxa"/>
          </w:tcPr>
          <w:p w14:paraId="3489F44B" w14:textId="77777777" w:rsidR="00D32949" w:rsidRPr="00344EC7" w:rsidRDefault="00D32949" w:rsidP="002A676F">
            <w:pPr>
              <w:spacing w:line="276" w:lineRule="auto"/>
              <w:rPr>
                <w:noProof w:val="0"/>
                <w:sz w:val="22"/>
              </w:rPr>
            </w:pPr>
            <w:r>
              <w:rPr>
                <w:noProof w:val="0"/>
                <w:sz w:val="22"/>
              </w:rPr>
              <w:t>Ingen forslag.</w:t>
            </w:r>
          </w:p>
        </w:tc>
      </w:tr>
    </w:tbl>
    <w:p w14:paraId="5ECEA786" w14:textId="77777777" w:rsidR="00D32949" w:rsidRDefault="00D32949" w:rsidP="00D32949">
      <w:pPr>
        <w:rPr>
          <w:i/>
          <w:noProof w:val="0"/>
          <w:sz w:val="22"/>
        </w:rPr>
      </w:pPr>
    </w:p>
    <w:p w14:paraId="76307B61" w14:textId="77777777" w:rsidR="00D32949" w:rsidRDefault="00D32949" w:rsidP="00D32949">
      <w:pPr>
        <w:rPr>
          <w:i/>
          <w:noProof w:val="0"/>
          <w:sz w:val="22"/>
        </w:rPr>
      </w:pPr>
    </w:p>
    <w:p w14:paraId="64B62B6B" w14:textId="77777777" w:rsidR="00D32949" w:rsidRDefault="00D32949" w:rsidP="00D32949">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01D1903E" w14:textId="77777777" w:rsidTr="002A676F">
        <w:tc>
          <w:tcPr>
            <w:tcW w:w="9779" w:type="dxa"/>
          </w:tcPr>
          <w:p w14:paraId="4CBCCB56" w14:textId="77777777" w:rsidR="00D32949" w:rsidRPr="00344EC7" w:rsidRDefault="00D32949" w:rsidP="002A676F">
            <w:pPr>
              <w:spacing w:line="276" w:lineRule="auto"/>
              <w:rPr>
                <w:noProof w:val="0"/>
                <w:sz w:val="22"/>
              </w:rPr>
            </w:pPr>
            <w:r>
              <w:rPr>
                <w:noProof w:val="0"/>
                <w:sz w:val="22"/>
              </w:rPr>
              <w:t xml:space="preserve">Det er </w:t>
            </w:r>
            <w:r w:rsidRPr="003946BA">
              <w:rPr>
                <w:noProof w:val="0"/>
                <w:sz w:val="22"/>
              </w:rPr>
              <w:t>en god og bærekraftig ordning</w:t>
            </w:r>
            <w:r>
              <w:rPr>
                <w:noProof w:val="0"/>
                <w:sz w:val="22"/>
              </w:rPr>
              <w:t xml:space="preserve"> med blomsterkort.</w:t>
            </w:r>
          </w:p>
        </w:tc>
      </w:tr>
    </w:tbl>
    <w:p w14:paraId="114D4600" w14:textId="77777777" w:rsidR="00D32949" w:rsidRDefault="00D32949" w:rsidP="00D32949">
      <w:pPr>
        <w:rPr>
          <w:i/>
          <w:noProof w:val="0"/>
          <w:sz w:val="22"/>
        </w:rPr>
      </w:pPr>
    </w:p>
    <w:p w14:paraId="2F0C86F5" w14:textId="77777777" w:rsidR="00D32949" w:rsidRDefault="00D32949" w:rsidP="00D32949">
      <w:pPr>
        <w:rPr>
          <w:i/>
          <w:noProof w:val="0"/>
          <w:sz w:val="22"/>
        </w:rPr>
      </w:pPr>
    </w:p>
    <w:p w14:paraId="7F690C1F" w14:textId="77777777" w:rsidR="00D32949" w:rsidRDefault="00D32949" w:rsidP="00D32949">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2DEB686A" w14:textId="77777777" w:rsidTr="002A676F">
        <w:tc>
          <w:tcPr>
            <w:tcW w:w="9779" w:type="dxa"/>
          </w:tcPr>
          <w:p w14:paraId="368F2E2E" w14:textId="77777777" w:rsidR="00D32949" w:rsidRPr="00344EC7" w:rsidRDefault="00D32949" w:rsidP="002A676F">
            <w:pPr>
              <w:spacing w:line="276" w:lineRule="auto"/>
              <w:rPr>
                <w:noProof w:val="0"/>
                <w:sz w:val="22"/>
              </w:rPr>
            </w:pPr>
            <w:r>
              <w:rPr>
                <w:noProof w:val="0"/>
                <w:sz w:val="22"/>
              </w:rPr>
              <w:t xml:space="preserve">Menighetsrådet </w:t>
            </w:r>
            <w:r w:rsidRPr="003946BA">
              <w:rPr>
                <w:noProof w:val="0"/>
                <w:sz w:val="22"/>
              </w:rPr>
              <w:t>ønsker en ordning med blomsterfond for kirkegårdene i sognet vårt.</w:t>
            </w:r>
          </w:p>
        </w:tc>
      </w:tr>
    </w:tbl>
    <w:p w14:paraId="67A5A556" w14:textId="77777777" w:rsidR="00D32949" w:rsidRDefault="00D32949" w:rsidP="00D32949">
      <w:pPr>
        <w:rPr>
          <w:noProof w:val="0"/>
          <w:sz w:val="22"/>
        </w:rPr>
      </w:pPr>
    </w:p>
    <w:p w14:paraId="103CA06E" w14:textId="77777777" w:rsidR="00D32949" w:rsidRDefault="00D32949" w:rsidP="00D32949">
      <w:pPr>
        <w:rPr>
          <w:noProof w:val="0"/>
          <w:sz w:val="22"/>
        </w:rPr>
      </w:pPr>
    </w:p>
    <w:p w14:paraId="29C4C05F" w14:textId="02D19BF6" w:rsidR="00D32949" w:rsidRDefault="00D32949" w:rsidP="00D32949">
      <w:pPr>
        <w:ind w:left="1134" w:hanging="1134"/>
        <w:rPr>
          <w:b/>
          <w:noProof w:val="0"/>
          <w:sz w:val="22"/>
        </w:rPr>
      </w:pPr>
      <w:r>
        <w:rPr>
          <w:b/>
          <w:noProof w:val="0"/>
          <w:sz w:val="22"/>
        </w:rPr>
        <w:t>Sak 005/24</w:t>
      </w:r>
      <w:r>
        <w:rPr>
          <w:b/>
          <w:noProof w:val="0"/>
          <w:sz w:val="22"/>
        </w:rPr>
        <w:tab/>
        <w:t xml:space="preserve">Brøyting ved </w:t>
      </w:r>
      <w:r w:rsidR="0033015E">
        <w:rPr>
          <w:b/>
          <w:noProof w:val="0"/>
          <w:sz w:val="22"/>
        </w:rPr>
        <w:t>M</w:t>
      </w:r>
      <w:r>
        <w:rPr>
          <w:b/>
          <w:noProof w:val="0"/>
          <w:sz w:val="22"/>
        </w:rPr>
        <w:t>efjordvær kjerke</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5FD9FBBA" w14:textId="77777777" w:rsidTr="002A676F">
        <w:tc>
          <w:tcPr>
            <w:tcW w:w="9779" w:type="dxa"/>
          </w:tcPr>
          <w:p w14:paraId="6BD4DAC7" w14:textId="77777777" w:rsidR="00D32949" w:rsidRPr="00B63F1F" w:rsidRDefault="00D32949" w:rsidP="002A676F">
            <w:pPr>
              <w:rPr>
                <w:noProof w:val="0"/>
                <w:sz w:val="22"/>
                <w:szCs w:val="22"/>
              </w:rPr>
            </w:pPr>
            <w:r>
              <w:rPr>
                <w:sz w:val="22"/>
                <w:szCs w:val="22"/>
              </w:rPr>
              <w:t xml:space="preserve">Det er </w:t>
            </w:r>
            <w:r w:rsidRPr="00B63F1F">
              <w:rPr>
                <w:sz w:val="22"/>
                <w:szCs w:val="22"/>
              </w:rPr>
              <w:t>manglende parkering</w:t>
            </w:r>
            <w:r>
              <w:rPr>
                <w:sz w:val="22"/>
                <w:szCs w:val="22"/>
              </w:rPr>
              <w:t xml:space="preserve">smuligheter ved </w:t>
            </w:r>
            <w:r w:rsidRPr="00B63F1F">
              <w:rPr>
                <w:sz w:val="22"/>
                <w:szCs w:val="22"/>
              </w:rPr>
              <w:t>Mefjordvær kjerke</w:t>
            </w:r>
            <w:r>
              <w:rPr>
                <w:sz w:val="22"/>
                <w:szCs w:val="22"/>
              </w:rPr>
              <w:t xml:space="preserve"> på vinteren</w:t>
            </w:r>
            <w:r w:rsidRPr="00B63F1F">
              <w:rPr>
                <w:sz w:val="22"/>
                <w:szCs w:val="22"/>
              </w:rPr>
              <w:t xml:space="preserve">. På sommeren kan </w:t>
            </w:r>
            <w:r>
              <w:rPr>
                <w:sz w:val="22"/>
                <w:szCs w:val="22"/>
              </w:rPr>
              <w:t xml:space="preserve">man </w:t>
            </w:r>
            <w:r w:rsidRPr="00B63F1F">
              <w:rPr>
                <w:sz w:val="22"/>
                <w:szCs w:val="22"/>
              </w:rPr>
              <w:t xml:space="preserve">parkere utenfor Helsehuset (bygdelagets eiendom), men på vinteren må </w:t>
            </w:r>
            <w:r>
              <w:rPr>
                <w:sz w:val="22"/>
                <w:szCs w:val="22"/>
              </w:rPr>
              <w:t xml:space="preserve">man betale for </w:t>
            </w:r>
            <w:r w:rsidRPr="00B63F1F">
              <w:rPr>
                <w:sz w:val="22"/>
                <w:szCs w:val="22"/>
              </w:rPr>
              <w:t xml:space="preserve">ekstra brøyting  hvis plassen </w:t>
            </w:r>
            <w:r>
              <w:rPr>
                <w:sz w:val="22"/>
                <w:szCs w:val="22"/>
              </w:rPr>
              <w:t>skal brukes</w:t>
            </w:r>
            <w:r w:rsidRPr="00B63F1F">
              <w:rPr>
                <w:sz w:val="22"/>
                <w:szCs w:val="22"/>
              </w:rPr>
              <w:t>.</w:t>
            </w:r>
            <w:r>
              <w:rPr>
                <w:sz w:val="22"/>
                <w:szCs w:val="22"/>
              </w:rPr>
              <w:t xml:space="preserve"> Ved kjerka har man bare </w:t>
            </w:r>
            <w:r w:rsidRPr="00B63F1F">
              <w:rPr>
                <w:sz w:val="22"/>
                <w:szCs w:val="22"/>
              </w:rPr>
              <w:t xml:space="preserve">2-3 parkeringsplasser. </w:t>
            </w:r>
            <w:r>
              <w:rPr>
                <w:sz w:val="22"/>
                <w:szCs w:val="22"/>
              </w:rPr>
              <w:t>Det er spesielt viktig å ha gode parkeringsmuligheter i forbindelse med begravelser</w:t>
            </w:r>
            <w:r w:rsidRPr="00B63F1F">
              <w:rPr>
                <w:sz w:val="22"/>
                <w:szCs w:val="22"/>
              </w:rPr>
              <w:t>.</w:t>
            </w:r>
          </w:p>
        </w:tc>
      </w:tr>
    </w:tbl>
    <w:p w14:paraId="1A57F937" w14:textId="77777777" w:rsidR="00D32949" w:rsidRDefault="00D32949" w:rsidP="00D32949">
      <w:pPr>
        <w:rPr>
          <w:i/>
          <w:noProof w:val="0"/>
          <w:sz w:val="22"/>
        </w:rPr>
      </w:pPr>
    </w:p>
    <w:p w14:paraId="7A5B3AA6" w14:textId="77777777" w:rsidR="00D32949" w:rsidRDefault="00D32949" w:rsidP="00D32949">
      <w:pPr>
        <w:rPr>
          <w:i/>
          <w:noProof w:val="0"/>
          <w:sz w:val="22"/>
        </w:rPr>
      </w:pPr>
    </w:p>
    <w:p w14:paraId="4997EB55" w14:textId="77777777" w:rsidR="00D32949" w:rsidRDefault="00D32949" w:rsidP="00D32949">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4C47FAFC" w14:textId="77777777" w:rsidTr="002A676F">
        <w:tc>
          <w:tcPr>
            <w:tcW w:w="9779" w:type="dxa"/>
          </w:tcPr>
          <w:p w14:paraId="0BCCD65A" w14:textId="77777777" w:rsidR="00D32949" w:rsidRPr="00344EC7" w:rsidRDefault="00D32949" w:rsidP="002A676F">
            <w:pPr>
              <w:spacing w:line="276" w:lineRule="auto"/>
              <w:rPr>
                <w:noProof w:val="0"/>
                <w:sz w:val="22"/>
              </w:rPr>
            </w:pPr>
            <w:r>
              <w:rPr>
                <w:noProof w:val="0"/>
                <w:sz w:val="22"/>
              </w:rPr>
              <w:t>Menighetsrådet henvender seg til fellesrådet for å få på plass en tilfredsstillende brøyteordning av parkeringsplassen utenfor Helsehuset til kirkelige handlinger i Mefjordvær kjerke.</w:t>
            </w:r>
          </w:p>
        </w:tc>
      </w:tr>
    </w:tbl>
    <w:p w14:paraId="3990CC53" w14:textId="77777777" w:rsidR="00D32949" w:rsidRDefault="00D32949" w:rsidP="00D32949">
      <w:pPr>
        <w:rPr>
          <w:i/>
          <w:noProof w:val="0"/>
          <w:sz w:val="22"/>
        </w:rPr>
      </w:pPr>
    </w:p>
    <w:p w14:paraId="7F232E5C" w14:textId="77777777" w:rsidR="00D32949" w:rsidRDefault="00D32949" w:rsidP="00D32949">
      <w:pPr>
        <w:rPr>
          <w:i/>
          <w:noProof w:val="0"/>
          <w:sz w:val="22"/>
        </w:rPr>
      </w:pPr>
    </w:p>
    <w:p w14:paraId="09EC5595" w14:textId="77777777" w:rsidR="00D32949" w:rsidRDefault="00D32949" w:rsidP="00D32949">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001FD084" w14:textId="77777777" w:rsidTr="002A676F">
        <w:tc>
          <w:tcPr>
            <w:tcW w:w="9779" w:type="dxa"/>
          </w:tcPr>
          <w:p w14:paraId="557B8EBD" w14:textId="77777777" w:rsidR="00D32949" w:rsidRPr="00344EC7" w:rsidRDefault="00D32949" w:rsidP="002A676F">
            <w:pPr>
              <w:spacing w:line="276" w:lineRule="auto"/>
              <w:rPr>
                <w:noProof w:val="0"/>
                <w:sz w:val="22"/>
              </w:rPr>
            </w:pPr>
          </w:p>
        </w:tc>
      </w:tr>
    </w:tbl>
    <w:p w14:paraId="15A791E8" w14:textId="77777777" w:rsidR="00D32949" w:rsidRDefault="00D32949" w:rsidP="00D32949">
      <w:pPr>
        <w:rPr>
          <w:i/>
          <w:noProof w:val="0"/>
          <w:sz w:val="22"/>
        </w:rPr>
      </w:pPr>
    </w:p>
    <w:p w14:paraId="6D5F5042" w14:textId="77777777" w:rsidR="00D32949" w:rsidRDefault="00D32949" w:rsidP="00D32949">
      <w:pPr>
        <w:rPr>
          <w:i/>
          <w:noProof w:val="0"/>
          <w:sz w:val="22"/>
        </w:rPr>
      </w:pPr>
    </w:p>
    <w:p w14:paraId="42E39FE8" w14:textId="77777777" w:rsidR="00D32949" w:rsidRDefault="00D32949" w:rsidP="00D32949">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531D63B4" w14:textId="77777777" w:rsidTr="002A676F">
        <w:tc>
          <w:tcPr>
            <w:tcW w:w="9779" w:type="dxa"/>
          </w:tcPr>
          <w:p w14:paraId="1AA8A70D" w14:textId="77777777" w:rsidR="00D32949" w:rsidRPr="00344EC7" w:rsidRDefault="00D32949" w:rsidP="002A676F">
            <w:pPr>
              <w:spacing w:line="276" w:lineRule="auto"/>
              <w:rPr>
                <w:noProof w:val="0"/>
                <w:sz w:val="22"/>
              </w:rPr>
            </w:pPr>
            <w:r>
              <w:rPr>
                <w:noProof w:val="0"/>
                <w:sz w:val="22"/>
              </w:rPr>
              <w:t>Menighetsrådet henvender seg til fellesrådet for å få på plass en tilfredsstillende brøyteordning av parkeringsplassen utenfor Helsehuset til kirkelige handlinger i Mefjordvær kjerke. Dette vil også avverge trafikkfarlige situasjoner som kan oppstå når biler står parkert langs fylkesveien som følge av at det ikke er andre parkeringsmuligheter.</w:t>
            </w:r>
          </w:p>
        </w:tc>
      </w:tr>
    </w:tbl>
    <w:p w14:paraId="03346351" w14:textId="77777777" w:rsidR="00D32949" w:rsidRDefault="00D32949" w:rsidP="00D32949">
      <w:pPr>
        <w:rPr>
          <w:noProof w:val="0"/>
          <w:sz w:val="22"/>
        </w:rPr>
      </w:pPr>
    </w:p>
    <w:p w14:paraId="3273DA1C" w14:textId="77777777" w:rsidR="00D32949" w:rsidRDefault="00D32949" w:rsidP="00D32949">
      <w:pPr>
        <w:rPr>
          <w:noProof w:val="0"/>
          <w:sz w:val="22"/>
        </w:rPr>
      </w:pPr>
    </w:p>
    <w:p w14:paraId="4061EC25" w14:textId="77777777" w:rsidR="00D32949" w:rsidRDefault="00D32949" w:rsidP="00D32949">
      <w:pPr>
        <w:ind w:left="1134" w:hanging="1134"/>
        <w:rPr>
          <w:b/>
          <w:noProof w:val="0"/>
          <w:sz w:val="22"/>
        </w:rPr>
      </w:pPr>
      <w:r>
        <w:rPr>
          <w:b/>
          <w:noProof w:val="0"/>
          <w:sz w:val="22"/>
        </w:rPr>
        <w:t>Sak 006/24</w:t>
      </w:r>
      <w:r>
        <w:rPr>
          <w:b/>
          <w:noProof w:val="0"/>
          <w:sz w:val="22"/>
        </w:rPr>
        <w:tab/>
        <w:t>Leie av Berg kirke</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1F72006C" w14:textId="77777777" w:rsidTr="002A676F">
        <w:tc>
          <w:tcPr>
            <w:tcW w:w="9779" w:type="dxa"/>
          </w:tcPr>
          <w:p w14:paraId="587B39A0" w14:textId="77777777" w:rsidR="00D32949" w:rsidRDefault="00D32949" w:rsidP="002A676F">
            <w:pPr>
              <w:spacing w:line="276" w:lineRule="auto"/>
              <w:rPr>
                <w:noProof w:val="0"/>
                <w:sz w:val="22"/>
              </w:rPr>
            </w:pPr>
            <w:r>
              <w:rPr>
                <w:noProof w:val="0"/>
                <w:sz w:val="22"/>
              </w:rPr>
              <w:t>Det kom en henvendelse fra Eirik Vildgren i desember om leie av Berg kirke i forbindelse med kråkeslottfestivalen 2024. Han skriver følgende:</w:t>
            </w:r>
          </w:p>
          <w:p w14:paraId="0A5EA165" w14:textId="77777777" w:rsidR="00D32949" w:rsidRDefault="00D32949" w:rsidP="002A676F">
            <w:pPr>
              <w:pStyle w:val="Rentekst"/>
            </w:pPr>
            <w:r>
              <w:t xml:space="preserve">Hei Stein. </w:t>
            </w:r>
          </w:p>
          <w:p w14:paraId="6B62533D" w14:textId="77777777" w:rsidR="00D32949" w:rsidRDefault="00D32949" w:rsidP="002A676F">
            <w:pPr>
              <w:pStyle w:val="Rentekst"/>
            </w:pPr>
            <w:r>
              <w:t xml:space="preserve">Jeg sitter i styret til Kråkeslottfestivalen og vi skal arrangere neste festival på Skaland. Det blir helga 7.-9. juni. </w:t>
            </w:r>
          </w:p>
          <w:p w14:paraId="36204A2A" w14:textId="77777777" w:rsidR="00D32949" w:rsidRDefault="00D32949" w:rsidP="002A676F">
            <w:pPr>
              <w:pStyle w:val="Rentekst"/>
            </w:pPr>
            <w:r>
              <w:t>Vi lurte på om det går an å leie kirka, og hva det vil koste?</w:t>
            </w:r>
          </w:p>
          <w:p w14:paraId="0FCA029B" w14:textId="77777777" w:rsidR="00D32949" w:rsidRDefault="00D32949" w:rsidP="002A676F">
            <w:pPr>
              <w:pStyle w:val="Rentekst"/>
            </w:pPr>
            <w:r>
              <w:t>Eirik</w:t>
            </w:r>
          </w:p>
          <w:p w14:paraId="53D2A383" w14:textId="77777777" w:rsidR="00D32949" w:rsidRDefault="00D32949" w:rsidP="002A676F">
            <w:pPr>
              <w:pStyle w:val="Rentekst"/>
            </w:pPr>
            <w:r>
              <w:t>Jeg svarte følgende:</w:t>
            </w:r>
          </w:p>
          <w:p w14:paraId="52D7C310" w14:textId="77777777" w:rsidR="00D32949" w:rsidRDefault="00D32949" w:rsidP="002A676F">
            <w:pPr>
              <w:pStyle w:val="Rentekst"/>
            </w:pPr>
            <w:r>
              <w:t>Hei Eirik</w:t>
            </w:r>
          </w:p>
          <w:p w14:paraId="3A631AEC" w14:textId="77777777" w:rsidR="00D32949" w:rsidRDefault="00D32949" w:rsidP="002A676F">
            <w:pPr>
              <w:pStyle w:val="Rentekst"/>
            </w:pPr>
            <w:r>
              <w:t>Det går an å leie kirken de dagene. Den er ledig. Det koster 4000 kr pr gang, men kirkeforeninger i fellesrådet kan leie kirkene gratis. I Berg har vi Mefjordvær kjerkeforening (og Finnsæter kirkeforening). Martin Reiertsen er engasjert i Mefjordvær kjerkeforening. Se om dere kan inngå avtale gjennom ham, der kirkeforeningen på et eller annet vis kan få inntekt (f.eks kaffesalg).</w:t>
            </w:r>
          </w:p>
          <w:p w14:paraId="070CAEF9" w14:textId="77777777" w:rsidR="00D32949" w:rsidRDefault="00D32949" w:rsidP="002A676F">
            <w:pPr>
              <w:pStyle w:val="Rentekst"/>
            </w:pPr>
            <w:r>
              <w:t>Vh. Stein</w:t>
            </w:r>
          </w:p>
          <w:p w14:paraId="0CA134C4" w14:textId="77777777" w:rsidR="00D32949" w:rsidRPr="00344EC7" w:rsidRDefault="00D32949" w:rsidP="002A676F">
            <w:pPr>
              <w:pStyle w:val="Rentekst"/>
            </w:pPr>
            <w:r>
              <w:t>Eirik har i ettertid kontaktet Anita, og hun har ønsket å ha dette som egen sak i dette menighetsrådsmøtet.</w:t>
            </w:r>
          </w:p>
        </w:tc>
      </w:tr>
    </w:tbl>
    <w:p w14:paraId="22A99576" w14:textId="77777777" w:rsidR="00D32949" w:rsidRDefault="00D32949" w:rsidP="00D32949">
      <w:pPr>
        <w:rPr>
          <w:i/>
          <w:noProof w:val="0"/>
          <w:sz w:val="22"/>
        </w:rPr>
      </w:pPr>
    </w:p>
    <w:p w14:paraId="0F351D5B" w14:textId="77777777" w:rsidR="00D32949" w:rsidRDefault="00D32949" w:rsidP="00D32949">
      <w:pPr>
        <w:rPr>
          <w:i/>
          <w:noProof w:val="0"/>
          <w:sz w:val="22"/>
        </w:rPr>
      </w:pPr>
    </w:p>
    <w:p w14:paraId="286DA71B" w14:textId="77777777" w:rsidR="00D32949" w:rsidRDefault="00D32949" w:rsidP="00D32949">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5A44EE66" w14:textId="77777777" w:rsidTr="002A676F">
        <w:tc>
          <w:tcPr>
            <w:tcW w:w="9779" w:type="dxa"/>
          </w:tcPr>
          <w:p w14:paraId="0339C4F0" w14:textId="77777777" w:rsidR="00D32949" w:rsidRPr="00344EC7" w:rsidRDefault="00D32949" w:rsidP="002A676F">
            <w:pPr>
              <w:spacing w:line="276" w:lineRule="auto"/>
              <w:rPr>
                <w:noProof w:val="0"/>
                <w:sz w:val="22"/>
              </w:rPr>
            </w:pPr>
            <w:r>
              <w:rPr>
                <w:noProof w:val="0"/>
                <w:sz w:val="22"/>
              </w:rPr>
              <w:t>Ingen forslag.</w:t>
            </w:r>
          </w:p>
        </w:tc>
      </w:tr>
    </w:tbl>
    <w:p w14:paraId="43741CAC" w14:textId="77777777" w:rsidR="00D32949" w:rsidRDefault="00D32949" w:rsidP="00D32949">
      <w:pPr>
        <w:rPr>
          <w:i/>
          <w:noProof w:val="0"/>
          <w:sz w:val="22"/>
        </w:rPr>
      </w:pPr>
    </w:p>
    <w:p w14:paraId="46D6FC67" w14:textId="77777777" w:rsidR="00D32949" w:rsidRDefault="00D32949" w:rsidP="00D32949">
      <w:pPr>
        <w:rPr>
          <w:i/>
          <w:noProof w:val="0"/>
          <w:sz w:val="22"/>
        </w:rPr>
      </w:pPr>
    </w:p>
    <w:p w14:paraId="00EE8375" w14:textId="77777777" w:rsidR="00D32949" w:rsidRDefault="00D32949" w:rsidP="00D32949">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1F0D1F07" w14:textId="77777777" w:rsidTr="002A676F">
        <w:tc>
          <w:tcPr>
            <w:tcW w:w="9779" w:type="dxa"/>
          </w:tcPr>
          <w:p w14:paraId="346B9A59" w14:textId="77777777" w:rsidR="00D32949" w:rsidRPr="00344EC7" w:rsidRDefault="00D32949" w:rsidP="002A676F">
            <w:pPr>
              <w:spacing w:line="276" w:lineRule="auto"/>
              <w:rPr>
                <w:noProof w:val="0"/>
                <w:sz w:val="22"/>
              </w:rPr>
            </w:pPr>
          </w:p>
        </w:tc>
      </w:tr>
    </w:tbl>
    <w:p w14:paraId="74213858" w14:textId="77777777" w:rsidR="00D32949" w:rsidRDefault="00D32949" w:rsidP="00D32949">
      <w:pPr>
        <w:rPr>
          <w:i/>
          <w:noProof w:val="0"/>
          <w:sz w:val="22"/>
        </w:rPr>
      </w:pPr>
    </w:p>
    <w:p w14:paraId="50581202" w14:textId="77777777" w:rsidR="00D32949" w:rsidRDefault="00D32949" w:rsidP="00D32949">
      <w:pPr>
        <w:rPr>
          <w:i/>
          <w:noProof w:val="0"/>
          <w:sz w:val="22"/>
        </w:rPr>
      </w:pPr>
    </w:p>
    <w:p w14:paraId="6B9015C0" w14:textId="77777777" w:rsidR="00D32949" w:rsidRDefault="00D32949" w:rsidP="00D32949">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5EB425C5" w14:textId="77777777" w:rsidTr="002A676F">
        <w:tc>
          <w:tcPr>
            <w:tcW w:w="9779" w:type="dxa"/>
          </w:tcPr>
          <w:p w14:paraId="6B001A01" w14:textId="77777777" w:rsidR="00D32949" w:rsidRPr="005966C4" w:rsidRDefault="00D32949" w:rsidP="00D32949">
            <w:pPr>
              <w:numPr>
                <w:ilvl w:val="0"/>
                <w:numId w:val="5"/>
              </w:numPr>
              <w:spacing w:line="276" w:lineRule="auto"/>
              <w:textAlignment w:val="auto"/>
              <w:rPr>
                <w:noProof w:val="0"/>
                <w:sz w:val="22"/>
              </w:rPr>
            </w:pPr>
            <w:r>
              <w:rPr>
                <w:noProof w:val="0"/>
                <w:sz w:val="22"/>
              </w:rPr>
              <w:t xml:space="preserve">Menighetsrådet er </w:t>
            </w:r>
            <w:r w:rsidRPr="005966C4">
              <w:rPr>
                <w:noProof w:val="0"/>
                <w:sz w:val="22"/>
              </w:rPr>
              <w:t>positiv til at Kråkeslottfestivalen bruker Berg kirke til konserter 7.-9. juni.</w:t>
            </w:r>
          </w:p>
          <w:p w14:paraId="7DF297BD" w14:textId="77777777" w:rsidR="00D32949" w:rsidRPr="00344EC7" w:rsidRDefault="00D32949" w:rsidP="002A676F">
            <w:pPr>
              <w:spacing w:line="276" w:lineRule="auto"/>
              <w:rPr>
                <w:noProof w:val="0"/>
                <w:sz w:val="22"/>
              </w:rPr>
            </w:pPr>
            <w:r w:rsidRPr="005966C4">
              <w:rPr>
                <w:noProof w:val="0"/>
                <w:sz w:val="22"/>
              </w:rPr>
              <w:t>Menighetsrådet/kirkeforeningen har ikke mulighet til å stå som ansvarlig utleier for arrangementet og ber styret i Kråkeslottfestivalen kontakte kirkevergen for avtale.</w:t>
            </w:r>
          </w:p>
        </w:tc>
      </w:tr>
    </w:tbl>
    <w:p w14:paraId="74689970" w14:textId="77777777" w:rsidR="00D32949" w:rsidRDefault="00D32949" w:rsidP="00D32949">
      <w:pPr>
        <w:rPr>
          <w:noProof w:val="0"/>
          <w:sz w:val="22"/>
        </w:rPr>
      </w:pPr>
    </w:p>
    <w:p w14:paraId="260DCDDB" w14:textId="77777777" w:rsidR="00D32949" w:rsidRDefault="00D32949" w:rsidP="00D32949">
      <w:pPr>
        <w:rPr>
          <w:noProof w:val="0"/>
          <w:sz w:val="22"/>
        </w:rPr>
      </w:pPr>
    </w:p>
    <w:p w14:paraId="40C96DD6" w14:textId="77777777" w:rsidR="00D32949" w:rsidRDefault="00D32949" w:rsidP="00D32949">
      <w:pPr>
        <w:ind w:left="1134" w:hanging="1134"/>
        <w:rPr>
          <w:b/>
          <w:noProof w:val="0"/>
          <w:sz w:val="22"/>
        </w:rPr>
      </w:pPr>
      <w:r>
        <w:rPr>
          <w:b/>
          <w:noProof w:val="0"/>
          <w:sz w:val="22"/>
        </w:rPr>
        <w:t>Sak 007/24</w:t>
      </w:r>
      <w:r>
        <w:rPr>
          <w:b/>
          <w:noProof w:val="0"/>
          <w:sz w:val="22"/>
        </w:rPr>
        <w:tab/>
        <w:t>Økonomiplaner 2025-2028</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3B2F3D8F" w14:textId="77777777" w:rsidTr="002A676F">
        <w:tc>
          <w:tcPr>
            <w:tcW w:w="9779" w:type="dxa"/>
          </w:tcPr>
          <w:p w14:paraId="54045745" w14:textId="77777777" w:rsidR="00D32949" w:rsidRPr="0034788D" w:rsidRDefault="00D32949" w:rsidP="002A676F">
            <w:pPr>
              <w:spacing w:line="276" w:lineRule="auto"/>
              <w:rPr>
                <w:noProof w:val="0"/>
                <w:sz w:val="22"/>
              </w:rPr>
            </w:pPr>
            <w:r w:rsidRPr="0034788D">
              <w:rPr>
                <w:noProof w:val="0"/>
                <w:sz w:val="22"/>
              </w:rPr>
              <w:t>Bakgrunn</w:t>
            </w:r>
          </w:p>
          <w:p w14:paraId="4594DEDD" w14:textId="77777777" w:rsidR="00D32949" w:rsidRPr="0034788D" w:rsidRDefault="00D32949" w:rsidP="002A676F">
            <w:pPr>
              <w:spacing w:line="276" w:lineRule="auto"/>
              <w:rPr>
                <w:noProof w:val="0"/>
                <w:sz w:val="22"/>
              </w:rPr>
            </w:pPr>
            <w:r w:rsidRPr="0034788D">
              <w:rPr>
                <w:noProof w:val="0"/>
                <w:sz w:val="22"/>
              </w:rPr>
              <w:lastRenderedPageBreak/>
              <w:t>Senja kirkelige fellesråd har ansvar for 19 kirkebygg. Det er varierende alder på byggene, der de to eldste er fra siste halvdel av 1700-tallet. Det er et kontinuerlig behov for vedlikehold på byggene.</w:t>
            </w:r>
          </w:p>
          <w:p w14:paraId="7B36943B" w14:textId="77777777" w:rsidR="00D32949" w:rsidRPr="0034788D" w:rsidRDefault="00D32949" w:rsidP="002A676F">
            <w:pPr>
              <w:spacing w:line="276" w:lineRule="auto"/>
              <w:rPr>
                <w:noProof w:val="0"/>
                <w:sz w:val="22"/>
              </w:rPr>
            </w:pPr>
            <w:r w:rsidRPr="0034788D">
              <w:rPr>
                <w:noProof w:val="0"/>
                <w:sz w:val="22"/>
              </w:rPr>
              <w:t>Kirkevergen er i ferd med å utarbeide reviderte økonomiplaner for perioden 202</w:t>
            </w:r>
            <w:r>
              <w:rPr>
                <w:noProof w:val="0"/>
                <w:sz w:val="22"/>
              </w:rPr>
              <w:t>5</w:t>
            </w:r>
            <w:r w:rsidRPr="0034788D">
              <w:rPr>
                <w:noProof w:val="0"/>
                <w:sz w:val="22"/>
              </w:rPr>
              <w:t xml:space="preserve"> til 202</w:t>
            </w:r>
            <w:r>
              <w:rPr>
                <w:noProof w:val="0"/>
                <w:sz w:val="22"/>
              </w:rPr>
              <w:t>5</w:t>
            </w:r>
            <w:r w:rsidRPr="0034788D">
              <w:rPr>
                <w:noProof w:val="0"/>
                <w:sz w:val="22"/>
              </w:rPr>
              <w:t xml:space="preserve"> i to deler:</w:t>
            </w:r>
          </w:p>
          <w:p w14:paraId="77E1945D" w14:textId="77777777" w:rsidR="00D32949" w:rsidRPr="0034788D" w:rsidRDefault="00D32949" w:rsidP="00D32949">
            <w:pPr>
              <w:numPr>
                <w:ilvl w:val="0"/>
                <w:numId w:val="6"/>
              </w:numPr>
              <w:spacing w:line="276" w:lineRule="auto"/>
              <w:textAlignment w:val="auto"/>
              <w:rPr>
                <w:noProof w:val="0"/>
                <w:sz w:val="22"/>
              </w:rPr>
            </w:pPr>
            <w:r w:rsidRPr="0034788D">
              <w:rPr>
                <w:noProof w:val="0"/>
                <w:sz w:val="22"/>
              </w:rPr>
              <w:t>Kirkebygg</w:t>
            </w:r>
          </w:p>
          <w:p w14:paraId="2405BA95" w14:textId="77777777" w:rsidR="00D32949" w:rsidRPr="0034788D" w:rsidRDefault="00D32949" w:rsidP="00D32949">
            <w:pPr>
              <w:numPr>
                <w:ilvl w:val="0"/>
                <w:numId w:val="6"/>
              </w:numPr>
              <w:spacing w:line="276" w:lineRule="auto"/>
              <w:textAlignment w:val="auto"/>
              <w:rPr>
                <w:noProof w:val="0"/>
                <w:sz w:val="22"/>
              </w:rPr>
            </w:pPr>
            <w:r w:rsidRPr="0034788D">
              <w:rPr>
                <w:noProof w:val="0"/>
                <w:sz w:val="22"/>
              </w:rPr>
              <w:t xml:space="preserve">Gravplasser </w:t>
            </w:r>
          </w:p>
          <w:p w14:paraId="0AD3B748" w14:textId="77777777" w:rsidR="00D32949" w:rsidRPr="0034788D" w:rsidRDefault="00D32949" w:rsidP="002A676F">
            <w:pPr>
              <w:spacing w:line="276" w:lineRule="auto"/>
              <w:rPr>
                <w:noProof w:val="0"/>
                <w:sz w:val="22"/>
              </w:rPr>
            </w:pPr>
            <w:r w:rsidRPr="0034788D">
              <w:rPr>
                <w:noProof w:val="0"/>
                <w:sz w:val="22"/>
              </w:rPr>
              <w:t>Bygningsdelen er delt inn i to planer: Den ene er for tiltak med kostnadsramme over 100.000 kr og den andre for enkelttiltak under 100.000 kr. Hver av planene har en kort beskrivelse av tiltak, et grovt overslag over kostnadene, forslag til finansiering og prioritering av tiltakene. Økonomiplanene vil revideres hvert år, og de vil gjelde for en fireårs periode.</w:t>
            </w:r>
          </w:p>
          <w:p w14:paraId="772AEDC4" w14:textId="77777777" w:rsidR="00D32949" w:rsidRPr="0034788D" w:rsidRDefault="00D32949" w:rsidP="002A676F">
            <w:pPr>
              <w:spacing w:line="276" w:lineRule="auto"/>
              <w:rPr>
                <w:noProof w:val="0"/>
                <w:sz w:val="22"/>
              </w:rPr>
            </w:pPr>
            <w:r w:rsidRPr="0034788D">
              <w:rPr>
                <w:noProof w:val="0"/>
                <w:sz w:val="22"/>
              </w:rPr>
              <w:t xml:space="preserve">Økonomiplanene skal forankres i soknene med prioriteringsliste. Fellesrådet vedtar økonomiplanene med prioriteringer for alle kirkebygg og gravplasser på møte i april. </w:t>
            </w:r>
          </w:p>
          <w:p w14:paraId="44F06347" w14:textId="77777777" w:rsidR="00D32949" w:rsidRPr="0034788D" w:rsidRDefault="00D32949" w:rsidP="002A676F">
            <w:pPr>
              <w:spacing w:line="276" w:lineRule="auto"/>
              <w:rPr>
                <w:noProof w:val="0"/>
                <w:sz w:val="22"/>
              </w:rPr>
            </w:pPr>
            <w:r w:rsidRPr="0034788D">
              <w:rPr>
                <w:noProof w:val="0"/>
                <w:sz w:val="22"/>
              </w:rPr>
              <w:t>Forslag til prioriteringer er satt opp på bakgrunn av følgende kriterier:</w:t>
            </w:r>
          </w:p>
          <w:p w14:paraId="551D63FF" w14:textId="77777777" w:rsidR="00D32949" w:rsidRPr="0034788D" w:rsidRDefault="00D32949" w:rsidP="00D32949">
            <w:pPr>
              <w:numPr>
                <w:ilvl w:val="0"/>
                <w:numId w:val="6"/>
              </w:numPr>
              <w:spacing w:line="276" w:lineRule="auto"/>
              <w:textAlignment w:val="auto"/>
              <w:rPr>
                <w:noProof w:val="0"/>
                <w:sz w:val="22"/>
              </w:rPr>
            </w:pPr>
            <w:r w:rsidRPr="0034788D">
              <w:rPr>
                <w:noProof w:val="0"/>
                <w:sz w:val="22"/>
              </w:rPr>
              <w:t>Fare for liv og helse</w:t>
            </w:r>
          </w:p>
          <w:p w14:paraId="6392193B" w14:textId="77777777" w:rsidR="00D32949" w:rsidRPr="0034788D" w:rsidRDefault="00D32949" w:rsidP="00D32949">
            <w:pPr>
              <w:numPr>
                <w:ilvl w:val="0"/>
                <w:numId w:val="6"/>
              </w:numPr>
              <w:spacing w:line="276" w:lineRule="auto"/>
              <w:textAlignment w:val="auto"/>
              <w:rPr>
                <w:noProof w:val="0"/>
                <w:sz w:val="22"/>
              </w:rPr>
            </w:pPr>
            <w:r w:rsidRPr="0034788D">
              <w:rPr>
                <w:noProof w:val="0"/>
                <w:sz w:val="22"/>
              </w:rPr>
              <w:t>Fare for store skader på bygg</w:t>
            </w:r>
          </w:p>
          <w:p w14:paraId="76DEE657" w14:textId="77777777" w:rsidR="00D32949" w:rsidRPr="0034788D" w:rsidRDefault="00D32949" w:rsidP="00D32949">
            <w:pPr>
              <w:numPr>
                <w:ilvl w:val="0"/>
                <w:numId w:val="6"/>
              </w:numPr>
              <w:spacing w:line="276" w:lineRule="auto"/>
              <w:textAlignment w:val="auto"/>
              <w:rPr>
                <w:noProof w:val="0"/>
                <w:sz w:val="22"/>
              </w:rPr>
            </w:pPr>
            <w:r w:rsidRPr="0034788D">
              <w:rPr>
                <w:noProof w:val="0"/>
                <w:sz w:val="22"/>
              </w:rPr>
              <w:t>HMS-avvik</w:t>
            </w:r>
          </w:p>
          <w:p w14:paraId="603785C0" w14:textId="77777777" w:rsidR="00D32949" w:rsidRPr="0034788D" w:rsidRDefault="00D32949" w:rsidP="00D32949">
            <w:pPr>
              <w:numPr>
                <w:ilvl w:val="0"/>
                <w:numId w:val="6"/>
              </w:numPr>
              <w:spacing w:line="276" w:lineRule="auto"/>
              <w:textAlignment w:val="auto"/>
              <w:rPr>
                <w:noProof w:val="0"/>
                <w:sz w:val="22"/>
              </w:rPr>
            </w:pPr>
            <w:r w:rsidRPr="0034788D">
              <w:rPr>
                <w:noProof w:val="0"/>
                <w:sz w:val="22"/>
              </w:rPr>
              <w:t>Mulighet for ekstern finansiering til tiltak gjennom egenfinansiering</w:t>
            </w:r>
          </w:p>
          <w:p w14:paraId="4D12F130" w14:textId="77777777" w:rsidR="00D32949" w:rsidRPr="0034788D" w:rsidRDefault="00D32949" w:rsidP="00D32949">
            <w:pPr>
              <w:numPr>
                <w:ilvl w:val="0"/>
                <w:numId w:val="6"/>
              </w:numPr>
              <w:spacing w:line="276" w:lineRule="auto"/>
              <w:textAlignment w:val="auto"/>
              <w:rPr>
                <w:noProof w:val="0"/>
                <w:sz w:val="22"/>
              </w:rPr>
            </w:pPr>
            <w:r w:rsidRPr="0034788D">
              <w:rPr>
                <w:noProof w:val="0"/>
                <w:sz w:val="22"/>
              </w:rPr>
              <w:t>Beskyttelse mot bygningsforfall</w:t>
            </w:r>
          </w:p>
          <w:p w14:paraId="6ABBA17E" w14:textId="77777777" w:rsidR="00D32949" w:rsidRPr="00344EC7" w:rsidRDefault="00D32949" w:rsidP="002A676F">
            <w:pPr>
              <w:spacing w:line="276" w:lineRule="auto"/>
              <w:rPr>
                <w:noProof w:val="0"/>
                <w:sz w:val="22"/>
              </w:rPr>
            </w:pPr>
            <w:r w:rsidRPr="0034788D">
              <w:rPr>
                <w:noProof w:val="0"/>
                <w:sz w:val="22"/>
              </w:rPr>
              <w:t>Et tiltak kan gjerne dekke flere av kriteriene.</w:t>
            </w:r>
          </w:p>
        </w:tc>
      </w:tr>
    </w:tbl>
    <w:p w14:paraId="2ECC4465" w14:textId="77777777" w:rsidR="00D32949" w:rsidRDefault="00D32949" w:rsidP="00D32949">
      <w:pPr>
        <w:rPr>
          <w:i/>
          <w:noProof w:val="0"/>
          <w:sz w:val="22"/>
        </w:rPr>
      </w:pPr>
    </w:p>
    <w:p w14:paraId="636BCD09" w14:textId="77777777" w:rsidR="00D32949" w:rsidRDefault="00D32949" w:rsidP="00D32949">
      <w:pPr>
        <w:rPr>
          <w:i/>
          <w:noProof w:val="0"/>
          <w:sz w:val="22"/>
        </w:rPr>
      </w:pPr>
    </w:p>
    <w:p w14:paraId="2549AE84" w14:textId="77777777" w:rsidR="00D32949" w:rsidRDefault="00D32949" w:rsidP="00D32949">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1F765BF0" w14:textId="77777777" w:rsidTr="002A676F">
        <w:tc>
          <w:tcPr>
            <w:tcW w:w="9779" w:type="dxa"/>
          </w:tcPr>
          <w:p w14:paraId="484F261F" w14:textId="77777777" w:rsidR="00D32949" w:rsidRPr="00344EC7" w:rsidRDefault="00D32949" w:rsidP="002A676F">
            <w:pPr>
              <w:spacing w:line="276" w:lineRule="auto"/>
              <w:rPr>
                <w:noProof w:val="0"/>
                <w:sz w:val="22"/>
              </w:rPr>
            </w:pPr>
            <w:r>
              <w:rPr>
                <w:sz w:val="22"/>
              </w:rPr>
              <w:t>Menighetsrådet vedtar økonomiplaner med prioriteringer foreslått av menighetsrådsleder/menighetsforvalter.</w:t>
            </w:r>
          </w:p>
        </w:tc>
      </w:tr>
    </w:tbl>
    <w:p w14:paraId="4C36C69D" w14:textId="77777777" w:rsidR="00D32949" w:rsidRDefault="00D32949" w:rsidP="00D32949">
      <w:pPr>
        <w:rPr>
          <w:i/>
          <w:noProof w:val="0"/>
          <w:sz w:val="22"/>
        </w:rPr>
      </w:pPr>
    </w:p>
    <w:p w14:paraId="5DE0640A" w14:textId="77777777" w:rsidR="00D32949" w:rsidRDefault="00D32949" w:rsidP="00D32949">
      <w:pPr>
        <w:rPr>
          <w:i/>
          <w:noProof w:val="0"/>
          <w:sz w:val="22"/>
        </w:rPr>
      </w:pPr>
    </w:p>
    <w:p w14:paraId="0C40049D" w14:textId="77777777" w:rsidR="00D32949" w:rsidRDefault="00D32949" w:rsidP="00D32949">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7B376954" w14:textId="77777777" w:rsidTr="002A676F">
        <w:tc>
          <w:tcPr>
            <w:tcW w:w="9779" w:type="dxa"/>
          </w:tcPr>
          <w:p w14:paraId="1594741E" w14:textId="77777777" w:rsidR="00D32949" w:rsidRPr="00344EC7" w:rsidRDefault="00D32949" w:rsidP="002A676F">
            <w:pPr>
              <w:spacing w:line="276" w:lineRule="auto"/>
              <w:rPr>
                <w:noProof w:val="0"/>
                <w:sz w:val="22"/>
              </w:rPr>
            </w:pPr>
          </w:p>
        </w:tc>
      </w:tr>
    </w:tbl>
    <w:p w14:paraId="435B32C7" w14:textId="77777777" w:rsidR="00D32949" w:rsidRDefault="00D32949" w:rsidP="00D32949">
      <w:pPr>
        <w:rPr>
          <w:i/>
          <w:noProof w:val="0"/>
          <w:sz w:val="22"/>
        </w:rPr>
      </w:pPr>
    </w:p>
    <w:p w14:paraId="54C0FAF6" w14:textId="77777777" w:rsidR="00D32949" w:rsidRDefault="00D32949" w:rsidP="00D32949">
      <w:pPr>
        <w:rPr>
          <w:i/>
          <w:noProof w:val="0"/>
          <w:sz w:val="22"/>
        </w:rPr>
      </w:pPr>
    </w:p>
    <w:p w14:paraId="68309EBE" w14:textId="77777777" w:rsidR="00D32949" w:rsidRDefault="00D32949" w:rsidP="00D32949">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49265033" w14:textId="77777777" w:rsidTr="002A676F">
        <w:tc>
          <w:tcPr>
            <w:tcW w:w="9779" w:type="dxa"/>
          </w:tcPr>
          <w:p w14:paraId="6D1491B2" w14:textId="77777777" w:rsidR="00D32949" w:rsidRPr="00344EC7" w:rsidRDefault="00D32949" w:rsidP="002A676F">
            <w:pPr>
              <w:spacing w:line="276" w:lineRule="auto"/>
              <w:rPr>
                <w:noProof w:val="0"/>
                <w:sz w:val="22"/>
              </w:rPr>
            </w:pPr>
            <w:r>
              <w:rPr>
                <w:sz w:val="22"/>
              </w:rPr>
              <w:t>Menighetsrådet vedtar økonomiplaner med prioriteringer foreslått av menighetsrådsleder/menighetsforvalter.</w:t>
            </w:r>
          </w:p>
        </w:tc>
      </w:tr>
    </w:tbl>
    <w:p w14:paraId="3410B5EA" w14:textId="77777777" w:rsidR="00D32949" w:rsidRDefault="00D32949" w:rsidP="00D32949">
      <w:pPr>
        <w:rPr>
          <w:noProof w:val="0"/>
          <w:sz w:val="22"/>
        </w:rPr>
      </w:pPr>
    </w:p>
    <w:p w14:paraId="5B1609BC" w14:textId="77777777" w:rsidR="00D32949" w:rsidRDefault="00D32949" w:rsidP="00D32949">
      <w:pPr>
        <w:rPr>
          <w:noProof w:val="0"/>
          <w:sz w:val="22"/>
        </w:rPr>
      </w:pPr>
    </w:p>
    <w:p w14:paraId="1108AFAE" w14:textId="77777777" w:rsidR="00D32949" w:rsidRDefault="00D32949" w:rsidP="00D32949">
      <w:pPr>
        <w:ind w:left="1134" w:hanging="1134"/>
        <w:rPr>
          <w:b/>
          <w:noProof w:val="0"/>
          <w:sz w:val="22"/>
        </w:rPr>
      </w:pPr>
      <w:r>
        <w:rPr>
          <w:b/>
          <w:noProof w:val="0"/>
          <w:sz w:val="22"/>
        </w:rPr>
        <w:t>Sak 008/24</w:t>
      </w:r>
      <w:r>
        <w:rPr>
          <w:b/>
          <w:noProof w:val="0"/>
          <w:sz w:val="22"/>
        </w:rPr>
        <w:tab/>
        <w:t>Menighetslivet første halvår av 2024</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0D5FB556" w14:textId="77777777" w:rsidTr="002A676F">
        <w:tc>
          <w:tcPr>
            <w:tcW w:w="9779" w:type="dxa"/>
          </w:tcPr>
          <w:p w14:paraId="190B3228" w14:textId="77777777" w:rsidR="00D32949" w:rsidRPr="001C1BC7" w:rsidRDefault="00D32949" w:rsidP="002A676F">
            <w:pPr>
              <w:overflowPunct/>
              <w:autoSpaceDE/>
              <w:autoSpaceDN/>
              <w:adjustRightInd/>
              <w:spacing w:after="160" w:line="259" w:lineRule="auto"/>
              <w:textAlignment w:val="auto"/>
              <w:rPr>
                <w:rFonts w:ascii="Calibri" w:eastAsia="Calibri" w:hAnsi="Calibri"/>
                <w:noProof w:val="0"/>
                <w:sz w:val="24"/>
                <w:szCs w:val="24"/>
                <w:lang w:eastAsia="en-US"/>
              </w:rPr>
            </w:pPr>
            <w:r w:rsidRPr="001C1BC7">
              <w:rPr>
                <w:rFonts w:ascii="Calibri" w:eastAsia="Calibri" w:hAnsi="Calibri"/>
                <w:noProof w:val="0"/>
                <w:sz w:val="24"/>
                <w:szCs w:val="24"/>
                <w:lang w:eastAsia="en-US"/>
              </w:rPr>
              <w:t>Siden både menighetspedagog og sokneprest tjenestegjør i både Berg og Torsken sokn synes det naturlig å legge fram en samlet oversikt over aktivitetene i menighetene.</w:t>
            </w:r>
          </w:p>
          <w:p w14:paraId="5D8FD749" w14:textId="77777777" w:rsidR="00D32949" w:rsidRPr="001C1BC7" w:rsidRDefault="00D32949" w:rsidP="002A676F">
            <w:pPr>
              <w:overflowPunct/>
              <w:autoSpaceDE/>
              <w:autoSpaceDN/>
              <w:adjustRightInd/>
              <w:spacing w:after="160" w:line="259" w:lineRule="auto"/>
              <w:textAlignment w:val="auto"/>
              <w:rPr>
                <w:rFonts w:ascii="Calibri" w:eastAsia="Calibri" w:hAnsi="Calibri"/>
                <w:noProof w:val="0"/>
                <w:sz w:val="24"/>
                <w:szCs w:val="24"/>
                <w:lang w:eastAsia="en-US"/>
              </w:rPr>
            </w:pPr>
            <w:r w:rsidRPr="001C1BC7">
              <w:rPr>
                <w:rFonts w:ascii="Calibri" w:eastAsia="Calibri" w:hAnsi="Calibri"/>
                <w:noProof w:val="0"/>
                <w:sz w:val="24"/>
                <w:szCs w:val="24"/>
                <w:lang w:eastAsia="en-US"/>
              </w:rPr>
              <w:t>I hovedsak består aktivitetsplanen av gudstjenester, kirkelige handlinger (begravelser og vielser), konfirmantundervisning, øvrige trosopplæringstiltak (legoklubb, sangøvelser, dåpssamtaler), andakter og nattverdgudstjenester ved sykehjem, samt samtaler knyttet til begravelser og sjelesorg.</w:t>
            </w:r>
          </w:p>
          <w:p w14:paraId="7242F28B" w14:textId="77777777" w:rsidR="00D32949" w:rsidRPr="00344EC7" w:rsidRDefault="00D32949" w:rsidP="002A676F">
            <w:pPr>
              <w:spacing w:line="276" w:lineRule="auto"/>
              <w:rPr>
                <w:noProof w:val="0"/>
                <w:sz w:val="22"/>
              </w:rPr>
            </w:pPr>
            <w:r w:rsidRPr="001C1BC7">
              <w:rPr>
                <w:rFonts w:ascii="Calibri" w:eastAsia="Calibri" w:hAnsi="Calibri"/>
                <w:noProof w:val="0"/>
                <w:sz w:val="24"/>
                <w:szCs w:val="24"/>
                <w:lang w:eastAsia="en-US"/>
              </w:rPr>
              <w:t>Vedlagt følger plan over det meste av disse aktiviteter.</w:t>
            </w:r>
          </w:p>
        </w:tc>
      </w:tr>
    </w:tbl>
    <w:p w14:paraId="76D89F18" w14:textId="77777777" w:rsidR="00D32949" w:rsidRDefault="00D32949" w:rsidP="00D32949">
      <w:pPr>
        <w:rPr>
          <w:i/>
          <w:noProof w:val="0"/>
          <w:sz w:val="22"/>
        </w:rPr>
      </w:pPr>
    </w:p>
    <w:p w14:paraId="43AFB062" w14:textId="77777777" w:rsidR="00D32949" w:rsidRDefault="00D32949" w:rsidP="00D32949">
      <w:pPr>
        <w:rPr>
          <w:i/>
          <w:noProof w:val="0"/>
          <w:sz w:val="22"/>
        </w:rPr>
      </w:pPr>
    </w:p>
    <w:p w14:paraId="33E2BAE6" w14:textId="77777777" w:rsidR="00D32949" w:rsidRDefault="00D32949" w:rsidP="00D32949">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68F0FCB6" w14:textId="77777777" w:rsidTr="002A676F">
        <w:tc>
          <w:tcPr>
            <w:tcW w:w="9779" w:type="dxa"/>
          </w:tcPr>
          <w:p w14:paraId="6BE91C56" w14:textId="77777777" w:rsidR="00D32949" w:rsidRPr="00344EC7" w:rsidRDefault="00D32949" w:rsidP="002A676F">
            <w:pPr>
              <w:spacing w:line="276" w:lineRule="auto"/>
              <w:rPr>
                <w:noProof w:val="0"/>
                <w:sz w:val="22"/>
              </w:rPr>
            </w:pPr>
            <w:r>
              <w:rPr>
                <w:noProof w:val="0"/>
                <w:sz w:val="22"/>
              </w:rPr>
              <w:t>Oversikt over aktiviteter i Torsken menighet i første halvår av 2024 tas til orientering.</w:t>
            </w:r>
          </w:p>
        </w:tc>
      </w:tr>
    </w:tbl>
    <w:p w14:paraId="48C09D4C" w14:textId="77777777" w:rsidR="00D32949" w:rsidRDefault="00D32949" w:rsidP="00D32949">
      <w:pPr>
        <w:rPr>
          <w:i/>
          <w:noProof w:val="0"/>
          <w:sz w:val="22"/>
        </w:rPr>
      </w:pPr>
    </w:p>
    <w:p w14:paraId="02499983" w14:textId="77777777" w:rsidR="00D32949" w:rsidRDefault="00D32949" w:rsidP="00D32949">
      <w:pPr>
        <w:rPr>
          <w:i/>
          <w:noProof w:val="0"/>
          <w:sz w:val="22"/>
        </w:rPr>
      </w:pPr>
    </w:p>
    <w:p w14:paraId="0D5526E5" w14:textId="77777777" w:rsidR="00D32949" w:rsidRDefault="00D32949" w:rsidP="00D32949">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7D5B437B" w14:textId="77777777" w:rsidTr="002A676F">
        <w:tc>
          <w:tcPr>
            <w:tcW w:w="9779" w:type="dxa"/>
          </w:tcPr>
          <w:p w14:paraId="7F842D67" w14:textId="77777777" w:rsidR="00D32949" w:rsidRDefault="00D32949" w:rsidP="002A676F">
            <w:pPr>
              <w:spacing w:line="276" w:lineRule="auto"/>
              <w:rPr>
                <w:noProof w:val="0"/>
                <w:sz w:val="22"/>
              </w:rPr>
            </w:pPr>
            <w:r>
              <w:rPr>
                <w:noProof w:val="0"/>
                <w:sz w:val="22"/>
              </w:rPr>
              <w:t>Det ble en samtale om aktivitetene:</w:t>
            </w:r>
          </w:p>
          <w:p w14:paraId="0CCED1FD" w14:textId="77777777" w:rsidR="00D32949" w:rsidRDefault="00D32949" w:rsidP="002A676F">
            <w:pPr>
              <w:spacing w:line="276" w:lineRule="auto"/>
              <w:rPr>
                <w:noProof w:val="0"/>
                <w:sz w:val="22"/>
              </w:rPr>
            </w:pPr>
            <w:r>
              <w:rPr>
                <w:noProof w:val="0"/>
                <w:sz w:val="22"/>
              </w:rPr>
              <w:lastRenderedPageBreak/>
              <w:t>Kan man servere middag i forbindelse med enkelte gudstjenester? Det vil kreve en del frivillige, men er mulig å få til.</w:t>
            </w:r>
          </w:p>
          <w:p w14:paraId="755A9D44" w14:textId="77777777" w:rsidR="00D32949" w:rsidRDefault="00D32949" w:rsidP="002A676F">
            <w:pPr>
              <w:spacing w:line="276" w:lineRule="auto"/>
              <w:rPr>
                <w:noProof w:val="0"/>
                <w:sz w:val="22"/>
              </w:rPr>
            </w:pPr>
            <w:r>
              <w:rPr>
                <w:noProof w:val="0"/>
                <w:sz w:val="22"/>
              </w:rPr>
              <w:t xml:space="preserve">Menighetspedagogen vil satse på prosjektkor. </w:t>
            </w:r>
          </w:p>
          <w:p w14:paraId="3050290C" w14:textId="77777777" w:rsidR="00D32949" w:rsidRDefault="00D32949" w:rsidP="002A676F">
            <w:pPr>
              <w:spacing w:line="276" w:lineRule="auto"/>
              <w:rPr>
                <w:noProof w:val="0"/>
                <w:sz w:val="22"/>
              </w:rPr>
            </w:pPr>
            <w:r>
              <w:rPr>
                <w:noProof w:val="0"/>
                <w:sz w:val="22"/>
              </w:rPr>
              <w:t>Legoklubb: Det lekes, og barna få servert et lite måltid. Voksne er til stede som frivillige medhjelpere.</w:t>
            </w:r>
          </w:p>
          <w:p w14:paraId="0E438834" w14:textId="77777777" w:rsidR="00D32949" w:rsidRDefault="00D32949" w:rsidP="002A676F">
            <w:pPr>
              <w:spacing w:line="276" w:lineRule="auto"/>
              <w:rPr>
                <w:noProof w:val="0"/>
                <w:sz w:val="22"/>
              </w:rPr>
            </w:pPr>
            <w:r>
              <w:rPr>
                <w:noProof w:val="0"/>
                <w:sz w:val="22"/>
              </w:rPr>
              <w:t>Innspill på at man kan forsøke å få til en ordning med transport til og fra arrangement.</w:t>
            </w:r>
          </w:p>
          <w:p w14:paraId="4FCCFA5F" w14:textId="77777777" w:rsidR="00D32949" w:rsidRDefault="00D32949" w:rsidP="002A676F">
            <w:pPr>
              <w:spacing w:line="276" w:lineRule="auto"/>
              <w:rPr>
                <w:noProof w:val="0"/>
                <w:sz w:val="22"/>
              </w:rPr>
            </w:pPr>
            <w:r>
              <w:rPr>
                <w:noProof w:val="0"/>
                <w:sz w:val="22"/>
              </w:rPr>
              <w:t>Midnatta er såpass stort at konfirmantene helst sosialiserer seg med sine egne.</w:t>
            </w:r>
          </w:p>
          <w:p w14:paraId="05ADF34B" w14:textId="77777777" w:rsidR="00D32949" w:rsidRPr="00344EC7" w:rsidRDefault="00D32949" w:rsidP="002A676F">
            <w:pPr>
              <w:spacing w:line="276" w:lineRule="auto"/>
              <w:rPr>
                <w:noProof w:val="0"/>
                <w:sz w:val="22"/>
              </w:rPr>
            </w:pPr>
            <w:r>
              <w:rPr>
                <w:noProof w:val="0"/>
                <w:sz w:val="22"/>
              </w:rPr>
              <w:t>Leirskole fungerer godt som en sosial arena der man blir kjent med konfirmanter fra andre menigheter.</w:t>
            </w:r>
          </w:p>
        </w:tc>
      </w:tr>
    </w:tbl>
    <w:p w14:paraId="79B946A0" w14:textId="77777777" w:rsidR="00D32949" w:rsidRDefault="00D32949" w:rsidP="00D32949">
      <w:pPr>
        <w:rPr>
          <w:i/>
          <w:noProof w:val="0"/>
          <w:sz w:val="22"/>
        </w:rPr>
      </w:pPr>
    </w:p>
    <w:p w14:paraId="0A096D6C" w14:textId="77777777" w:rsidR="00D32949" w:rsidRDefault="00D32949" w:rsidP="00D32949">
      <w:pPr>
        <w:rPr>
          <w:i/>
          <w:noProof w:val="0"/>
          <w:sz w:val="22"/>
        </w:rPr>
      </w:pPr>
    </w:p>
    <w:p w14:paraId="66F53397" w14:textId="77777777" w:rsidR="00D32949" w:rsidRDefault="00D32949" w:rsidP="00D32949">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79C5C943" w14:textId="77777777" w:rsidTr="002A676F">
        <w:tc>
          <w:tcPr>
            <w:tcW w:w="9779" w:type="dxa"/>
          </w:tcPr>
          <w:p w14:paraId="0AFBD277" w14:textId="77777777" w:rsidR="00D32949" w:rsidRPr="00344EC7" w:rsidRDefault="00D32949" w:rsidP="002A676F">
            <w:pPr>
              <w:spacing w:line="276" w:lineRule="auto"/>
              <w:rPr>
                <w:noProof w:val="0"/>
                <w:sz w:val="22"/>
              </w:rPr>
            </w:pPr>
            <w:r>
              <w:rPr>
                <w:noProof w:val="0"/>
                <w:sz w:val="22"/>
              </w:rPr>
              <w:t>Oversikt over aktiviteter i Torsken menighet i første halvår av 2024 tas til orientering.</w:t>
            </w:r>
          </w:p>
        </w:tc>
      </w:tr>
    </w:tbl>
    <w:p w14:paraId="362EBC3F" w14:textId="77777777" w:rsidR="00D32949" w:rsidRDefault="00D32949" w:rsidP="00D32949">
      <w:pPr>
        <w:rPr>
          <w:noProof w:val="0"/>
          <w:sz w:val="22"/>
        </w:rPr>
      </w:pPr>
    </w:p>
    <w:p w14:paraId="0CD89BFE" w14:textId="77777777" w:rsidR="00D32949" w:rsidRDefault="00D32949" w:rsidP="00D32949">
      <w:pPr>
        <w:rPr>
          <w:noProof w:val="0"/>
          <w:sz w:val="22"/>
        </w:rPr>
      </w:pPr>
    </w:p>
    <w:p w14:paraId="2BF31714" w14:textId="77777777" w:rsidR="00D32949" w:rsidRDefault="00D32949" w:rsidP="00D32949">
      <w:pPr>
        <w:ind w:left="1134" w:hanging="1134"/>
        <w:rPr>
          <w:b/>
          <w:noProof w:val="0"/>
          <w:sz w:val="22"/>
        </w:rPr>
      </w:pPr>
      <w:r>
        <w:rPr>
          <w:b/>
          <w:noProof w:val="0"/>
          <w:sz w:val="22"/>
        </w:rPr>
        <w:t>Sak 009/24</w:t>
      </w:r>
      <w:r>
        <w:rPr>
          <w:b/>
          <w:noProof w:val="0"/>
          <w:sz w:val="22"/>
        </w:rPr>
        <w:tab/>
        <w:t>Varmepumpe i Finnsæter kapell</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0D779DEA" w14:textId="77777777" w:rsidTr="002A676F">
        <w:tc>
          <w:tcPr>
            <w:tcW w:w="9779" w:type="dxa"/>
          </w:tcPr>
          <w:p w14:paraId="6D7C7CAA" w14:textId="77777777" w:rsidR="00D32949" w:rsidRDefault="00D32949" w:rsidP="002A676F">
            <w:pPr>
              <w:rPr>
                <w:color w:val="000000"/>
                <w:sz w:val="24"/>
                <w:szCs w:val="24"/>
              </w:rPr>
            </w:pPr>
            <w:r>
              <w:rPr>
                <w:color w:val="000000"/>
                <w:sz w:val="24"/>
                <w:szCs w:val="24"/>
              </w:rPr>
              <w:t>Det har kommet en henvendelse fra styret i Finnsæter Kapellforening om innkjøp av varmepumpe til Finnsæter kapell. De vil påkoste utgiften med å kjøpe inn og montere varmepumpen, men de vil at kommunen skal være ansvarlige for eventuell service og vedlikehold utover garantitiden.</w:t>
            </w:r>
          </w:p>
          <w:p w14:paraId="5BC7785C" w14:textId="77777777" w:rsidR="00D32949" w:rsidRDefault="00D32949" w:rsidP="002A676F">
            <w:pPr>
              <w:rPr>
                <w:color w:val="000000"/>
                <w:sz w:val="24"/>
                <w:szCs w:val="24"/>
              </w:rPr>
            </w:pPr>
            <w:r>
              <w:rPr>
                <w:color w:val="000000"/>
                <w:sz w:val="24"/>
                <w:szCs w:val="24"/>
              </w:rPr>
              <w:t>Kirkevergen har svart følgende:</w:t>
            </w:r>
          </w:p>
          <w:p w14:paraId="0E61478D" w14:textId="77777777" w:rsidR="00D32949" w:rsidRDefault="00D32949" w:rsidP="002A676F">
            <w:pPr>
              <w:rPr>
                <w:noProof w:val="0"/>
                <w:lang w:eastAsia="en-US"/>
              </w:rPr>
            </w:pPr>
            <w:r>
              <w:rPr>
                <w:lang w:eastAsia="en-US"/>
              </w:rPr>
              <w:t xml:space="preserve">Det er Berg sogn som eier bygget, fellesrådet betaler forsikring, oppvarming, kommunen holder vedlikehold på kirkebyggene. </w:t>
            </w:r>
          </w:p>
          <w:p w14:paraId="4502B5CD" w14:textId="77777777" w:rsidR="00D32949" w:rsidRDefault="00D32949" w:rsidP="002A676F">
            <w:pPr>
              <w:rPr>
                <w:lang w:eastAsia="en-US"/>
              </w:rPr>
            </w:pPr>
            <w:r>
              <w:rPr>
                <w:lang w:eastAsia="en-US"/>
              </w:rPr>
              <w:t xml:space="preserve">Ny varmepumpe er kjempefint, men kommunen har hatt utfordringer med å reparere varmepumper på andre bygg som har slike, kommunen har ikke økonomi til dette.  I flere tilfeller har kirkeforeningene ved de ulike byggene funnet penger til reparasjoner/ vedlikehold når det blir feil på dem. </w:t>
            </w:r>
          </w:p>
          <w:p w14:paraId="1405618D" w14:textId="77777777" w:rsidR="00D32949" w:rsidRDefault="00D32949" w:rsidP="002A676F">
            <w:pPr>
              <w:rPr>
                <w:lang w:eastAsia="en-US"/>
              </w:rPr>
            </w:pPr>
            <w:r>
              <w:rPr>
                <w:lang w:eastAsia="en-US"/>
              </w:rPr>
              <w:t xml:space="preserve">Jeg synes varmepumpe er en god løsning for bygget, men kommunen kan ikke love at den vil holdes i drift/ repareres hvis den svikter. </w:t>
            </w:r>
          </w:p>
          <w:p w14:paraId="2D7C1D2A" w14:textId="77777777" w:rsidR="00D32949" w:rsidRPr="007C2305" w:rsidRDefault="00D32949" w:rsidP="002A676F">
            <w:pPr>
              <w:rPr>
                <w:lang w:eastAsia="en-US"/>
              </w:rPr>
            </w:pPr>
            <w:r>
              <w:rPr>
                <w:lang w:eastAsia="en-US"/>
              </w:rPr>
              <w:t xml:space="preserve">En slik installasjon må godkjennes av biskopen. Det må lages tegning over plassering. Det er fint med bilder både ute og inne. </w:t>
            </w:r>
          </w:p>
        </w:tc>
      </w:tr>
    </w:tbl>
    <w:p w14:paraId="62EA0B73" w14:textId="77777777" w:rsidR="00D32949" w:rsidRDefault="00D32949" w:rsidP="00D32949">
      <w:pPr>
        <w:rPr>
          <w:i/>
          <w:noProof w:val="0"/>
          <w:sz w:val="22"/>
        </w:rPr>
      </w:pPr>
    </w:p>
    <w:p w14:paraId="19CECC7F" w14:textId="77777777" w:rsidR="00D32949" w:rsidRDefault="00D32949" w:rsidP="00D32949">
      <w:pPr>
        <w:rPr>
          <w:i/>
          <w:noProof w:val="0"/>
          <w:sz w:val="22"/>
        </w:rPr>
      </w:pPr>
    </w:p>
    <w:p w14:paraId="532D4841" w14:textId="77777777" w:rsidR="00D32949" w:rsidRDefault="00D32949" w:rsidP="00D32949">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5F0877BB" w14:textId="77777777" w:rsidTr="002A676F">
        <w:tc>
          <w:tcPr>
            <w:tcW w:w="9779" w:type="dxa"/>
          </w:tcPr>
          <w:p w14:paraId="53863768" w14:textId="77777777" w:rsidR="00D32949" w:rsidRPr="00344EC7" w:rsidRDefault="00D32949" w:rsidP="002A676F">
            <w:pPr>
              <w:spacing w:line="276" w:lineRule="auto"/>
              <w:rPr>
                <w:noProof w:val="0"/>
                <w:sz w:val="22"/>
              </w:rPr>
            </w:pPr>
          </w:p>
        </w:tc>
      </w:tr>
    </w:tbl>
    <w:p w14:paraId="0AB929DA" w14:textId="77777777" w:rsidR="00D32949" w:rsidRDefault="00D32949" w:rsidP="00D32949">
      <w:pPr>
        <w:rPr>
          <w:i/>
          <w:noProof w:val="0"/>
          <w:sz w:val="22"/>
        </w:rPr>
      </w:pPr>
    </w:p>
    <w:p w14:paraId="6BAF157E" w14:textId="77777777" w:rsidR="00D32949" w:rsidRDefault="00D32949" w:rsidP="00D32949">
      <w:pPr>
        <w:rPr>
          <w:i/>
          <w:noProof w:val="0"/>
          <w:sz w:val="22"/>
        </w:rPr>
      </w:pPr>
    </w:p>
    <w:p w14:paraId="26DB73F9" w14:textId="77777777" w:rsidR="00D32949" w:rsidRDefault="00D32949" w:rsidP="00D32949">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2A88A379" w14:textId="77777777" w:rsidTr="002A676F">
        <w:tc>
          <w:tcPr>
            <w:tcW w:w="9779" w:type="dxa"/>
          </w:tcPr>
          <w:p w14:paraId="201396B0" w14:textId="77777777" w:rsidR="00D32949" w:rsidRPr="00344EC7" w:rsidRDefault="00D32949" w:rsidP="002A676F">
            <w:pPr>
              <w:spacing w:line="276" w:lineRule="auto"/>
              <w:rPr>
                <w:noProof w:val="0"/>
                <w:sz w:val="22"/>
              </w:rPr>
            </w:pPr>
            <w:r>
              <w:rPr>
                <w:noProof w:val="0"/>
                <w:sz w:val="22"/>
              </w:rPr>
              <w:t>Saken ble lagt frem i møtet. Menighetsrådet er positiv til tiltaket.</w:t>
            </w:r>
          </w:p>
        </w:tc>
      </w:tr>
    </w:tbl>
    <w:p w14:paraId="621F4B43" w14:textId="77777777" w:rsidR="00D32949" w:rsidRDefault="00D32949" w:rsidP="00D32949">
      <w:pPr>
        <w:rPr>
          <w:i/>
          <w:noProof w:val="0"/>
          <w:sz w:val="22"/>
        </w:rPr>
      </w:pPr>
    </w:p>
    <w:p w14:paraId="74C28FA3" w14:textId="77777777" w:rsidR="00D32949" w:rsidRDefault="00D32949" w:rsidP="00D32949">
      <w:pPr>
        <w:rPr>
          <w:i/>
          <w:noProof w:val="0"/>
          <w:sz w:val="22"/>
        </w:rPr>
      </w:pPr>
    </w:p>
    <w:p w14:paraId="0316EA37" w14:textId="77777777" w:rsidR="00D32949" w:rsidRDefault="00D32949" w:rsidP="00D32949">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D32949" w:rsidRPr="00344EC7" w14:paraId="42765B06" w14:textId="77777777" w:rsidTr="002A676F">
        <w:tc>
          <w:tcPr>
            <w:tcW w:w="9779" w:type="dxa"/>
          </w:tcPr>
          <w:p w14:paraId="10B60920" w14:textId="77777777" w:rsidR="00D32949" w:rsidRPr="00834561" w:rsidRDefault="00D32949" w:rsidP="002A676F">
            <w:pPr>
              <w:spacing w:line="276" w:lineRule="auto"/>
              <w:rPr>
                <w:noProof w:val="0"/>
                <w:sz w:val="22"/>
              </w:rPr>
            </w:pPr>
            <w:r>
              <w:rPr>
                <w:noProof w:val="0"/>
                <w:sz w:val="22"/>
              </w:rPr>
              <w:t xml:space="preserve">Menighetsrådet sier ja til at Finnsæter kapellforening kjøper inn varmepumpe til Finnsæter kapell slik det er skissert over. Menighetsforvalter får tilsendt en oversikt over plassering av varmepumpen i kirkerommet, samt </w:t>
            </w:r>
            <w:r w:rsidRPr="00834561">
              <w:rPr>
                <w:noProof w:val="0"/>
                <w:sz w:val="22"/>
              </w:rPr>
              <w:t>utseendet på varmepumpen. Det blir deretter sendt søknad til biskopen for godkjenning.</w:t>
            </w:r>
          </w:p>
          <w:p w14:paraId="3288BAE3" w14:textId="77777777" w:rsidR="00D32949" w:rsidRPr="00344EC7" w:rsidRDefault="00D32949" w:rsidP="002A676F">
            <w:pPr>
              <w:spacing w:line="276" w:lineRule="auto"/>
              <w:rPr>
                <w:noProof w:val="0"/>
                <w:sz w:val="22"/>
              </w:rPr>
            </w:pPr>
            <w:r w:rsidRPr="00834561">
              <w:rPr>
                <w:noProof w:val="0"/>
                <w:sz w:val="22"/>
              </w:rPr>
              <w:t>Reparasjons- og vedlikeholdsutgifter dekkes på samme måte som varmepumpene i de andre kirkebyggene i fellesrådet.</w:t>
            </w:r>
          </w:p>
        </w:tc>
      </w:tr>
    </w:tbl>
    <w:p w14:paraId="2F1F3133" w14:textId="77777777" w:rsidR="00D32949" w:rsidRDefault="00D32949" w:rsidP="00D32949">
      <w:pPr>
        <w:rPr>
          <w:noProof w:val="0"/>
          <w:sz w:val="22"/>
        </w:rPr>
      </w:pPr>
    </w:p>
    <w:p w14:paraId="0FFF9CF0" w14:textId="77777777" w:rsidR="00D32949" w:rsidRDefault="00D32949" w:rsidP="00D32949">
      <w:pPr>
        <w:rPr>
          <w:noProof w:val="0"/>
          <w:sz w:val="22"/>
        </w:rPr>
      </w:pPr>
    </w:p>
    <w:p w14:paraId="60FB91C3" w14:textId="77777777" w:rsidR="00D32949" w:rsidRDefault="00D32949" w:rsidP="00D32949">
      <w:pPr>
        <w:rPr>
          <w:noProof w:val="0"/>
        </w:rPr>
      </w:pPr>
    </w:p>
    <w:p w14:paraId="48931207" w14:textId="77777777" w:rsidR="00D32949" w:rsidRDefault="00D32949" w:rsidP="00D32949">
      <w:pPr>
        <w:rPr>
          <w:noProof w:val="0"/>
        </w:rPr>
      </w:pPr>
    </w:p>
    <w:p w14:paraId="7C1ADC43" w14:textId="77777777" w:rsidR="00D32949" w:rsidRDefault="00D32949" w:rsidP="00D32949">
      <w:pPr>
        <w:rPr>
          <w:noProof w:val="0"/>
        </w:rPr>
      </w:pPr>
      <w:r>
        <w:rPr>
          <w:noProof w:val="0"/>
        </w:rPr>
        <w:t>For Berg menighetsråd</w:t>
      </w:r>
    </w:p>
    <w:p w14:paraId="482E5C47" w14:textId="77777777" w:rsidR="00D32949" w:rsidRDefault="00D32949" w:rsidP="00D32949">
      <w:pPr>
        <w:rPr>
          <w:noProof w:val="0"/>
        </w:rPr>
      </w:pPr>
    </w:p>
    <w:p w14:paraId="7C0EC0AE" w14:textId="77777777" w:rsidR="00D32949" w:rsidRDefault="00D32949" w:rsidP="00D32949">
      <w:pPr>
        <w:rPr>
          <w:noProof w:val="0"/>
        </w:rPr>
      </w:pPr>
      <w:r>
        <w:rPr>
          <w:noProof w:val="0"/>
        </w:rPr>
        <w:t>Stein Iden</w:t>
      </w:r>
    </w:p>
    <w:p w14:paraId="1EBFBBCB" w14:textId="5D02D4B0" w:rsidR="009F3EA8" w:rsidRPr="0030667F" w:rsidRDefault="00D32949" w:rsidP="00D32949">
      <w:pPr>
        <w:rPr>
          <w:noProof w:val="0"/>
        </w:rPr>
      </w:pPr>
      <w:r>
        <w:rPr>
          <w:noProof w:val="0"/>
        </w:rPr>
        <w:t>Menighetsforvalter</w:t>
      </w:r>
    </w:p>
    <w:sectPr w:rsidR="009F3EA8" w:rsidRPr="0030667F">
      <w:headerReference w:type="default" r:id="rId7"/>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A60A1" w14:textId="77777777" w:rsidR="00D32949" w:rsidRDefault="00D32949" w:rsidP="0030667F">
      <w:r>
        <w:separator/>
      </w:r>
    </w:p>
  </w:endnote>
  <w:endnote w:type="continuationSeparator" w:id="0">
    <w:p w14:paraId="45527C04" w14:textId="77777777" w:rsidR="00D32949" w:rsidRDefault="00D32949"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BA32D" w14:textId="77777777" w:rsidR="00D32949" w:rsidRDefault="00D32949" w:rsidP="0030667F">
      <w:r>
        <w:separator/>
      </w:r>
    </w:p>
  </w:footnote>
  <w:footnote w:type="continuationSeparator" w:id="0">
    <w:p w14:paraId="48F764B9" w14:textId="77777777" w:rsidR="00D32949" w:rsidRDefault="00D32949"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14:paraId="50333D8C" w14:textId="77777777" w:rsidTr="009F3EA8">
      <w:trPr>
        <w:trHeight w:val="739"/>
      </w:trPr>
      <w:tc>
        <w:tcPr>
          <w:tcW w:w="709" w:type="dxa"/>
          <w:hideMark/>
        </w:tcPr>
        <w:p w14:paraId="7E95BD63" w14:textId="77777777"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14:paraId="518F8BD4" w14:textId="2B4F4D26" w:rsidR="0030667F" w:rsidRDefault="00716821"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14:anchorId="684AE462" wp14:editId="707DF5E5">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14:paraId="54F30C28" w14:textId="77777777" w:rsidTr="009F3EA8">
            <w:tc>
              <w:tcPr>
                <w:tcW w:w="8355" w:type="dxa"/>
                <w:hideMark/>
              </w:tcPr>
              <w:p w14:paraId="0AF43071" w14:textId="77777777"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14:paraId="55B39B2A" w14:textId="77777777" w:rsidTr="009F3EA8">
            <w:tc>
              <w:tcPr>
                <w:tcW w:w="8355" w:type="dxa"/>
                <w:hideMark/>
              </w:tcPr>
              <w:p w14:paraId="0B2641B6" w14:textId="77777777" w:rsidR="0030667F" w:rsidRPr="001C5C4A" w:rsidRDefault="00D32949" w:rsidP="009F3EA8">
                <w:pPr>
                  <w:spacing w:line="240" w:lineRule="atLeast"/>
                  <w:rPr>
                    <w:rFonts w:ascii="HelveticaNeueLT Std" w:hAnsi="HelveticaNeueLT Std"/>
                    <w:b/>
                    <w:sz w:val="24"/>
                    <w:szCs w:val="24"/>
                  </w:rPr>
                </w:pPr>
                <w:r>
                  <w:rPr>
                    <w:rFonts w:ascii="HelveticaNeueLT Std" w:hAnsi="HelveticaNeueLT Std"/>
                    <w:sz w:val="24"/>
                    <w:szCs w:val="24"/>
                  </w:rPr>
                  <w:t>Berg menighet</w:t>
                </w:r>
              </w:p>
            </w:tc>
          </w:tr>
        </w:tbl>
        <w:p w14:paraId="66546F00" w14:textId="77777777"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14:paraId="58CD08F0" w14:textId="77777777" w:rsidR="009F3EA8" w:rsidRPr="0030667F" w:rsidRDefault="009F3EA8" w:rsidP="0030667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21FB6"/>
    <w:multiLevelType w:val="hybridMultilevel"/>
    <w:tmpl w:val="DBC818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4DCF3B51"/>
    <w:multiLevelType w:val="hybridMultilevel"/>
    <w:tmpl w:val="692639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56960994"/>
    <w:multiLevelType w:val="hybridMultilevel"/>
    <w:tmpl w:val="BF9673D8"/>
    <w:lvl w:ilvl="0" w:tplc="0CAED31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 w15:restartNumberingAfterBreak="0">
    <w:nsid w:val="62FD58C3"/>
    <w:multiLevelType w:val="hybridMultilevel"/>
    <w:tmpl w:val="86340C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72D4790E"/>
    <w:multiLevelType w:val="hybridMultilevel"/>
    <w:tmpl w:val="EF7C05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4D97B0A"/>
    <w:multiLevelType w:val="hybridMultilevel"/>
    <w:tmpl w:val="159092D2"/>
    <w:lvl w:ilvl="0" w:tplc="035E68DC">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59578972">
    <w:abstractNumId w:val="5"/>
  </w:num>
  <w:num w:numId="2" w16cid:durableId="1408452879">
    <w:abstractNumId w:val="3"/>
  </w:num>
  <w:num w:numId="3" w16cid:durableId="1339388624">
    <w:abstractNumId w:val="4"/>
  </w:num>
  <w:num w:numId="4" w16cid:durableId="1674723950">
    <w:abstractNumId w:val="1"/>
  </w:num>
  <w:num w:numId="5" w16cid:durableId="198126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4892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949"/>
    <w:rsid w:val="0030667F"/>
    <w:rsid w:val="0033015E"/>
    <w:rsid w:val="00716821"/>
    <w:rsid w:val="00747294"/>
    <w:rsid w:val="009F3EA8"/>
    <w:rsid w:val="00D32949"/>
    <w:rsid w:val="00D435A0"/>
    <w:rsid w:val="00EC458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05792B"/>
  <w15:chartTrackingRefBased/>
  <w15:docId w15:val="{30E48C24-7BBE-45FE-9E87-F2772FF8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semiHidden/>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 w:type="paragraph" w:styleId="Listeavsnitt">
    <w:name w:val="List Paragraph"/>
    <w:basedOn w:val="Normal"/>
    <w:uiPriority w:val="34"/>
    <w:qFormat/>
    <w:rsid w:val="00D32949"/>
    <w:pPr>
      <w:ind w:left="720"/>
      <w:contextualSpacing/>
    </w:pPr>
  </w:style>
  <w:style w:type="paragraph" w:styleId="Rentekst">
    <w:name w:val="Plain Text"/>
    <w:basedOn w:val="Normal"/>
    <w:link w:val="RentekstTegn"/>
    <w:uiPriority w:val="99"/>
    <w:unhideWhenUsed/>
    <w:rsid w:val="00D32949"/>
    <w:pPr>
      <w:overflowPunct/>
      <w:autoSpaceDE/>
      <w:autoSpaceDN/>
      <w:adjustRightInd/>
      <w:textAlignment w:val="auto"/>
    </w:pPr>
    <w:rPr>
      <w:rFonts w:ascii="Calibri" w:eastAsia="Calibri" w:hAnsi="Calibri"/>
      <w:noProof w:val="0"/>
      <w:sz w:val="22"/>
      <w:szCs w:val="21"/>
      <w:lang w:eastAsia="en-US"/>
    </w:rPr>
  </w:style>
  <w:style w:type="character" w:customStyle="1" w:styleId="RentekstTegn">
    <w:name w:val="Ren tekst Tegn"/>
    <w:basedOn w:val="Standardskriftforavsnitt"/>
    <w:link w:val="Rentekst"/>
    <w:uiPriority w:val="99"/>
    <w:rsid w:val="00D32949"/>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90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8\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0</TotalTime>
  <Pages>7</Pages>
  <Words>2643</Words>
  <Characters>14009</Characters>
  <Application>Microsoft Office Word</Application>
  <DocSecurity>0</DocSecurity>
  <Lines>116</Lines>
  <Paragraphs>33</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16619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2</cp:revision>
  <cp:lastPrinted>1999-01-12T13:26:00Z</cp:lastPrinted>
  <dcterms:created xsi:type="dcterms:W3CDTF">2024-02-09T07:31:00Z</dcterms:created>
  <dcterms:modified xsi:type="dcterms:W3CDTF">2024-02-09T07:31:00Z</dcterms:modified>
</cp:coreProperties>
</file>