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E3A5E" w14:textId="77777777" w:rsidR="0030667F" w:rsidRDefault="0030667F" w:rsidP="0030667F">
      <w:pPr>
        <w:spacing w:line="240" w:lineRule="atLeast"/>
        <w:rPr>
          <w:noProof w:val="0"/>
        </w:rPr>
      </w:pPr>
    </w:p>
    <w:p w14:paraId="1D121AA4" w14:textId="3505F559" w:rsidR="0030667F" w:rsidRDefault="0030667F" w:rsidP="0030667F">
      <w:pPr>
        <w:pStyle w:val="Overskrift2"/>
        <w:rPr>
          <w:noProof w:val="0"/>
        </w:rPr>
      </w:pPr>
      <w:bookmarkStart w:id="0" w:name="StartSkriv"/>
      <w:bookmarkEnd w:id="0"/>
      <w:r>
        <w:rPr>
          <w:noProof w:val="0"/>
        </w:rPr>
        <w:t xml:space="preserve">Møtebok for </w:t>
      </w:r>
      <w:r w:rsidR="00CA7A61">
        <w:rPr>
          <w:noProof w:val="0"/>
        </w:rPr>
        <w:t>Berg menighetsråd</w:t>
      </w:r>
    </w:p>
    <w:p w14:paraId="5A94CE08"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15A981A7" w14:textId="77777777" w:rsidTr="009F3EA8">
        <w:tc>
          <w:tcPr>
            <w:tcW w:w="1668" w:type="dxa"/>
          </w:tcPr>
          <w:p w14:paraId="19B0FB8D"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35AF0041" w14:textId="28F4BA47" w:rsidR="0030667F" w:rsidRPr="00BC75DD" w:rsidRDefault="00CA7A61" w:rsidP="009F3EA8">
            <w:pPr>
              <w:spacing w:line="220" w:lineRule="atLeast"/>
              <w:rPr>
                <w:noProof w:val="0"/>
                <w:sz w:val="22"/>
              </w:rPr>
            </w:pPr>
            <w:r>
              <w:rPr>
                <w:noProof w:val="0"/>
                <w:sz w:val="22"/>
              </w:rPr>
              <w:t>23.05.2024</w:t>
            </w:r>
          </w:p>
        </w:tc>
      </w:tr>
      <w:tr w:rsidR="0030667F" w14:paraId="45ACA5DC" w14:textId="77777777" w:rsidTr="009F3EA8">
        <w:tc>
          <w:tcPr>
            <w:tcW w:w="1668" w:type="dxa"/>
          </w:tcPr>
          <w:p w14:paraId="22DF9473"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764EBCC4" w14:textId="2FD0A509" w:rsidR="0030667F" w:rsidRPr="00BC75DD" w:rsidRDefault="00CA7A61" w:rsidP="009F3EA8">
            <w:pPr>
              <w:spacing w:line="220" w:lineRule="atLeast"/>
              <w:rPr>
                <w:noProof w:val="0"/>
                <w:sz w:val="22"/>
              </w:rPr>
            </w:pPr>
            <w:r>
              <w:rPr>
                <w:noProof w:val="0"/>
                <w:sz w:val="22"/>
              </w:rPr>
              <w:t>kl. 1</w:t>
            </w:r>
            <w:r w:rsidR="000736CF">
              <w:rPr>
                <w:noProof w:val="0"/>
                <w:sz w:val="22"/>
              </w:rPr>
              <w:t>5</w:t>
            </w:r>
            <w:r>
              <w:rPr>
                <w:noProof w:val="0"/>
                <w:sz w:val="22"/>
              </w:rPr>
              <w:t>:00</w:t>
            </w:r>
          </w:p>
        </w:tc>
      </w:tr>
      <w:tr w:rsidR="0030667F" w14:paraId="39650F85" w14:textId="77777777" w:rsidTr="009F3EA8">
        <w:tc>
          <w:tcPr>
            <w:tcW w:w="1668" w:type="dxa"/>
          </w:tcPr>
          <w:p w14:paraId="0B63D01A"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0F332D7F" w14:textId="7C58795B" w:rsidR="0030667F" w:rsidRPr="00BC75DD" w:rsidRDefault="00CA7A61" w:rsidP="009F3EA8">
            <w:pPr>
              <w:spacing w:line="220" w:lineRule="atLeast"/>
              <w:rPr>
                <w:noProof w:val="0"/>
                <w:sz w:val="22"/>
              </w:rPr>
            </w:pPr>
            <w:r>
              <w:rPr>
                <w:noProof w:val="0"/>
                <w:sz w:val="22"/>
              </w:rPr>
              <w:t>Senjahopen skole</w:t>
            </w:r>
          </w:p>
        </w:tc>
      </w:tr>
    </w:tbl>
    <w:p w14:paraId="75112580" w14:textId="77777777" w:rsidR="0030667F" w:rsidRPr="00BC75DD" w:rsidRDefault="0030667F" w:rsidP="0030667F">
      <w:pPr>
        <w:spacing w:line="220" w:lineRule="atLeast"/>
        <w:rPr>
          <w:noProof w:val="0"/>
          <w:sz w:val="22"/>
          <w:szCs w:val="22"/>
        </w:rPr>
      </w:pPr>
    </w:p>
    <w:p w14:paraId="2DD88494" w14:textId="77777777" w:rsidR="0030667F" w:rsidRPr="00BC75DD" w:rsidRDefault="0030667F" w:rsidP="0030667F">
      <w:pPr>
        <w:spacing w:line="220" w:lineRule="atLeast"/>
        <w:rPr>
          <w:noProof w:val="0"/>
          <w:sz w:val="22"/>
          <w:szCs w:val="22"/>
        </w:rPr>
      </w:pPr>
    </w:p>
    <w:p w14:paraId="6662FCF4"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56A283BD" w14:textId="77777777" w:rsidR="00CA7A61" w:rsidRDefault="00CA7A61" w:rsidP="0030667F">
      <w:pPr>
        <w:spacing w:line="220" w:lineRule="atLeast"/>
        <w:rPr>
          <w:noProof w:val="0"/>
          <w:sz w:val="22"/>
          <w:szCs w:val="22"/>
        </w:rPr>
      </w:pPr>
      <w:r>
        <w:rPr>
          <w:noProof w:val="0"/>
          <w:sz w:val="22"/>
          <w:szCs w:val="22"/>
        </w:rPr>
        <w:t>Kjetil Figenschou, Anita Sebulonsen, Ivar Mortensen, Marit Reiertsen, Stein Emil Iden, Roy-Willy Hansen.</w:t>
      </w:r>
    </w:p>
    <w:p w14:paraId="547C6532" w14:textId="77777777" w:rsidR="00CA7A61" w:rsidRDefault="00CA7A61" w:rsidP="0030667F">
      <w:pPr>
        <w:spacing w:line="220" w:lineRule="atLeast"/>
        <w:rPr>
          <w:noProof w:val="0"/>
          <w:sz w:val="22"/>
          <w:szCs w:val="22"/>
        </w:rPr>
      </w:pPr>
    </w:p>
    <w:p w14:paraId="7E109948" w14:textId="77777777" w:rsidR="00CA7A61" w:rsidRDefault="00CA7A61" w:rsidP="0030667F">
      <w:pPr>
        <w:spacing w:line="220" w:lineRule="atLeast"/>
        <w:rPr>
          <w:b/>
          <w:noProof w:val="0"/>
          <w:sz w:val="22"/>
          <w:szCs w:val="22"/>
        </w:rPr>
      </w:pPr>
      <w:r>
        <w:rPr>
          <w:b/>
          <w:noProof w:val="0"/>
          <w:sz w:val="22"/>
          <w:szCs w:val="22"/>
        </w:rPr>
        <w:t>Meldt forfall:</w:t>
      </w:r>
    </w:p>
    <w:p w14:paraId="7E8EF8A6" w14:textId="5DD55A7D" w:rsidR="0030667F" w:rsidRPr="00BC75DD" w:rsidRDefault="00CA7A61" w:rsidP="0030667F">
      <w:pPr>
        <w:spacing w:line="220" w:lineRule="atLeast"/>
        <w:rPr>
          <w:noProof w:val="0"/>
          <w:sz w:val="22"/>
          <w:szCs w:val="22"/>
        </w:rPr>
      </w:pPr>
      <w:r>
        <w:rPr>
          <w:noProof w:val="0"/>
          <w:sz w:val="22"/>
          <w:szCs w:val="22"/>
        </w:rPr>
        <w:t>Birgit Jonette Johansen Noreng, Sedine Eriksen, Jan-Ole Berntsen.</w:t>
      </w:r>
    </w:p>
    <w:p w14:paraId="4DE5FA9B" w14:textId="725825D4" w:rsidR="0030667F" w:rsidRDefault="0030667F" w:rsidP="0030667F">
      <w:pPr>
        <w:spacing w:line="220" w:lineRule="atLeast"/>
        <w:rPr>
          <w:noProof w:val="0"/>
          <w:sz w:val="22"/>
          <w:szCs w:val="22"/>
        </w:rPr>
      </w:pPr>
    </w:p>
    <w:p w14:paraId="3AC57362" w14:textId="77777777" w:rsidR="000736CF" w:rsidRDefault="000736CF" w:rsidP="000736CF">
      <w:pPr>
        <w:spacing w:line="220" w:lineRule="atLeast"/>
        <w:rPr>
          <w:noProof w:val="0"/>
          <w:sz w:val="22"/>
          <w:szCs w:val="22"/>
        </w:rPr>
      </w:pPr>
    </w:p>
    <w:p w14:paraId="43E8408E" w14:textId="77777777" w:rsidR="000736CF" w:rsidRDefault="000736CF" w:rsidP="000736CF">
      <w:pPr>
        <w:spacing w:line="220" w:lineRule="atLeast"/>
        <w:rPr>
          <w:b/>
          <w:bCs/>
          <w:noProof w:val="0"/>
          <w:sz w:val="22"/>
          <w:szCs w:val="22"/>
        </w:rPr>
      </w:pPr>
      <w:r>
        <w:rPr>
          <w:b/>
          <w:bCs/>
          <w:noProof w:val="0"/>
          <w:sz w:val="22"/>
          <w:szCs w:val="22"/>
        </w:rPr>
        <w:t>Orienteringssaker</w:t>
      </w:r>
    </w:p>
    <w:p w14:paraId="40016C24" w14:textId="77777777" w:rsidR="000736CF" w:rsidRDefault="000736CF" w:rsidP="000736CF">
      <w:pPr>
        <w:spacing w:line="220" w:lineRule="atLeast"/>
        <w:rPr>
          <w:noProof w:val="0"/>
          <w:sz w:val="22"/>
          <w:szCs w:val="22"/>
        </w:rPr>
      </w:pPr>
    </w:p>
    <w:p w14:paraId="119E71C7" w14:textId="77777777" w:rsidR="000736CF" w:rsidRDefault="000736CF" w:rsidP="000736CF">
      <w:pPr>
        <w:spacing w:line="220" w:lineRule="atLeast"/>
        <w:rPr>
          <w:b/>
          <w:bCs/>
          <w:noProof w:val="0"/>
          <w:sz w:val="22"/>
          <w:szCs w:val="22"/>
        </w:rPr>
      </w:pPr>
      <w:r>
        <w:rPr>
          <w:b/>
          <w:bCs/>
          <w:noProof w:val="0"/>
          <w:sz w:val="22"/>
          <w:szCs w:val="22"/>
        </w:rPr>
        <w:t>Rapport fra menighetspedagogen i BTT</w:t>
      </w:r>
    </w:p>
    <w:p w14:paraId="067FAAD3" w14:textId="77777777" w:rsidR="000736CF" w:rsidRDefault="000736CF" w:rsidP="000736CF">
      <w:pPr>
        <w:spacing w:line="220" w:lineRule="atLeast"/>
        <w:rPr>
          <w:noProof w:val="0"/>
          <w:sz w:val="22"/>
          <w:szCs w:val="22"/>
        </w:rPr>
      </w:pPr>
      <w:r>
        <w:rPr>
          <w:noProof w:val="0"/>
          <w:sz w:val="22"/>
          <w:szCs w:val="22"/>
        </w:rPr>
        <w:t>Birgit N. sendte ut en rapport med oversikt og kommentarer til aktiviteter i høst 2023 og vår 2024, samt en plan over det som skal skje på høsten 2024 og i 2025. Hun ba menighetsrådet om å komme med innspill og kommentarer.</w:t>
      </w:r>
    </w:p>
    <w:p w14:paraId="6AC917B9" w14:textId="249789FA" w:rsidR="000736CF" w:rsidRDefault="000736CF" w:rsidP="000736CF">
      <w:pPr>
        <w:spacing w:line="220" w:lineRule="atLeast"/>
        <w:rPr>
          <w:noProof w:val="0"/>
          <w:sz w:val="22"/>
          <w:szCs w:val="22"/>
        </w:rPr>
      </w:pPr>
      <w:r>
        <w:rPr>
          <w:noProof w:val="0"/>
          <w:sz w:val="22"/>
          <w:szCs w:val="22"/>
        </w:rPr>
        <w:t>Menighetsrådet fikk rapporten så seint at medlemmene ikke fikk lest den godt nok på forhånd. Rapporten vil bli en egen sak i møtet 5. september.</w:t>
      </w:r>
    </w:p>
    <w:p w14:paraId="3FA00174" w14:textId="77777777" w:rsidR="000736CF" w:rsidRDefault="000736CF" w:rsidP="000736CF">
      <w:pPr>
        <w:spacing w:line="220" w:lineRule="atLeast"/>
        <w:rPr>
          <w:noProof w:val="0"/>
          <w:sz w:val="22"/>
          <w:szCs w:val="22"/>
        </w:rPr>
      </w:pPr>
    </w:p>
    <w:p w14:paraId="3AB034DF" w14:textId="77777777" w:rsidR="000736CF" w:rsidRPr="00BC75DD" w:rsidRDefault="000736CF" w:rsidP="0030667F">
      <w:pPr>
        <w:spacing w:line="220" w:lineRule="atLeast"/>
        <w:rPr>
          <w:noProof w:val="0"/>
          <w:sz w:val="22"/>
          <w:szCs w:val="22"/>
        </w:rPr>
      </w:pPr>
    </w:p>
    <w:p w14:paraId="0ACBE15B" w14:textId="77777777" w:rsidR="0030667F" w:rsidRPr="00BC75DD" w:rsidRDefault="0030667F" w:rsidP="0030667F">
      <w:pPr>
        <w:spacing w:line="220" w:lineRule="atLeast"/>
        <w:rPr>
          <w:noProof w:val="0"/>
          <w:sz w:val="22"/>
          <w:szCs w:val="22"/>
        </w:rPr>
      </w:pPr>
    </w:p>
    <w:p w14:paraId="4A9119C1"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3B95D5B5" w14:textId="77777777" w:rsidR="0030667F" w:rsidRPr="00BC75DD" w:rsidRDefault="0030667F" w:rsidP="0030667F">
      <w:pPr>
        <w:spacing w:line="220" w:lineRule="atLeast"/>
        <w:rPr>
          <w:noProof w:val="0"/>
          <w:sz w:val="22"/>
          <w:szCs w:val="22"/>
        </w:rPr>
      </w:pPr>
    </w:p>
    <w:p w14:paraId="23DC3ADD" w14:textId="77777777" w:rsidR="00CA7A61" w:rsidRDefault="00CA7A61" w:rsidP="00CA7A61">
      <w:pPr>
        <w:ind w:left="1134" w:hanging="1134"/>
        <w:rPr>
          <w:b/>
          <w:noProof w:val="0"/>
          <w:sz w:val="22"/>
        </w:rPr>
      </w:pPr>
      <w:r>
        <w:rPr>
          <w:b/>
          <w:noProof w:val="0"/>
          <w:sz w:val="22"/>
        </w:rPr>
        <w:t>Sak 010/24</w:t>
      </w:r>
      <w:r>
        <w:rPr>
          <w:b/>
          <w:noProof w:val="0"/>
          <w:sz w:val="22"/>
        </w:rPr>
        <w:tab/>
        <w:t>Årsregnskap 2023</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40958C16" w14:textId="77777777" w:rsidTr="0090611A">
        <w:tc>
          <w:tcPr>
            <w:tcW w:w="9779" w:type="dxa"/>
          </w:tcPr>
          <w:p w14:paraId="7F5066B4" w14:textId="77777777" w:rsidR="00CA7A61" w:rsidRDefault="00CA7A61" w:rsidP="0090611A">
            <w:pPr>
              <w:spacing w:line="276" w:lineRule="auto"/>
              <w:rPr>
                <w:noProof w:val="0"/>
                <w:sz w:val="22"/>
              </w:rPr>
            </w:pPr>
            <w:bookmarkStart w:id="1" w:name="Fremstilling"/>
            <w:r>
              <w:rPr>
                <w:noProof w:val="0"/>
                <w:sz w:val="22"/>
              </w:rPr>
              <w:t>Bakgrunn</w:t>
            </w:r>
          </w:p>
          <w:p w14:paraId="4A810917" w14:textId="77777777" w:rsidR="00CA7A61" w:rsidRDefault="00CA7A61" w:rsidP="0090611A">
            <w:pPr>
              <w:spacing w:line="276" w:lineRule="auto"/>
              <w:rPr>
                <w:noProof w:val="0"/>
                <w:sz w:val="22"/>
              </w:rPr>
            </w:pPr>
            <w:r>
              <w:rPr>
                <w:noProof w:val="0"/>
                <w:sz w:val="22"/>
              </w:rPr>
              <w:t>Berg menighet har et eget regnskap og et prosjektregnskap i Senja kirkelige fellesråd. I fellesrådet bokføres utgifter til konfirmanter, trosopplæring og til lønning av felles menighetspedagog for Berg, Torsken og Tranøy.</w:t>
            </w:r>
          </w:p>
          <w:p w14:paraId="5346A161" w14:textId="77777777" w:rsidR="00CA7A61" w:rsidRDefault="00CA7A61" w:rsidP="0090611A">
            <w:pPr>
              <w:spacing w:line="276" w:lineRule="auto"/>
              <w:rPr>
                <w:noProof w:val="0"/>
                <w:sz w:val="22"/>
              </w:rPr>
            </w:pPr>
          </w:p>
          <w:p w14:paraId="57A9E0E7" w14:textId="77777777" w:rsidR="00CA7A61" w:rsidRDefault="00CA7A61" w:rsidP="0090611A">
            <w:pPr>
              <w:spacing w:line="276" w:lineRule="auto"/>
              <w:rPr>
                <w:noProof w:val="0"/>
                <w:sz w:val="22"/>
              </w:rPr>
            </w:pPr>
            <w:r>
              <w:rPr>
                <w:noProof w:val="0"/>
                <w:sz w:val="22"/>
              </w:rPr>
              <w:t>Vurdering</w:t>
            </w:r>
          </w:p>
          <w:p w14:paraId="2B25CF84" w14:textId="77777777" w:rsidR="00CA7A61" w:rsidRDefault="00CA7A61" w:rsidP="0090611A">
            <w:pPr>
              <w:spacing w:line="276" w:lineRule="auto"/>
              <w:rPr>
                <w:noProof w:val="0"/>
                <w:sz w:val="22"/>
              </w:rPr>
            </w:pPr>
            <w:r>
              <w:rPr>
                <w:noProof w:val="0"/>
                <w:sz w:val="22"/>
              </w:rPr>
              <w:t>Regnskapet for 2023 i soknet viser et mindreforbruk på 9.718,29 kr. Menigheten hadde en ekstra utgift til tilstandsrapport av Mefjordvær kjerke på 16.112 kr. Grunnen til at menigheten likevel går med mindreforbruk, er renteinntekter på 20.858,05 kr.</w:t>
            </w:r>
          </w:p>
          <w:p w14:paraId="6496CD5F" w14:textId="77777777" w:rsidR="00CA7A61" w:rsidRDefault="00CA7A61" w:rsidP="0090611A">
            <w:pPr>
              <w:spacing w:line="276" w:lineRule="auto"/>
              <w:rPr>
                <w:noProof w:val="0"/>
                <w:sz w:val="22"/>
              </w:rPr>
            </w:pPr>
            <w:r>
              <w:rPr>
                <w:noProof w:val="0"/>
                <w:sz w:val="22"/>
              </w:rPr>
              <w:t>Utgifter til konfirmanter i fellesrådets regnskap er på 6.553,67 kr. Dette er dekket inn ved overføring fra Berg menighets regnskap.</w:t>
            </w:r>
          </w:p>
          <w:p w14:paraId="0851AE3A" w14:textId="77777777" w:rsidR="00CA7A61" w:rsidRPr="00344EC7" w:rsidRDefault="00CA7A61" w:rsidP="0090611A">
            <w:pPr>
              <w:spacing w:line="276" w:lineRule="auto"/>
              <w:rPr>
                <w:noProof w:val="0"/>
                <w:sz w:val="22"/>
              </w:rPr>
            </w:pPr>
            <w:r>
              <w:rPr>
                <w:noProof w:val="0"/>
                <w:sz w:val="22"/>
              </w:rPr>
              <w:t>Trosopplæringsregnskapet for Berg viser et mindreforbruk på 946,54 kr. Dette håndteres med tilskuddsordningen til bispedømmet i fellesrådets regnskap og går ikke via menighetens regnskap.</w:t>
            </w:r>
          </w:p>
        </w:tc>
      </w:tr>
      <w:bookmarkEnd w:id="1"/>
    </w:tbl>
    <w:p w14:paraId="43E370C7" w14:textId="77777777" w:rsidR="00CA7A61" w:rsidRDefault="00CA7A61" w:rsidP="00CA7A61">
      <w:pPr>
        <w:rPr>
          <w:i/>
          <w:noProof w:val="0"/>
          <w:sz w:val="22"/>
        </w:rPr>
      </w:pPr>
    </w:p>
    <w:p w14:paraId="181DC1DA" w14:textId="77777777" w:rsidR="00CA7A61" w:rsidRDefault="00CA7A61" w:rsidP="00CA7A61">
      <w:pPr>
        <w:rPr>
          <w:i/>
          <w:noProof w:val="0"/>
          <w:sz w:val="22"/>
        </w:rPr>
      </w:pPr>
    </w:p>
    <w:p w14:paraId="1DC277E6" w14:textId="77777777" w:rsidR="00CA7A61" w:rsidRDefault="00CA7A61" w:rsidP="00CA7A61">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257153E6" w14:textId="77777777" w:rsidTr="0090611A">
        <w:tc>
          <w:tcPr>
            <w:tcW w:w="9779" w:type="dxa"/>
          </w:tcPr>
          <w:p w14:paraId="33A03DD8" w14:textId="77777777" w:rsidR="00CA7A61" w:rsidRPr="00344EC7" w:rsidRDefault="00CA7A61" w:rsidP="0090611A">
            <w:pPr>
              <w:spacing w:line="276" w:lineRule="auto"/>
              <w:rPr>
                <w:noProof w:val="0"/>
                <w:sz w:val="22"/>
              </w:rPr>
            </w:pPr>
            <w:bookmarkStart w:id="2" w:name="Forslag"/>
            <w:r>
              <w:rPr>
                <w:noProof w:val="0"/>
                <w:sz w:val="22"/>
              </w:rPr>
              <w:t>Regnskap for 2023 godtas. Mindreforbruket på 9.718,29 kr settes av på disposisjonsfondet til Berg sokn.</w:t>
            </w:r>
          </w:p>
        </w:tc>
      </w:tr>
      <w:bookmarkEnd w:id="2"/>
    </w:tbl>
    <w:p w14:paraId="66F4F237" w14:textId="77777777" w:rsidR="00CA7A61" w:rsidRDefault="00CA7A61" w:rsidP="00CA7A61">
      <w:pPr>
        <w:rPr>
          <w:i/>
          <w:noProof w:val="0"/>
          <w:sz w:val="22"/>
        </w:rPr>
      </w:pPr>
    </w:p>
    <w:p w14:paraId="53C4C734" w14:textId="77777777" w:rsidR="00CA7A61" w:rsidRDefault="00CA7A61" w:rsidP="00CA7A61">
      <w:pPr>
        <w:rPr>
          <w:i/>
          <w:noProof w:val="0"/>
          <w:sz w:val="22"/>
        </w:rPr>
      </w:pPr>
    </w:p>
    <w:p w14:paraId="0796C8AB" w14:textId="77777777" w:rsidR="00CA7A61" w:rsidRDefault="00CA7A61" w:rsidP="00CA7A61">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0946B4BC" w14:textId="77777777" w:rsidTr="0090611A">
        <w:tc>
          <w:tcPr>
            <w:tcW w:w="9779" w:type="dxa"/>
          </w:tcPr>
          <w:p w14:paraId="2B76D7EF" w14:textId="77777777" w:rsidR="00CA7A61" w:rsidRPr="00344EC7" w:rsidRDefault="00CA7A61" w:rsidP="0090611A">
            <w:pPr>
              <w:spacing w:line="276" w:lineRule="auto"/>
              <w:rPr>
                <w:noProof w:val="0"/>
                <w:sz w:val="22"/>
              </w:rPr>
            </w:pPr>
            <w:bookmarkStart w:id="3" w:name="Møtebehandling"/>
            <w:r>
              <w:rPr>
                <w:noProof w:val="0"/>
                <w:sz w:val="22"/>
              </w:rPr>
              <w:t>Menighetsforvalter blir bedt om å sjekke innskuddsrenten i banken og ordne best mulig rente på innskudd.</w:t>
            </w:r>
          </w:p>
        </w:tc>
      </w:tr>
      <w:bookmarkEnd w:id="3"/>
    </w:tbl>
    <w:p w14:paraId="4CE7D2F7" w14:textId="77777777" w:rsidR="00CA7A61" w:rsidRDefault="00CA7A61" w:rsidP="00CA7A61">
      <w:pPr>
        <w:rPr>
          <w:i/>
          <w:noProof w:val="0"/>
          <w:sz w:val="22"/>
        </w:rPr>
      </w:pPr>
    </w:p>
    <w:p w14:paraId="18A32325" w14:textId="77777777" w:rsidR="00CA7A61" w:rsidRDefault="00CA7A61" w:rsidP="00CA7A61">
      <w:pPr>
        <w:rPr>
          <w:i/>
          <w:noProof w:val="0"/>
          <w:sz w:val="22"/>
        </w:rPr>
      </w:pPr>
    </w:p>
    <w:p w14:paraId="0ED1E8F0" w14:textId="77777777" w:rsidR="00CA7A61" w:rsidRDefault="00CA7A61" w:rsidP="00CA7A61">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47DF2713" w14:textId="77777777" w:rsidTr="0090611A">
        <w:tc>
          <w:tcPr>
            <w:tcW w:w="9779" w:type="dxa"/>
          </w:tcPr>
          <w:p w14:paraId="777E6B16" w14:textId="77777777" w:rsidR="00CA7A61" w:rsidRPr="00344EC7" w:rsidRDefault="00CA7A61" w:rsidP="0090611A">
            <w:pPr>
              <w:spacing w:line="276" w:lineRule="auto"/>
              <w:rPr>
                <w:noProof w:val="0"/>
                <w:sz w:val="22"/>
              </w:rPr>
            </w:pPr>
            <w:bookmarkStart w:id="4" w:name="Vedtak" w:colFirst="0" w:colLast="1"/>
            <w:r>
              <w:rPr>
                <w:noProof w:val="0"/>
                <w:sz w:val="22"/>
              </w:rPr>
              <w:t>Regnskap for 2023 godtas. Mindreforbruket på 9.718,29 kr settes av på disposisjonsfondet til Berg sokn.</w:t>
            </w:r>
          </w:p>
        </w:tc>
      </w:tr>
      <w:bookmarkEnd w:id="4"/>
    </w:tbl>
    <w:p w14:paraId="5A996B39" w14:textId="77777777" w:rsidR="00CA7A61" w:rsidRDefault="00CA7A61" w:rsidP="00CA7A61">
      <w:pPr>
        <w:rPr>
          <w:noProof w:val="0"/>
          <w:sz w:val="22"/>
        </w:rPr>
      </w:pPr>
    </w:p>
    <w:p w14:paraId="5B3B97A2" w14:textId="77777777" w:rsidR="00CA7A61" w:rsidRDefault="00CA7A61" w:rsidP="00CA7A61">
      <w:pPr>
        <w:rPr>
          <w:noProof w:val="0"/>
          <w:sz w:val="22"/>
        </w:rPr>
      </w:pPr>
    </w:p>
    <w:p w14:paraId="4443BFFD" w14:textId="77777777" w:rsidR="00CA7A61" w:rsidRDefault="00CA7A61" w:rsidP="00CA7A61">
      <w:pPr>
        <w:ind w:left="1134" w:hanging="1134"/>
        <w:rPr>
          <w:b/>
          <w:noProof w:val="0"/>
          <w:sz w:val="22"/>
        </w:rPr>
      </w:pPr>
      <w:r>
        <w:rPr>
          <w:b/>
          <w:noProof w:val="0"/>
          <w:sz w:val="22"/>
        </w:rPr>
        <w:t>Sak 011/24</w:t>
      </w:r>
      <w:r>
        <w:rPr>
          <w:b/>
          <w:noProof w:val="0"/>
          <w:sz w:val="22"/>
        </w:rPr>
        <w:tab/>
        <w:t>Årsmelding 2023</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5907D3A9" w14:textId="77777777" w:rsidTr="0090611A">
        <w:tc>
          <w:tcPr>
            <w:tcW w:w="9779" w:type="dxa"/>
          </w:tcPr>
          <w:p w14:paraId="52F4F9A6" w14:textId="77777777" w:rsidR="00CA7A61" w:rsidRPr="00AE4296" w:rsidRDefault="00CA7A61" w:rsidP="0090611A">
            <w:pPr>
              <w:rPr>
                <w:sz w:val="22"/>
              </w:rPr>
            </w:pPr>
            <w:r w:rsidRPr="00AE4296">
              <w:rPr>
                <w:sz w:val="22"/>
              </w:rPr>
              <w:t>Årsmeldingen skal belyse status og drift for året. Den skal være en del av dokumentasjonen til årsregnskapet.</w:t>
            </w:r>
          </w:p>
          <w:p w14:paraId="1B1A3FA1" w14:textId="77777777" w:rsidR="00CA7A61" w:rsidRPr="00344EC7" w:rsidRDefault="00CA7A61" w:rsidP="0090611A">
            <w:pPr>
              <w:spacing w:line="276" w:lineRule="auto"/>
              <w:rPr>
                <w:noProof w:val="0"/>
                <w:sz w:val="22"/>
              </w:rPr>
            </w:pPr>
            <w:r w:rsidRPr="00AE4296">
              <w:rPr>
                <w:sz w:val="22"/>
              </w:rPr>
              <w:t>Årsmeldingen for 202</w:t>
            </w:r>
            <w:r>
              <w:rPr>
                <w:sz w:val="22"/>
              </w:rPr>
              <w:t>3</w:t>
            </w:r>
            <w:r w:rsidRPr="00AE4296">
              <w:rPr>
                <w:sz w:val="22"/>
              </w:rPr>
              <w:t xml:space="preserve"> er utarbeidet av sokneprest og menighetsforvalter. Den gir et kort og oversiktelig bilde av aktiviteten i Berg menighet i 202</w:t>
            </w:r>
            <w:r>
              <w:rPr>
                <w:sz w:val="22"/>
              </w:rPr>
              <w:t>3</w:t>
            </w:r>
            <w:r w:rsidRPr="00AE4296">
              <w:rPr>
                <w:sz w:val="22"/>
              </w:rPr>
              <w:t>.</w:t>
            </w:r>
          </w:p>
        </w:tc>
      </w:tr>
    </w:tbl>
    <w:p w14:paraId="574045AD" w14:textId="77777777" w:rsidR="00CA7A61" w:rsidRDefault="00CA7A61" w:rsidP="00CA7A61">
      <w:pPr>
        <w:rPr>
          <w:i/>
          <w:noProof w:val="0"/>
          <w:sz w:val="22"/>
        </w:rPr>
      </w:pPr>
    </w:p>
    <w:p w14:paraId="28A0D144" w14:textId="77777777" w:rsidR="00CA7A61" w:rsidRDefault="00CA7A61" w:rsidP="00CA7A61">
      <w:pPr>
        <w:rPr>
          <w:i/>
          <w:noProof w:val="0"/>
          <w:sz w:val="22"/>
        </w:rPr>
      </w:pPr>
    </w:p>
    <w:p w14:paraId="6CB8AABC" w14:textId="77777777" w:rsidR="00CA7A61" w:rsidRDefault="00CA7A61" w:rsidP="00CA7A61">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528E5BA3" w14:textId="77777777" w:rsidTr="0090611A">
        <w:tc>
          <w:tcPr>
            <w:tcW w:w="9779" w:type="dxa"/>
          </w:tcPr>
          <w:p w14:paraId="5E3C8385" w14:textId="77777777" w:rsidR="00CA7A61" w:rsidRPr="00344EC7" w:rsidRDefault="00CA7A61" w:rsidP="0090611A">
            <w:pPr>
              <w:spacing w:line="276" w:lineRule="auto"/>
              <w:rPr>
                <w:noProof w:val="0"/>
                <w:sz w:val="22"/>
              </w:rPr>
            </w:pPr>
            <w:r>
              <w:rPr>
                <w:noProof w:val="0"/>
                <w:sz w:val="22"/>
              </w:rPr>
              <w:t>Årsmelding 2023 vedtas.</w:t>
            </w:r>
          </w:p>
        </w:tc>
      </w:tr>
    </w:tbl>
    <w:p w14:paraId="44D5BA43" w14:textId="77777777" w:rsidR="00CA7A61" w:rsidRDefault="00CA7A61" w:rsidP="00CA7A61">
      <w:pPr>
        <w:rPr>
          <w:i/>
          <w:noProof w:val="0"/>
          <w:sz w:val="22"/>
        </w:rPr>
      </w:pPr>
    </w:p>
    <w:p w14:paraId="72A5C82B" w14:textId="77777777" w:rsidR="00CA7A61" w:rsidRDefault="00CA7A61" w:rsidP="00CA7A61">
      <w:pPr>
        <w:rPr>
          <w:i/>
          <w:noProof w:val="0"/>
          <w:sz w:val="22"/>
        </w:rPr>
      </w:pPr>
    </w:p>
    <w:p w14:paraId="71848B79" w14:textId="77777777" w:rsidR="00CA7A61" w:rsidRDefault="00CA7A61" w:rsidP="00CA7A61">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6D6EE2F5" w14:textId="77777777" w:rsidTr="0090611A">
        <w:tc>
          <w:tcPr>
            <w:tcW w:w="9779" w:type="dxa"/>
          </w:tcPr>
          <w:p w14:paraId="60BA7D89" w14:textId="77777777" w:rsidR="00CA7A61" w:rsidRPr="00344EC7" w:rsidRDefault="00CA7A61" w:rsidP="0090611A">
            <w:pPr>
              <w:spacing w:line="276" w:lineRule="auto"/>
              <w:rPr>
                <w:noProof w:val="0"/>
                <w:sz w:val="22"/>
              </w:rPr>
            </w:pPr>
          </w:p>
        </w:tc>
      </w:tr>
    </w:tbl>
    <w:p w14:paraId="254450E0" w14:textId="77777777" w:rsidR="00CA7A61" w:rsidRDefault="00CA7A61" w:rsidP="00CA7A61">
      <w:pPr>
        <w:rPr>
          <w:i/>
          <w:noProof w:val="0"/>
          <w:sz w:val="22"/>
        </w:rPr>
      </w:pPr>
    </w:p>
    <w:p w14:paraId="3B485B0C" w14:textId="77777777" w:rsidR="00CA7A61" w:rsidRDefault="00CA7A61" w:rsidP="00CA7A61">
      <w:pPr>
        <w:rPr>
          <w:i/>
          <w:noProof w:val="0"/>
          <w:sz w:val="22"/>
        </w:rPr>
      </w:pPr>
    </w:p>
    <w:p w14:paraId="78EC4CFB" w14:textId="77777777" w:rsidR="00CA7A61" w:rsidRDefault="00CA7A61" w:rsidP="00CA7A61">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4337D13D" w14:textId="77777777" w:rsidTr="0090611A">
        <w:tc>
          <w:tcPr>
            <w:tcW w:w="9779" w:type="dxa"/>
          </w:tcPr>
          <w:p w14:paraId="0FAEE299" w14:textId="77777777" w:rsidR="00CA7A61" w:rsidRPr="00344EC7" w:rsidRDefault="00CA7A61" w:rsidP="0090611A">
            <w:pPr>
              <w:spacing w:line="276" w:lineRule="auto"/>
              <w:rPr>
                <w:noProof w:val="0"/>
                <w:sz w:val="22"/>
              </w:rPr>
            </w:pPr>
            <w:r>
              <w:rPr>
                <w:noProof w:val="0"/>
                <w:sz w:val="22"/>
              </w:rPr>
              <w:t>Årsmelding 2023 vedtas.</w:t>
            </w:r>
          </w:p>
        </w:tc>
      </w:tr>
    </w:tbl>
    <w:p w14:paraId="6870142A" w14:textId="77777777" w:rsidR="00CA7A61" w:rsidRDefault="00CA7A61" w:rsidP="00CA7A61">
      <w:pPr>
        <w:rPr>
          <w:noProof w:val="0"/>
          <w:sz w:val="22"/>
        </w:rPr>
      </w:pPr>
    </w:p>
    <w:p w14:paraId="7709AA6D" w14:textId="77777777" w:rsidR="00CA7A61" w:rsidRDefault="00CA7A61" w:rsidP="00CA7A61">
      <w:pPr>
        <w:rPr>
          <w:noProof w:val="0"/>
          <w:sz w:val="22"/>
        </w:rPr>
      </w:pPr>
    </w:p>
    <w:p w14:paraId="3E8CC504" w14:textId="77777777" w:rsidR="00CA7A61" w:rsidRDefault="00CA7A61" w:rsidP="00CA7A61">
      <w:pPr>
        <w:ind w:left="1134" w:hanging="1134"/>
        <w:rPr>
          <w:b/>
          <w:noProof w:val="0"/>
          <w:sz w:val="22"/>
        </w:rPr>
      </w:pPr>
      <w:r>
        <w:rPr>
          <w:b/>
          <w:noProof w:val="0"/>
          <w:sz w:val="22"/>
        </w:rPr>
        <w:t>Sak 012/24</w:t>
      </w:r>
      <w:r>
        <w:rPr>
          <w:b/>
          <w:noProof w:val="0"/>
          <w:sz w:val="22"/>
        </w:rPr>
        <w:tab/>
        <w:t>Økonomirapport pr 21.5.24</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338187DE" w14:textId="77777777" w:rsidTr="0090611A">
        <w:tc>
          <w:tcPr>
            <w:tcW w:w="9779" w:type="dxa"/>
          </w:tcPr>
          <w:p w14:paraId="3B28A87B" w14:textId="77777777" w:rsidR="00CA7A61" w:rsidRDefault="00CA7A61" w:rsidP="0090611A">
            <w:pPr>
              <w:spacing w:line="276" w:lineRule="auto"/>
              <w:rPr>
                <w:noProof w:val="0"/>
                <w:sz w:val="22"/>
              </w:rPr>
            </w:pPr>
            <w:r>
              <w:rPr>
                <w:noProof w:val="0"/>
                <w:sz w:val="22"/>
              </w:rPr>
              <w:t>Regnskapet pr 21.5.24 viser totalt sett et mindreforbruk på 8.133 kr. Av dette er 7.644 kr ofringer til annen virksomhet. Disse pengene er ikke overført til rette mottaker enda, så dette er med på å gjøre mindreforbruket større. På den annen side, så er ikke tilskudd fra bispedømmet kommet inn enda, og det vil påvirke mindreforbruket.</w:t>
            </w:r>
          </w:p>
          <w:p w14:paraId="21D450AD" w14:textId="77777777" w:rsidR="00CA7A61" w:rsidRDefault="00CA7A61" w:rsidP="0090611A">
            <w:pPr>
              <w:spacing w:line="276" w:lineRule="auto"/>
              <w:rPr>
                <w:noProof w:val="0"/>
                <w:sz w:val="22"/>
              </w:rPr>
            </w:pPr>
            <w:r>
              <w:rPr>
                <w:noProof w:val="0"/>
                <w:sz w:val="22"/>
              </w:rPr>
              <w:t xml:space="preserve">Det er brukt lite penger så langt i år, spesielt på trosopplæring i forhold til budsjett. Vi har med andre ord et romslig budsjett for høsten 2024. </w:t>
            </w:r>
          </w:p>
          <w:p w14:paraId="6927B617" w14:textId="77777777" w:rsidR="00CA7A61" w:rsidRPr="00344EC7" w:rsidRDefault="00CA7A61" w:rsidP="0090611A">
            <w:pPr>
              <w:spacing w:line="276" w:lineRule="auto"/>
              <w:rPr>
                <w:noProof w:val="0"/>
                <w:sz w:val="22"/>
              </w:rPr>
            </w:pPr>
            <w:r>
              <w:rPr>
                <w:noProof w:val="0"/>
                <w:sz w:val="22"/>
              </w:rPr>
              <w:t xml:space="preserve">På posten aktivitetsrelatert forbruksmateriell/utstyr/tjenester for konfirmanter er det brukt 3.700 kr av budsjettet på 4.000 kr. </w:t>
            </w:r>
          </w:p>
        </w:tc>
      </w:tr>
    </w:tbl>
    <w:p w14:paraId="0EC345A5" w14:textId="77777777" w:rsidR="00CA7A61" w:rsidRDefault="00CA7A61" w:rsidP="00CA7A61">
      <w:pPr>
        <w:rPr>
          <w:i/>
          <w:noProof w:val="0"/>
          <w:sz w:val="22"/>
        </w:rPr>
      </w:pPr>
    </w:p>
    <w:p w14:paraId="41D5242A" w14:textId="77777777" w:rsidR="00CA7A61" w:rsidRDefault="00CA7A61" w:rsidP="00CA7A61">
      <w:pPr>
        <w:rPr>
          <w:i/>
          <w:noProof w:val="0"/>
          <w:sz w:val="22"/>
        </w:rPr>
      </w:pPr>
    </w:p>
    <w:p w14:paraId="307045C1" w14:textId="77777777" w:rsidR="00CA7A61" w:rsidRDefault="00CA7A61" w:rsidP="00CA7A61">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3CA911E6" w14:textId="77777777" w:rsidTr="0090611A">
        <w:tc>
          <w:tcPr>
            <w:tcW w:w="9779" w:type="dxa"/>
          </w:tcPr>
          <w:p w14:paraId="00684EF1" w14:textId="77777777" w:rsidR="00CA7A61" w:rsidRPr="00344EC7" w:rsidRDefault="00CA7A61" w:rsidP="0090611A">
            <w:pPr>
              <w:spacing w:line="276" w:lineRule="auto"/>
              <w:rPr>
                <w:noProof w:val="0"/>
                <w:sz w:val="22"/>
              </w:rPr>
            </w:pPr>
            <w:r>
              <w:rPr>
                <w:sz w:val="22"/>
              </w:rPr>
              <w:t>Regnskap pr 21.5.24 tas til orientering.</w:t>
            </w:r>
          </w:p>
        </w:tc>
      </w:tr>
    </w:tbl>
    <w:p w14:paraId="2923295D" w14:textId="77777777" w:rsidR="00CA7A61" w:rsidRDefault="00CA7A61" w:rsidP="00CA7A61">
      <w:pPr>
        <w:rPr>
          <w:i/>
          <w:noProof w:val="0"/>
          <w:sz w:val="22"/>
        </w:rPr>
      </w:pPr>
    </w:p>
    <w:p w14:paraId="46766338" w14:textId="77777777" w:rsidR="00CA7A61" w:rsidRDefault="00CA7A61" w:rsidP="00CA7A61">
      <w:pPr>
        <w:rPr>
          <w:i/>
          <w:noProof w:val="0"/>
          <w:sz w:val="22"/>
        </w:rPr>
      </w:pPr>
    </w:p>
    <w:p w14:paraId="3104327F" w14:textId="77777777" w:rsidR="00CA7A61" w:rsidRDefault="00CA7A61" w:rsidP="00CA7A61">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12E1B646" w14:textId="77777777" w:rsidTr="0090611A">
        <w:tc>
          <w:tcPr>
            <w:tcW w:w="9779" w:type="dxa"/>
          </w:tcPr>
          <w:p w14:paraId="2341157A" w14:textId="77777777" w:rsidR="00CA7A61" w:rsidRPr="00344EC7" w:rsidRDefault="00CA7A61" w:rsidP="0090611A">
            <w:pPr>
              <w:spacing w:line="276" w:lineRule="auto"/>
              <w:rPr>
                <w:noProof w:val="0"/>
                <w:sz w:val="22"/>
              </w:rPr>
            </w:pPr>
            <w:r>
              <w:rPr>
                <w:noProof w:val="0"/>
                <w:sz w:val="22"/>
              </w:rPr>
              <w:t>Det kjøpes inn lesepultlys til Berg kirke og Mefjordvær kjerke. Menighetsforvalter følger opp dette.</w:t>
            </w:r>
          </w:p>
        </w:tc>
      </w:tr>
    </w:tbl>
    <w:p w14:paraId="3DBC4E93" w14:textId="77777777" w:rsidR="00CA7A61" w:rsidRDefault="00CA7A61" w:rsidP="00CA7A61">
      <w:pPr>
        <w:rPr>
          <w:i/>
          <w:noProof w:val="0"/>
          <w:sz w:val="22"/>
        </w:rPr>
      </w:pPr>
    </w:p>
    <w:p w14:paraId="54189CE2" w14:textId="77777777" w:rsidR="00CA7A61" w:rsidRDefault="00CA7A61" w:rsidP="00CA7A61">
      <w:pPr>
        <w:rPr>
          <w:i/>
          <w:noProof w:val="0"/>
          <w:sz w:val="22"/>
        </w:rPr>
      </w:pPr>
    </w:p>
    <w:p w14:paraId="04F3B6A2" w14:textId="77777777" w:rsidR="00CA7A61" w:rsidRDefault="00CA7A61" w:rsidP="00CA7A61">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29AA0976" w14:textId="77777777" w:rsidTr="0090611A">
        <w:tc>
          <w:tcPr>
            <w:tcW w:w="9779" w:type="dxa"/>
          </w:tcPr>
          <w:p w14:paraId="06D4B82B" w14:textId="77777777" w:rsidR="00CA7A61" w:rsidRPr="00344EC7" w:rsidRDefault="00CA7A61" w:rsidP="0090611A">
            <w:pPr>
              <w:spacing w:line="276" w:lineRule="auto"/>
              <w:rPr>
                <w:noProof w:val="0"/>
                <w:sz w:val="22"/>
              </w:rPr>
            </w:pPr>
            <w:r>
              <w:rPr>
                <w:sz w:val="22"/>
              </w:rPr>
              <w:t>Regnskap pr 21.5.24 tas til orientering.</w:t>
            </w:r>
          </w:p>
        </w:tc>
      </w:tr>
    </w:tbl>
    <w:p w14:paraId="56418ECF" w14:textId="77777777" w:rsidR="00CA7A61" w:rsidRDefault="00CA7A61" w:rsidP="00CA7A61">
      <w:pPr>
        <w:rPr>
          <w:noProof w:val="0"/>
          <w:sz w:val="22"/>
        </w:rPr>
      </w:pPr>
    </w:p>
    <w:p w14:paraId="0E4CF379" w14:textId="77777777" w:rsidR="00CA7A61" w:rsidRDefault="00CA7A61" w:rsidP="00CA7A61">
      <w:pPr>
        <w:rPr>
          <w:noProof w:val="0"/>
          <w:sz w:val="22"/>
        </w:rPr>
      </w:pPr>
    </w:p>
    <w:p w14:paraId="5F7E82F8" w14:textId="77777777" w:rsidR="00CA7A61" w:rsidRDefault="00CA7A61" w:rsidP="00CA7A61">
      <w:pPr>
        <w:ind w:left="1134" w:hanging="1134"/>
        <w:rPr>
          <w:b/>
          <w:noProof w:val="0"/>
          <w:sz w:val="22"/>
        </w:rPr>
      </w:pPr>
      <w:r>
        <w:rPr>
          <w:b/>
          <w:noProof w:val="0"/>
          <w:sz w:val="22"/>
        </w:rPr>
        <w:t>Sak 013/24</w:t>
      </w:r>
      <w:r>
        <w:rPr>
          <w:b/>
          <w:noProof w:val="0"/>
          <w:sz w:val="22"/>
        </w:rPr>
        <w:tab/>
        <w:t>Menighetsmøte 2024</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36AF9DCA" w14:textId="77777777" w:rsidTr="0090611A">
        <w:tc>
          <w:tcPr>
            <w:tcW w:w="9779" w:type="dxa"/>
          </w:tcPr>
          <w:p w14:paraId="3F2E538C" w14:textId="77777777" w:rsidR="00CA7A61" w:rsidRDefault="00CA7A61" w:rsidP="0090611A">
            <w:pPr>
              <w:spacing w:line="276" w:lineRule="auto"/>
              <w:rPr>
                <w:noProof w:val="0"/>
                <w:sz w:val="22"/>
                <w:szCs w:val="22"/>
              </w:rPr>
            </w:pPr>
            <w:r>
              <w:rPr>
                <w:noProof w:val="0"/>
                <w:sz w:val="22"/>
                <w:szCs w:val="22"/>
              </w:rPr>
              <w:t>Menighetsmøte innkalles av menighetsrådet med minst 14 dagers varsel. Møtet skal kunngjøres offentlig i kirken og i lokalavis eller menighetsbladet og for øvrig på den måten som menighetsrådet bestemmer. Kunngjøringen skal inneholde tid og sted for møtet og oversikt over hvilke saker som skal behandles.</w:t>
            </w:r>
          </w:p>
          <w:p w14:paraId="6F47F5DA" w14:textId="77777777" w:rsidR="00CA7A61" w:rsidRPr="00344EC7" w:rsidRDefault="00CA7A61" w:rsidP="0090611A">
            <w:pPr>
              <w:spacing w:line="276" w:lineRule="auto"/>
              <w:rPr>
                <w:noProof w:val="0"/>
                <w:sz w:val="22"/>
              </w:rPr>
            </w:pPr>
            <w:r>
              <w:rPr>
                <w:noProof w:val="0"/>
                <w:sz w:val="22"/>
              </w:rPr>
              <w:t xml:space="preserve">Til menighetsmøtet 2024 vil det ikke være noen sak til behandling. I møtet vil menighetsrådsleder gi en kort </w:t>
            </w:r>
            <w:r>
              <w:rPr>
                <w:noProof w:val="0"/>
                <w:sz w:val="22"/>
              </w:rPr>
              <w:lastRenderedPageBreak/>
              <w:t>presentasjon av tilstanden i menigheten med utgangspunkt i årsmeldingen.</w:t>
            </w:r>
          </w:p>
        </w:tc>
      </w:tr>
    </w:tbl>
    <w:p w14:paraId="37590B05" w14:textId="77777777" w:rsidR="00CA7A61" w:rsidRDefault="00CA7A61" w:rsidP="00CA7A61">
      <w:pPr>
        <w:rPr>
          <w:i/>
          <w:noProof w:val="0"/>
          <w:sz w:val="22"/>
        </w:rPr>
      </w:pPr>
    </w:p>
    <w:p w14:paraId="573D7717" w14:textId="77777777" w:rsidR="00CA7A61" w:rsidRDefault="00CA7A61" w:rsidP="00CA7A61">
      <w:pPr>
        <w:rPr>
          <w:i/>
          <w:noProof w:val="0"/>
          <w:sz w:val="22"/>
        </w:rPr>
      </w:pPr>
    </w:p>
    <w:p w14:paraId="0523124E" w14:textId="77777777" w:rsidR="00CA7A61" w:rsidRDefault="00CA7A61" w:rsidP="00CA7A61">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7650EAE5" w14:textId="77777777" w:rsidTr="0090611A">
        <w:tc>
          <w:tcPr>
            <w:tcW w:w="9779" w:type="dxa"/>
          </w:tcPr>
          <w:p w14:paraId="09C2194A" w14:textId="77777777" w:rsidR="00CA7A61" w:rsidRPr="00344EC7" w:rsidRDefault="00CA7A61" w:rsidP="0090611A">
            <w:pPr>
              <w:spacing w:line="276" w:lineRule="auto"/>
              <w:rPr>
                <w:noProof w:val="0"/>
                <w:sz w:val="22"/>
              </w:rPr>
            </w:pPr>
            <w:r>
              <w:rPr>
                <w:noProof w:val="0"/>
                <w:sz w:val="22"/>
              </w:rPr>
              <w:t>Ingen forslag.</w:t>
            </w:r>
          </w:p>
        </w:tc>
      </w:tr>
    </w:tbl>
    <w:p w14:paraId="787A3BA1" w14:textId="77777777" w:rsidR="00CA7A61" w:rsidRDefault="00CA7A61" w:rsidP="00CA7A61">
      <w:pPr>
        <w:rPr>
          <w:i/>
          <w:noProof w:val="0"/>
          <w:sz w:val="22"/>
        </w:rPr>
      </w:pPr>
    </w:p>
    <w:p w14:paraId="547B3004" w14:textId="77777777" w:rsidR="00CA7A61" w:rsidRDefault="00CA7A61" w:rsidP="00CA7A61">
      <w:pPr>
        <w:rPr>
          <w:i/>
          <w:noProof w:val="0"/>
          <w:sz w:val="22"/>
        </w:rPr>
      </w:pPr>
    </w:p>
    <w:p w14:paraId="063B1A27" w14:textId="77777777" w:rsidR="00CA7A61" w:rsidRDefault="00CA7A61" w:rsidP="00CA7A61">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24A2E497" w14:textId="77777777" w:rsidTr="0090611A">
        <w:tc>
          <w:tcPr>
            <w:tcW w:w="9779" w:type="dxa"/>
          </w:tcPr>
          <w:p w14:paraId="314AFB99" w14:textId="77777777" w:rsidR="00CA7A61" w:rsidRPr="00344EC7" w:rsidRDefault="00CA7A61" w:rsidP="0090611A">
            <w:pPr>
              <w:spacing w:line="276" w:lineRule="auto"/>
              <w:rPr>
                <w:noProof w:val="0"/>
                <w:sz w:val="22"/>
              </w:rPr>
            </w:pPr>
            <w:r>
              <w:rPr>
                <w:noProof w:val="0"/>
                <w:sz w:val="22"/>
              </w:rPr>
              <w:t xml:space="preserve">Det er ønskelig å gjøre gudstjenestene og kirken mer attraktiv. I menighetsmøtet vil man blant annet diskutere om man skal sette i gang med salmekvelder, ha gudstjenester på andre dager enn søndager og arrangere kulturelle kvelder, </w:t>
            </w:r>
          </w:p>
        </w:tc>
      </w:tr>
    </w:tbl>
    <w:p w14:paraId="147CB70D" w14:textId="77777777" w:rsidR="00CA7A61" w:rsidRDefault="00CA7A61" w:rsidP="00CA7A61">
      <w:pPr>
        <w:rPr>
          <w:i/>
          <w:noProof w:val="0"/>
          <w:sz w:val="22"/>
        </w:rPr>
      </w:pPr>
    </w:p>
    <w:p w14:paraId="50C913E7" w14:textId="77777777" w:rsidR="00CA7A61" w:rsidRDefault="00CA7A61" w:rsidP="00CA7A61">
      <w:pPr>
        <w:rPr>
          <w:i/>
          <w:noProof w:val="0"/>
          <w:sz w:val="22"/>
        </w:rPr>
      </w:pPr>
    </w:p>
    <w:p w14:paraId="14ED8AAB" w14:textId="77777777" w:rsidR="00CA7A61" w:rsidRDefault="00CA7A61" w:rsidP="00CA7A61">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3B245554" w14:textId="77777777" w:rsidTr="0090611A">
        <w:tc>
          <w:tcPr>
            <w:tcW w:w="9779" w:type="dxa"/>
          </w:tcPr>
          <w:p w14:paraId="3FEB262D" w14:textId="77777777" w:rsidR="00CA7A61" w:rsidRPr="00344EC7" w:rsidRDefault="00CA7A61" w:rsidP="0090611A">
            <w:pPr>
              <w:spacing w:line="276" w:lineRule="auto"/>
              <w:rPr>
                <w:noProof w:val="0"/>
                <w:sz w:val="22"/>
              </w:rPr>
            </w:pPr>
            <w:r>
              <w:rPr>
                <w:noProof w:val="0"/>
                <w:sz w:val="22"/>
              </w:rPr>
              <w:t>Menighetsmøte 2024 (årsmøte) avholdes 18. august i Mefjordvær kjerke etter gudstjenesten som begynner kl 11.</w:t>
            </w:r>
          </w:p>
        </w:tc>
      </w:tr>
    </w:tbl>
    <w:p w14:paraId="18CBC1DD" w14:textId="77777777" w:rsidR="00CA7A61" w:rsidRDefault="00CA7A61" w:rsidP="00CA7A61">
      <w:pPr>
        <w:rPr>
          <w:noProof w:val="0"/>
          <w:sz w:val="22"/>
        </w:rPr>
      </w:pPr>
    </w:p>
    <w:p w14:paraId="2F1B2BAF" w14:textId="77777777" w:rsidR="00CA7A61" w:rsidRDefault="00CA7A61" w:rsidP="00CA7A61">
      <w:pPr>
        <w:rPr>
          <w:noProof w:val="0"/>
          <w:sz w:val="22"/>
        </w:rPr>
      </w:pPr>
    </w:p>
    <w:p w14:paraId="62689E61" w14:textId="77777777" w:rsidR="00CA7A61" w:rsidRDefault="00CA7A61" w:rsidP="00CA7A61">
      <w:pPr>
        <w:ind w:left="1134" w:hanging="1134"/>
        <w:rPr>
          <w:b/>
          <w:noProof w:val="0"/>
          <w:sz w:val="22"/>
        </w:rPr>
      </w:pPr>
      <w:r>
        <w:rPr>
          <w:b/>
          <w:noProof w:val="0"/>
          <w:sz w:val="22"/>
        </w:rPr>
        <w:t>Sak 014/24</w:t>
      </w:r>
      <w:r>
        <w:rPr>
          <w:b/>
          <w:noProof w:val="0"/>
          <w:sz w:val="22"/>
        </w:rPr>
        <w:tab/>
        <w:t>Piano i Berg kirke</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5F354BEE" w14:textId="77777777" w:rsidTr="0090611A">
        <w:tc>
          <w:tcPr>
            <w:tcW w:w="9779" w:type="dxa"/>
          </w:tcPr>
          <w:p w14:paraId="5024DC61" w14:textId="77777777" w:rsidR="00CA7A61" w:rsidRDefault="00CA7A61" w:rsidP="0090611A">
            <w:pPr>
              <w:spacing w:line="276" w:lineRule="auto"/>
              <w:rPr>
                <w:noProof w:val="0"/>
                <w:sz w:val="22"/>
              </w:rPr>
            </w:pPr>
            <w:r>
              <w:rPr>
                <w:noProof w:val="0"/>
                <w:sz w:val="22"/>
              </w:rPr>
              <w:t>Vi har fått følgende epost fra Eirik Vildgren angående piano i Berg kirke:</w:t>
            </w:r>
          </w:p>
          <w:p w14:paraId="3127505A" w14:textId="77777777" w:rsidR="00CA7A61" w:rsidRDefault="00CA7A61" w:rsidP="0090611A">
            <w:pPr>
              <w:pStyle w:val="Rentekst"/>
            </w:pPr>
            <w:r>
              <w:t>Jeg har et piano som jeg ikke får inn i leiligheten min i Tromsø.</w:t>
            </w:r>
          </w:p>
          <w:p w14:paraId="4C4261BD" w14:textId="77777777" w:rsidR="00CA7A61" w:rsidRDefault="00CA7A61" w:rsidP="0090611A">
            <w:pPr>
              <w:pStyle w:val="Rentekst"/>
            </w:pPr>
            <w:r>
              <w:t>Lurer på om det er mulig å sette det i Berg kirke? Det står et piano der fra før (som Ingunn Rinde fant i sin tid), men det er veldig dårlig og jeg bruker det aldri.</w:t>
            </w:r>
          </w:p>
          <w:p w14:paraId="29AC6FB8" w14:textId="77777777" w:rsidR="00CA7A61" w:rsidRDefault="00CA7A61" w:rsidP="0090611A">
            <w:pPr>
              <w:pStyle w:val="Rentekst"/>
            </w:pPr>
            <w:r>
              <w:t xml:space="preserve">Kan man fjerne det pianoet og sette mitt piano der det står? Mest sannsynlig så skal jeg jo ha mitt piano en gang i fremtiden, men når er veldig usikkert. </w:t>
            </w:r>
          </w:p>
          <w:p w14:paraId="5746BA70" w14:textId="77777777" w:rsidR="00CA7A61" w:rsidRDefault="00CA7A61" w:rsidP="0090611A">
            <w:pPr>
              <w:pStyle w:val="Rentekst"/>
            </w:pPr>
            <w:r>
              <w:t>Hva tenker dere?</w:t>
            </w:r>
          </w:p>
          <w:p w14:paraId="4F6B374C" w14:textId="77777777" w:rsidR="00CA7A61" w:rsidRPr="00344EC7" w:rsidRDefault="00CA7A61" w:rsidP="0090611A">
            <w:pPr>
              <w:spacing w:line="276" w:lineRule="auto"/>
              <w:rPr>
                <w:noProof w:val="0"/>
                <w:sz w:val="22"/>
              </w:rPr>
            </w:pPr>
            <w:r>
              <w:rPr>
                <w:noProof w:val="0"/>
                <w:sz w:val="22"/>
              </w:rPr>
              <w:t xml:space="preserve">Det er menighetsrådet og ikke fellesrådet som må ta stilling til dette. </w:t>
            </w:r>
          </w:p>
        </w:tc>
      </w:tr>
    </w:tbl>
    <w:p w14:paraId="3D9B51BD" w14:textId="77777777" w:rsidR="00CA7A61" w:rsidRDefault="00CA7A61" w:rsidP="00CA7A61">
      <w:pPr>
        <w:rPr>
          <w:i/>
          <w:noProof w:val="0"/>
          <w:sz w:val="22"/>
        </w:rPr>
      </w:pPr>
    </w:p>
    <w:p w14:paraId="0FB86587" w14:textId="77777777" w:rsidR="00CA7A61" w:rsidRDefault="00CA7A61" w:rsidP="00CA7A61">
      <w:pPr>
        <w:rPr>
          <w:i/>
          <w:noProof w:val="0"/>
          <w:sz w:val="22"/>
        </w:rPr>
      </w:pPr>
    </w:p>
    <w:p w14:paraId="2EB523A3" w14:textId="77777777" w:rsidR="00CA7A61" w:rsidRDefault="00CA7A61" w:rsidP="00CA7A61">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433A3EB1" w14:textId="77777777" w:rsidTr="0090611A">
        <w:tc>
          <w:tcPr>
            <w:tcW w:w="9779" w:type="dxa"/>
          </w:tcPr>
          <w:p w14:paraId="27D2209F" w14:textId="77777777" w:rsidR="00CA7A61" w:rsidRPr="00344EC7" w:rsidRDefault="00CA7A61" w:rsidP="0090611A">
            <w:pPr>
              <w:spacing w:line="276" w:lineRule="auto"/>
              <w:rPr>
                <w:noProof w:val="0"/>
                <w:sz w:val="22"/>
              </w:rPr>
            </w:pPr>
            <w:r>
              <w:rPr>
                <w:noProof w:val="0"/>
                <w:sz w:val="22"/>
              </w:rPr>
              <w:t>Ingen forslag.</w:t>
            </w:r>
          </w:p>
        </w:tc>
      </w:tr>
    </w:tbl>
    <w:p w14:paraId="415F34FF" w14:textId="77777777" w:rsidR="00CA7A61" w:rsidRDefault="00CA7A61" w:rsidP="00CA7A61">
      <w:pPr>
        <w:rPr>
          <w:i/>
          <w:noProof w:val="0"/>
          <w:sz w:val="22"/>
        </w:rPr>
      </w:pPr>
    </w:p>
    <w:p w14:paraId="77725D8B" w14:textId="77777777" w:rsidR="00CA7A61" w:rsidRDefault="00CA7A61" w:rsidP="00CA7A61">
      <w:pPr>
        <w:rPr>
          <w:i/>
          <w:noProof w:val="0"/>
          <w:sz w:val="22"/>
        </w:rPr>
      </w:pPr>
    </w:p>
    <w:p w14:paraId="1788A054" w14:textId="77777777" w:rsidR="00CA7A61" w:rsidRDefault="00CA7A61" w:rsidP="00CA7A61">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6B141B01" w14:textId="77777777" w:rsidTr="0090611A">
        <w:tc>
          <w:tcPr>
            <w:tcW w:w="9779" w:type="dxa"/>
          </w:tcPr>
          <w:p w14:paraId="78F506D5" w14:textId="77777777" w:rsidR="00CA7A61" w:rsidRPr="00344EC7" w:rsidRDefault="00CA7A61" w:rsidP="0090611A">
            <w:pPr>
              <w:spacing w:line="276" w:lineRule="auto"/>
              <w:rPr>
                <w:noProof w:val="0"/>
                <w:sz w:val="22"/>
              </w:rPr>
            </w:pPr>
          </w:p>
        </w:tc>
      </w:tr>
    </w:tbl>
    <w:p w14:paraId="09FA0A99" w14:textId="77777777" w:rsidR="00CA7A61" w:rsidRDefault="00CA7A61" w:rsidP="00CA7A61">
      <w:pPr>
        <w:rPr>
          <w:i/>
          <w:noProof w:val="0"/>
          <w:sz w:val="22"/>
        </w:rPr>
      </w:pPr>
    </w:p>
    <w:p w14:paraId="2785F202" w14:textId="77777777" w:rsidR="00CA7A61" w:rsidRDefault="00CA7A61" w:rsidP="00CA7A61">
      <w:pPr>
        <w:rPr>
          <w:i/>
          <w:noProof w:val="0"/>
          <w:sz w:val="22"/>
        </w:rPr>
      </w:pPr>
    </w:p>
    <w:p w14:paraId="5A31D591" w14:textId="77777777" w:rsidR="00CA7A61" w:rsidRDefault="00CA7A61" w:rsidP="00CA7A61">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39725968" w14:textId="77777777" w:rsidTr="0090611A">
        <w:tc>
          <w:tcPr>
            <w:tcW w:w="9779" w:type="dxa"/>
          </w:tcPr>
          <w:p w14:paraId="1999B99C" w14:textId="77777777" w:rsidR="00CA7A61" w:rsidRPr="00344EC7" w:rsidRDefault="00CA7A61" w:rsidP="0090611A">
            <w:pPr>
              <w:spacing w:line="276" w:lineRule="auto"/>
              <w:rPr>
                <w:noProof w:val="0"/>
                <w:sz w:val="22"/>
              </w:rPr>
            </w:pPr>
            <w:r>
              <w:rPr>
                <w:noProof w:val="0"/>
                <w:sz w:val="22"/>
              </w:rPr>
              <w:t>Menighetsrådet ønsker at pianoet i Berg kirke beholdes og at det ikke settes inn et ekstra piano.</w:t>
            </w:r>
          </w:p>
        </w:tc>
      </w:tr>
    </w:tbl>
    <w:p w14:paraId="682C9F88" w14:textId="77777777" w:rsidR="00CA7A61" w:rsidRDefault="00CA7A61" w:rsidP="00CA7A61">
      <w:pPr>
        <w:rPr>
          <w:noProof w:val="0"/>
          <w:sz w:val="22"/>
        </w:rPr>
      </w:pPr>
    </w:p>
    <w:p w14:paraId="47588EE1" w14:textId="77777777" w:rsidR="00CA7A61" w:rsidRDefault="00CA7A61" w:rsidP="00CA7A61">
      <w:pPr>
        <w:rPr>
          <w:noProof w:val="0"/>
          <w:sz w:val="22"/>
        </w:rPr>
      </w:pPr>
    </w:p>
    <w:p w14:paraId="3C642544" w14:textId="77777777" w:rsidR="00CA7A61" w:rsidRDefault="00CA7A61" w:rsidP="00CA7A61">
      <w:pPr>
        <w:ind w:left="1134" w:hanging="1134"/>
        <w:rPr>
          <w:b/>
          <w:noProof w:val="0"/>
          <w:sz w:val="22"/>
        </w:rPr>
      </w:pPr>
      <w:r>
        <w:rPr>
          <w:b/>
          <w:noProof w:val="0"/>
          <w:sz w:val="22"/>
        </w:rPr>
        <w:t>Sak 015/24</w:t>
      </w:r>
      <w:r>
        <w:rPr>
          <w:b/>
          <w:noProof w:val="0"/>
          <w:sz w:val="22"/>
        </w:rPr>
        <w:tab/>
        <w:t>Maling og vedlikehold av gjerdet til Skaland kirkegård</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75FCF385" w14:textId="77777777" w:rsidTr="0090611A">
        <w:tc>
          <w:tcPr>
            <w:tcW w:w="9779" w:type="dxa"/>
          </w:tcPr>
          <w:p w14:paraId="6589E401" w14:textId="77777777" w:rsidR="00CA7A61" w:rsidRPr="00344EC7" w:rsidRDefault="00CA7A61" w:rsidP="0090611A">
            <w:pPr>
              <w:spacing w:line="276" w:lineRule="auto"/>
              <w:rPr>
                <w:noProof w:val="0"/>
                <w:sz w:val="22"/>
              </w:rPr>
            </w:pPr>
            <w:r>
              <w:rPr>
                <w:noProof w:val="0"/>
                <w:sz w:val="22"/>
              </w:rPr>
              <w:t>Ivar M. har kommet med en henvendelse om vedlikehold av gjerdet til Skaland kirkegård. Denne typen arbeid er fellesrådets ansvarsområde. Fellesrådet har avtale med kommunen om vedlikehold på kirker og kirkegårder, slik at dette i neste omgang er kommunens oppgave. I inneværende år har dessverre kommunen bevilget alt for lite midler til vedlikehold av kirker og kirkegårder. Gjerdet til Skaland kirkegård vil derfor ikke bli prioritert. Det er i dessuten lite sannsynlig at kommunen eller fellesrådet kan betale for maling og malerutstyr. Dersom noe skal bli gjort med gjerdet, må det skje på dugnad, og Berg menighet må betale for maling/utstyr.</w:t>
            </w:r>
          </w:p>
        </w:tc>
      </w:tr>
    </w:tbl>
    <w:p w14:paraId="003E2165" w14:textId="77777777" w:rsidR="00CA7A61" w:rsidRDefault="00CA7A61" w:rsidP="00CA7A61">
      <w:pPr>
        <w:rPr>
          <w:i/>
          <w:noProof w:val="0"/>
          <w:sz w:val="22"/>
        </w:rPr>
      </w:pPr>
    </w:p>
    <w:p w14:paraId="44D3C1E3" w14:textId="77777777" w:rsidR="00CA7A61" w:rsidRDefault="00CA7A61" w:rsidP="00CA7A61">
      <w:pPr>
        <w:rPr>
          <w:i/>
          <w:noProof w:val="0"/>
          <w:sz w:val="22"/>
        </w:rPr>
      </w:pPr>
    </w:p>
    <w:p w14:paraId="510337CA" w14:textId="77777777" w:rsidR="00CA7A61" w:rsidRDefault="00CA7A61" w:rsidP="00CA7A61">
      <w:pPr>
        <w:rPr>
          <w:i/>
          <w:noProof w:val="0"/>
          <w:sz w:val="22"/>
        </w:rPr>
      </w:pPr>
      <w:r>
        <w:rPr>
          <w:i/>
          <w:noProof w:val="0"/>
          <w:sz w:val="22"/>
        </w:rPr>
        <w:lastRenderedPageBreak/>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5D47277A" w14:textId="77777777" w:rsidTr="0090611A">
        <w:tc>
          <w:tcPr>
            <w:tcW w:w="9779" w:type="dxa"/>
          </w:tcPr>
          <w:p w14:paraId="0152B71B" w14:textId="77777777" w:rsidR="00CA7A61" w:rsidRPr="00344EC7" w:rsidRDefault="00CA7A61" w:rsidP="0090611A">
            <w:pPr>
              <w:spacing w:line="276" w:lineRule="auto"/>
              <w:rPr>
                <w:noProof w:val="0"/>
                <w:sz w:val="22"/>
              </w:rPr>
            </w:pPr>
          </w:p>
        </w:tc>
      </w:tr>
    </w:tbl>
    <w:p w14:paraId="1DF0631A" w14:textId="77777777" w:rsidR="00CA7A61" w:rsidRDefault="00CA7A61" w:rsidP="00CA7A61">
      <w:pPr>
        <w:rPr>
          <w:i/>
          <w:noProof w:val="0"/>
          <w:sz w:val="22"/>
        </w:rPr>
      </w:pPr>
    </w:p>
    <w:p w14:paraId="40652DD8" w14:textId="77777777" w:rsidR="00CA7A61" w:rsidRDefault="00CA7A61" w:rsidP="00CA7A61">
      <w:pPr>
        <w:rPr>
          <w:i/>
          <w:noProof w:val="0"/>
          <w:sz w:val="22"/>
        </w:rPr>
      </w:pPr>
    </w:p>
    <w:p w14:paraId="04F83B74" w14:textId="77777777" w:rsidR="00CA7A61" w:rsidRDefault="00CA7A61" w:rsidP="00CA7A61">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088E4D09" w14:textId="77777777" w:rsidTr="0090611A">
        <w:tc>
          <w:tcPr>
            <w:tcW w:w="9779" w:type="dxa"/>
          </w:tcPr>
          <w:p w14:paraId="4D4FC6E6" w14:textId="77777777" w:rsidR="00CA7A61" w:rsidRPr="00344EC7" w:rsidRDefault="00CA7A61" w:rsidP="0090611A">
            <w:pPr>
              <w:spacing w:line="276" w:lineRule="auto"/>
              <w:rPr>
                <w:noProof w:val="0"/>
                <w:sz w:val="22"/>
              </w:rPr>
            </w:pPr>
          </w:p>
        </w:tc>
      </w:tr>
    </w:tbl>
    <w:p w14:paraId="2570D050" w14:textId="77777777" w:rsidR="00CA7A61" w:rsidRDefault="00CA7A61" w:rsidP="00CA7A61">
      <w:pPr>
        <w:rPr>
          <w:i/>
          <w:noProof w:val="0"/>
          <w:sz w:val="22"/>
        </w:rPr>
      </w:pPr>
    </w:p>
    <w:p w14:paraId="0175C518" w14:textId="77777777" w:rsidR="00CA7A61" w:rsidRDefault="00CA7A61" w:rsidP="00CA7A61">
      <w:pPr>
        <w:rPr>
          <w:i/>
          <w:noProof w:val="0"/>
          <w:sz w:val="22"/>
        </w:rPr>
      </w:pPr>
    </w:p>
    <w:p w14:paraId="6F728A5A" w14:textId="77777777" w:rsidR="00CA7A61" w:rsidRDefault="00CA7A61" w:rsidP="00CA7A61">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4C3D8146" w14:textId="77777777" w:rsidTr="0090611A">
        <w:tc>
          <w:tcPr>
            <w:tcW w:w="9779" w:type="dxa"/>
          </w:tcPr>
          <w:p w14:paraId="41CC0DE2" w14:textId="77777777" w:rsidR="00CA7A61" w:rsidRPr="00344EC7" w:rsidRDefault="00CA7A61" w:rsidP="0090611A">
            <w:pPr>
              <w:spacing w:line="276" w:lineRule="auto"/>
              <w:rPr>
                <w:noProof w:val="0"/>
                <w:sz w:val="22"/>
              </w:rPr>
            </w:pPr>
            <w:r>
              <w:rPr>
                <w:noProof w:val="0"/>
                <w:sz w:val="22"/>
              </w:rPr>
              <w:t>Det opprettes en arbeidskomité bestående av Ivar M., Roy-Willy H. og Kjetil F. Arbeidskomiteen kartlegger behovet for maling og reparasjoner av kirkegårdsgjerdene i menigheten. Deretter inviterer komiteen til folkemøte i menigheten for å mobilisere til dugnad og finansiering. Møtet finner sted før sankthans. Kirkevergen inviteres også til møtet.</w:t>
            </w:r>
          </w:p>
        </w:tc>
      </w:tr>
    </w:tbl>
    <w:p w14:paraId="6A88C0D6" w14:textId="77777777" w:rsidR="00CA7A61" w:rsidRDefault="00CA7A61" w:rsidP="00CA7A61">
      <w:pPr>
        <w:rPr>
          <w:noProof w:val="0"/>
          <w:sz w:val="22"/>
        </w:rPr>
      </w:pPr>
    </w:p>
    <w:p w14:paraId="040A3B8D" w14:textId="77777777" w:rsidR="00CA7A61" w:rsidRDefault="00CA7A61" w:rsidP="00CA7A61">
      <w:pPr>
        <w:rPr>
          <w:noProof w:val="0"/>
          <w:sz w:val="22"/>
        </w:rPr>
      </w:pPr>
    </w:p>
    <w:p w14:paraId="38E5EE32" w14:textId="77777777" w:rsidR="00CA7A61" w:rsidRDefault="00CA7A61" w:rsidP="00CA7A61">
      <w:pPr>
        <w:ind w:left="1134" w:hanging="1134"/>
        <w:rPr>
          <w:b/>
          <w:noProof w:val="0"/>
          <w:sz w:val="22"/>
        </w:rPr>
      </w:pPr>
      <w:r>
        <w:rPr>
          <w:b/>
          <w:noProof w:val="0"/>
          <w:sz w:val="22"/>
        </w:rPr>
        <w:t>Sak 016/24</w:t>
      </w:r>
      <w:r>
        <w:rPr>
          <w:b/>
          <w:noProof w:val="0"/>
          <w:sz w:val="22"/>
        </w:rPr>
        <w:tab/>
        <w:t>Møte med kirkevergen</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645D7477" w14:textId="77777777" w:rsidTr="0090611A">
        <w:tc>
          <w:tcPr>
            <w:tcW w:w="9779" w:type="dxa"/>
          </w:tcPr>
          <w:p w14:paraId="7D634510" w14:textId="77777777" w:rsidR="00CA7A61" w:rsidRPr="00344EC7" w:rsidRDefault="00CA7A61" w:rsidP="0090611A">
            <w:pPr>
              <w:spacing w:line="276" w:lineRule="auto"/>
              <w:rPr>
                <w:noProof w:val="0"/>
                <w:sz w:val="22"/>
              </w:rPr>
            </w:pPr>
            <w:r>
              <w:rPr>
                <w:noProof w:val="0"/>
                <w:sz w:val="22"/>
              </w:rPr>
              <w:t>Kirkeverge Rachel V. Hoholm var invitert til møtet for å orientere om ansvarsområdet, økonomi og arbeidet til Senja kirkelige fellesråd og Senja kommune i tilknytning til kirken.</w:t>
            </w:r>
          </w:p>
        </w:tc>
      </w:tr>
    </w:tbl>
    <w:p w14:paraId="0FF4CAA0" w14:textId="77777777" w:rsidR="00CA7A61" w:rsidRDefault="00CA7A61" w:rsidP="00CA7A61">
      <w:pPr>
        <w:rPr>
          <w:i/>
          <w:noProof w:val="0"/>
          <w:sz w:val="22"/>
        </w:rPr>
      </w:pPr>
    </w:p>
    <w:p w14:paraId="5E5FA54A" w14:textId="77777777" w:rsidR="00CA7A61" w:rsidRDefault="00CA7A61" w:rsidP="00CA7A61">
      <w:pPr>
        <w:rPr>
          <w:i/>
          <w:noProof w:val="0"/>
          <w:sz w:val="22"/>
        </w:rPr>
      </w:pPr>
    </w:p>
    <w:p w14:paraId="545B25BC" w14:textId="77777777" w:rsidR="00CA7A61" w:rsidRDefault="00CA7A61" w:rsidP="00CA7A61">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1090B592" w14:textId="77777777" w:rsidTr="0090611A">
        <w:tc>
          <w:tcPr>
            <w:tcW w:w="9779" w:type="dxa"/>
          </w:tcPr>
          <w:p w14:paraId="14D37DE0" w14:textId="77777777" w:rsidR="00CA7A61" w:rsidRPr="00344EC7" w:rsidRDefault="00CA7A61" w:rsidP="0090611A">
            <w:pPr>
              <w:spacing w:line="276" w:lineRule="auto"/>
              <w:rPr>
                <w:noProof w:val="0"/>
                <w:sz w:val="22"/>
              </w:rPr>
            </w:pPr>
            <w:r>
              <w:rPr>
                <w:noProof w:val="0"/>
                <w:sz w:val="22"/>
              </w:rPr>
              <w:t>Informasjonen fra kirkevergen tas til orientering.</w:t>
            </w:r>
          </w:p>
        </w:tc>
      </w:tr>
    </w:tbl>
    <w:p w14:paraId="1F5B9AC2" w14:textId="77777777" w:rsidR="00CA7A61" w:rsidRDefault="00CA7A61" w:rsidP="00CA7A61">
      <w:pPr>
        <w:rPr>
          <w:i/>
          <w:noProof w:val="0"/>
          <w:sz w:val="22"/>
        </w:rPr>
      </w:pPr>
    </w:p>
    <w:p w14:paraId="5516DC55" w14:textId="77777777" w:rsidR="00CA7A61" w:rsidRDefault="00CA7A61" w:rsidP="00CA7A61">
      <w:pPr>
        <w:rPr>
          <w:i/>
          <w:noProof w:val="0"/>
          <w:sz w:val="22"/>
        </w:rPr>
      </w:pPr>
    </w:p>
    <w:p w14:paraId="16835713" w14:textId="77777777" w:rsidR="00CA7A61" w:rsidRDefault="00CA7A61" w:rsidP="00CA7A61">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7B6F6EC0" w14:textId="77777777" w:rsidTr="0090611A">
        <w:tc>
          <w:tcPr>
            <w:tcW w:w="9779" w:type="dxa"/>
          </w:tcPr>
          <w:p w14:paraId="4268B737" w14:textId="77777777" w:rsidR="00CA7A61" w:rsidRDefault="00CA7A61" w:rsidP="0090611A">
            <w:pPr>
              <w:spacing w:line="276" w:lineRule="auto"/>
              <w:rPr>
                <w:noProof w:val="0"/>
                <w:sz w:val="22"/>
              </w:rPr>
            </w:pPr>
            <w:r>
              <w:rPr>
                <w:noProof w:val="0"/>
                <w:sz w:val="22"/>
              </w:rPr>
              <w:t>Rachels orientering:</w:t>
            </w:r>
          </w:p>
          <w:p w14:paraId="4649828F" w14:textId="77777777" w:rsidR="00CA7A61" w:rsidRDefault="00CA7A61" w:rsidP="0090611A">
            <w:pPr>
              <w:spacing w:line="276" w:lineRule="auto"/>
              <w:rPr>
                <w:noProof w:val="0"/>
                <w:sz w:val="22"/>
              </w:rPr>
            </w:pPr>
            <w:r>
              <w:rPr>
                <w:noProof w:val="0"/>
                <w:sz w:val="22"/>
              </w:rPr>
              <w:t>Fellesrådet/kommunen har ansvar for vedlikehold av kirkene og kirkegårdene. Dessverre er det bevilget lite penger til dette i inneværende år. En del vedlikehold står derfor på vent. Kommunen har sagt at de kan bidra med 50 % av utgifter til maling og utstyr av kirkegårdsgjerder. De resterende 50 % må dekkes av andre (ikke fellesrådet).</w:t>
            </w:r>
          </w:p>
          <w:p w14:paraId="0D229007" w14:textId="77777777" w:rsidR="00CA7A61" w:rsidRDefault="00CA7A61" w:rsidP="0090611A">
            <w:pPr>
              <w:spacing w:line="276" w:lineRule="auto"/>
              <w:rPr>
                <w:noProof w:val="0"/>
                <w:sz w:val="22"/>
              </w:rPr>
            </w:pPr>
            <w:r>
              <w:rPr>
                <w:noProof w:val="0"/>
                <w:sz w:val="22"/>
              </w:rPr>
              <w:t xml:space="preserve">Kommunen vil få stram økonomi fremover. Det har kommet signal om at det skal kuttes i flere avdelinger. Dermed står også kirken i fare for å lavere tilskudd. </w:t>
            </w:r>
          </w:p>
          <w:p w14:paraId="01FC1B7D" w14:textId="77777777" w:rsidR="00CA7A61" w:rsidRDefault="00CA7A61" w:rsidP="0090611A">
            <w:pPr>
              <w:spacing w:line="276" w:lineRule="auto"/>
              <w:rPr>
                <w:noProof w:val="0"/>
                <w:sz w:val="22"/>
              </w:rPr>
            </w:pPr>
            <w:r>
              <w:rPr>
                <w:noProof w:val="0"/>
                <w:sz w:val="22"/>
              </w:rPr>
              <w:t>Fellesrådet har 19 kirkebygg å ta vare på. Man kan bli tvunget til å selge flere av dem, fordi kommunen ikke vil klare å følge opp vedlikeholdet.</w:t>
            </w:r>
          </w:p>
          <w:p w14:paraId="3FB72DB4" w14:textId="77777777" w:rsidR="00CA7A61" w:rsidRDefault="00CA7A61" w:rsidP="0090611A">
            <w:pPr>
              <w:spacing w:line="276" w:lineRule="auto"/>
              <w:rPr>
                <w:noProof w:val="0"/>
                <w:sz w:val="22"/>
              </w:rPr>
            </w:pPr>
            <w:r>
              <w:rPr>
                <w:noProof w:val="0"/>
                <w:sz w:val="22"/>
              </w:rPr>
              <w:t>Parkering ved Berg kirke:</w:t>
            </w:r>
          </w:p>
          <w:p w14:paraId="71611B12" w14:textId="77777777" w:rsidR="00CA7A61" w:rsidRDefault="00CA7A61" w:rsidP="0090611A">
            <w:pPr>
              <w:spacing w:line="276" w:lineRule="auto"/>
              <w:rPr>
                <w:noProof w:val="0"/>
                <w:sz w:val="22"/>
              </w:rPr>
            </w:pPr>
            <w:r>
              <w:rPr>
                <w:noProof w:val="0"/>
                <w:sz w:val="22"/>
              </w:rPr>
              <w:t>Det var enighet om at man bør sette opp port for å hindre parkering ved kirken. Vi har porter, men stolpene som portene skal festes til må forsterkes. Kjetil F. har sagt seg villig til å kontakte velforeningene i Bergsbotn/på Skaland for å få forsterket stolpene på dugnad.</w:t>
            </w:r>
          </w:p>
          <w:p w14:paraId="355879BA" w14:textId="77777777" w:rsidR="00CA7A61" w:rsidRDefault="00CA7A61" w:rsidP="0090611A">
            <w:pPr>
              <w:spacing w:line="276" w:lineRule="auto"/>
              <w:rPr>
                <w:noProof w:val="0"/>
                <w:sz w:val="22"/>
              </w:rPr>
            </w:pPr>
            <w:r>
              <w:rPr>
                <w:noProof w:val="0"/>
                <w:sz w:val="22"/>
              </w:rPr>
              <w:t>Mefjordvær kjerke:</w:t>
            </w:r>
          </w:p>
          <w:p w14:paraId="1E429589" w14:textId="77777777" w:rsidR="00CA7A61" w:rsidRPr="00344EC7" w:rsidRDefault="00CA7A61" w:rsidP="0090611A">
            <w:pPr>
              <w:spacing w:line="276" w:lineRule="auto"/>
              <w:rPr>
                <w:noProof w:val="0"/>
                <w:sz w:val="22"/>
              </w:rPr>
            </w:pPr>
            <w:r>
              <w:rPr>
                <w:noProof w:val="0"/>
                <w:sz w:val="22"/>
              </w:rPr>
              <w:t>Kommunen har vedtatt å dekke 230800 kr av egenfinansieringen til renovering av Mefjordvær kjerke. Det er dermed tilgjengelig 728000 kr til tiltaket. Kommunen har ikke kapasitet til å være prosjektleder på dette arbeidet før første del av 2025. Tidsfristen til Riksantikvaren på å få ferdigstilt arbeidet er 30. september 2025.</w:t>
            </w:r>
          </w:p>
        </w:tc>
      </w:tr>
    </w:tbl>
    <w:p w14:paraId="17350D1D" w14:textId="77777777" w:rsidR="00CA7A61" w:rsidRDefault="00CA7A61" w:rsidP="00CA7A61">
      <w:pPr>
        <w:rPr>
          <w:i/>
          <w:noProof w:val="0"/>
          <w:sz w:val="22"/>
        </w:rPr>
      </w:pPr>
    </w:p>
    <w:p w14:paraId="0E9A3204" w14:textId="77777777" w:rsidR="00CA7A61" w:rsidRDefault="00CA7A61" w:rsidP="00CA7A61">
      <w:pPr>
        <w:rPr>
          <w:i/>
          <w:noProof w:val="0"/>
          <w:sz w:val="22"/>
        </w:rPr>
      </w:pPr>
    </w:p>
    <w:p w14:paraId="038D828B" w14:textId="77777777" w:rsidR="00CA7A61" w:rsidRDefault="00CA7A61" w:rsidP="00CA7A61">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CA7A61" w:rsidRPr="00344EC7" w14:paraId="142AF011" w14:textId="77777777" w:rsidTr="0090611A">
        <w:tc>
          <w:tcPr>
            <w:tcW w:w="9779" w:type="dxa"/>
          </w:tcPr>
          <w:p w14:paraId="0247B658" w14:textId="77777777" w:rsidR="00CA7A61" w:rsidRPr="00344EC7" w:rsidRDefault="00CA7A61" w:rsidP="0090611A">
            <w:pPr>
              <w:spacing w:line="276" w:lineRule="auto"/>
              <w:rPr>
                <w:noProof w:val="0"/>
                <w:sz w:val="22"/>
              </w:rPr>
            </w:pPr>
            <w:r>
              <w:rPr>
                <w:noProof w:val="0"/>
                <w:sz w:val="22"/>
              </w:rPr>
              <w:t>Informasjonen fra kirkevergen tas til orientering.</w:t>
            </w:r>
          </w:p>
        </w:tc>
      </w:tr>
    </w:tbl>
    <w:p w14:paraId="0DB5450D" w14:textId="77777777" w:rsidR="00CA7A61" w:rsidRDefault="00CA7A61" w:rsidP="00CA7A61">
      <w:pPr>
        <w:rPr>
          <w:noProof w:val="0"/>
          <w:sz w:val="22"/>
        </w:rPr>
      </w:pPr>
    </w:p>
    <w:p w14:paraId="30517A0D" w14:textId="77777777" w:rsidR="00CA7A61" w:rsidRDefault="00CA7A61" w:rsidP="00CA7A61">
      <w:pPr>
        <w:rPr>
          <w:noProof w:val="0"/>
          <w:sz w:val="22"/>
        </w:rPr>
      </w:pPr>
    </w:p>
    <w:p w14:paraId="3D769BC3" w14:textId="77777777" w:rsidR="00CA7A61" w:rsidRDefault="00CA7A61" w:rsidP="00CA7A61">
      <w:pPr>
        <w:rPr>
          <w:noProof w:val="0"/>
        </w:rPr>
      </w:pPr>
    </w:p>
    <w:p w14:paraId="30341BAD" w14:textId="77777777" w:rsidR="00CA7A61" w:rsidRDefault="00CA7A61" w:rsidP="00CA7A61">
      <w:pPr>
        <w:rPr>
          <w:noProof w:val="0"/>
        </w:rPr>
      </w:pPr>
    </w:p>
    <w:p w14:paraId="2E821DBC" w14:textId="77777777" w:rsidR="00CA7A61" w:rsidRDefault="00CA7A61" w:rsidP="00CA7A61">
      <w:pPr>
        <w:rPr>
          <w:noProof w:val="0"/>
        </w:rPr>
      </w:pPr>
      <w:r>
        <w:rPr>
          <w:noProof w:val="0"/>
        </w:rPr>
        <w:lastRenderedPageBreak/>
        <w:t>For Berg menighetsråd</w:t>
      </w:r>
    </w:p>
    <w:p w14:paraId="41FCB69A" w14:textId="77777777" w:rsidR="00CA7A61" w:rsidRDefault="00CA7A61" w:rsidP="00CA7A61">
      <w:pPr>
        <w:rPr>
          <w:noProof w:val="0"/>
        </w:rPr>
      </w:pPr>
    </w:p>
    <w:p w14:paraId="75774EFC" w14:textId="77777777" w:rsidR="00CA7A61" w:rsidRDefault="00CA7A61" w:rsidP="00CA7A61">
      <w:pPr>
        <w:rPr>
          <w:noProof w:val="0"/>
        </w:rPr>
      </w:pPr>
      <w:r>
        <w:rPr>
          <w:noProof w:val="0"/>
        </w:rPr>
        <w:t>Stein Iden</w:t>
      </w:r>
    </w:p>
    <w:p w14:paraId="7E345D5D" w14:textId="7D1E1925" w:rsidR="009F3EA8" w:rsidRPr="0030667F" w:rsidRDefault="00CA7A61" w:rsidP="00CA7A61">
      <w:pPr>
        <w:rPr>
          <w:noProof w:val="0"/>
        </w:rPr>
      </w:pPr>
      <w:r>
        <w:rPr>
          <w:noProof w:val="0"/>
        </w:rPr>
        <w:t>Menighetsforvalter</w:t>
      </w:r>
    </w:p>
    <w:sectPr w:rsidR="009F3EA8" w:rsidRPr="0030667F">
      <w:headerReference w:type="default" r:id="rId6"/>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F6F8A" w14:textId="77777777" w:rsidR="00CA7A61" w:rsidRDefault="00CA7A61" w:rsidP="0030667F">
      <w:r>
        <w:separator/>
      </w:r>
    </w:p>
  </w:endnote>
  <w:endnote w:type="continuationSeparator" w:id="0">
    <w:p w14:paraId="10240EB3" w14:textId="77777777" w:rsidR="00CA7A61" w:rsidRDefault="00CA7A61"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EA61B" w14:textId="77777777" w:rsidR="00CA7A61" w:rsidRDefault="00CA7A61" w:rsidP="0030667F">
      <w:r>
        <w:separator/>
      </w:r>
    </w:p>
  </w:footnote>
  <w:footnote w:type="continuationSeparator" w:id="0">
    <w:p w14:paraId="794C37F0" w14:textId="77777777" w:rsidR="00CA7A61" w:rsidRDefault="00CA7A61"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726EC43E" w14:textId="77777777" w:rsidTr="009F3EA8">
      <w:trPr>
        <w:trHeight w:val="739"/>
      </w:trPr>
      <w:tc>
        <w:tcPr>
          <w:tcW w:w="709" w:type="dxa"/>
          <w:hideMark/>
        </w:tcPr>
        <w:p w14:paraId="3B288398"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1C4D410D" w14:textId="73082A5F" w:rsidR="0030667F" w:rsidRDefault="00876FF6"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6E72D44E" wp14:editId="5B44A203">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600B4687" w14:textId="77777777" w:rsidTr="009F3EA8">
            <w:tc>
              <w:tcPr>
                <w:tcW w:w="8355" w:type="dxa"/>
                <w:hideMark/>
              </w:tcPr>
              <w:p w14:paraId="5AC5599A"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59B21039" w14:textId="77777777" w:rsidTr="009F3EA8">
            <w:tc>
              <w:tcPr>
                <w:tcW w:w="8355" w:type="dxa"/>
                <w:hideMark/>
              </w:tcPr>
              <w:p w14:paraId="2B9DA43A" w14:textId="062D0DD9" w:rsidR="0030667F" w:rsidRPr="001C5C4A" w:rsidRDefault="00CA7A61" w:rsidP="009F3EA8">
                <w:pPr>
                  <w:spacing w:line="240" w:lineRule="atLeast"/>
                  <w:rPr>
                    <w:rFonts w:ascii="HelveticaNeueLT Std" w:hAnsi="HelveticaNeueLT Std"/>
                    <w:b/>
                    <w:sz w:val="24"/>
                    <w:szCs w:val="24"/>
                  </w:rPr>
                </w:pPr>
                <w:r>
                  <w:rPr>
                    <w:rFonts w:ascii="HelveticaNeueLT Std" w:hAnsi="HelveticaNeueLT Std"/>
                    <w:sz w:val="24"/>
                    <w:szCs w:val="24"/>
                  </w:rPr>
                  <w:t>Berg menighet</w:t>
                </w:r>
              </w:p>
            </w:tc>
          </w:tr>
        </w:tbl>
        <w:p w14:paraId="1F253BAB"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1E6B7669" w14:textId="77777777" w:rsidR="009F3EA8" w:rsidRPr="0030667F" w:rsidRDefault="009F3EA8" w:rsidP="0030667F">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A61"/>
    <w:rsid w:val="000736CF"/>
    <w:rsid w:val="0030667F"/>
    <w:rsid w:val="00747294"/>
    <w:rsid w:val="00876FF6"/>
    <w:rsid w:val="009F3EA8"/>
    <w:rsid w:val="00CA7A61"/>
    <w:rsid w:val="00EC458F"/>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338076"/>
  <w15:chartTrackingRefBased/>
  <w15:docId w15:val="{568FB837-EDD8-4CBD-AFB0-BBFF4027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 w:type="paragraph" w:styleId="Rentekst">
    <w:name w:val="Plain Text"/>
    <w:basedOn w:val="Normal"/>
    <w:link w:val="RentekstTegn"/>
    <w:uiPriority w:val="99"/>
    <w:semiHidden/>
    <w:unhideWhenUsed/>
    <w:rsid w:val="00CA7A61"/>
    <w:pPr>
      <w:overflowPunct/>
      <w:autoSpaceDE/>
      <w:autoSpaceDN/>
      <w:adjustRightInd/>
      <w:textAlignment w:val="auto"/>
    </w:pPr>
    <w:rPr>
      <w:rFonts w:ascii="Calibri" w:eastAsia="Calibri" w:hAnsi="Calibri"/>
      <w:noProof w:val="0"/>
      <w:sz w:val="22"/>
      <w:szCs w:val="21"/>
      <w:lang w:eastAsia="en-US"/>
    </w:rPr>
  </w:style>
  <w:style w:type="character" w:customStyle="1" w:styleId="RentekstTegn">
    <w:name w:val="Ren tekst Tegn"/>
    <w:basedOn w:val="Standardskriftforavsnitt"/>
    <w:link w:val="Rentekst"/>
    <w:uiPriority w:val="99"/>
    <w:semiHidden/>
    <w:rsid w:val="00CA7A61"/>
    <w:rPr>
      <w:rFonts w:ascii="Calibri" w:eastAsia="Calibri" w:hAnsi="Calibr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443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8\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1</TotalTime>
  <Pages>5</Pages>
  <Words>1233</Words>
  <Characters>6538</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2024-05-28T05:33:00Z</dcterms:created>
  <dcterms:modified xsi:type="dcterms:W3CDTF">2024-05-28T05:33:00Z</dcterms:modified>
</cp:coreProperties>
</file>