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2AC9BA63" w:rsidR="00DE4470" w:rsidRPr="005D52A2" w:rsidRDefault="00407D90"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B1199E">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06-05T14:00:00Z">
              <w:dateFormat w:val="dd.MM.yyyy kl. HH:mm"/>
              <w:lid w:val="nb-NO"/>
              <w:storeMappedDataAs w:val="dateTime"/>
              <w:calendar w:val="gregorian"/>
            </w:date>
          </w:sdtPr>
          <w:sdtEndPr/>
          <w:sdtContent>
            <w:tc>
              <w:tcPr>
                <w:tcW w:w="7149" w:type="dxa"/>
                <w:tcBorders>
                  <w:top w:val="single" w:sz="4" w:space="0" w:color="auto"/>
                </w:tcBorders>
              </w:tcPr>
              <w:p w14:paraId="092353AF" w14:textId="31B0A9E9" w:rsidR="00D8150E" w:rsidRPr="00D8150E" w:rsidRDefault="00B1199E" w:rsidP="009253BB">
                <w:r>
                  <w:t>05.06.2025 kl. 14:00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59177DC8" w:rsidR="00D8150E" w:rsidRPr="00D8150E" w:rsidRDefault="00B1199E"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707AC5D3" w:rsidR="00D8150E" w:rsidRPr="00D8150E" w:rsidRDefault="00B1199E"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42F84A71" w:rsidR="00D8150E" w:rsidRPr="00D8150E" w:rsidRDefault="00B1199E" w:rsidP="009253BB">
            <w:bookmarkStart w:id="1" w:name="MEMBERS_MET"/>
            <w:bookmarkEnd w:id="1"/>
            <w:r>
              <w:t xml:space="preserve">Stein Emil Iden, Anita </w:t>
            </w:r>
            <w:proofErr w:type="spellStart"/>
            <w:r>
              <w:t>Sebulonsen</w:t>
            </w:r>
            <w:proofErr w:type="spellEnd"/>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32B5A022" w:rsidR="00D8150E" w:rsidRPr="00D8150E" w:rsidRDefault="00B1199E" w:rsidP="009253BB">
            <w:bookmarkStart w:id="2" w:name="MEMBERS_SUBST"/>
            <w:bookmarkEnd w:id="2"/>
            <w:r>
              <w:t xml:space="preserve">Kjetil Figenschou for Marit Reiertsen, Ragnhild Hellemo for Roy-Willy Hansen, </w:t>
            </w:r>
            <w:proofErr w:type="spellStart"/>
            <w:r>
              <w:t>Roall</w:t>
            </w:r>
            <w:proofErr w:type="spellEnd"/>
            <w:r>
              <w:t xml:space="preserve"> Wang for Sedine Eriksen.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5511BFC7" w:rsidR="00D8150E" w:rsidRPr="00D8150E" w:rsidRDefault="00B1199E" w:rsidP="009253BB">
            <w:bookmarkStart w:id="3" w:name="MEMBERS_NOTMET"/>
            <w:bookmarkEnd w:id="3"/>
            <w:r>
              <w:t>Marit Reiertsen, Roy-Willy Hansen, Jan-Ole Berntsen, Sedine Eriksen, Birgit Noreng, Ivar Mortensen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12D6666A" w:rsidR="00D8150E" w:rsidRPr="00D8150E" w:rsidRDefault="00B1199E"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B1199E" w:rsidRPr="00B1199E" w14:paraId="42B7743C" w14:textId="77777777" w:rsidTr="00B1199E">
        <w:trPr>
          <w:trHeight w:val="480"/>
        </w:trPr>
        <w:tc>
          <w:tcPr>
            <w:tcW w:w="9061" w:type="dxa"/>
            <w:gridSpan w:val="3"/>
            <w:vAlign w:val="center"/>
          </w:tcPr>
          <w:p w14:paraId="30C64E52" w14:textId="3B70C527" w:rsidR="00B1199E" w:rsidRPr="00B1199E" w:rsidRDefault="00B1199E" w:rsidP="00B1199E">
            <w:pPr>
              <w:rPr>
                <w:b/>
              </w:rPr>
            </w:pPr>
            <w:bookmarkStart w:id="4" w:name="AGENDA_TABLE"/>
            <w:bookmarkEnd w:id="4"/>
            <w:r>
              <w:rPr>
                <w:b/>
              </w:rPr>
              <w:t>Godkjenning av innkalling og saksliste</w:t>
            </w:r>
          </w:p>
        </w:tc>
      </w:tr>
      <w:tr w:rsidR="00B1199E" w:rsidRPr="00B1199E" w14:paraId="34DEE1A9" w14:textId="77777777" w:rsidTr="00B1199E">
        <w:trPr>
          <w:trHeight w:val="480"/>
        </w:trPr>
        <w:tc>
          <w:tcPr>
            <w:tcW w:w="9061" w:type="dxa"/>
            <w:gridSpan w:val="3"/>
            <w:vAlign w:val="center"/>
          </w:tcPr>
          <w:p w14:paraId="5E45BFE0" w14:textId="21554980" w:rsidR="00B1199E" w:rsidRPr="00B1199E" w:rsidRDefault="00B1199E" w:rsidP="00B1199E">
            <w:pPr>
              <w:rPr>
                <w:b/>
              </w:rPr>
            </w:pPr>
            <w:r>
              <w:rPr>
                <w:b/>
              </w:rPr>
              <w:t>Godkjenning av protokoll</w:t>
            </w:r>
          </w:p>
        </w:tc>
      </w:tr>
      <w:tr w:rsidR="00B1199E" w:rsidRPr="00B1199E" w14:paraId="758AD0E0" w14:textId="77777777" w:rsidTr="00B1199E">
        <w:trPr>
          <w:trHeight w:val="480"/>
        </w:trPr>
        <w:tc>
          <w:tcPr>
            <w:tcW w:w="9061" w:type="dxa"/>
            <w:gridSpan w:val="3"/>
            <w:vAlign w:val="center"/>
          </w:tcPr>
          <w:p w14:paraId="48AED0BD" w14:textId="72CCE2AC" w:rsidR="00B1199E" w:rsidRPr="00B1199E" w:rsidRDefault="00B1199E" w:rsidP="00B1199E">
            <w:pPr>
              <w:rPr>
                <w:b/>
              </w:rPr>
            </w:pPr>
            <w:r>
              <w:rPr>
                <w:b/>
              </w:rPr>
              <w:t>Saker til behandling</w:t>
            </w:r>
          </w:p>
        </w:tc>
      </w:tr>
      <w:tr w:rsidR="00B1199E" w:rsidRPr="00B1199E" w14:paraId="7499722D" w14:textId="77777777" w:rsidTr="00B1199E">
        <w:trPr>
          <w:trHeight w:val="240"/>
        </w:trPr>
        <w:tc>
          <w:tcPr>
            <w:tcW w:w="931" w:type="dxa"/>
            <w:vAlign w:val="center"/>
          </w:tcPr>
          <w:p w14:paraId="06C0789B" w14:textId="54FD9E71" w:rsidR="00B1199E" w:rsidRPr="00B1199E" w:rsidRDefault="00B1199E" w:rsidP="00B1199E">
            <w:hyperlink w:anchor="CaseRef208935" w:tooltip="Detaljer" w:history="1">
              <w:r>
                <w:rPr>
                  <w:rStyle w:val="Hyperkobling"/>
                </w:rPr>
                <w:t>7/25</w:t>
              </w:r>
            </w:hyperlink>
          </w:p>
        </w:tc>
        <w:tc>
          <w:tcPr>
            <w:tcW w:w="7281" w:type="dxa"/>
            <w:vAlign w:val="center"/>
          </w:tcPr>
          <w:p w14:paraId="20DF911A" w14:textId="20B43AA8" w:rsidR="00B1199E" w:rsidRPr="00B1199E" w:rsidRDefault="00B1199E" w:rsidP="00933AD0">
            <w:r>
              <w:t>Økonomirapport pr 26.5.25 Berg</w:t>
            </w:r>
          </w:p>
        </w:tc>
        <w:tc>
          <w:tcPr>
            <w:tcW w:w="849" w:type="dxa"/>
            <w:vAlign w:val="center"/>
          </w:tcPr>
          <w:p w14:paraId="3BCE4E2A" w14:textId="21CD6F0A" w:rsidR="00B1199E" w:rsidRPr="00B1199E" w:rsidRDefault="00B1199E" w:rsidP="00933AD0">
            <w:r>
              <w:fldChar w:fldCharType="begin"/>
            </w:r>
            <w:r>
              <w:instrText xml:space="preserve"> PAGEREF CaseRef208935 </w:instrText>
            </w:r>
            <w:r>
              <w:fldChar w:fldCharType="separate"/>
            </w:r>
            <w:r>
              <w:rPr>
                <w:noProof/>
              </w:rPr>
              <w:t>2</w:t>
            </w:r>
            <w:r>
              <w:fldChar w:fldCharType="end"/>
            </w:r>
          </w:p>
        </w:tc>
      </w:tr>
      <w:tr w:rsidR="00B1199E" w:rsidRPr="00B1199E" w14:paraId="542BB586" w14:textId="77777777" w:rsidTr="00B1199E">
        <w:trPr>
          <w:trHeight w:val="240"/>
        </w:trPr>
        <w:tc>
          <w:tcPr>
            <w:tcW w:w="931" w:type="dxa"/>
            <w:vAlign w:val="center"/>
          </w:tcPr>
          <w:p w14:paraId="3C7C651E" w14:textId="621C2481" w:rsidR="00B1199E" w:rsidRPr="00B1199E" w:rsidRDefault="00B1199E" w:rsidP="00B1199E">
            <w:hyperlink w:anchor="CaseRef208770" w:tooltip="Detaljer" w:history="1">
              <w:r>
                <w:rPr>
                  <w:rStyle w:val="Hyperkobling"/>
                </w:rPr>
                <w:t>8/25</w:t>
              </w:r>
            </w:hyperlink>
          </w:p>
        </w:tc>
        <w:tc>
          <w:tcPr>
            <w:tcW w:w="7281" w:type="dxa"/>
            <w:vAlign w:val="center"/>
          </w:tcPr>
          <w:p w14:paraId="0B3FF3A3" w14:textId="6CB14EEA" w:rsidR="00B1199E" w:rsidRPr="00B1199E" w:rsidRDefault="00B1199E" w:rsidP="00933AD0">
            <w:r>
              <w:t>Kirkebyggstrukturen i Berg (ny vurdering)</w:t>
            </w:r>
          </w:p>
        </w:tc>
        <w:tc>
          <w:tcPr>
            <w:tcW w:w="849" w:type="dxa"/>
            <w:vAlign w:val="center"/>
          </w:tcPr>
          <w:p w14:paraId="2F726F7C" w14:textId="27B7F970" w:rsidR="00B1199E" w:rsidRPr="00B1199E" w:rsidRDefault="00B1199E" w:rsidP="00933AD0">
            <w:r>
              <w:fldChar w:fldCharType="begin"/>
            </w:r>
            <w:r>
              <w:instrText xml:space="preserve"> PAGEREF CaseRef208770 </w:instrText>
            </w:r>
            <w:r>
              <w:fldChar w:fldCharType="separate"/>
            </w:r>
            <w:r>
              <w:rPr>
                <w:noProof/>
              </w:rPr>
              <w:t>2</w:t>
            </w:r>
            <w:r>
              <w:fldChar w:fldCharType="end"/>
            </w:r>
          </w:p>
        </w:tc>
      </w:tr>
      <w:tr w:rsidR="00B1199E" w:rsidRPr="00B1199E" w14:paraId="43D98591" w14:textId="77777777" w:rsidTr="00B1199E">
        <w:trPr>
          <w:trHeight w:val="240"/>
        </w:trPr>
        <w:tc>
          <w:tcPr>
            <w:tcW w:w="931" w:type="dxa"/>
            <w:vAlign w:val="center"/>
          </w:tcPr>
          <w:p w14:paraId="220DA6B7" w14:textId="1DB8E16B" w:rsidR="00B1199E" w:rsidRPr="00B1199E" w:rsidRDefault="00B1199E" w:rsidP="00B1199E">
            <w:hyperlink w:anchor="CaseRef208732" w:tooltip="Detaljer" w:history="1">
              <w:r>
                <w:rPr>
                  <w:rStyle w:val="Hyperkobling"/>
                </w:rPr>
                <w:t>9/25</w:t>
              </w:r>
            </w:hyperlink>
          </w:p>
        </w:tc>
        <w:tc>
          <w:tcPr>
            <w:tcW w:w="7281" w:type="dxa"/>
            <w:vAlign w:val="center"/>
          </w:tcPr>
          <w:p w14:paraId="00C16DBC" w14:textId="58AC9837" w:rsidR="00B1199E" w:rsidRPr="00B1199E" w:rsidRDefault="00B1199E" w:rsidP="00933AD0">
            <w:r>
              <w:t>Årsregnskap Berg 2024</w:t>
            </w:r>
          </w:p>
        </w:tc>
        <w:tc>
          <w:tcPr>
            <w:tcW w:w="849" w:type="dxa"/>
            <w:vAlign w:val="center"/>
          </w:tcPr>
          <w:p w14:paraId="179B8211" w14:textId="1AE3BC66" w:rsidR="00B1199E" w:rsidRPr="00B1199E" w:rsidRDefault="00B1199E" w:rsidP="00933AD0">
            <w:r>
              <w:fldChar w:fldCharType="begin"/>
            </w:r>
            <w:r>
              <w:instrText xml:space="preserve"> PAGEREF CaseRef208732 </w:instrText>
            </w:r>
            <w:r>
              <w:fldChar w:fldCharType="separate"/>
            </w:r>
            <w:r>
              <w:rPr>
                <w:noProof/>
              </w:rPr>
              <w:t>3</w:t>
            </w:r>
            <w:r>
              <w:fldChar w:fldCharType="end"/>
            </w:r>
          </w:p>
        </w:tc>
      </w:tr>
      <w:tr w:rsidR="00B1199E" w:rsidRPr="00B1199E" w14:paraId="06703D71" w14:textId="77777777" w:rsidTr="00B1199E">
        <w:trPr>
          <w:trHeight w:val="240"/>
        </w:trPr>
        <w:tc>
          <w:tcPr>
            <w:tcW w:w="931" w:type="dxa"/>
            <w:vAlign w:val="center"/>
          </w:tcPr>
          <w:p w14:paraId="38A92CBA" w14:textId="0CA68EA5" w:rsidR="00B1199E" w:rsidRPr="00B1199E" w:rsidRDefault="00B1199E" w:rsidP="00B1199E">
            <w:hyperlink w:anchor="CaseRef208738" w:tooltip="Detaljer" w:history="1">
              <w:r>
                <w:rPr>
                  <w:rStyle w:val="Hyperkobling"/>
                </w:rPr>
                <w:t>10/25</w:t>
              </w:r>
            </w:hyperlink>
          </w:p>
        </w:tc>
        <w:tc>
          <w:tcPr>
            <w:tcW w:w="7281" w:type="dxa"/>
            <w:vAlign w:val="center"/>
          </w:tcPr>
          <w:p w14:paraId="4D25B363" w14:textId="6CBB0789" w:rsidR="00B1199E" w:rsidRPr="00B1199E" w:rsidRDefault="00B1199E" w:rsidP="00933AD0">
            <w:r>
              <w:t>Gudstjenesteforordningen i Berg (vurdering)</w:t>
            </w:r>
          </w:p>
        </w:tc>
        <w:tc>
          <w:tcPr>
            <w:tcW w:w="849" w:type="dxa"/>
            <w:vAlign w:val="center"/>
          </w:tcPr>
          <w:p w14:paraId="3A5FC0B2" w14:textId="3C99E3F0" w:rsidR="00B1199E" w:rsidRPr="00B1199E" w:rsidRDefault="00B1199E" w:rsidP="00933AD0">
            <w:r>
              <w:fldChar w:fldCharType="begin"/>
            </w:r>
            <w:r>
              <w:instrText xml:space="preserve"> PAGEREF CaseRef208738 </w:instrText>
            </w:r>
            <w:r>
              <w:fldChar w:fldCharType="separate"/>
            </w:r>
            <w:r>
              <w:rPr>
                <w:noProof/>
              </w:rPr>
              <w:t>4</w:t>
            </w:r>
            <w:r>
              <w:fldChar w:fldCharType="end"/>
            </w:r>
          </w:p>
        </w:tc>
      </w:tr>
      <w:tr w:rsidR="00B1199E" w:rsidRPr="00B1199E" w14:paraId="65212A1D" w14:textId="77777777" w:rsidTr="00B1199E">
        <w:trPr>
          <w:trHeight w:val="240"/>
        </w:trPr>
        <w:tc>
          <w:tcPr>
            <w:tcW w:w="931" w:type="dxa"/>
            <w:vAlign w:val="center"/>
          </w:tcPr>
          <w:p w14:paraId="080C4EFC" w14:textId="196E6F36" w:rsidR="00B1199E" w:rsidRPr="00B1199E" w:rsidRDefault="00B1199E" w:rsidP="00B1199E">
            <w:hyperlink w:anchor="CaseRef208742" w:tooltip="Detaljer" w:history="1">
              <w:r>
                <w:rPr>
                  <w:rStyle w:val="Hyperkobling"/>
                </w:rPr>
                <w:t>11/25</w:t>
              </w:r>
            </w:hyperlink>
          </w:p>
        </w:tc>
        <w:tc>
          <w:tcPr>
            <w:tcW w:w="7281" w:type="dxa"/>
            <w:vAlign w:val="center"/>
          </w:tcPr>
          <w:p w14:paraId="5B3ECBF9" w14:textId="3CAD2A3B" w:rsidR="00B1199E" w:rsidRPr="00B1199E" w:rsidRDefault="00B1199E" w:rsidP="00933AD0">
            <w:r>
              <w:t>Årsmelding Berg 2024</w:t>
            </w:r>
          </w:p>
        </w:tc>
        <w:tc>
          <w:tcPr>
            <w:tcW w:w="849" w:type="dxa"/>
            <w:vAlign w:val="center"/>
          </w:tcPr>
          <w:p w14:paraId="1323F2AA" w14:textId="2AF11B53" w:rsidR="00B1199E" w:rsidRPr="00B1199E" w:rsidRDefault="00B1199E" w:rsidP="00933AD0">
            <w:r>
              <w:fldChar w:fldCharType="begin"/>
            </w:r>
            <w:r>
              <w:instrText xml:space="preserve"> PAGEREF CaseRef208742 </w:instrText>
            </w:r>
            <w:r>
              <w:fldChar w:fldCharType="separate"/>
            </w:r>
            <w:r>
              <w:rPr>
                <w:noProof/>
              </w:rPr>
              <w:t>6</w:t>
            </w:r>
            <w:r>
              <w:fldChar w:fldCharType="end"/>
            </w:r>
          </w:p>
        </w:tc>
      </w:tr>
      <w:tr w:rsidR="00B1199E" w:rsidRPr="00B1199E" w14:paraId="26266BFD" w14:textId="77777777" w:rsidTr="00B1199E">
        <w:trPr>
          <w:trHeight w:val="240"/>
        </w:trPr>
        <w:tc>
          <w:tcPr>
            <w:tcW w:w="931" w:type="dxa"/>
            <w:vAlign w:val="center"/>
          </w:tcPr>
          <w:p w14:paraId="22E583CE" w14:textId="7922927A" w:rsidR="00B1199E" w:rsidRPr="00B1199E" w:rsidRDefault="00B1199E" w:rsidP="00B1199E">
            <w:hyperlink w:anchor="CaseRef208758" w:tooltip="Detaljer" w:history="1">
              <w:r>
                <w:rPr>
                  <w:rStyle w:val="Hyperkobling"/>
                </w:rPr>
                <w:t>12/25</w:t>
              </w:r>
            </w:hyperlink>
          </w:p>
        </w:tc>
        <w:tc>
          <w:tcPr>
            <w:tcW w:w="7281" w:type="dxa"/>
            <w:vAlign w:val="center"/>
          </w:tcPr>
          <w:p w14:paraId="59FE4D6D" w14:textId="3E5A3FCA" w:rsidR="00B1199E" w:rsidRPr="00B1199E" w:rsidRDefault="00B1199E" w:rsidP="00933AD0">
            <w:r>
              <w:t>Konfirmantavgift 2025 (Berg)</w:t>
            </w:r>
          </w:p>
        </w:tc>
        <w:tc>
          <w:tcPr>
            <w:tcW w:w="849" w:type="dxa"/>
            <w:vAlign w:val="center"/>
          </w:tcPr>
          <w:p w14:paraId="0BED3567" w14:textId="40E27DFB" w:rsidR="00B1199E" w:rsidRPr="00B1199E" w:rsidRDefault="00B1199E" w:rsidP="00933AD0">
            <w:r>
              <w:fldChar w:fldCharType="begin"/>
            </w:r>
            <w:r>
              <w:instrText xml:space="preserve"> PAGEREF CaseRef208758 </w:instrText>
            </w:r>
            <w:r>
              <w:fldChar w:fldCharType="separate"/>
            </w:r>
            <w:r>
              <w:rPr>
                <w:noProof/>
              </w:rPr>
              <w:t>7</w:t>
            </w:r>
            <w:r>
              <w:fldChar w:fldCharType="end"/>
            </w:r>
          </w:p>
        </w:tc>
      </w:tr>
      <w:tr w:rsidR="00B1199E" w:rsidRPr="00B1199E" w14:paraId="5A61B335" w14:textId="77777777" w:rsidTr="00B1199E">
        <w:trPr>
          <w:trHeight w:val="240"/>
        </w:trPr>
        <w:tc>
          <w:tcPr>
            <w:tcW w:w="931" w:type="dxa"/>
            <w:vAlign w:val="center"/>
          </w:tcPr>
          <w:p w14:paraId="188F6F55" w14:textId="0E7C553E" w:rsidR="00B1199E" w:rsidRPr="00B1199E" w:rsidRDefault="00B1199E" w:rsidP="00B1199E">
            <w:hyperlink w:anchor="CaseRef208783" w:tooltip="Detaljer" w:history="1">
              <w:r>
                <w:rPr>
                  <w:rStyle w:val="Hyperkobling"/>
                </w:rPr>
                <w:t>13/25</w:t>
              </w:r>
            </w:hyperlink>
          </w:p>
        </w:tc>
        <w:tc>
          <w:tcPr>
            <w:tcW w:w="7281" w:type="dxa"/>
            <w:vAlign w:val="center"/>
          </w:tcPr>
          <w:p w14:paraId="51AED5F0" w14:textId="52DEEDD6" w:rsidR="00B1199E" w:rsidRPr="00B1199E" w:rsidRDefault="00B1199E" w:rsidP="00933AD0">
            <w:r>
              <w:t>Valg av biskop (Berg)</w:t>
            </w:r>
          </w:p>
        </w:tc>
        <w:tc>
          <w:tcPr>
            <w:tcW w:w="849" w:type="dxa"/>
            <w:vAlign w:val="center"/>
          </w:tcPr>
          <w:p w14:paraId="3B522BA9" w14:textId="697280F0" w:rsidR="00B1199E" w:rsidRPr="00B1199E" w:rsidRDefault="00B1199E" w:rsidP="00933AD0">
            <w:r>
              <w:fldChar w:fldCharType="begin"/>
            </w:r>
            <w:r>
              <w:instrText xml:space="preserve"> PAGEREF CaseRef208783 </w:instrText>
            </w:r>
            <w:r>
              <w:fldChar w:fldCharType="separate"/>
            </w:r>
            <w:r>
              <w:rPr>
                <w:noProof/>
              </w:rPr>
              <w:t>7</w:t>
            </w:r>
            <w:r>
              <w:fldChar w:fldCharType="end"/>
            </w:r>
          </w:p>
        </w:tc>
      </w:tr>
      <w:tr w:rsidR="00B1199E" w:rsidRPr="00B1199E" w14:paraId="45B9F57C" w14:textId="77777777" w:rsidTr="00B1199E">
        <w:trPr>
          <w:trHeight w:val="480"/>
        </w:trPr>
        <w:tc>
          <w:tcPr>
            <w:tcW w:w="9061" w:type="dxa"/>
            <w:gridSpan w:val="3"/>
            <w:vAlign w:val="center"/>
          </w:tcPr>
          <w:p w14:paraId="48B43DF7" w14:textId="2F7FED99" w:rsidR="00B1199E" w:rsidRPr="00B1199E" w:rsidRDefault="00B1199E" w:rsidP="00B1199E">
            <w:pPr>
              <w:rPr>
                <w:b/>
              </w:rPr>
            </w:pPr>
            <w:r>
              <w:rPr>
                <w:b/>
              </w:rPr>
              <w:t>Orienteringssaker</w:t>
            </w:r>
          </w:p>
        </w:tc>
      </w:tr>
      <w:tr w:rsidR="00B1199E" w:rsidRPr="00B1199E" w14:paraId="4B43C2EA" w14:textId="77777777" w:rsidTr="00B1199E">
        <w:trPr>
          <w:trHeight w:val="480"/>
        </w:trPr>
        <w:tc>
          <w:tcPr>
            <w:tcW w:w="9061" w:type="dxa"/>
            <w:gridSpan w:val="3"/>
            <w:vAlign w:val="center"/>
          </w:tcPr>
          <w:p w14:paraId="43B3294A" w14:textId="6FA53496" w:rsidR="00B1199E" w:rsidRPr="00B1199E" w:rsidRDefault="00B1199E" w:rsidP="00B1199E">
            <w:pPr>
              <w:rPr>
                <w:b/>
              </w:rPr>
            </w:pPr>
            <w:r>
              <w:rPr>
                <w:b/>
              </w:rPr>
              <w:t>Eventuelt</w:t>
            </w:r>
          </w:p>
        </w:tc>
      </w:tr>
      <w:tr w:rsidR="00B1199E" w:rsidRPr="00B1199E" w14:paraId="10A95196" w14:textId="77777777" w:rsidTr="00B1199E">
        <w:trPr>
          <w:trHeight w:val="240"/>
        </w:trPr>
        <w:tc>
          <w:tcPr>
            <w:tcW w:w="931" w:type="dxa"/>
            <w:vAlign w:val="center"/>
          </w:tcPr>
          <w:p w14:paraId="5A64A21D" w14:textId="77777777" w:rsidR="00B1199E" w:rsidRDefault="00B1199E" w:rsidP="00B1199E"/>
        </w:tc>
        <w:tc>
          <w:tcPr>
            <w:tcW w:w="7281" w:type="dxa"/>
            <w:vAlign w:val="center"/>
          </w:tcPr>
          <w:p w14:paraId="61AC1A89" w14:textId="77777777" w:rsidR="00B1199E" w:rsidRDefault="00B1199E" w:rsidP="00933AD0"/>
        </w:tc>
        <w:tc>
          <w:tcPr>
            <w:tcW w:w="849" w:type="dxa"/>
            <w:vAlign w:val="center"/>
          </w:tcPr>
          <w:p w14:paraId="2282D81B" w14:textId="77777777" w:rsidR="00B1199E" w:rsidRDefault="00B1199E" w:rsidP="00933AD0"/>
        </w:tc>
      </w:tr>
    </w:tbl>
    <w:p w14:paraId="12F2F07A" w14:textId="77777777" w:rsidR="004C78E3" w:rsidRPr="00933AD0" w:rsidRDefault="004C78E3" w:rsidP="00933AD0"/>
    <w:p w14:paraId="0D002129" w14:textId="6E63A2DE" w:rsidR="005D52A2" w:rsidRPr="004631EB" w:rsidRDefault="00407D90"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06.06.2025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6192FDFE" w:rsidR="00403641" w:rsidRDefault="00B1199E" w:rsidP="00403641">
                <w:r>
                  <w:t xml:space="preserve">Anita </w:t>
                </w:r>
                <w:proofErr w:type="spellStart"/>
                <w:r>
                  <w:t>Sebulonsen</w:t>
                </w:r>
                <w:proofErr w:type="spellEnd"/>
              </w:p>
            </w:sdtContent>
          </w:sdt>
          <w:p w14:paraId="0E34F9CC" w14:textId="3E8E08FE" w:rsidR="005D52A2" w:rsidRPr="004631EB" w:rsidRDefault="007F141C" w:rsidP="006832C2">
            <w:r>
              <w:t>Leder</w:t>
            </w:r>
          </w:p>
        </w:tc>
        <w:tc>
          <w:tcPr>
            <w:tcW w:w="4531" w:type="dxa"/>
          </w:tcPr>
          <w:sdt>
            <w:sdtPr>
              <w:tag w:val="ToBoard.FromOtherContacts"/>
              <w:id w:val="-1703090359"/>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60618D25" w:rsidR="005D52A2" w:rsidRPr="004631EB" w:rsidRDefault="00B1199E"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27ADFBBF" w14:textId="589F9BA3" w:rsidR="00B1199E" w:rsidRDefault="00B1199E" w:rsidP="00B1199E">
      <w:pPr>
        <w:pStyle w:val="MUCaseTitle"/>
        <w:rPr>
          <w:shd w:val="clear" w:color="auto" w:fill="D9D9D9"/>
        </w:rPr>
      </w:pPr>
      <w:r w:rsidRPr="00B1199E">
        <w:rPr>
          <w:shd w:val="clear" w:color="auto" w:fill="D9D9D9"/>
        </w:rPr>
        <w:lastRenderedPageBreak/>
        <w:t>Godkjenning av innkalling og saksliste</w:t>
      </w:r>
    </w:p>
    <w:p w14:paraId="1172F6C9" w14:textId="027232BF" w:rsidR="00B1199E" w:rsidRDefault="00B1199E" w:rsidP="00B1199E">
      <w:pPr>
        <w:pStyle w:val="MUCaseTitle"/>
        <w:rPr>
          <w:shd w:val="clear" w:color="auto" w:fill="D9D9D9"/>
        </w:rPr>
      </w:pPr>
      <w:r w:rsidRPr="00B1199E">
        <w:rPr>
          <w:shd w:val="clear" w:color="auto" w:fill="D9D9D9"/>
        </w:rPr>
        <w:t>Godkjenning av protokoll</w:t>
      </w:r>
    </w:p>
    <w:p w14:paraId="254BCC50" w14:textId="67E9E32A" w:rsidR="00B1199E" w:rsidRDefault="00B1199E" w:rsidP="00B1199E">
      <w:pPr>
        <w:pStyle w:val="MUCaseTitle"/>
      </w:pPr>
      <w:r w:rsidRPr="00B1199E">
        <w:rPr>
          <w:shd w:val="clear" w:color="auto" w:fill="D9D9D9"/>
        </w:rPr>
        <w:t>Saker til behandling</w:t>
      </w:r>
    </w:p>
    <w:p w14:paraId="3B785653" w14:textId="77777777" w:rsidR="00B1199E" w:rsidRDefault="00B1199E" w:rsidP="00B1199E">
      <w:pPr>
        <w:pStyle w:val="MUCaseTitle2"/>
      </w:pPr>
      <w:bookmarkStart w:id="5" w:name="CaseRef208935"/>
      <w:bookmarkEnd w:id="5"/>
      <w:r>
        <w:t>7/25 Økonomirapport pr 26.5.25 Berg</w:t>
      </w:r>
    </w:p>
    <w:p w14:paraId="6C6EF234" w14:textId="1F7DE2F3"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5C8B71C5" w14:textId="77777777" w:rsidTr="00B1199E">
        <w:tc>
          <w:tcPr>
            <w:tcW w:w="5102" w:type="dxa"/>
            <w:shd w:val="clear" w:color="auto" w:fill="auto"/>
          </w:tcPr>
          <w:p w14:paraId="1434891D" w14:textId="6C9886B4" w:rsidR="00B1199E" w:rsidRDefault="00B1199E" w:rsidP="00B1199E">
            <w:r>
              <w:t>Behandlet av</w:t>
            </w:r>
          </w:p>
        </w:tc>
        <w:tc>
          <w:tcPr>
            <w:tcW w:w="1701" w:type="dxa"/>
            <w:shd w:val="clear" w:color="auto" w:fill="auto"/>
          </w:tcPr>
          <w:p w14:paraId="3E7CE7F0" w14:textId="32749610" w:rsidR="00B1199E" w:rsidRDefault="00B1199E" w:rsidP="00B1199E">
            <w:r>
              <w:t>Møtedato</w:t>
            </w:r>
          </w:p>
        </w:tc>
        <w:tc>
          <w:tcPr>
            <w:tcW w:w="1134" w:type="dxa"/>
            <w:shd w:val="clear" w:color="auto" w:fill="auto"/>
          </w:tcPr>
          <w:p w14:paraId="58DACA30" w14:textId="3DADA23A" w:rsidR="00B1199E" w:rsidRDefault="00B1199E" w:rsidP="00B1199E">
            <w:proofErr w:type="spellStart"/>
            <w:r>
              <w:t>Saknr</w:t>
            </w:r>
            <w:proofErr w:type="spellEnd"/>
          </w:p>
        </w:tc>
      </w:tr>
      <w:tr w:rsidR="00B1199E" w14:paraId="48CE0B40" w14:textId="77777777" w:rsidTr="00B1199E">
        <w:tc>
          <w:tcPr>
            <w:tcW w:w="5102" w:type="dxa"/>
            <w:shd w:val="clear" w:color="auto" w:fill="auto"/>
          </w:tcPr>
          <w:p w14:paraId="18E66BFD" w14:textId="61372CDD" w:rsidR="00B1199E" w:rsidRDefault="00B1199E" w:rsidP="00B1199E">
            <w:r>
              <w:t>1 Berg menighetsråd</w:t>
            </w:r>
          </w:p>
        </w:tc>
        <w:tc>
          <w:tcPr>
            <w:tcW w:w="1701" w:type="dxa"/>
            <w:shd w:val="clear" w:color="auto" w:fill="auto"/>
          </w:tcPr>
          <w:p w14:paraId="5AC984DA" w14:textId="1CC10FC6" w:rsidR="00B1199E" w:rsidRDefault="00B1199E" w:rsidP="00B1199E">
            <w:r>
              <w:t>05.06.2025</w:t>
            </w:r>
          </w:p>
        </w:tc>
        <w:tc>
          <w:tcPr>
            <w:tcW w:w="1134" w:type="dxa"/>
            <w:shd w:val="clear" w:color="auto" w:fill="auto"/>
          </w:tcPr>
          <w:p w14:paraId="7FFA8505" w14:textId="3586F194" w:rsidR="00B1199E" w:rsidRDefault="00B1199E" w:rsidP="00B1199E">
            <w:r>
              <w:t>7/25</w:t>
            </w:r>
          </w:p>
        </w:tc>
      </w:tr>
    </w:tbl>
    <w:p w14:paraId="669993CC" w14:textId="77777777" w:rsidR="00B1199E" w:rsidRDefault="00B1199E" w:rsidP="00B1199E"/>
    <w:p w14:paraId="1C0A9B0C" w14:textId="77777777" w:rsidR="00B1199E" w:rsidRDefault="00B1199E" w:rsidP="00B1199E"/>
    <w:p w14:paraId="186BE71C" w14:textId="77777777" w:rsidR="00B1199E" w:rsidRDefault="00B1199E" w:rsidP="00B1199E"/>
    <w:p w14:paraId="22B254A8" w14:textId="77777777" w:rsidR="00B1199E" w:rsidRDefault="00B1199E" w:rsidP="00B1199E"/>
    <w:sdt>
      <w:sdtPr>
        <w:alias w:val="Sammendrag"/>
        <w:tag w:val="Sammendrag"/>
        <w:id w:val="1674685779"/>
        <w:placeholder>
          <w:docPart w:val="F9EDCE43CB97495BB1BFA453852BC67F"/>
        </w:placeholder>
      </w:sdtPr>
      <w:sdtEndPr/>
      <w:sdtContent>
        <w:p w14:paraId="2F3F4391"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290FCC45" w14:textId="77777777" w:rsidR="00B1199E" w:rsidRPr="00683780" w:rsidRDefault="00B1199E" w:rsidP="00B1199E">
          <w:pPr>
            <w:spacing w:line="276" w:lineRule="auto"/>
          </w:pPr>
          <w:r w:rsidRPr="00683780">
            <w:t xml:space="preserve">Regnskapet pr </w:t>
          </w:r>
          <w:r>
            <w:t>26.5</w:t>
          </w:r>
          <w:r w:rsidRPr="00683780">
            <w:t>.2</w:t>
          </w:r>
          <w:r>
            <w:t>5</w:t>
          </w:r>
          <w:r w:rsidRPr="00683780">
            <w:t xml:space="preserve"> viser totalt sett et </w:t>
          </w:r>
          <w:proofErr w:type="spellStart"/>
          <w:r>
            <w:t>mindre</w:t>
          </w:r>
          <w:r w:rsidRPr="00683780">
            <w:t>forbruk</w:t>
          </w:r>
          <w:proofErr w:type="spellEnd"/>
          <w:r w:rsidRPr="00683780">
            <w:t xml:space="preserve"> på </w:t>
          </w:r>
          <w:r>
            <w:t>13352</w:t>
          </w:r>
          <w:r w:rsidRPr="00683780">
            <w:t xml:space="preserve"> kr. </w:t>
          </w:r>
        </w:p>
        <w:p w14:paraId="5E1C4E8D" w14:textId="77777777" w:rsidR="00B1199E" w:rsidRDefault="00B1199E" w:rsidP="00B1199E">
          <w:pPr>
            <w:spacing w:line="276" w:lineRule="auto"/>
          </w:pPr>
          <w:r w:rsidRPr="00683780">
            <w:t xml:space="preserve">Ofringer til egen menighet </w:t>
          </w:r>
          <w:r>
            <w:t xml:space="preserve">og til </w:t>
          </w:r>
          <w:r w:rsidRPr="00683780">
            <w:t>annen virksomhet er</w:t>
          </w:r>
          <w:r>
            <w:t xml:space="preserve"> langt lavere enn budsjettert</w:t>
          </w:r>
          <w:r w:rsidRPr="00683780">
            <w:t>.</w:t>
          </w:r>
          <w:r>
            <w:t xml:space="preserve"> Det er ikke brukt noe på trosopplæring så langt i år. Utgifter til konfirmanter er lavere enn budsjett. </w:t>
          </w:r>
        </w:p>
      </w:sdtContent>
    </w:sdt>
    <w:p w14:paraId="2E7D2399" w14:textId="77777777" w:rsidR="00B1199E" w:rsidRDefault="00B1199E" w:rsidP="00B1199E"/>
    <w:sdt>
      <w:sdtPr>
        <w:rPr>
          <w:b/>
        </w:rPr>
        <w:tag w:val="MU_Tittel"/>
        <w:id w:val="-1559318507"/>
        <w:placeholder>
          <w:docPart w:val="2B9D1F28447E42489B15914042374919"/>
        </w:placeholder>
        <w:text/>
      </w:sdtPr>
      <w:sdtEndPr/>
      <w:sdtContent>
        <w:p w14:paraId="2BD9F71E" w14:textId="77777777" w:rsidR="00B1199E" w:rsidRDefault="00B1199E" w:rsidP="00B1199E">
          <w:pPr>
            <w:rPr>
              <w:b/>
            </w:rPr>
          </w:pPr>
          <w:r w:rsidRPr="00EF6EF9">
            <w:rPr>
              <w:b/>
            </w:rPr>
            <w:t>Forslag til vedtak</w:t>
          </w:r>
        </w:p>
      </w:sdtContent>
    </w:sdt>
    <w:p w14:paraId="310886C2" w14:textId="77777777" w:rsidR="00B1199E" w:rsidRDefault="00B1199E" w:rsidP="00B1199E"/>
    <w:p w14:paraId="3D359E3B" w14:textId="081060A8" w:rsidR="00B1199E" w:rsidRDefault="00B1199E" w:rsidP="00B1199E">
      <w:r>
        <w:t>Økonomirapport pr 26.5.25 tas til orientering.</w:t>
      </w:r>
    </w:p>
    <w:p w14:paraId="4CCB61E5" w14:textId="77777777" w:rsidR="00B1199E" w:rsidRDefault="00B1199E" w:rsidP="00B1199E"/>
    <w:sdt>
      <w:sdtPr>
        <w:rPr>
          <w:b w:val="0"/>
        </w:rPr>
        <w:alias w:val="Vedtak for sak 7/25"/>
        <w:tag w:val="HandlingID208935;CaseID200677"/>
        <w:id w:val="-1914305973"/>
        <w:placeholder>
          <w:docPart w:val="DefaultPlaceholder_-1854013440"/>
        </w:placeholder>
      </w:sdtPr>
      <w:sdtEndPr/>
      <w:sdtContent>
        <w:p w14:paraId="2117E156" w14:textId="124E83D3" w:rsidR="00B1199E" w:rsidRDefault="00B1199E" w:rsidP="00B1199E">
          <w:pPr>
            <w:pStyle w:val="MUCaseTitle3"/>
          </w:pPr>
          <w:r>
            <w:t>Møtebehandling</w:t>
          </w:r>
        </w:p>
        <w:p w14:paraId="7CAB46BB" w14:textId="77777777" w:rsidR="00B1199E" w:rsidRDefault="00B1199E" w:rsidP="00B1199E"/>
        <w:sdt>
          <w:sdtPr>
            <w:rPr>
              <w:b w:val="0"/>
            </w:rPr>
            <w:tag w:val="MU_Innstilling"/>
            <w:id w:val="-423190730"/>
            <w:lock w:val="sdtLocked"/>
            <w:placeholder>
              <w:docPart w:val="DefaultPlaceholder_-1854013440"/>
            </w:placeholder>
            <w15:appearance w15:val="hidden"/>
          </w:sdtPr>
          <w:sdtEndPr/>
          <w:sdtContent>
            <w:p w14:paraId="47902903" w14:textId="77777777" w:rsidR="00B1199E" w:rsidRDefault="00B1199E" w:rsidP="00B1199E">
              <w:pPr>
                <w:pStyle w:val="MUCaseTitle3"/>
              </w:pPr>
              <w:r>
                <w:t xml:space="preserve">Vedtak </w:t>
              </w:r>
            </w:p>
            <w:sdt>
              <w:sdtPr>
                <w:tag w:val="MU_Vedtakstekst"/>
                <w:id w:val="-1888172291"/>
                <w:lock w:val="sdtLocked"/>
                <w:placeholder>
                  <w:docPart w:val="CBB1EC44C1914C4D969BF00A89D6A12B"/>
                </w:placeholder>
                <w15:appearance w15:val="hidden"/>
              </w:sdtPr>
              <w:sdtEndPr/>
              <w:sdtContent>
                <w:p w14:paraId="7E23B1FD" w14:textId="514A508F" w:rsidR="00B1199E" w:rsidRDefault="00B1199E" w:rsidP="00B1199E">
                  <w:r>
                    <w:t>Økonomirapport pr 26.5.25 tas til orientering.</w:t>
                  </w:r>
                </w:p>
                <w:p w14:paraId="0F53A2F0" w14:textId="77777777" w:rsidR="00B1199E" w:rsidRDefault="00407D90" w:rsidP="00B1199E"/>
              </w:sdtContent>
            </w:sdt>
          </w:sdtContent>
        </w:sdt>
        <w:p w14:paraId="7A8B375D" w14:textId="2413BD6E" w:rsidR="00B1199E" w:rsidRDefault="00B1199E" w:rsidP="00B1199E">
          <w:pPr>
            <w:spacing w:before="240"/>
          </w:pPr>
          <w:r>
            <w:fldChar w:fldCharType="begin"/>
          </w:r>
          <w:r>
            <w:instrText xml:space="preserve"> MACROBUTTON SaveDecision [Lagre vedtak] </w:instrText>
          </w:r>
          <w:r>
            <w:fldChar w:fldCharType="end"/>
          </w:r>
        </w:p>
      </w:sdtContent>
    </w:sdt>
    <w:p w14:paraId="343B4108" w14:textId="77777777" w:rsidR="00B1199E" w:rsidRDefault="00B1199E" w:rsidP="00B1199E">
      <w:pPr>
        <w:spacing w:before="240"/>
      </w:pPr>
    </w:p>
    <w:p w14:paraId="4338F0F5" w14:textId="77777777" w:rsidR="00B1199E" w:rsidRDefault="00B1199E" w:rsidP="00B1199E">
      <w:pPr>
        <w:spacing w:before="240"/>
      </w:pPr>
    </w:p>
    <w:p w14:paraId="3A5B9A28" w14:textId="77777777" w:rsidR="00B1199E" w:rsidRDefault="00B1199E" w:rsidP="00B1199E">
      <w:pPr>
        <w:spacing w:before="240"/>
      </w:pPr>
    </w:p>
    <w:p w14:paraId="4B14F799" w14:textId="77777777" w:rsidR="00B1199E" w:rsidRDefault="00B1199E" w:rsidP="00B1199E">
      <w:pPr>
        <w:pStyle w:val="MUCaseTitle2"/>
      </w:pPr>
      <w:bookmarkStart w:id="6" w:name="CaseRef208770"/>
      <w:bookmarkEnd w:id="6"/>
      <w:r>
        <w:t>8/25 Kirkebyggstrukturen i Berg (ny vurdering)</w:t>
      </w:r>
    </w:p>
    <w:p w14:paraId="140F024B" w14:textId="52E58B11"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2C280A7C" w14:textId="77777777" w:rsidTr="00B1199E">
        <w:tc>
          <w:tcPr>
            <w:tcW w:w="5102" w:type="dxa"/>
            <w:shd w:val="clear" w:color="auto" w:fill="auto"/>
          </w:tcPr>
          <w:p w14:paraId="53B18609" w14:textId="1726FC49" w:rsidR="00B1199E" w:rsidRDefault="00B1199E" w:rsidP="00B1199E">
            <w:r>
              <w:t>Behandlet av</w:t>
            </w:r>
          </w:p>
        </w:tc>
        <w:tc>
          <w:tcPr>
            <w:tcW w:w="1701" w:type="dxa"/>
            <w:shd w:val="clear" w:color="auto" w:fill="auto"/>
          </w:tcPr>
          <w:p w14:paraId="5C6FDF4F" w14:textId="4DA929B3" w:rsidR="00B1199E" w:rsidRDefault="00B1199E" w:rsidP="00B1199E">
            <w:r>
              <w:t>Møtedato</w:t>
            </w:r>
          </w:p>
        </w:tc>
        <w:tc>
          <w:tcPr>
            <w:tcW w:w="1134" w:type="dxa"/>
            <w:shd w:val="clear" w:color="auto" w:fill="auto"/>
          </w:tcPr>
          <w:p w14:paraId="4AD6C3F2" w14:textId="6DB1A62B" w:rsidR="00B1199E" w:rsidRDefault="00B1199E" w:rsidP="00B1199E">
            <w:proofErr w:type="spellStart"/>
            <w:r>
              <w:t>Saknr</w:t>
            </w:r>
            <w:proofErr w:type="spellEnd"/>
          </w:p>
        </w:tc>
      </w:tr>
      <w:tr w:rsidR="00B1199E" w14:paraId="6082F7C2" w14:textId="77777777" w:rsidTr="00B1199E">
        <w:tc>
          <w:tcPr>
            <w:tcW w:w="5102" w:type="dxa"/>
            <w:shd w:val="clear" w:color="auto" w:fill="auto"/>
          </w:tcPr>
          <w:p w14:paraId="0D471DD5" w14:textId="50C2478E" w:rsidR="00B1199E" w:rsidRDefault="00B1199E" w:rsidP="00B1199E">
            <w:r>
              <w:t>1 Berg menighetsråd</w:t>
            </w:r>
          </w:p>
        </w:tc>
        <w:tc>
          <w:tcPr>
            <w:tcW w:w="1701" w:type="dxa"/>
            <w:shd w:val="clear" w:color="auto" w:fill="auto"/>
          </w:tcPr>
          <w:p w14:paraId="7C502B5F" w14:textId="483FFB69" w:rsidR="00B1199E" w:rsidRDefault="00B1199E" w:rsidP="00B1199E">
            <w:r>
              <w:t>05.06.2025</w:t>
            </w:r>
          </w:p>
        </w:tc>
        <w:tc>
          <w:tcPr>
            <w:tcW w:w="1134" w:type="dxa"/>
            <w:shd w:val="clear" w:color="auto" w:fill="auto"/>
          </w:tcPr>
          <w:p w14:paraId="2A9CE827" w14:textId="599CC967" w:rsidR="00B1199E" w:rsidRDefault="00B1199E" w:rsidP="00B1199E">
            <w:r>
              <w:t>8/25</w:t>
            </w:r>
          </w:p>
        </w:tc>
      </w:tr>
    </w:tbl>
    <w:p w14:paraId="7C82E5E5" w14:textId="77777777" w:rsidR="00B1199E" w:rsidRDefault="00B1199E" w:rsidP="00B1199E"/>
    <w:p w14:paraId="3D97AA48" w14:textId="77777777" w:rsidR="00B1199E" w:rsidRDefault="00B1199E" w:rsidP="00B1199E"/>
    <w:p w14:paraId="21242735" w14:textId="77777777" w:rsidR="00B1199E" w:rsidRDefault="00B1199E" w:rsidP="00B1199E"/>
    <w:p w14:paraId="50E90DB5" w14:textId="77777777" w:rsidR="00B1199E" w:rsidRDefault="00B1199E" w:rsidP="00B1199E"/>
    <w:sdt>
      <w:sdtPr>
        <w:rPr>
          <w:rFonts w:ascii="Aptos" w:eastAsiaTheme="minorHAnsi" w:hAnsi="Aptos" w:cs="Aptos"/>
        </w:rPr>
        <w:alias w:val="Sammendrag"/>
        <w:tag w:val="Sammendrag"/>
        <w:id w:val="2105598463"/>
        <w:placeholder>
          <w:docPart w:val="5DC779D0A2EB40438305B449302B0D3F"/>
        </w:placeholder>
      </w:sdtPr>
      <w:sdtEndPr/>
      <w:sdtContent>
        <w:p w14:paraId="35C04C39"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2D3908A4" w14:textId="77777777" w:rsidR="00B1199E" w:rsidRDefault="00B1199E" w:rsidP="00B1199E">
          <w:pPr>
            <w:pStyle w:val="xmsonormal"/>
          </w:pPr>
          <w:r>
            <w:t xml:space="preserve">Etter menighetsrådsmøtet i Berg i februar, ble det sendt søknad/henvendelse til Senja kommune om å få bekreftelse fra kommunen på finansieringsansvar for Mefjordvær </w:t>
          </w:r>
          <w:proofErr w:type="spellStart"/>
          <w:r>
            <w:t>kjerke</w:t>
          </w:r>
          <w:proofErr w:type="spellEnd"/>
          <w:r>
            <w:t xml:space="preserve"> og </w:t>
          </w:r>
          <w:proofErr w:type="spellStart"/>
          <w:r>
            <w:t>Finnsæter</w:t>
          </w:r>
          <w:proofErr w:type="spellEnd"/>
          <w:r>
            <w:t xml:space="preserve"> kapell. Menighetsrådene har ikke fått svar på søknadene, men i et økonomimøte mellom administrasjonen/ordfører i Senja kommune og AU i fellesrådet 8.mai 2025, ga kommunen klar beskjed om at de ikke kan finansiere alle ikke-godkjente kirkebygg. Kommunen ba fellesrådet om å sende over en oversikt over hvilke kirkebygg fellesrådet ville foreslå kunne tas ut av drift, legges ned, selges osv. </w:t>
          </w:r>
        </w:p>
        <w:p w14:paraId="000D3E91" w14:textId="77777777" w:rsidR="00B1199E" w:rsidRDefault="00B1199E" w:rsidP="00B1199E">
          <w:pPr>
            <w:pStyle w:val="xmsonormal"/>
          </w:pPr>
          <w:r>
            <w:t>AU for fellesrådet svarte kommunen slik: Det er menighetsrådene som avklarer hvilke bygg de vil beholde og menighetsrådene har søkt Senja kommune om å finansiere alle kirkebygg, utenom Flakstad kirke.</w:t>
          </w:r>
        </w:p>
        <w:p w14:paraId="172602FD" w14:textId="77777777" w:rsidR="00B1199E" w:rsidRDefault="00B1199E" w:rsidP="00B1199E">
          <w:pPr>
            <w:pStyle w:val="xmsonormal"/>
          </w:pPr>
          <w:r>
            <w:t>Senja kommune ba da om en avklaring av hvordan byggene brukes, hvilke bygg som må/ bør prioriteres av de byggene som er søkt finansiering for.</w:t>
          </w:r>
        </w:p>
        <w:p w14:paraId="284D743D" w14:textId="77777777" w:rsidR="00B1199E" w:rsidRDefault="00B1199E" w:rsidP="00B1199E">
          <w:pPr>
            <w:pStyle w:val="xmsonormal"/>
          </w:pPr>
          <w:r>
            <w:t xml:space="preserve">Prosten foreslo i møtet med kommunen at prestene/ menighetsrådene kan si noe om hvilke bygg de bruker til ulike formål, altså hvilke kirkebygg de oppfatter at de MÅ ha av de ikke-godkjente kirkebyggene, slik at fellesrådet i sitt møte 12.juni kan ta saken til behandling og fatte vedtak som sendes til Senja kommune. </w:t>
          </w:r>
        </w:p>
      </w:sdtContent>
    </w:sdt>
    <w:p w14:paraId="3374F464" w14:textId="77777777" w:rsidR="00B1199E" w:rsidRDefault="00B1199E" w:rsidP="00B1199E"/>
    <w:sdt>
      <w:sdtPr>
        <w:rPr>
          <w:b/>
        </w:rPr>
        <w:tag w:val="MU_Tittel"/>
        <w:id w:val="925004193"/>
        <w:placeholder>
          <w:docPart w:val="AD1343A3D3BD415C8A6D7E187D77E60B"/>
        </w:placeholder>
        <w:text/>
      </w:sdtPr>
      <w:sdtEndPr/>
      <w:sdtContent>
        <w:p w14:paraId="40E100DC" w14:textId="77777777" w:rsidR="00B1199E" w:rsidRDefault="00B1199E" w:rsidP="00B1199E">
          <w:pPr>
            <w:rPr>
              <w:b/>
            </w:rPr>
          </w:pPr>
          <w:r w:rsidRPr="00EF6EF9">
            <w:rPr>
              <w:b/>
            </w:rPr>
            <w:t>Forslag til vedtak</w:t>
          </w:r>
        </w:p>
      </w:sdtContent>
    </w:sdt>
    <w:p w14:paraId="3BAE850C" w14:textId="77777777" w:rsidR="00B1199E" w:rsidRDefault="00B1199E" w:rsidP="00B1199E"/>
    <w:p w14:paraId="5E11EF6A" w14:textId="65A2ED62" w:rsidR="00B1199E" w:rsidRDefault="00B1199E" w:rsidP="00B1199E">
      <w:r>
        <w:t xml:space="preserve">Berg menighet har to ikke-godkjente kirkebygg: Mefjordvær </w:t>
      </w:r>
      <w:proofErr w:type="spellStart"/>
      <w:r>
        <w:t>kjerke</w:t>
      </w:r>
      <w:proofErr w:type="spellEnd"/>
      <w:r>
        <w:t xml:space="preserve"> (listeført) og </w:t>
      </w:r>
      <w:proofErr w:type="spellStart"/>
      <w:r>
        <w:t>Finnsæter</w:t>
      </w:r>
      <w:proofErr w:type="spellEnd"/>
      <w:r>
        <w:t xml:space="preserve"> kapell. Om man må prioritere mellom disse to byggene, er Mefjordvær </w:t>
      </w:r>
      <w:proofErr w:type="spellStart"/>
      <w:r>
        <w:t>kjerke</w:t>
      </w:r>
      <w:proofErr w:type="spellEnd"/>
      <w:r>
        <w:t xml:space="preserve"> viktigst. Berg menighetsråd ber fellesrådet/kommunen om å fortsatt finansiere drift av disse to kirkebyggene, men det er særdeles viktig at Mefjordvær </w:t>
      </w:r>
      <w:proofErr w:type="spellStart"/>
      <w:r>
        <w:t>kjerke</w:t>
      </w:r>
      <w:proofErr w:type="spellEnd"/>
      <w:r>
        <w:t xml:space="preserve"> blir prioritert videre.</w:t>
      </w:r>
    </w:p>
    <w:p w14:paraId="627D3252" w14:textId="77777777" w:rsidR="00B1199E" w:rsidRDefault="00B1199E" w:rsidP="00B1199E"/>
    <w:sdt>
      <w:sdtPr>
        <w:rPr>
          <w:b w:val="0"/>
        </w:rPr>
        <w:alias w:val="Vedtak for sak 8/25"/>
        <w:tag w:val="HandlingID208770;CaseID200752"/>
        <w:id w:val="703678191"/>
        <w:placeholder>
          <w:docPart w:val="DefaultPlaceholder_-1854013440"/>
        </w:placeholder>
      </w:sdtPr>
      <w:sdtEndPr/>
      <w:sdtContent>
        <w:p w14:paraId="7758ECAE" w14:textId="7B5DC40D" w:rsidR="00B1199E" w:rsidRDefault="00B1199E" w:rsidP="00B1199E">
          <w:pPr>
            <w:pStyle w:val="MUCaseTitle3"/>
          </w:pPr>
          <w:r>
            <w:t>Møtebehandling</w:t>
          </w:r>
        </w:p>
        <w:p w14:paraId="4A2F30A0" w14:textId="77777777" w:rsidR="00B1199E" w:rsidRDefault="00B1199E" w:rsidP="00B1199E"/>
        <w:sdt>
          <w:sdtPr>
            <w:rPr>
              <w:b w:val="0"/>
            </w:rPr>
            <w:tag w:val="MU_Innstilling"/>
            <w:id w:val="-50462717"/>
            <w:lock w:val="sdtLocked"/>
            <w:placeholder>
              <w:docPart w:val="DefaultPlaceholder_-1854013440"/>
            </w:placeholder>
            <w15:appearance w15:val="hidden"/>
          </w:sdtPr>
          <w:sdtEndPr/>
          <w:sdtContent>
            <w:p w14:paraId="0B5F00F6" w14:textId="77777777" w:rsidR="00B1199E" w:rsidRDefault="00B1199E" w:rsidP="00B1199E">
              <w:pPr>
                <w:pStyle w:val="MUCaseTitle3"/>
              </w:pPr>
              <w:r>
                <w:t xml:space="preserve">Vedtak </w:t>
              </w:r>
            </w:p>
            <w:sdt>
              <w:sdtPr>
                <w:tag w:val="MU_Vedtakstekst"/>
                <w:id w:val="1600289012"/>
                <w:lock w:val="sdtLocked"/>
                <w:placeholder>
                  <w:docPart w:val="0D4AFC0EDDBD44249036BBF15E0F1F61"/>
                </w:placeholder>
                <w15:appearance w15:val="hidden"/>
              </w:sdtPr>
              <w:sdtEndPr/>
              <w:sdtContent>
                <w:p w14:paraId="4F7F3179" w14:textId="113E2889" w:rsidR="00B1199E" w:rsidRDefault="00B1199E" w:rsidP="00B1199E">
                  <w:r>
                    <w:t xml:space="preserve">Berg menighet har to ikke-godkjente kirkebygg: Mefjordvær </w:t>
                  </w:r>
                  <w:proofErr w:type="spellStart"/>
                  <w:r>
                    <w:t>kjerke</w:t>
                  </w:r>
                  <w:proofErr w:type="spellEnd"/>
                  <w:r>
                    <w:t xml:space="preserve"> (listeført) og </w:t>
                  </w:r>
                  <w:proofErr w:type="spellStart"/>
                  <w:r>
                    <w:t>Finnsæter</w:t>
                  </w:r>
                  <w:proofErr w:type="spellEnd"/>
                  <w:r>
                    <w:t xml:space="preserve"> kapell. Om man må prioritere mellom disse to byggene, er Mefjordvær </w:t>
                  </w:r>
                  <w:proofErr w:type="spellStart"/>
                  <w:r>
                    <w:t>kjerke</w:t>
                  </w:r>
                  <w:proofErr w:type="spellEnd"/>
                  <w:r>
                    <w:t xml:space="preserve"> viktigst. Berg menighetsråd ber fellesrådet/kommunen om å fortsatt finansiere drift av disse to kirkebyggene, men det er særdeles viktig at Mefjordvær </w:t>
                  </w:r>
                  <w:proofErr w:type="spellStart"/>
                  <w:r>
                    <w:t>kjerke</w:t>
                  </w:r>
                  <w:proofErr w:type="spellEnd"/>
                  <w:r>
                    <w:t xml:space="preserve"> blir prioritert videre. Berg menighetsråd ønsker å gå i dialog med kirkeforeningen på </w:t>
                  </w:r>
                  <w:proofErr w:type="spellStart"/>
                  <w:r>
                    <w:t>Finnsæter</w:t>
                  </w:r>
                  <w:proofErr w:type="spellEnd"/>
                  <w:r>
                    <w:t xml:space="preserve"> om fremtidig drift.</w:t>
                  </w:r>
                </w:p>
                <w:p w14:paraId="38A8B26E" w14:textId="5D99C533" w:rsidR="00B1199E" w:rsidRDefault="00407D90" w:rsidP="00B1199E"/>
              </w:sdtContent>
            </w:sdt>
          </w:sdtContent>
        </w:sdt>
        <w:p w14:paraId="155F8CAD" w14:textId="4DB630B4" w:rsidR="00B1199E" w:rsidRDefault="00B1199E" w:rsidP="00B1199E">
          <w:pPr>
            <w:spacing w:before="240"/>
          </w:pPr>
          <w:r>
            <w:fldChar w:fldCharType="begin"/>
          </w:r>
          <w:r>
            <w:instrText xml:space="preserve"> MACROBUTTON SaveDecision [Lagre vedtak] </w:instrText>
          </w:r>
          <w:r>
            <w:fldChar w:fldCharType="end"/>
          </w:r>
        </w:p>
      </w:sdtContent>
    </w:sdt>
    <w:p w14:paraId="37662394" w14:textId="77777777" w:rsidR="00B1199E" w:rsidRDefault="00B1199E" w:rsidP="00B1199E">
      <w:pPr>
        <w:spacing w:before="240"/>
      </w:pPr>
    </w:p>
    <w:p w14:paraId="2B15F2D5" w14:textId="77777777" w:rsidR="00B1199E" w:rsidRDefault="00B1199E" w:rsidP="00B1199E">
      <w:pPr>
        <w:spacing w:before="240"/>
      </w:pPr>
    </w:p>
    <w:p w14:paraId="314E7920" w14:textId="77777777" w:rsidR="00B1199E" w:rsidRDefault="00B1199E" w:rsidP="00B1199E">
      <w:pPr>
        <w:spacing w:before="240"/>
      </w:pPr>
    </w:p>
    <w:p w14:paraId="3DDE4B21" w14:textId="77777777" w:rsidR="00B1199E" w:rsidRDefault="00B1199E" w:rsidP="00B1199E">
      <w:pPr>
        <w:pStyle w:val="MUCaseTitle2"/>
      </w:pPr>
      <w:bookmarkStart w:id="7" w:name="CaseRef208732"/>
      <w:bookmarkEnd w:id="7"/>
      <w:r>
        <w:t>9/25 Årsregnskap Berg 2024</w:t>
      </w:r>
    </w:p>
    <w:p w14:paraId="7BACDC43" w14:textId="39DF12BA"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082C5E70" w14:textId="77777777" w:rsidTr="00B1199E">
        <w:tc>
          <w:tcPr>
            <w:tcW w:w="5102" w:type="dxa"/>
            <w:shd w:val="clear" w:color="auto" w:fill="auto"/>
          </w:tcPr>
          <w:p w14:paraId="0438FD27" w14:textId="292F91C1" w:rsidR="00B1199E" w:rsidRDefault="00B1199E" w:rsidP="00B1199E">
            <w:r>
              <w:t>Behandlet av</w:t>
            </w:r>
          </w:p>
        </w:tc>
        <w:tc>
          <w:tcPr>
            <w:tcW w:w="1701" w:type="dxa"/>
            <w:shd w:val="clear" w:color="auto" w:fill="auto"/>
          </w:tcPr>
          <w:p w14:paraId="19548308" w14:textId="20F77341" w:rsidR="00B1199E" w:rsidRDefault="00B1199E" w:rsidP="00B1199E">
            <w:r>
              <w:t>Møtedato</w:t>
            </w:r>
          </w:p>
        </w:tc>
        <w:tc>
          <w:tcPr>
            <w:tcW w:w="1134" w:type="dxa"/>
            <w:shd w:val="clear" w:color="auto" w:fill="auto"/>
          </w:tcPr>
          <w:p w14:paraId="5A3396C8" w14:textId="500D4BCB" w:rsidR="00B1199E" w:rsidRDefault="00B1199E" w:rsidP="00B1199E">
            <w:proofErr w:type="spellStart"/>
            <w:r>
              <w:t>Saknr</w:t>
            </w:r>
            <w:proofErr w:type="spellEnd"/>
          </w:p>
        </w:tc>
      </w:tr>
      <w:tr w:rsidR="00B1199E" w14:paraId="337C5ADA" w14:textId="77777777" w:rsidTr="00B1199E">
        <w:tc>
          <w:tcPr>
            <w:tcW w:w="5102" w:type="dxa"/>
            <w:shd w:val="clear" w:color="auto" w:fill="auto"/>
          </w:tcPr>
          <w:p w14:paraId="524D9C85" w14:textId="538217B3" w:rsidR="00B1199E" w:rsidRDefault="00B1199E" w:rsidP="00B1199E">
            <w:r>
              <w:lastRenderedPageBreak/>
              <w:t>1 Berg menighetsråd</w:t>
            </w:r>
          </w:p>
        </w:tc>
        <w:tc>
          <w:tcPr>
            <w:tcW w:w="1701" w:type="dxa"/>
            <w:shd w:val="clear" w:color="auto" w:fill="auto"/>
          </w:tcPr>
          <w:p w14:paraId="067A82D8" w14:textId="40D3FE6D" w:rsidR="00B1199E" w:rsidRDefault="00B1199E" w:rsidP="00B1199E">
            <w:r>
              <w:t>05.06.2025</w:t>
            </w:r>
          </w:p>
        </w:tc>
        <w:tc>
          <w:tcPr>
            <w:tcW w:w="1134" w:type="dxa"/>
            <w:shd w:val="clear" w:color="auto" w:fill="auto"/>
          </w:tcPr>
          <w:p w14:paraId="24FA5ADB" w14:textId="1FD4719E" w:rsidR="00B1199E" w:rsidRDefault="00B1199E" w:rsidP="00B1199E">
            <w:r>
              <w:t>9/25</w:t>
            </w:r>
          </w:p>
        </w:tc>
      </w:tr>
    </w:tbl>
    <w:p w14:paraId="37C79A0E" w14:textId="77777777" w:rsidR="00B1199E" w:rsidRDefault="00B1199E" w:rsidP="00B1199E"/>
    <w:p w14:paraId="04E15964" w14:textId="77777777" w:rsidR="00B1199E" w:rsidRDefault="00B1199E" w:rsidP="00B1199E"/>
    <w:p w14:paraId="2BFD5751" w14:textId="77777777" w:rsidR="00B1199E" w:rsidRDefault="00B1199E" w:rsidP="00B1199E"/>
    <w:p w14:paraId="250B384F" w14:textId="77777777" w:rsidR="00B1199E" w:rsidRDefault="00B1199E" w:rsidP="00B1199E"/>
    <w:sdt>
      <w:sdtPr>
        <w:alias w:val="Sammendrag"/>
        <w:tag w:val="Sammendrag"/>
        <w:id w:val="-998729544"/>
        <w:placeholder>
          <w:docPart w:val="914267A820844D2B806E624DEE7F9834"/>
        </w:placeholder>
      </w:sdtPr>
      <w:sdtEndPr/>
      <w:sdtContent>
        <w:p w14:paraId="1CD55C8E"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404C6351" w14:textId="77777777" w:rsidR="00B1199E" w:rsidRDefault="00B1199E" w:rsidP="00B1199E">
          <w:pPr>
            <w:spacing w:line="276" w:lineRule="auto"/>
            <w:rPr>
              <w:rFonts w:ascii="Times New Roman" w:hAnsi="Times New Roman" w:cs="Times New Roman"/>
            </w:rPr>
          </w:pPr>
          <w:r>
            <w:t>Bakgrunn</w:t>
          </w:r>
        </w:p>
        <w:p w14:paraId="4D8AE8F3" w14:textId="77777777" w:rsidR="00B1199E" w:rsidRDefault="00B1199E" w:rsidP="00B1199E">
          <w:pPr>
            <w:spacing w:line="276" w:lineRule="auto"/>
          </w:pPr>
          <w:r>
            <w:t>Berg menighet har et eget regnskap og et prosjektregnskap i Senja kirkelige fellesråd. I fellesrådet bokføres utgifter til konfirmanter, trosopplæring og til lønning av felles menighetspedagog for Berg, Torsken og Tranøy.</w:t>
          </w:r>
        </w:p>
        <w:p w14:paraId="651799E7" w14:textId="77777777" w:rsidR="00B1199E" w:rsidRDefault="00B1199E" w:rsidP="00B1199E">
          <w:pPr>
            <w:spacing w:line="276" w:lineRule="auto"/>
          </w:pPr>
        </w:p>
        <w:p w14:paraId="557814C6" w14:textId="77777777" w:rsidR="00B1199E" w:rsidRDefault="00B1199E" w:rsidP="00B1199E">
          <w:pPr>
            <w:spacing w:line="276" w:lineRule="auto"/>
          </w:pPr>
          <w:r>
            <w:t>Vurdering</w:t>
          </w:r>
        </w:p>
        <w:p w14:paraId="7AC1D24F" w14:textId="77777777" w:rsidR="00B1199E" w:rsidRDefault="00B1199E" w:rsidP="00B1199E">
          <w:pPr>
            <w:spacing w:line="276" w:lineRule="auto"/>
          </w:pPr>
          <w:r>
            <w:t xml:space="preserve">Regnskapet for 2024 i soknet viser et </w:t>
          </w:r>
          <w:proofErr w:type="spellStart"/>
          <w:r>
            <w:t>mindreforbruk</w:t>
          </w:r>
          <w:proofErr w:type="spellEnd"/>
          <w:r>
            <w:t xml:space="preserve"> på 15.846,41 kr. Hovedgrunnen til </w:t>
          </w:r>
          <w:proofErr w:type="spellStart"/>
          <w:r>
            <w:t>mindreforbruket</w:t>
          </w:r>
          <w:proofErr w:type="spellEnd"/>
          <w:r>
            <w:t xml:space="preserve"> er renteinntekter på 23.865,08 kr.</w:t>
          </w:r>
        </w:p>
        <w:p w14:paraId="78AE0D7E" w14:textId="77777777" w:rsidR="00B1199E" w:rsidRDefault="00B1199E" w:rsidP="00B1199E">
          <w:pPr>
            <w:spacing w:line="276" w:lineRule="auto"/>
          </w:pPr>
          <w:r>
            <w:t>Utgifter til konfirmanter i fellesrådets regnskap er på 7515,42 kr. Dette er dekket inn ved overføring fra Berg menighets regnskap.</w:t>
          </w:r>
        </w:p>
        <w:p w14:paraId="48489116" w14:textId="77777777" w:rsidR="00B1199E" w:rsidRDefault="00B1199E" w:rsidP="00B1199E">
          <w:pPr>
            <w:contextualSpacing/>
          </w:pPr>
          <w:r>
            <w:t xml:space="preserve">Trosopplæringsregnskapet for Berg viser et </w:t>
          </w:r>
          <w:proofErr w:type="spellStart"/>
          <w:r>
            <w:t>mindreforbruk</w:t>
          </w:r>
          <w:proofErr w:type="spellEnd"/>
          <w:r>
            <w:t xml:space="preserve"> på 3.057,30 kr. Beløpet er satt av på fond Trosopplæring i fellesrådets regnskap.</w:t>
          </w:r>
        </w:p>
      </w:sdtContent>
    </w:sdt>
    <w:p w14:paraId="3F2D582C" w14:textId="77777777" w:rsidR="00B1199E" w:rsidRDefault="00B1199E" w:rsidP="00B1199E"/>
    <w:sdt>
      <w:sdtPr>
        <w:rPr>
          <w:b/>
        </w:rPr>
        <w:tag w:val="MU_Tittel"/>
        <w:id w:val="-687677673"/>
        <w:placeholder>
          <w:docPart w:val="948E5AA1247544888E9D41F8FA116190"/>
        </w:placeholder>
        <w:text/>
      </w:sdtPr>
      <w:sdtEndPr/>
      <w:sdtContent>
        <w:p w14:paraId="71B7A075" w14:textId="77777777" w:rsidR="00B1199E" w:rsidRDefault="00B1199E" w:rsidP="00B1199E">
          <w:pPr>
            <w:rPr>
              <w:b/>
            </w:rPr>
          </w:pPr>
          <w:r w:rsidRPr="00EF6EF9">
            <w:rPr>
              <w:b/>
            </w:rPr>
            <w:t>Forslag til vedtak</w:t>
          </w:r>
        </w:p>
      </w:sdtContent>
    </w:sdt>
    <w:p w14:paraId="1558110B" w14:textId="77777777" w:rsidR="00B1199E" w:rsidRDefault="00B1199E" w:rsidP="00B1199E"/>
    <w:p w14:paraId="71DC7FA8" w14:textId="2D53F4A3" w:rsidR="00B1199E" w:rsidRDefault="00B1199E" w:rsidP="00B1199E">
      <w:r>
        <w:t xml:space="preserve">Regnskap for 2024 godtas. </w:t>
      </w:r>
      <w:proofErr w:type="spellStart"/>
      <w:r>
        <w:t>Mindreforbruket</w:t>
      </w:r>
      <w:proofErr w:type="spellEnd"/>
      <w:r>
        <w:t xml:space="preserve"> på 15.846,41 kr settes av på disposisjonsfondet til Berg sokn.</w:t>
      </w:r>
    </w:p>
    <w:p w14:paraId="0FFC7B6A" w14:textId="77777777" w:rsidR="00B1199E" w:rsidRDefault="00B1199E" w:rsidP="00B1199E"/>
    <w:sdt>
      <w:sdtPr>
        <w:rPr>
          <w:b w:val="0"/>
        </w:rPr>
        <w:alias w:val="Vedtak for sak 9/25"/>
        <w:tag w:val="HandlingID208732;CaseID200832"/>
        <w:id w:val="-316963328"/>
        <w:placeholder>
          <w:docPart w:val="DefaultPlaceholder_-1854013440"/>
        </w:placeholder>
      </w:sdtPr>
      <w:sdtEndPr/>
      <w:sdtContent>
        <w:p w14:paraId="1A3B976A" w14:textId="100D097F" w:rsidR="00B1199E" w:rsidRDefault="00B1199E" w:rsidP="00B1199E">
          <w:pPr>
            <w:pStyle w:val="MUCaseTitle3"/>
          </w:pPr>
          <w:r>
            <w:t>Møtebehandling</w:t>
          </w:r>
        </w:p>
        <w:p w14:paraId="70A63ED0" w14:textId="77777777" w:rsidR="00B1199E" w:rsidRDefault="00B1199E" w:rsidP="00B1199E"/>
        <w:sdt>
          <w:sdtPr>
            <w:rPr>
              <w:b w:val="0"/>
            </w:rPr>
            <w:tag w:val="MU_Innstilling"/>
            <w:id w:val="-1679877693"/>
            <w:lock w:val="sdtLocked"/>
            <w:placeholder>
              <w:docPart w:val="DefaultPlaceholder_-1854013440"/>
            </w:placeholder>
            <w15:appearance w15:val="hidden"/>
          </w:sdtPr>
          <w:sdtEndPr/>
          <w:sdtContent>
            <w:p w14:paraId="1BF3E6CF" w14:textId="77777777" w:rsidR="00B1199E" w:rsidRDefault="00B1199E" w:rsidP="00B1199E">
              <w:pPr>
                <w:pStyle w:val="MUCaseTitle3"/>
              </w:pPr>
              <w:r>
                <w:t xml:space="preserve">Vedtak </w:t>
              </w:r>
            </w:p>
            <w:sdt>
              <w:sdtPr>
                <w:tag w:val="MU_Vedtakstekst"/>
                <w:id w:val="-1873599502"/>
                <w:lock w:val="sdtLocked"/>
                <w:placeholder>
                  <w:docPart w:val="D6797F32A73A477AB15477ACE50451FE"/>
                </w:placeholder>
                <w15:appearance w15:val="hidden"/>
              </w:sdtPr>
              <w:sdtEndPr/>
              <w:sdtContent>
                <w:p w14:paraId="0ED4DD38" w14:textId="011C9ACC" w:rsidR="00B1199E" w:rsidRDefault="00B1199E" w:rsidP="00B1199E">
                  <w:r>
                    <w:t xml:space="preserve">Regnskap for 2024 godtas. </w:t>
                  </w:r>
                  <w:proofErr w:type="spellStart"/>
                  <w:r>
                    <w:t>Mindreforbruket</w:t>
                  </w:r>
                  <w:proofErr w:type="spellEnd"/>
                  <w:r>
                    <w:t xml:space="preserve"> på 15.846,41 kr settes av på disposisjonsfondet til Berg sokn.</w:t>
                  </w:r>
                </w:p>
                <w:p w14:paraId="30FC2479" w14:textId="77777777" w:rsidR="00B1199E" w:rsidRDefault="00407D90" w:rsidP="00B1199E"/>
              </w:sdtContent>
            </w:sdt>
          </w:sdtContent>
        </w:sdt>
        <w:p w14:paraId="7B83618A" w14:textId="0D0870EA" w:rsidR="00B1199E" w:rsidRDefault="00B1199E" w:rsidP="00B1199E">
          <w:pPr>
            <w:spacing w:before="240"/>
          </w:pPr>
          <w:r>
            <w:fldChar w:fldCharType="begin"/>
          </w:r>
          <w:r>
            <w:instrText xml:space="preserve"> MACROBUTTON SaveDecision [Lagre vedtak] </w:instrText>
          </w:r>
          <w:r>
            <w:fldChar w:fldCharType="end"/>
          </w:r>
        </w:p>
      </w:sdtContent>
    </w:sdt>
    <w:p w14:paraId="18F889B0" w14:textId="77777777" w:rsidR="00B1199E" w:rsidRDefault="00B1199E" w:rsidP="00B1199E">
      <w:pPr>
        <w:spacing w:before="240"/>
      </w:pPr>
    </w:p>
    <w:p w14:paraId="1526E3A6" w14:textId="77777777" w:rsidR="00B1199E" w:rsidRDefault="00B1199E" w:rsidP="00B1199E">
      <w:pPr>
        <w:spacing w:before="240"/>
      </w:pPr>
    </w:p>
    <w:p w14:paraId="392CF30E" w14:textId="77777777" w:rsidR="00B1199E" w:rsidRDefault="00B1199E" w:rsidP="00B1199E">
      <w:pPr>
        <w:spacing w:before="240"/>
      </w:pPr>
    </w:p>
    <w:p w14:paraId="3D7F8DBF" w14:textId="77777777" w:rsidR="00B1199E" w:rsidRDefault="00B1199E" w:rsidP="00B1199E">
      <w:pPr>
        <w:pStyle w:val="MUCaseTitle2"/>
      </w:pPr>
      <w:bookmarkStart w:id="8" w:name="CaseRef208738"/>
      <w:bookmarkEnd w:id="8"/>
      <w:r>
        <w:t>10/25 Gudstjenesteforordningen i Berg (vurdering)</w:t>
      </w:r>
    </w:p>
    <w:p w14:paraId="05C966F7" w14:textId="35133907"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04220502" w14:textId="77777777" w:rsidTr="00B1199E">
        <w:tc>
          <w:tcPr>
            <w:tcW w:w="5102" w:type="dxa"/>
            <w:shd w:val="clear" w:color="auto" w:fill="auto"/>
          </w:tcPr>
          <w:p w14:paraId="2CB238B5" w14:textId="2826C4EA" w:rsidR="00B1199E" w:rsidRDefault="00B1199E" w:rsidP="00B1199E">
            <w:r>
              <w:t>Behandlet av</w:t>
            </w:r>
          </w:p>
        </w:tc>
        <w:tc>
          <w:tcPr>
            <w:tcW w:w="1701" w:type="dxa"/>
            <w:shd w:val="clear" w:color="auto" w:fill="auto"/>
          </w:tcPr>
          <w:p w14:paraId="4C363A71" w14:textId="725D1EC5" w:rsidR="00B1199E" w:rsidRDefault="00B1199E" w:rsidP="00B1199E">
            <w:r>
              <w:t>Møtedato</w:t>
            </w:r>
          </w:p>
        </w:tc>
        <w:tc>
          <w:tcPr>
            <w:tcW w:w="1134" w:type="dxa"/>
            <w:shd w:val="clear" w:color="auto" w:fill="auto"/>
          </w:tcPr>
          <w:p w14:paraId="576CCDDA" w14:textId="79725CA1" w:rsidR="00B1199E" w:rsidRDefault="00B1199E" w:rsidP="00B1199E">
            <w:proofErr w:type="spellStart"/>
            <w:r>
              <w:t>Saknr</w:t>
            </w:r>
            <w:proofErr w:type="spellEnd"/>
          </w:p>
        </w:tc>
      </w:tr>
      <w:tr w:rsidR="00B1199E" w14:paraId="0677CA0E" w14:textId="77777777" w:rsidTr="00B1199E">
        <w:tc>
          <w:tcPr>
            <w:tcW w:w="5102" w:type="dxa"/>
            <w:shd w:val="clear" w:color="auto" w:fill="auto"/>
          </w:tcPr>
          <w:p w14:paraId="59E35716" w14:textId="4E28B5D5" w:rsidR="00B1199E" w:rsidRDefault="00B1199E" w:rsidP="00B1199E">
            <w:r>
              <w:t>1 Berg menighetsråd</w:t>
            </w:r>
          </w:p>
        </w:tc>
        <w:tc>
          <w:tcPr>
            <w:tcW w:w="1701" w:type="dxa"/>
            <w:shd w:val="clear" w:color="auto" w:fill="auto"/>
          </w:tcPr>
          <w:p w14:paraId="0190C2EF" w14:textId="0AD4786F" w:rsidR="00B1199E" w:rsidRDefault="00B1199E" w:rsidP="00B1199E">
            <w:r>
              <w:t>05.06.2025</w:t>
            </w:r>
          </w:p>
        </w:tc>
        <w:tc>
          <w:tcPr>
            <w:tcW w:w="1134" w:type="dxa"/>
            <w:shd w:val="clear" w:color="auto" w:fill="auto"/>
          </w:tcPr>
          <w:p w14:paraId="2992F96E" w14:textId="141CFBD1" w:rsidR="00B1199E" w:rsidRDefault="00B1199E" w:rsidP="00B1199E">
            <w:r>
              <w:t>10/25</w:t>
            </w:r>
          </w:p>
        </w:tc>
      </w:tr>
    </w:tbl>
    <w:p w14:paraId="46CB9EB8" w14:textId="77777777" w:rsidR="00B1199E" w:rsidRDefault="00B1199E" w:rsidP="00B1199E"/>
    <w:p w14:paraId="767DF562" w14:textId="77777777" w:rsidR="00B1199E" w:rsidRDefault="00B1199E" w:rsidP="00B1199E"/>
    <w:p w14:paraId="5F3D4023" w14:textId="77777777" w:rsidR="00B1199E" w:rsidRDefault="00B1199E" w:rsidP="00B1199E"/>
    <w:p w14:paraId="61CC980A" w14:textId="77777777" w:rsidR="00B1199E" w:rsidRDefault="00B1199E" w:rsidP="00B1199E"/>
    <w:sdt>
      <w:sdtPr>
        <w:alias w:val="Sammendrag"/>
        <w:tag w:val="Sammendrag"/>
        <w:id w:val="-527333925"/>
        <w:placeholder>
          <w:docPart w:val="3129688D47E743D09E4157812D89ED75"/>
        </w:placeholder>
      </w:sdtPr>
      <w:sdtEndPr/>
      <w:sdtContent>
        <w:p w14:paraId="4381288C"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4CFD5F52" w14:textId="77777777" w:rsidR="00B1199E" w:rsidRPr="008966E0" w:rsidRDefault="00B1199E" w:rsidP="00B1199E">
          <w:pPr>
            <w:rPr>
              <w:b/>
              <w:bCs/>
            </w:rPr>
          </w:pPr>
          <w:r w:rsidRPr="008966E0">
            <w:rPr>
              <w:b/>
              <w:bCs/>
            </w:rPr>
            <w:t>Bakgrunn:</w:t>
          </w:r>
        </w:p>
        <w:p w14:paraId="2F3EAC2D" w14:textId="77777777" w:rsidR="00B1199E" w:rsidRPr="008966E0" w:rsidRDefault="00B1199E" w:rsidP="00B1199E">
          <w:r w:rsidRPr="008966E0">
            <w:t xml:space="preserve">Biskopen i Nord-Hålogaland bispedømme har i brev 26. februar 2025 bedt alle sokn om å gjennomgå gudstjenesteforordningen i hvert sokn. </w:t>
          </w:r>
        </w:p>
        <w:p w14:paraId="125FF698" w14:textId="77777777" w:rsidR="00B1199E" w:rsidRPr="008966E0" w:rsidRDefault="00B1199E" w:rsidP="00B1199E">
          <w:pPr>
            <w:rPr>
              <w:b/>
              <w:bCs/>
            </w:rPr>
          </w:pPr>
          <w:r w:rsidRPr="008966E0">
            <w:t>Hensikten med dette arbeidet legger i følgende sitat fra biskopens skriv: «</w:t>
          </w:r>
          <w:r w:rsidRPr="008966E0">
            <w:rPr>
              <w:b/>
              <w:bCs/>
            </w:rPr>
            <w:t>Siden dette sist ble gjort for alle sokn i Nord-Hålogaland bispedømme har det skjedd mye med blant annet demografi og de ansattes arbeidsvilkår. Gjeldende forordninger er derfor mange steder ikke tjenlige redskaper for kirkens virksomhet.»</w:t>
          </w:r>
        </w:p>
        <w:p w14:paraId="0683DA32" w14:textId="77777777" w:rsidR="00B1199E" w:rsidRPr="008966E0" w:rsidRDefault="00B1199E" w:rsidP="00B1199E">
          <w:pPr>
            <w:rPr>
              <w:rFonts w:ascii="Calibri" w:hAnsi="Calibri" w:cs="Calibri"/>
            </w:rPr>
          </w:pPr>
          <w:r w:rsidRPr="008966E0">
            <w:rPr>
              <w:rFonts w:ascii="Calibri" w:hAnsi="Calibri" w:cs="Calibri"/>
            </w:rPr>
            <w:t xml:space="preserve">Det er biskopen som til sist forordner det antall gudstjenester som skal feires på hvert prekensted i soknet. Forordnede gudstjenester er lagt til </w:t>
          </w:r>
          <w:proofErr w:type="spellStart"/>
          <w:r w:rsidRPr="008966E0">
            <w:rPr>
              <w:rFonts w:ascii="Calibri" w:hAnsi="Calibri" w:cs="Calibri"/>
            </w:rPr>
            <w:t>søn</w:t>
          </w:r>
          <w:proofErr w:type="spellEnd"/>
          <w:r w:rsidRPr="008966E0">
            <w:rPr>
              <w:rFonts w:ascii="Calibri" w:hAnsi="Calibri" w:cs="Calibri"/>
            </w:rPr>
            <w:t xml:space="preserve">- og helligdager, men også gudstjeneste 17. mai, 1. mai, 6. februar og lignende kan bli regnet som forordnede gudstjenester. Det må i tilfelle avgjøres ut av lokale forhold. En slik avgjørelsen må tas før endelig tall fastsettes. </w:t>
          </w:r>
        </w:p>
        <w:p w14:paraId="0B5673C1" w14:textId="77777777" w:rsidR="00B1199E" w:rsidRPr="008966E0" w:rsidRDefault="00B1199E" w:rsidP="00B1199E">
          <w:pPr>
            <w:rPr>
              <w:rFonts w:ascii="Calibri" w:hAnsi="Calibri" w:cs="Calibri"/>
            </w:rPr>
          </w:pPr>
          <w:r w:rsidRPr="008966E0">
            <w:rPr>
              <w:rFonts w:ascii="Calibri" w:hAnsi="Calibri" w:cs="Calibri"/>
            </w:rPr>
            <w:t xml:space="preserve">I Berg sokn er det i dag 36 forordnede gudstjenester pr. år – 16 i Berg kirke. 16 i Mefjordvær </w:t>
          </w:r>
          <w:proofErr w:type="spellStart"/>
          <w:r w:rsidRPr="008966E0">
            <w:rPr>
              <w:rFonts w:ascii="Calibri" w:hAnsi="Calibri" w:cs="Calibri"/>
            </w:rPr>
            <w:t>kjerke</w:t>
          </w:r>
          <w:proofErr w:type="spellEnd"/>
          <w:r w:rsidRPr="008966E0">
            <w:rPr>
              <w:rFonts w:ascii="Calibri" w:hAnsi="Calibri" w:cs="Calibri"/>
            </w:rPr>
            <w:t xml:space="preserve"> og 4 i </w:t>
          </w:r>
          <w:proofErr w:type="spellStart"/>
          <w:r w:rsidRPr="008966E0">
            <w:rPr>
              <w:rFonts w:ascii="Calibri" w:hAnsi="Calibri" w:cs="Calibri"/>
            </w:rPr>
            <w:t>Finnsæter</w:t>
          </w:r>
          <w:proofErr w:type="spellEnd"/>
          <w:r w:rsidRPr="008966E0">
            <w:rPr>
              <w:rFonts w:ascii="Calibri" w:hAnsi="Calibri" w:cs="Calibri"/>
            </w:rPr>
            <w:t xml:space="preserve"> kapell. I tillegg legges det om lag 4 gudstjenester (m/nattverd) til Skaland sykehjem.</w:t>
          </w:r>
        </w:p>
        <w:p w14:paraId="0EA36073" w14:textId="77777777" w:rsidR="00B1199E" w:rsidRPr="008966E0" w:rsidRDefault="00B1199E" w:rsidP="00B1199E">
          <w:pPr>
            <w:rPr>
              <w:rFonts w:ascii="Calibri" w:hAnsi="Calibri" w:cs="Calibri"/>
            </w:rPr>
          </w:pPr>
        </w:p>
        <w:p w14:paraId="2CB7CB22" w14:textId="77777777" w:rsidR="00B1199E" w:rsidRPr="008966E0" w:rsidRDefault="00B1199E" w:rsidP="00B1199E">
          <w:pPr>
            <w:rPr>
              <w:rFonts w:ascii="Calibri" w:hAnsi="Calibri" w:cs="Calibri"/>
              <w:b/>
              <w:bCs/>
            </w:rPr>
          </w:pPr>
          <w:r w:rsidRPr="008966E0">
            <w:rPr>
              <w:rFonts w:ascii="Calibri" w:hAnsi="Calibri" w:cs="Calibri"/>
              <w:b/>
              <w:bCs/>
            </w:rPr>
            <w:t>Vurdering</w:t>
          </w:r>
        </w:p>
        <w:p w14:paraId="21F8A966" w14:textId="77777777" w:rsidR="00B1199E" w:rsidRPr="008966E0" w:rsidRDefault="00B1199E" w:rsidP="00B1199E">
          <w:pPr>
            <w:rPr>
              <w:rFonts w:ascii="Calibri" w:hAnsi="Calibri" w:cs="Calibri"/>
            </w:rPr>
          </w:pPr>
          <w:r w:rsidRPr="008966E0">
            <w:rPr>
              <w:rFonts w:ascii="Calibri" w:hAnsi="Calibri" w:cs="Calibri"/>
            </w:rPr>
            <w:t xml:space="preserve">Ut fra gudstjenestedeltagelsen generelt synes antallet gudstjenester på </w:t>
          </w:r>
          <w:proofErr w:type="spellStart"/>
          <w:r w:rsidRPr="008966E0">
            <w:rPr>
              <w:rFonts w:ascii="Calibri" w:hAnsi="Calibri" w:cs="Calibri"/>
            </w:rPr>
            <w:t>søn</w:t>
          </w:r>
          <w:proofErr w:type="spellEnd"/>
          <w:r w:rsidRPr="008966E0">
            <w:rPr>
              <w:rFonts w:ascii="Calibri" w:hAnsi="Calibri" w:cs="Calibri"/>
            </w:rPr>
            <w:t xml:space="preserve">- og helligdager å være noe for høyt. Det er dessverre også en trend at deltagerantallet synes noe synkende år for år. Likevel er det et behov for et visst «utvalg» av gudstjenester som er valgbare for dåp. Dåpstallene ligger på om lag 3 – 5 pr. år. Men dåpsgudstjenestene er likevel nokså godt besøkt. </w:t>
          </w:r>
        </w:p>
        <w:p w14:paraId="5B8783EC" w14:textId="77777777" w:rsidR="00B1199E" w:rsidRPr="008966E0" w:rsidRDefault="00B1199E" w:rsidP="00B1199E">
          <w:pPr>
            <w:rPr>
              <w:rFonts w:ascii="Calibri" w:hAnsi="Calibri" w:cs="Calibri"/>
            </w:rPr>
          </w:pPr>
          <w:r w:rsidRPr="008966E0">
            <w:rPr>
              <w:rFonts w:ascii="Calibri" w:hAnsi="Calibri" w:cs="Calibri"/>
            </w:rPr>
            <w:t>Når det gjelder konfirmasjon har det etter hvert blitt nokså vanlig rundt om å legge konfirmasjonsgudstjenesten til lørdag. I hovedsak her dette å gjøre med at selskapene for den enkelte konfirmant lettere lar seg avvikle når det legges til lørdag. Soknepresten ser det som naturlig at konfirmasjonsgudstjenesten flyttes fra søndag til gjeldende lørdag og at den inngår i antallet forordnede gudstjenester. Videre synes det rimelig at gudstjeneste på 17. mai også inngår som forordnet gudstjenester, selv om 17. mai faller utenom søndag.</w:t>
          </w:r>
        </w:p>
        <w:p w14:paraId="78DCD4B7" w14:textId="77777777" w:rsidR="00B1199E" w:rsidRPr="008966E0" w:rsidRDefault="00B1199E" w:rsidP="00B1199E">
          <w:pPr>
            <w:rPr>
              <w:rFonts w:ascii="Calibri" w:hAnsi="Calibri" w:cs="Calibri"/>
            </w:rPr>
          </w:pPr>
          <w:r w:rsidRPr="008966E0">
            <w:rPr>
              <w:rFonts w:ascii="Calibri" w:hAnsi="Calibri" w:cs="Calibri"/>
            </w:rPr>
            <w:t>Berg kirke er soknets hovedkirke.  Likevel er den gudstjenestesøkende menighet ikke stor på dette stedet. Det er vanlig at den suppleres ved at det kommer mennesker fra Senjahopen og Mefjordvær og deltar på gudstjenestene. Antallet er totalt såpass lite at det blir marginalt dersom noen er bortreist eller av andre årsaker ikke deltar i gudstjenestefeiringen. Tilreisende og konfirmanter med familie deltar også tidvis og bidrar til økt deltagerantall.</w:t>
          </w:r>
        </w:p>
        <w:p w14:paraId="4AD96478" w14:textId="77777777" w:rsidR="00B1199E" w:rsidRPr="008966E0" w:rsidRDefault="00B1199E" w:rsidP="00B1199E">
          <w:pPr>
            <w:rPr>
              <w:rFonts w:ascii="Calibri" w:hAnsi="Calibri" w:cs="Calibri"/>
            </w:rPr>
          </w:pPr>
          <w:r w:rsidRPr="008966E0">
            <w:rPr>
              <w:rFonts w:ascii="Calibri" w:hAnsi="Calibri" w:cs="Calibri"/>
            </w:rPr>
            <w:t xml:space="preserve">Mefjordvær </w:t>
          </w:r>
          <w:proofErr w:type="spellStart"/>
          <w:r w:rsidRPr="008966E0">
            <w:rPr>
              <w:rFonts w:ascii="Calibri" w:hAnsi="Calibri" w:cs="Calibri"/>
            </w:rPr>
            <w:t>kjerke</w:t>
          </w:r>
          <w:proofErr w:type="spellEnd"/>
          <w:r w:rsidRPr="008966E0">
            <w:rPr>
              <w:rFonts w:ascii="Calibri" w:hAnsi="Calibri" w:cs="Calibri"/>
            </w:rPr>
            <w:t xml:space="preserve"> har i dag samme antall gudstjenester som soknets hovedkirke. Den faste gudstjenestesøkende menighet synes litt større i dette området, men også her er blir det marginalt om noen er bortreist eller av andre årsaker ikke deltar på gudstjenestefeiringen. Også ved Mefjordvær </w:t>
          </w:r>
          <w:proofErr w:type="spellStart"/>
          <w:r w:rsidRPr="008966E0">
            <w:rPr>
              <w:rFonts w:ascii="Calibri" w:hAnsi="Calibri" w:cs="Calibri"/>
            </w:rPr>
            <w:t>kjerke</w:t>
          </w:r>
          <w:proofErr w:type="spellEnd"/>
          <w:r w:rsidRPr="008966E0">
            <w:rPr>
              <w:rFonts w:ascii="Calibri" w:hAnsi="Calibri" w:cs="Calibri"/>
            </w:rPr>
            <w:t xml:space="preserve"> bidrar tilreisende og konfirmanter m/familien til tidvis økning av deltager antallet.</w:t>
          </w:r>
        </w:p>
        <w:p w14:paraId="10F03054" w14:textId="77777777" w:rsidR="00B1199E" w:rsidRPr="008966E0" w:rsidRDefault="00B1199E" w:rsidP="00B1199E">
          <w:pPr>
            <w:rPr>
              <w:rFonts w:ascii="Calibri" w:hAnsi="Calibri" w:cs="Calibri"/>
            </w:rPr>
          </w:pPr>
          <w:r w:rsidRPr="008966E0">
            <w:rPr>
              <w:rFonts w:ascii="Calibri" w:hAnsi="Calibri" w:cs="Calibri"/>
            </w:rPr>
            <w:t xml:space="preserve">Det tilfeller hvor det er dåp i soknet, så er det i all hovedsak knyttet til Berg kirke og Mefjordvær </w:t>
          </w:r>
          <w:proofErr w:type="spellStart"/>
          <w:r w:rsidRPr="008966E0">
            <w:rPr>
              <w:rFonts w:ascii="Calibri" w:hAnsi="Calibri" w:cs="Calibri"/>
            </w:rPr>
            <w:t>kjerke</w:t>
          </w:r>
          <w:proofErr w:type="spellEnd"/>
          <w:r w:rsidRPr="008966E0">
            <w:rPr>
              <w:rFonts w:ascii="Calibri" w:hAnsi="Calibri" w:cs="Calibri"/>
            </w:rPr>
            <w:t>.</w:t>
          </w:r>
        </w:p>
        <w:p w14:paraId="697ACD19" w14:textId="77777777" w:rsidR="00B1199E" w:rsidRPr="008966E0" w:rsidRDefault="00B1199E" w:rsidP="00B1199E">
          <w:pPr>
            <w:rPr>
              <w:rFonts w:ascii="Calibri" w:hAnsi="Calibri" w:cs="Calibri"/>
            </w:rPr>
          </w:pPr>
          <w:r w:rsidRPr="008966E0">
            <w:rPr>
              <w:rFonts w:ascii="Calibri" w:hAnsi="Calibri" w:cs="Calibri"/>
            </w:rPr>
            <w:t xml:space="preserve">En opplever at gudstjenester i </w:t>
          </w:r>
          <w:proofErr w:type="spellStart"/>
          <w:r w:rsidRPr="008966E0">
            <w:rPr>
              <w:rFonts w:ascii="Calibri" w:hAnsi="Calibri" w:cs="Calibri"/>
            </w:rPr>
            <w:t>Finnsæter</w:t>
          </w:r>
          <w:proofErr w:type="spellEnd"/>
          <w:r w:rsidRPr="008966E0">
            <w:rPr>
              <w:rFonts w:ascii="Calibri" w:hAnsi="Calibri" w:cs="Calibri"/>
            </w:rPr>
            <w:t xml:space="preserve"> kapell samler forholdsvis flere deltagere enn i de øvrige kirker. Her er et antall beboere og «utflyttere» som nokså trofast deltar i de gudstjenester som arrangeres.  Det er også i tilknytning til kapellet en kapellforening som er nokså aktiv og bidrar mye i forhold til vedlikehold og utvikling av kapellbygningen. Kapellforeninga stiller også opp med kirkekaffe på gudstjenesten. I tillegg er det en del turister og hyttefolk som benytter seg av gudstjenestene ved </w:t>
          </w:r>
          <w:proofErr w:type="spellStart"/>
          <w:r w:rsidRPr="008966E0">
            <w:rPr>
              <w:rFonts w:ascii="Calibri" w:hAnsi="Calibri" w:cs="Calibri"/>
            </w:rPr>
            <w:t>Finnsæter</w:t>
          </w:r>
          <w:proofErr w:type="spellEnd"/>
          <w:r w:rsidRPr="008966E0">
            <w:rPr>
              <w:rFonts w:ascii="Calibri" w:hAnsi="Calibri" w:cs="Calibri"/>
            </w:rPr>
            <w:t xml:space="preserve"> kapell.</w:t>
          </w:r>
        </w:p>
        <w:p w14:paraId="271B15F8" w14:textId="77777777" w:rsidR="00B1199E" w:rsidRPr="008966E0" w:rsidRDefault="00B1199E" w:rsidP="00B1199E">
          <w:pPr>
            <w:rPr>
              <w:rFonts w:ascii="Calibri" w:hAnsi="Calibri" w:cs="Calibri"/>
            </w:rPr>
          </w:pPr>
          <w:r w:rsidRPr="008966E0">
            <w:rPr>
              <w:rFonts w:ascii="Calibri" w:hAnsi="Calibri" w:cs="Calibri"/>
            </w:rPr>
            <w:lastRenderedPageBreak/>
            <w:t xml:space="preserve">Når det gjelder kirkekaffe, så ordnes det alltid i både Berg kirke og Mefjordvær </w:t>
          </w:r>
          <w:proofErr w:type="spellStart"/>
          <w:r w:rsidRPr="008966E0">
            <w:rPr>
              <w:rFonts w:ascii="Calibri" w:hAnsi="Calibri" w:cs="Calibri"/>
            </w:rPr>
            <w:t>kjerke</w:t>
          </w:r>
          <w:proofErr w:type="spellEnd"/>
          <w:r w:rsidRPr="008966E0">
            <w:rPr>
              <w:rFonts w:ascii="Calibri" w:hAnsi="Calibri" w:cs="Calibri"/>
            </w:rPr>
            <w:t>.</w:t>
          </w:r>
        </w:p>
        <w:p w14:paraId="5526956C" w14:textId="77777777" w:rsidR="00B1199E" w:rsidRPr="008966E0" w:rsidRDefault="00B1199E" w:rsidP="00B1199E">
          <w:pPr>
            <w:rPr>
              <w:rFonts w:ascii="Calibri" w:hAnsi="Calibri" w:cs="Calibri"/>
            </w:rPr>
          </w:pPr>
          <w:r w:rsidRPr="008966E0">
            <w:rPr>
              <w:rFonts w:ascii="Calibri" w:hAnsi="Calibri" w:cs="Calibri"/>
            </w:rPr>
            <w:t xml:space="preserve">Et annet fokus har vært Senja fellesråd sin anstrengte økonomi til drift av kapell og kirker. Ved avvikling av færre gudstjenester vil en kunne begrense kostnadene til fyring og til brøyting i noen grad. </w:t>
          </w:r>
        </w:p>
        <w:p w14:paraId="443F3144" w14:textId="77777777" w:rsidR="00B1199E" w:rsidRPr="008966E0" w:rsidRDefault="00B1199E" w:rsidP="00B1199E">
          <w:pPr>
            <w:rPr>
              <w:rFonts w:ascii="Calibri" w:hAnsi="Calibri" w:cs="Calibri"/>
            </w:rPr>
          </w:pPr>
          <w:r w:rsidRPr="008966E0">
            <w:rPr>
              <w:rFonts w:ascii="Calibri" w:hAnsi="Calibri" w:cs="Calibri"/>
            </w:rPr>
            <w:t>På bakgrunn av deltagerantall (i hovedsak) ser soknepresten det det som naturlig at antallet forordnede gudstjenester tas ned noe.</w:t>
          </w:r>
        </w:p>
        <w:p w14:paraId="4751E029" w14:textId="77777777" w:rsidR="00B1199E" w:rsidRDefault="00B1199E" w:rsidP="00B1199E">
          <w:r w:rsidRPr="008966E0">
            <w:rPr>
              <w:rFonts w:ascii="Calibri" w:hAnsi="Calibri" w:cs="Calibri"/>
            </w:rPr>
            <w:t>Det forutsettes at en ikke med nedtrekk av antall gudstjenester ikke automatisk fører til nedtrekk i de menneskelige ressursene knyttet til gudstjenestefeiringen. En håper imidlertid at noe færre gudstjenester vil kunne øke interessen for gudstjenestefeiring, og at det får mulighet til å planlegge gudstjenestene slik at de i større grad kan bli attraktive for beboerne i de ulike områdene. På denne måten kan den gudstjenestefeirende menighet blir større.</w:t>
          </w:r>
        </w:p>
      </w:sdtContent>
    </w:sdt>
    <w:p w14:paraId="4EA2FDEA" w14:textId="77777777" w:rsidR="00B1199E" w:rsidRDefault="00B1199E" w:rsidP="00B1199E"/>
    <w:sdt>
      <w:sdtPr>
        <w:rPr>
          <w:b/>
        </w:rPr>
        <w:tag w:val="MU_Tittel"/>
        <w:id w:val="-647822119"/>
        <w:placeholder>
          <w:docPart w:val="229430FF8FFA42AFAD772D3418E1C375"/>
        </w:placeholder>
        <w:text/>
      </w:sdtPr>
      <w:sdtEndPr/>
      <w:sdtContent>
        <w:p w14:paraId="21DD7628" w14:textId="77777777" w:rsidR="00B1199E" w:rsidRDefault="00B1199E" w:rsidP="00B1199E">
          <w:pPr>
            <w:rPr>
              <w:b/>
            </w:rPr>
          </w:pPr>
          <w:r w:rsidRPr="00EF6EF9">
            <w:rPr>
              <w:b/>
            </w:rPr>
            <w:t>Forslag til vedtak</w:t>
          </w:r>
        </w:p>
      </w:sdtContent>
    </w:sdt>
    <w:p w14:paraId="39028E94" w14:textId="77777777" w:rsidR="00B1199E" w:rsidRDefault="00B1199E" w:rsidP="00B1199E"/>
    <w:p w14:paraId="126BB915" w14:textId="3D794FD8" w:rsidR="00B1199E" w:rsidRPr="008966E0" w:rsidRDefault="00B1199E" w:rsidP="00B1199E">
      <w:pPr>
        <w:rPr>
          <w:rFonts w:ascii="Calibri" w:hAnsi="Calibri" w:cs="Calibri"/>
          <w:b/>
          <w:bCs/>
        </w:rPr>
      </w:pPr>
      <w:r w:rsidRPr="008966E0">
        <w:rPr>
          <w:rFonts w:ascii="Calibri" w:hAnsi="Calibri" w:cs="Calibri"/>
          <w:b/>
          <w:bCs/>
        </w:rPr>
        <w:t xml:space="preserve">Berg sokn skal ha 32 </w:t>
      </w:r>
      <w:proofErr w:type="spellStart"/>
      <w:r w:rsidRPr="008966E0">
        <w:rPr>
          <w:rFonts w:ascii="Calibri" w:hAnsi="Calibri" w:cs="Calibri"/>
          <w:b/>
          <w:bCs/>
        </w:rPr>
        <w:t>gudstjenster</w:t>
      </w:r>
      <w:proofErr w:type="spellEnd"/>
      <w:r w:rsidRPr="008966E0">
        <w:rPr>
          <w:rFonts w:ascii="Calibri" w:hAnsi="Calibri" w:cs="Calibri"/>
          <w:b/>
          <w:bCs/>
        </w:rPr>
        <w:t xml:space="preserve"> på </w:t>
      </w:r>
      <w:proofErr w:type="spellStart"/>
      <w:r w:rsidRPr="008966E0">
        <w:rPr>
          <w:rFonts w:ascii="Calibri" w:hAnsi="Calibri" w:cs="Calibri"/>
          <w:b/>
          <w:bCs/>
        </w:rPr>
        <w:t>søn</w:t>
      </w:r>
      <w:proofErr w:type="spellEnd"/>
      <w:r w:rsidRPr="008966E0">
        <w:rPr>
          <w:rFonts w:ascii="Calibri" w:hAnsi="Calibri" w:cs="Calibri"/>
          <w:b/>
          <w:bCs/>
        </w:rPr>
        <w:t xml:space="preserve">- og helligdager i året. Innenfor dette antall regnes gudstjeneste på 17. mai og konfirmasjon, selv om disse ikke faller på </w:t>
      </w:r>
      <w:proofErr w:type="spellStart"/>
      <w:r w:rsidRPr="008966E0">
        <w:rPr>
          <w:rFonts w:ascii="Calibri" w:hAnsi="Calibri" w:cs="Calibri"/>
          <w:b/>
          <w:bCs/>
        </w:rPr>
        <w:t>søn</w:t>
      </w:r>
      <w:proofErr w:type="spellEnd"/>
      <w:r w:rsidRPr="008966E0">
        <w:rPr>
          <w:rFonts w:ascii="Calibri" w:hAnsi="Calibri" w:cs="Calibri"/>
          <w:b/>
          <w:bCs/>
        </w:rPr>
        <w:t>- eller helligdag.</w:t>
      </w:r>
    </w:p>
    <w:p w14:paraId="49A80770" w14:textId="77777777" w:rsidR="00B1199E" w:rsidRPr="008966E0" w:rsidRDefault="00B1199E" w:rsidP="00B1199E">
      <w:pPr>
        <w:rPr>
          <w:rFonts w:ascii="Calibri" w:hAnsi="Calibri" w:cs="Calibri"/>
          <w:b/>
          <w:bCs/>
        </w:rPr>
      </w:pPr>
      <w:r w:rsidRPr="008966E0">
        <w:rPr>
          <w:rFonts w:ascii="Calibri" w:hAnsi="Calibri" w:cs="Calibri"/>
          <w:b/>
          <w:bCs/>
        </w:rPr>
        <w:t>Gudstjenestene fordeles slik:</w:t>
      </w:r>
    </w:p>
    <w:p w14:paraId="4E321EFD" w14:textId="399252A5" w:rsidR="00B1199E" w:rsidRDefault="00B1199E" w:rsidP="00B1199E">
      <w:pPr>
        <w:rPr>
          <w:rFonts w:ascii="Calibri" w:hAnsi="Calibri" w:cs="Calibri"/>
          <w:b/>
          <w:bCs/>
        </w:rPr>
      </w:pPr>
      <w:r w:rsidRPr="008966E0">
        <w:rPr>
          <w:rFonts w:ascii="Calibri" w:hAnsi="Calibri" w:cs="Calibri"/>
          <w:b/>
          <w:bCs/>
        </w:rPr>
        <w:t>Berg kirke 14 gudstjenester</w:t>
      </w:r>
      <w:r w:rsidRPr="008966E0">
        <w:rPr>
          <w:rFonts w:ascii="Calibri" w:hAnsi="Calibri" w:cs="Calibri"/>
          <w:b/>
          <w:bCs/>
        </w:rPr>
        <w:br/>
        <w:t xml:space="preserve">Mefjordvær </w:t>
      </w:r>
      <w:proofErr w:type="spellStart"/>
      <w:r w:rsidRPr="008966E0">
        <w:rPr>
          <w:rFonts w:ascii="Calibri" w:hAnsi="Calibri" w:cs="Calibri"/>
          <w:b/>
          <w:bCs/>
        </w:rPr>
        <w:t>kjerke</w:t>
      </w:r>
      <w:proofErr w:type="spellEnd"/>
      <w:r w:rsidRPr="008966E0">
        <w:rPr>
          <w:rFonts w:ascii="Calibri" w:hAnsi="Calibri" w:cs="Calibri"/>
          <w:b/>
          <w:bCs/>
        </w:rPr>
        <w:t xml:space="preserve"> 15 gudstjenester</w:t>
      </w:r>
      <w:r w:rsidRPr="008966E0">
        <w:rPr>
          <w:rFonts w:ascii="Calibri" w:hAnsi="Calibri" w:cs="Calibri"/>
          <w:b/>
          <w:bCs/>
        </w:rPr>
        <w:br/>
      </w:r>
      <w:proofErr w:type="spellStart"/>
      <w:r w:rsidRPr="008966E0">
        <w:rPr>
          <w:rFonts w:ascii="Calibri" w:hAnsi="Calibri" w:cs="Calibri"/>
          <w:b/>
          <w:bCs/>
        </w:rPr>
        <w:t>Finnsæter</w:t>
      </w:r>
      <w:proofErr w:type="spellEnd"/>
      <w:r w:rsidRPr="008966E0">
        <w:rPr>
          <w:rFonts w:ascii="Calibri" w:hAnsi="Calibri" w:cs="Calibri"/>
          <w:b/>
          <w:bCs/>
        </w:rPr>
        <w:t xml:space="preserve"> kapell 3 gudstjenester </w:t>
      </w:r>
    </w:p>
    <w:p w14:paraId="473F2194" w14:textId="77777777" w:rsidR="00B1199E" w:rsidRDefault="00B1199E" w:rsidP="00B1199E"/>
    <w:sdt>
      <w:sdtPr>
        <w:rPr>
          <w:b w:val="0"/>
        </w:rPr>
        <w:alias w:val="Vedtak for sak 10/25"/>
        <w:tag w:val="HandlingID208738;CaseID200835"/>
        <w:id w:val="-652297505"/>
        <w:placeholder>
          <w:docPart w:val="DefaultPlaceholder_-1854013440"/>
        </w:placeholder>
      </w:sdtPr>
      <w:sdtEndPr/>
      <w:sdtContent>
        <w:p w14:paraId="756AE73D" w14:textId="67EDD876" w:rsidR="00B1199E" w:rsidRDefault="00B1199E" w:rsidP="00B1199E">
          <w:pPr>
            <w:pStyle w:val="MUCaseTitle3"/>
          </w:pPr>
          <w:r>
            <w:t>Møtebehandling</w:t>
          </w:r>
        </w:p>
        <w:p w14:paraId="49CB7FAD" w14:textId="295B69B7" w:rsidR="00B1199E" w:rsidRDefault="00B1199E" w:rsidP="00B1199E">
          <w:r>
            <w:t>Det er uheldig at det blir en reduksjon i tilbudet med gudstjenester.</w:t>
          </w:r>
        </w:p>
        <w:sdt>
          <w:sdtPr>
            <w:rPr>
              <w:b w:val="0"/>
            </w:rPr>
            <w:tag w:val="MU_Innstilling"/>
            <w:id w:val="1619567338"/>
            <w:lock w:val="sdtLocked"/>
            <w:placeholder>
              <w:docPart w:val="DefaultPlaceholder_-1854013440"/>
            </w:placeholder>
            <w15:appearance w15:val="hidden"/>
          </w:sdtPr>
          <w:sdtEndPr/>
          <w:sdtContent>
            <w:p w14:paraId="302A7B1E" w14:textId="77777777" w:rsidR="00B1199E" w:rsidRDefault="00B1199E" w:rsidP="00B1199E">
              <w:pPr>
                <w:pStyle w:val="MUCaseTitle3"/>
              </w:pPr>
              <w:r>
                <w:t xml:space="preserve">Vedtak </w:t>
              </w:r>
            </w:p>
            <w:sdt>
              <w:sdtPr>
                <w:tag w:val="MU_Vedtakstekst"/>
                <w:id w:val="816376071"/>
                <w:lock w:val="sdtLocked"/>
                <w:placeholder>
                  <w:docPart w:val="42BD8EDE527D435B9CE74CF7EB794180"/>
                </w:placeholder>
                <w15:appearance w15:val="hidden"/>
              </w:sdtPr>
              <w:sdtEndPr/>
              <w:sdtContent>
                <w:p w14:paraId="36AE9396" w14:textId="32F34E66" w:rsidR="00B1199E" w:rsidRPr="008966E0" w:rsidRDefault="00B1199E" w:rsidP="00B1199E">
                  <w:pPr>
                    <w:rPr>
                      <w:rFonts w:ascii="Calibri" w:hAnsi="Calibri" w:cs="Calibri"/>
                      <w:b/>
                      <w:bCs/>
                    </w:rPr>
                  </w:pPr>
                  <w:r w:rsidRPr="008966E0">
                    <w:rPr>
                      <w:rFonts w:ascii="Calibri" w:hAnsi="Calibri" w:cs="Calibri"/>
                      <w:b/>
                      <w:bCs/>
                    </w:rPr>
                    <w:t>Berg sokn skal ha 32 gudstjen</w:t>
                  </w:r>
                  <w:r>
                    <w:rPr>
                      <w:rFonts w:ascii="Calibri" w:hAnsi="Calibri" w:cs="Calibri"/>
                      <w:b/>
                      <w:bCs/>
                    </w:rPr>
                    <w:t>e</w:t>
                  </w:r>
                  <w:r w:rsidRPr="008966E0">
                    <w:rPr>
                      <w:rFonts w:ascii="Calibri" w:hAnsi="Calibri" w:cs="Calibri"/>
                      <w:b/>
                      <w:bCs/>
                    </w:rPr>
                    <w:t xml:space="preserve">ster på </w:t>
                  </w:r>
                  <w:proofErr w:type="spellStart"/>
                  <w:r w:rsidRPr="008966E0">
                    <w:rPr>
                      <w:rFonts w:ascii="Calibri" w:hAnsi="Calibri" w:cs="Calibri"/>
                      <w:b/>
                      <w:bCs/>
                    </w:rPr>
                    <w:t>søn</w:t>
                  </w:r>
                  <w:proofErr w:type="spellEnd"/>
                  <w:r w:rsidRPr="008966E0">
                    <w:rPr>
                      <w:rFonts w:ascii="Calibri" w:hAnsi="Calibri" w:cs="Calibri"/>
                      <w:b/>
                      <w:bCs/>
                    </w:rPr>
                    <w:t xml:space="preserve">- og helligdager i året. Innenfor dette antall regnes gudstjeneste på 17. mai og konfirmasjon, selv om disse ikke faller på </w:t>
                  </w:r>
                  <w:proofErr w:type="spellStart"/>
                  <w:r w:rsidRPr="008966E0">
                    <w:rPr>
                      <w:rFonts w:ascii="Calibri" w:hAnsi="Calibri" w:cs="Calibri"/>
                      <w:b/>
                      <w:bCs/>
                    </w:rPr>
                    <w:t>søn</w:t>
                  </w:r>
                  <w:proofErr w:type="spellEnd"/>
                  <w:r w:rsidRPr="008966E0">
                    <w:rPr>
                      <w:rFonts w:ascii="Calibri" w:hAnsi="Calibri" w:cs="Calibri"/>
                      <w:b/>
                      <w:bCs/>
                    </w:rPr>
                    <w:t>- eller helligdag.</w:t>
                  </w:r>
                </w:p>
                <w:p w14:paraId="6260A29A" w14:textId="77777777" w:rsidR="00B1199E" w:rsidRPr="008966E0" w:rsidRDefault="00B1199E" w:rsidP="00B1199E">
                  <w:pPr>
                    <w:rPr>
                      <w:rFonts w:ascii="Calibri" w:hAnsi="Calibri" w:cs="Calibri"/>
                      <w:b/>
                      <w:bCs/>
                    </w:rPr>
                  </w:pPr>
                  <w:r w:rsidRPr="008966E0">
                    <w:rPr>
                      <w:rFonts w:ascii="Calibri" w:hAnsi="Calibri" w:cs="Calibri"/>
                      <w:b/>
                      <w:bCs/>
                    </w:rPr>
                    <w:t>Gudstjenestene fordeles slik:</w:t>
                  </w:r>
                </w:p>
                <w:p w14:paraId="304AE83B" w14:textId="77777777" w:rsidR="00B1199E" w:rsidRPr="008966E0" w:rsidRDefault="00B1199E" w:rsidP="00B1199E">
                  <w:pPr>
                    <w:rPr>
                      <w:rFonts w:ascii="Calibri" w:hAnsi="Calibri" w:cs="Calibri"/>
                      <w:b/>
                      <w:bCs/>
                    </w:rPr>
                  </w:pPr>
                  <w:r w:rsidRPr="008966E0">
                    <w:rPr>
                      <w:rFonts w:ascii="Calibri" w:hAnsi="Calibri" w:cs="Calibri"/>
                      <w:b/>
                      <w:bCs/>
                    </w:rPr>
                    <w:t>Berg kirke 14 gudstjenester</w:t>
                  </w:r>
                  <w:r w:rsidRPr="008966E0">
                    <w:rPr>
                      <w:rFonts w:ascii="Calibri" w:hAnsi="Calibri" w:cs="Calibri"/>
                      <w:b/>
                      <w:bCs/>
                    </w:rPr>
                    <w:br/>
                    <w:t xml:space="preserve">Mefjordvær </w:t>
                  </w:r>
                  <w:proofErr w:type="spellStart"/>
                  <w:r w:rsidRPr="008966E0">
                    <w:rPr>
                      <w:rFonts w:ascii="Calibri" w:hAnsi="Calibri" w:cs="Calibri"/>
                      <w:b/>
                      <w:bCs/>
                    </w:rPr>
                    <w:t>kjerke</w:t>
                  </w:r>
                  <w:proofErr w:type="spellEnd"/>
                  <w:r w:rsidRPr="008966E0">
                    <w:rPr>
                      <w:rFonts w:ascii="Calibri" w:hAnsi="Calibri" w:cs="Calibri"/>
                      <w:b/>
                      <w:bCs/>
                    </w:rPr>
                    <w:t xml:space="preserve"> 15 gudstjenester</w:t>
                  </w:r>
                  <w:r w:rsidRPr="008966E0">
                    <w:rPr>
                      <w:rFonts w:ascii="Calibri" w:hAnsi="Calibri" w:cs="Calibri"/>
                      <w:b/>
                      <w:bCs/>
                    </w:rPr>
                    <w:br/>
                  </w:r>
                  <w:proofErr w:type="spellStart"/>
                  <w:r w:rsidRPr="008966E0">
                    <w:rPr>
                      <w:rFonts w:ascii="Calibri" w:hAnsi="Calibri" w:cs="Calibri"/>
                      <w:b/>
                      <w:bCs/>
                    </w:rPr>
                    <w:t>Finnsæter</w:t>
                  </w:r>
                  <w:proofErr w:type="spellEnd"/>
                  <w:r w:rsidRPr="008966E0">
                    <w:rPr>
                      <w:rFonts w:ascii="Calibri" w:hAnsi="Calibri" w:cs="Calibri"/>
                      <w:b/>
                      <w:bCs/>
                    </w:rPr>
                    <w:t xml:space="preserve"> kapell 3 gudstjenester </w:t>
                  </w:r>
                </w:p>
                <w:p w14:paraId="6D3F576D" w14:textId="44BBE3B1" w:rsidR="00B1199E" w:rsidRDefault="00407D90" w:rsidP="00B1199E"/>
              </w:sdtContent>
            </w:sdt>
          </w:sdtContent>
        </w:sdt>
        <w:p w14:paraId="7EDCDE3E" w14:textId="45CF56A8" w:rsidR="00B1199E" w:rsidRDefault="00B1199E" w:rsidP="00B1199E">
          <w:pPr>
            <w:spacing w:before="240"/>
          </w:pPr>
          <w:r>
            <w:fldChar w:fldCharType="begin"/>
          </w:r>
          <w:r>
            <w:instrText xml:space="preserve"> MACROBUTTON SaveDecision [Lagre vedtak] </w:instrText>
          </w:r>
          <w:r>
            <w:fldChar w:fldCharType="end"/>
          </w:r>
        </w:p>
      </w:sdtContent>
    </w:sdt>
    <w:p w14:paraId="267ECF77" w14:textId="77777777" w:rsidR="00B1199E" w:rsidRDefault="00B1199E" w:rsidP="00B1199E">
      <w:pPr>
        <w:spacing w:before="240"/>
      </w:pPr>
    </w:p>
    <w:p w14:paraId="4A033BB2" w14:textId="77777777" w:rsidR="00B1199E" w:rsidRDefault="00B1199E" w:rsidP="00B1199E">
      <w:pPr>
        <w:spacing w:before="240"/>
      </w:pPr>
    </w:p>
    <w:p w14:paraId="5D3B47B8" w14:textId="77777777" w:rsidR="00B1199E" w:rsidRDefault="00B1199E" w:rsidP="00B1199E">
      <w:pPr>
        <w:spacing w:before="240"/>
      </w:pPr>
    </w:p>
    <w:p w14:paraId="746957B5" w14:textId="77777777" w:rsidR="00B1199E" w:rsidRDefault="00B1199E" w:rsidP="00B1199E">
      <w:pPr>
        <w:pStyle w:val="MUCaseTitle2"/>
      </w:pPr>
      <w:bookmarkStart w:id="9" w:name="CaseRef208742"/>
      <w:bookmarkEnd w:id="9"/>
      <w:r>
        <w:t>11/25 Årsmelding Berg 2024</w:t>
      </w:r>
    </w:p>
    <w:p w14:paraId="6C0FE0FF" w14:textId="47ED447D"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28AD84EF" w14:textId="77777777" w:rsidTr="00B1199E">
        <w:tc>
          <w:tcPr>
            <w:tcW w:w="5102" w:type="dxa"/>
            <w:shd w:val="clear" w:color="auto" w:fill="auto"/>
          </w:tcPr>
          <w:p w14:paraId="76DCB0E3" w14:textId="23D17CA6" w:rsidR="00B1199E" w:rsidRDefault="00B1199E" w:rsidP="00B1199E">
            <w:r>
              <w:t>Behandlet av</w:t>
            </w:r>
          </w:p>
        </w:tc>
        <w:tc>
          <w:tcPr>
            <w:tcW w:w="1701" w:type="dxa"/>
            <w:shd w:val="clear" w:color="auto" w:fill="auto"/>
          </w:tcPr>
          <w:p w14:paraId="0B7AD9FF" w14:textId="36A7C326" w:rsidR="00B1199E" w:rsidRDefault="00B1199E" w:rsidP="00B1199E">
            <w:r>
              <w:t>Møtedato</w:t>
            </w:r>
          </w:p>
        </w:tc>
        <w:tc>
          <w:tcPr>
            <w:tcW w:w="1134" w:type="dxa"/>
            <w:shd w:val="clear" w:color="auto" w:fill="auto"/>
          </w:tcPr>
          <w:p w14:paraId="0309C3E9" w14:textId="5CF65049" w:rsidR="00B1199E" w:rsidRDefault="00B1199E" w:rsidP="00B1199E">
            <w:proofErr w:type="spellStart"/>
            <w:r>
              <w:t>Saknr</w:t>
            </w:r>
            <w:proofErr w:type="spellEnd"/>
          </w:p>
        </w:tc>
      </w:tr>
      <w:tr w:rsidR="00B1199E" w14:paraId="1CC38CC5" w14:textId="77777777" w:rsidTr="00B1199E">
        <w:tc>
          <w:tcPr>
            <w:tcW w:w="5102" w:type="dxa"/>
            <w:shd w:val="clear" w:color="auto" w:fill="auto"/>
          </w:tcPr>
          <w:p w14:paraId="6E5D1D00" w14:textId="728302E5" w:rsidR="00B1199E" w:rsidRDefault="00B1199E" w:rsidP="00B1199E">
            <w:r>
              <w:t>1 Berg menighetsråd</w:t>
            </w:r>
          </w:p>
        </w:tc>
        <w:tc>
          <w:tcPr>
            <w:tcW w:w="1701" w:type="dxa"/>
            <w:shd w:val="clear" w:color="auto" w:fill="auto"/>
          </w:tcPr>
          <w:p w14:paraId="052E82AE" w14:textId="2712F597" w:rsidR="00B1199E" w:rsidRDefault="00B1199E" w:rsidP="00B1199E">
            <w:r>
              <w:t>05.06.2025</w:t>
            </w:r>
          </w:p>
        </w:tc>
        <w:tc>
          <w:tcPr>
            <w:tcW w:w="1134" w:type="dxa"/>
            <w:shd w:val="clear" w:color="auto" w:fill="auto"/>
          </w:tcPr>
          <w:p w14:paraId="6457F0F3" w14:textId="1D647900" w:rsidR="00B1199E" w:rsidRDefault="00B1199E" w:rsidP="00B1199E">
            <w:r>
              <w:t>11/25</w:t>
            </w:r>
          </w:p>
        </w:tc>
      </w:tr>
    </w:tbl>
    <w:p w14:paraId="0169251A" w14:textId="77777777" w:rsidR="00B1199E" w:rsidRDefault="00B1199E" w:rsidP="00B1199E"/>
    <w:p w14:paraId="5AF33191" w14:textId="77777777" w:rsidR="00B1199E" w:rsidRDefault="00B1199E" w:rsidP="00B1199E"/>
    <w:p w14:paraId="1DC39FBD" w14:textId="77777777" w:rsidR="00B1199E" w:rsidRDefault="00B1199E" w:rsidP="00B1199E"/>
    <w:p w14:paraId="7BB2B711" w14:textId="77777777" w:rsidR="00B1199E" w:rsidRDefault="00B1199E" w:rsidP="00B1199E"/>
    <w:sdt>
      <w:sdtPr>
        <w:alias w:val="Sammendrag"/>
        <w:tag w:val="Sammendrag"/>
        <w:id w:val="-615511994"/>
        <w:placeholder>
          <w:docPart w:val="ABF2DD74D51C48C993CCCDD45683AEFB"/>
        </w:placeholder>
      </w:sdtPr>
      <w:sdtEndPr/>
      <w:sdtContent>
        <w:p w14:paraId="5FBE78ED"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29320466" w14:textId="77777777" w:rsidR="00B1199E" w:rsidRPr="0012399C" w:rsidRDefault="00B1199E" w:rsidP="00B1199E">
          <w:r w:rsidRPr="0012399C">
            <w:t>Årsmeldingen skal belyse status og drift for året. Den skal være en del av dokumentasjonen til årsregnskapet.</w:t>
          </w:r>
        </w:p>
        <w:p w14:paraId="7EDF90E5" w14:textId="77777777" w:rsidR="00B1199E" w:rsidRDefault="00B1199E" w:rsidP="00B1199E">
          <w:pPr>
            <w:contextualSpacing/>
          </w:pPr>
          <w:r w:rsidRPr="0012399C">
            <w:t>Årsmeldingen for 202</w:t>
          </w:r>
          <w:r>
            <w:t>4</w:t>
          </w:r>
          <w:r w:rsidRPr="0012399C">
            <w:t xml:space="preserve"> er utarbeidet av menighetsforvalter og sokneprest. Den gir et kort og oversiktlig bilde av aktiviteten i </w:t>
          </w:r>
          <w:r>
            <w:t>Berg</w:t>
          </w:r>
          <w:r w:rsidRPr="0012399C">
            <w:t xml:space="preserve"> menighet i 202</w:t>
          </w:r>
          <w:r>
            <w:t>4</w:t>
          </w:r>
          <w:r w:rsidRPr="0012399C">
            <w:t>.</w:t>
          </w:r>
        </w:p>
      </w:sdtContent>
    </w:sdt>
    <w:p w14:paraId="546F4E98" w14:textId="77777777" w:rsidR="00B1199E" w:rsidRDefault="00B1199E" w:rsidP="00B1199E"/>
    <w:sdt>
      <w:sdtPr>
        <w:rPr>
          <w:b/>
        </w:rPr>
        <w:tag w:val="MU_Tittel"/>
        <w:id w:val="-946931335"/>
        <w:placeholder>
          <w:docPart w:val="6E62E83CF28749A4821251E539A7BF79"/>
        </w:placeholder>
        <w:text/>
      </w:sdtPr>
      <w:sdtEndPr/>
      <w:sdtContent>
        <w:p w14:paraId="0C0A928E" w14:textId="77777777" w:rsidR="00B1199E" w:rsidRDefault="00B1199E" w:rsidP="00B1199E">
          <w:pPr>
            <w:rPr>
              <w:b/>
            </w:rPr>
          </w:pPr>
          <w:r w:rsidRPr="00EF6EF9">
            <w:rPr>
              <w:b/>
            </w:rPr>
            <w:t>Forslag til vedtak</w:t>
          </w:r>
        </w:p>
      </w:sdtContent>
    </w:sdt>
    <w:p w14:paraId="5E3C68BC" w14:textId="77777777" w:rsidR="00B1199E" w:rsidRDefault="00B1199E" w:rsidP="00B1199E"/>
    <w:p w14:paraId="4F3EC9AB" w14:textId="5E213E6A" w:rsidR="00B1199E" w:rsidRDefault="00B1199E" w:rsidP="00B1199E">
      <w:r>
        <w:t>Årsmelding 2024 vedtas.</w:t>
      </w:r>
    </w:p>
    <w:p w14:paraId="2D49505B" w14:textId="77777777" w:rsidR="00B1199E" w:rsidRDefault="00B1199E" w:rsidP="00B1199E"/>
    <w:sdt>
      <w:sdtPr>
        <w:rPr>
          <w:b w:val="0"/>
        </w:rPr>
        <w:alias w:val="Vedtak for sak 11/25"/>
        <w:tag w:val="HandlingID208742;CaseID200836"/>
        <w:id w:val="-1265844986"/>
        <w:placeholder>
          <w:docPart w:val="DefaultPlaceholder_-1854013440"/>
        </w:placeholder>
      </w:sdtPr>
      <w:sdtEndPr/>
      <w:sdtContent>
        <w:p w14:paraId="6D3B2309" w14:textId="3D2EE859" w:rsidR="00B1199E" w:rsidRDefault="00B1199E" w:rsidP="00B1199E">
          <w:pPr>
            <w:pStyle w:val="MUCaseTitle3"/>
          </w:pPr>
          <w:r>
            <w:t>Møtebehandling</w:t>
          </w:r>
        </w:p>
        <w:p w14:paraId="2961B0C9" w14:textId="77777777" w:rsidR="00B1199E" w:rsidRDefault="00B1199E" w:rsidP="00B1199E"/>
        <w:sdt>
          <w:sdtPr>
            <w:rPr>
              <w:b w:val="0"/>
            </w:rPr>
            <w:tag w:val="MU_Innstilling"/>
            <w:id w:val="-573814142"/>
            <w:lock w:val="sdtLocked"/>
            <w:placeholder>
              <w:docPart w:val="DefaultPlaceholder_-1854013440"/>
            </w:placeholder>
            <w15:appearance w15:val="hidden"/>
          </w:sdtPr>
          <w:sdtEndPr/>
          <w:sdtContent>
            <w:p w14:paraId="1076B459" w14:textId="77777777" w:rsidR="00B1199E" w:rsidRDefault="00B1199E" w:rsidP="00B1199E">
              <w:pPr>
                <w:pStyle w:val="MUCaseTitle3"/>
              </w:pPr>
              <w:r>
                <w:t xml:space="preserve">Vedtak </w:t>
              </w:r>
            </w:p>
            <w:sdt>
              <w:sdtPr>
                <w:tag w:val="MU_Vedtakstekst"/>
                <w:id w:val="-1286731357"/>
                <w:lock w:val="sdtLocked"/>
                <w:placeholder>
                  <w:docPart w:val="28279E719CA142A6BE0EBA7DFFDF0968"/>
                </w:placeholder>
                <w15:appearance w15:val="hidden"/>
              </w:sdtPr>
              <w:sdtEndPr/>
              <w:sdtContent>
                <w:p w14:paraId="09B56A42" w14:textId="5E0427E7" w:rsidR="00B1199E" w:rsidRDefault="00B1199E" w:rsidP="00B1199E">
                  <w:r>
                    <w:t>Årsmelding 2024 vedtas.</w:t>
                  </w:r>
                </w:p>
                <w:p w14:paraId="7A24DEC0" w14:textId="77777777" w:rsidR="00B1199E" w:rsidRDefault="00407D90" w:rsidP="00B1199E"/>
              </w:sdtContent>
            </w:sdt>
          </w:sdtContent>
        </w:sdt>
        <w:p w14:paraId="489D4ADF" w14:textId="026D2DEF" w:rsidR="00B1199E" w:rsidRDefault="00B1199E" w:rsidP="00B1199E">
          <w:pPr>
            <w:spacing w:before="240"/>
          </w:pPr>
          <w:r>
            <w:fldChar w:fldCharType="begin"/>
          </w:r>
          <w:r>
            <w:instrText xml:space="preserve"> MACROBUTTON SaveDecision [Lagre vedtak] </w:instrText>
          </w:r>
          <w:r>
            <w:fldChar w:fldCharType="end"/>
          </w:r>
        </w:p>
      </w:sdtContent>
    </w:sdt>
    <w:p w14:paraId="42111DDE" w14:textId="77777777" w:rsidR="00B1199E" w:rsidRDefault="00B1199E" w:rsidP="00B1199E">
      <w:pPr>
        <w:spacing w:before="240"/>
      </w:pPr>
    </w:p>
    <w:p w14:paraId="758116DC" w14:textId="77777777" w:rsidR="00B1199E" w:rsidRDefault="00B1199E" w:rsidP="00B1199E">
      <w:pPr>
        <w:spacing w:before="240"/>
      </w:pPr>
    </w:p>
    <w:p w14:paraId="449D98DC" w14:textId="77777777" w:rsidR="00B1199E" w:rsidRDefault="00B1199E" w:rsidP="00B1199E">
      <w:pPr>
        <w:spacing w:before="240"/>
      </w:pPr>
    </w:p>
    <w:p w14:paraId="1C03DC5D" w14:textId="77777777" w:rsidR="00B1199E" w:rsidRDefault="00B1199E" w:rsidP="00B1199E">
      <w:pPr>
        <w:pStyle w:val="MUCaseTitle2"/>
      </w:pPr>
      <w:bookmarkStart w:id="10" w:name="CaseRef208758"/>
      <w:bookmarkEnd w:id="10"/>
      <w:r>
        <w:t>12/25 Konfirmantavgift 2025 (Berg)</w:t>
      </w:r>
    </w:p>
    <w:p w14:paraId="66DAE5C1" w14:textId="673CA146"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6AAAC72C" w14:textId="77777777" w:rsidTr="00B1199E">
        <w:tc>
          <w:tcPr>
            <w:tcW w:w="5102" w:type="dxa"/>
            <w:shd w:val="clear" w:color="auto" w:fill="auto"/>
          </w:tcPr>
          <w:p w14:paraId="3547C39D" w14:textId="34A7D148" w:rsidR="00B1199E" w:rsidRDefault="00B1199E" w:rsidP="00B1199E">
            <w:r>
              <w:t>Behandlet av</w:t>
            </w:r>
          </w:p>
        </w:tc>
        <w:tc>
          <w:tcPr>
            <w:tcW w:w="1701" w:type="dxa"/>
            <w:shd w:val="clear" w:color="auto" w:fill="auto"/>
          </w:tcPr>
          <w:p w14:paraId="1D281F9A" w14:textId="25147905" w:rsidR="00B1199E" w:rsidRDefault="00B1199E" w:rsidP="00B1199E">
            <w:r>
              <w:t>Møtedato</w:t>
            </w:r>
          </w:p>
        </w:tc>
        <w:tc>
          <w:tcPr>
            <w:tcW w:w="1134" w:type="dxa"/>
            <w:shd w:val="clear" w:color="auto" w:fill="auto"/>
          </w:tcPr>
          <w:p w14:paraId="275107F3" w14:textId="1D7381B2" w:rsidR="00B1199E" w:rsidRDefault="00B1199E" w:rsidP="00B1199E">
            <w:proofErr w:type="spellStart"/>
            <w:r>
              <w:t>Saknr</w:t>
            </w:r>
            <w:proofErr w:type="spellEnd"/>
          </w:p>
        </w:tc>
      </w:tr>
      <w:tr w:rsidR="00B1199E" w14:paraId="616B9795" w14:textId="77777777" w:rsidTr="00B1199E">
        <w:tc>
          <w:tcPr>
            <w:tcW w:w="5102" w:type="dxa"/>
            <w:shd w:val="clear" w:color="auto" w:fill="auto"/>
          </w:tcPr>
          <w:p w14:paraId="185FD318" w14:textId="32FA22D1" w:rsidR="00B1199E" w:rsidRDefault="00B1199E" w:rsidP="00B1199E">
            <w:r>
              <w:t>1 Berg menighetsråd</w:t>
            </w:r>
          </w:p>
        </w:tc>
        <w:tc>
          <w:tcPr>
            <w:tcW w:w="1701" w:type="dxa"/>
            <w:shd w:val="clear" w:color="auto" w:fill="auto"/>
          </w:tcPr>
          <w:p w14:paraId="2F320FAB" w14:textId="411682B1" w:rsidR="00B1199E" w:rsidRDefault="00B1199E" w:rsidP="00B1199E">
            <w:r>
              <w:t>05.06.2025</w:t>
            </w:r>
          </w:p>
        </w:tc>
        <w:tc>
          <w:tcPr>
            <w:tcW w:w="1134" w:type="dxa"/>
            <w:shd w:val="clear" w:color="auto" w:fill="auto"/>
          </w:tcPr>
          <w:p w14:paraId="2E8FE5B2" w14:textId="17A0A72E" w:rsidR="00B1199E" w:rsidRDefault="00B1199E" w:rsidP="00B1199E">
            <w:r>
              <w:t>12/25</w:t>
            </w:r>
          </w:p>
        </w:tc>
      </w:tr>
    </w:tbl>
    <w:p w14:paraId="66BCD43D" w14:textId="77777777" w:rsidR="00B1199E" w:rsidRDefault="00B1199E" w:rsidP="00B1199E"/>
    <w:p w14:paraId="1D72201E" w14:textId="77777777" w:rsidR="00B1199E" w:rsidRDefault="00B1199E" w:rsidP="00B1199E"/>
    <w:p w14:paraId="4049044B" w14:textId="77777777" w:rsidR="00B1199E" w:rsidRDefault="00B1199E" w:rsidP="00B1199E"/>
    <w:p w14:paraId="648DF0A3" w14:textId="77777777" w:rsidR="00B1199E" w:rsidRDefault="00B1199E" w:rsidP="00B1199E"/>
    <w:sdt>
      <w:sdtPr>
        <w:alias w:val="Sammendrag"/>
        <w:tag w:val="Sammendrag"/>
        <w:id w:val="326406603"/>
        <w:placeholder>
          <w:docPart w:val="09F43D7C802D4B3DAF0C1987E8F3B375"/>
        </w:placeholder>
      </w:sdtPr>
      <w:sdtEndPr/>
      <w:sdtContent>
        <w:p w14:paraId="379262B2"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05E10BC0" w14:textId="77777777" w:rsidR="00B1199E" w:rsidRDefault="00B1199E" w:rsidP="00B1199E">
          <w:pPr>
            <w:contextualSpacing/>
          </w:pPr>
          <w:r>
            <w:t xml:space="preserve">Konfirmantavgiften ble sist vurdert i juni 2021. I dag er den på 1350 kr, mens den i Lenvik er på 1400 og i Torsken på 1000 kr. </w:t>
          </w:r>
        </w:p>
        <w:p w14:paraId="258C8A5C" w14:textId="77777777" w:rsidR="00B1199E" w:rsidRDefault="00B1199E" w:rsidP="00B1199E">
          <w:pPr>
            <w:contextualSpacing/>
          </w:pPr>
          <w:r>
            <w:t xml:space="preserve">Det er pålagt menighetene å tilby konfirmantundervisning, men omfanget og innhold varierer fra menighet til menighet. Til og med innen egen menighet kan tilbudet være forskjellig. </w:t>
          </w:r>
        </w:p>
        <w:p w14:paraId="1BA4BB73" w14:textId="77777777" w:rsidR="00B1199E" w:rsidRDefault="00B1199E" w:rsidP="00B1199E">
          <w:pPr>
            <w:contextualSpacing/>
          </w:pPr>
          <w:r>
            <w:t>Utgiftene pr konfirmant er høyere enn egenandelen som hver konfirmant betaler.</w:t>
          </w:r>
        </w:p>
      </w:sdtContent>
    </w:sdt>
    <w:p w14:paraId="4DC245E3" w14:textId="77777777" w:rsidR="00B1199E" w:rsidRDefault="00B1199E" w:rsidP="00B1199E"/>
    <w:sdt>
      <w:sdtPr>
        <w:rPr>
          <w:b/>
        </w:rPr>
        <w:tag w:val="MU_Tittel"/>
        <w:id w:val="-1799138927"/>
        <w:placeholder>
          <w:docPart w:val="0FC2152EACAC4448965BB60BECC2C444"/>
        </w:placeholder>
        <w:text/>
      </w:sdtPr>
      <w:sdtEndPr/>
      <w:sdtContent>
        <w:p w14:paraId="3D213210" w14:textId="77777777" w:rsidR="00B1199E" w:rsidRDefault="00B1199E" w:rsidP="00B1199E">
          <w:pPr>
            <w:rPr>
              <w:b/>
            </w:rPr>
          </w:pPr>
          <w:r w:rsidRPr="00EF6EF9">
            <w:rPr>
              <w:b/>
            </w:rPr>
            <w:t>Forslag til vedtak</w:t>
          </w:r>
        </w:p>
      </w:sdtContent>
    </w:sdt>
    <w:p w14:paraId="1696A0AA" w14:textId="77777777" w:rsidR="00B1199E" w:rsidRDefault="00B1199E" w:rsidP="00B1199E"/>
    <w:p w14:paraId="63B72F0D" w14:textId="6E996E07" w:rsidR="00B1199E" w:rsidRDefault="00B1199E" w:rsidP="00B1199E">
      <w:r>
        <w:t>Konfirmantavgiften settes til 1400 kr fra høst 2025.</w:t>
      </w:r>
    </w:p>
    <w:p w14:paraId="59BBEE83" w14:textId="77777777" w:rsidR="00B1199E" w:rsidRDefault="00B1199E" w:rsidP="00B1199E"/>
    <w:sdt>
      <w:sdtPr>
        <w:rPr>
          <w:b w:val="0"/>
        </w:rPr>
        <w:alias w:val="Vedtak for sak 12/25"/>
        <w:tag w:val="HandlingID208758;CaseID200841"/>
        <w:id w:val="-1847311635"/>
        <w:placeholder>
          <w:docPart w:val="DefaultPlaceholder_-1854013440"/>
        </w:placeholder>
      </w:sdtPr>
      <w:sdtEndPr/>
      <w:sdtContent>
        <w:p w14:paraId="2EF661F8" w14:textId="250C02E7" w:rsidR="00B1199E" w:rsidRDefault="00B1199E" w:rsidP="00B1199E">
          <w:pPr>
            <w:pStyle w:val="MUCaseTitle3"/>
          </w:pPr>
          <w:r>
            <w:t>Møtebehandling</w:t>
          </w:r>
        </w:p>
        <w:p w14:paraId="62E95AE3" w14:textId="77777777" w:rsidR="00B1199E" w:rsidRDefault="00B1199E" w:rsidP="00B1199E"/>
        <w:sdt>
          <w:sdtPr>
            <w:rPr>
              <w:b w:val="0"/>
            </w:rPr>
            <w:tag w:val="MU_Innstilling"/>
            <w:id w:val="1001469461"/>
            <w:lock w:val="sdtLocked"/>
            <w:placeholder>
              <w:docPart w:val="DefaultPlaceholder_-1854013440"/>
            </w:placeholder>
            <w15:appearance w15:val="hidden"/>
          </w:sdtPr>
          <w:sdtEndPr/>
          <w:sdtContent>
            <w:p w14:paraId="219156D1" w14:textId="77777777" w:rsidR="00B1199E" w:rsidRDefault="00B1199E" w:rsidP="00B1199E">
              <w:pPr>
                <w:pStyle w:val="MUCaseTitle3"/>
              </w:pPr>
              <w:r>
                <w:t xml:space="preserve">Vedtak </w:t>
              </w:r>
            </w:p>
            <w:sdt>
              <w:sdtPr>
                <w:tag w:val="MU_Vedtakstekst"/>
                <w:id w:val="-1133552066"/>
                <w:lock w:val="sdtLocked"/>
                <w:placeholder>
                  <w:docPart w:val="1A77B14D8F114FEDB603FD2CC38B005C"/>
                </w:placeholder>
                <w15:appearance w15:val="hidden"/>
              </w:sdtPr>
              <w:sdtEndPr/>
              <w:sdtContent>
                <w:p w14:paraId="6DBC46E9" w14:textId="28694CBA" w:rsidR="00B1199E" w:rsidRDefault="00B1199E" w:rsidP="00B1199E">
                  <w:r>
                    <w:t>Konfirmantavgiften forandres ikke. Den vil fortsatt være 1350 kr.</w:t>
                  </w:r>
                </w:p>
                <w:p w14:paraId="6BB5A074" w14:textId="77777777" w:rsidR="00B1199E" w:rsidRDefault="00407D90" w:rsidP="00B1199E"/>
              </w:sdtContent>
            </w:sdt>
          </w:sdtContent>
        </w:sdt>
        <w:p w14:paraId="0A0FC328" w14:textId="266A01D3" w:rsidR="00B1199E" w:rsidRDefault="00B1199E" w:rsidP="00B1199E">
          <w:pPr>
            <w:spacing w:before="240"/>
          </w:pPr>
          <w:r>
            <w:fldChar w:fldCharType="begin"/>
          </w:r>
          <w:r>
            <w:instrText xml:space="preserve"> MACROBUTTON SaveDecision [Lagre vedtak] </w:instrText>
          </w:r>
          <w:r>
            <w:fldChar w:fldCharType="end"/>
          </w:r>
        </w:p>
      </w:sdtContent>
    </w:sdt>
    <w:p w14:paraId="3AED440A" w14:textId="77777777" w:rsidR="00B1199E" w:rsidRDefault="00B1199E" w:rsidP="00B1199E">
      <w:pPr>
        <w:spacing w:before="240"/>
      </w:pPr>
    </w:p>
    <w:p w14:paraId="39468C72" w14:textId="77777777" w:rsidR="00B1199E" w:rsidRDefault="00B1199E" w:rsidP="00B1199E">
      <w:pPr>
        <w:spacing w:before="240"/>
      </w:pPr>
    </w:p>
    <w:p w14:paraId="64D1F515" w14:textId="77777777" w:rsidR="00B1199E" w:rsidRDefault="00B1199E" w:rsidP="00B1199E">
      <w:pPr>
        <w:spacing w:before="240"/>
      </w:pPr>
    </w:p>
    <w:p w14:paraId="78958341" w14:textId="77777777" w:rsidR="00B1199E" w:rsidRDefault="00B1199E" w:rsidP="00B1199E">
      <w:pPr>
        <w:pStyle w:val="MUCaseTitle2"/>
      </w:pPr>
      <w:bookmarkStart w:id="11" w:name="CaseRef208783"/>
      <w:bookmarkEnd w:id="11"/>
      <w:r>
        <w:t>13/25 Valg av biskop (Berg)</w:t>
      </w:r>
    </w:p>
    <w:p w14:paraId="46BEFF0A" w14:textId="60C1743F" w:rsidR="00B1199E" w:rsidRDefault="00B1199E" w:rsidP="00B1199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B1199E" w14:paraId="6B7FD754" w14:textId="77777777" w:rsidTr="00B1199E">
        <w:tc>
          <w:tcPr>
            <w:tcW w:w="5102" w:type="dxa"/>
            <w:shd w:val="clear" w:color="auto" w:fill="auto"/>
          </w:tcPr>
          <w:p w14:paraId="573C82AD" w14:textId="2274A116" w:rsidR="00B1199E" w:rsidRDefault="00B1199E" w:rsidP="00B1199E">
            <w:r>
              <w:t>Behandlet av</w:t>
            </w:r>
          </w:p>
        </w:tc>
        <w:tc>
          <w:tcPr>
            <w:tcW w:w="1701" w:type="dxa"/>
            <w:shd w:val="clear" w:color="auto" w:fill="auto"/>
          </w:tcPr>
          <w:p w14:paraId="476E075B" w14:textId="6F548E4C" w:rsidR="00B1199E" w:rsidRDefault="00B1199E" w:rsidP="00B1199E">
            <w:r>
              <w:t>Møtedato</w:t>
            </w:r>
          </w:p>
        </w:tc>
        <w:tc>
          <w:tcPr>
            <w:tcW w:w="1134" w:type="dxa"/>
            <w:shd w:val="clear" w:color="auto" w:fill="auto"/>
          </w:tcPr>
          <w:p w14:paraId="631D0619" w14:textId="19E3FA7D" w:rsidR="00B1199E" w:rsidRDefault="00B1199E" w:rsidP="00B1199E">
            <w:proofErr w:type="spellStart"/>
            <w:r>
              <w:t>Saknr</w:t>
            </w:r>
            <w:proofErr w:type="spellEnd"/>
          </w:p>
        </w:tc>
      </w:tr>
      <w:tr w:rsidR="00B1199E" w14:paraId="2F47EFC7" w14:textId="77777777" w:rsidTr="00B1199E">
        <w:tc>
          <w:tcPr>
            <w:tcW w:w="5102" w:type="dxa"/>
            <w:shd w:val="clear" w:color="auto" w:fill="auto"/>
          </w:tcPr>
          <w:p w14:paraId="5A9D83D4" w14:textId="45935247" w:rsidR="00B1199E" w:rsidRDefault="00B1199E" w:rsidP="00B1199E">
            <w:r>
              <w:t>1 Berg menighetsråd</w:t>
            </w:r>
          </w:p>
        </w:tc>
        <w:tc>
          <w:tcPr>
            <w:tcW w:w="1701" w:type="dxa"/>
            <w:shd w:val="clear" w:color="auto" w:fill="auto"/>
          </w:tcPr>
          <w:p w14:paraId="67D754B9" w14:textId="3FC85A24" w:rsidR="00B1199E" w:rsidRDefault="00B1199E" w:rsidP="00B1199E">
            <w:r>
              <w:t>05.06.2025</w:t>
            </w:r>
          </w:p>
        </w:tc>
        <w:tc>
          <w:tcPr>
            <w:tcW w:w="1134" w:type="dxa"/>
            <w:shd w:val="clear" w:color="auto" w:fill="auto"/>
          </w:tcPr>
          <w:p w14:paraId="4ADA2EF3" w14:textId="0436E395" w:rsidR="00B1199E" w:rsidRDefault="00B1199E" w:rsidP="00B1199E">
            <w:r>
              <w:t>13/25</w:t>
            </w:r>
          </w:p>
        </w:tc>
      </w:tr>
    </w:tbl>
    <w:p w14:paraId="1C0B24F5" w14:textId="77777777" w:rsidR="00B1199E" w:rsidRDefault="00B1199E" w:rsidP="00B1199E"/>
    <w:p w14:paraId="5E3493D9" w14:textId="77777777" w:rsidR="00B1199E" w:rsidRDefault="00B1199E" w:rsidP="00B1199E"/>
    <w:p w14:paraId="2B27CBE0" w14:textId="77777777" w:rsidR="00B1199E" w:rsidRDefault="00B1199E" w:rsidP="00B1199E"/>
    <w:p w14:paraId="1298E3B4" w14:textId="77777777" w:rsidR="00B1199E" w:rsidRDefault="00B1199E" w:rsidP="00B1199E"/>
    <w:sdt>
      <w:sdtPr>
        <w:alias w:val="Sammendrag"/>
        <w:tag w:val="Sammendrag"/>
        <w:id w:val="337592542"/>
        <w:placeholder>
          <w:docPart w:val="55E4A91F49E44E9982631D93EFB82265"/>
        </w:placeholder>
      </w:sdtPr>
      <w:sdtEndPr/>
      <w:sdtContent>
        <w:p w14:paraId="6E184E04" w14:textId="77777777" w:rsidR="00B1199E" w:rsidRPr="00BE598D" w:rsidRDefault="00B1199E" w:rsidP="00B1199E">
          <w:pPr>
            <w:keepNext/>
            <w:keepLines/>
            <w:outlineLvl w:val="1"/>
            <w:rPr>
              <w:rFonts w:eastAsia="Arial Unicode MS"/>
              <w:b/>
              <w:bCs/>
            </w:rPr>
          </w:pPr>
          <w:r>
            <w:rPr>
              <w:rFonts w:eastAsia="Arial Unicode MS"/>
              <w:b/>
              <w:bCs/>
            </w:rPr>
            <w:t>Saksorientering</w:t>
          </w:r>
        </w:p>
        <w:p w14:paraId="3575D3B5" w14:textId="77777777" w:rsidR="00B1199E" w:rsidRDefault="00B1199E" w:rsidP="00B1199E">
          <w:pPr>
            <w:pStyle w:val="NormalWeb"/>
            <w:shd w:val="clear" w:color="auto" w:fill="FFFFFF"/>
            <w:rPr>
              <w:rFonts w:ascii="Arial" w:hAnsi="Arial" w:cs="Arial"/>
              <w:color w:val="393838"/>
              <w:sz w:val="27"/>
              <w:szCs w:val="27"/>
            </w:rPr>
          </w:pPr>
          <w:r>
            <w:rPr>
              <w:rFonts w:ascii="Arial" w:hAnsi="Arial" w:cs="Arial"/>
              <w:color w:val="393838"/>
              <w:sz w:val="27"/>
              <w:szCs w:val="27"/>
            </w:rPr>
            <w:t>Stillingen som biskop i Nord-Hålogaland blir ledig etter at biskop Olav Øygard går av 1. oktober 2025. Øygard har vært biskop i Nord- Hålogaland i nesten 11 år.</w:t>
          </w:r>
        </w:p>
        <w:p w14:paraId="0447A218" w14:textId="77777777" w:rsidR="00B1199E" w:rsidRDefault="00B1199E" w:rsidP="00B1199E">
          <w:pPr>
            <w:pStyle w:val="NormalWeb"/>
            <w:shd w:val="clear" w:color="auto" w:fill="FFFFFF"/>
            <w:rPr>
              <w:rFonts w:ascii="Arial" w:hAnsi="Arial" w:cs="Arial"/>
              <w:color w:val="393838"/>
              <w:sz w:val="27"/>
              <w:szCs w:val="27"/>
            </w:rPr>
          </w:pPr>
          <w:r>
            <w:rPr>
              <w:rFonts w:ascii="Arial" w:hAnsi="Arial" w:cs="Arial"/>
              <w:color w:val="393838"/>
              <w:sz w:val="27"/>
              <w:szCs w:val="27"/>
            </w:rPr>
            <w:t>Nå er det seks bispekandidater det skal stemmes over:</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Bergslid</w:t>
          </w:r>
          <w:proofErr w:type="spellEnd"/>
          <w:r>
            <w:rPr>
              <w:rStyle w:val="Sterk"/>
              <w:rFonts w:ascii="Arial" w:hAnsi="Arial" w:cs="Arial"/>
              <w:color w:val="393838"/>
              <w:sz w:val="27"/>
              <w:szCs w:val="27"/>
              <w:shd w:val="clear" w:color="auto" w:fill="FFFFFF"/>
            </w:rPr>
            <w:t>, Kjartan</w:t>
          </w:r>
          <w:r>
            <w:rPr>
              <w:rFonts w:ascii="Arial" w:hAnsi="Arial" w:cs="Arial"/>
              <w:color w:val="393838"/>
              <w:sz w:val="27"/>
              <w:szCs w:val="27"/>
              <w:shd w:val="clear" w:color="auto" w:fill="FFFFFF"/>
            </w:rPr>
            <w:t>: F. 24/06/1966. Prost, Østre Borgesyssel prosti, Borg bispedømme</w:t>
          </w:r>
          <w:r>
            <w:rPr>
              <w:rFonts w:ascii="Arial" w:hAnsi="Arial" w:cs="Arial"/>
              <w:color w:val="393838"/>
              <w:sz w:val="27"/>
              <w:szCs w:val="27"/>
            </w:rPr>
            <w:br/>
          </w:r>
          <w:r>
            <w:rPr>
              <w:rStyle w:val="Sterk"/>
              <w:rFonts w:ascii="Arial" w:hAnsi="Arial" w:cs="Arial"/>
              <w:color w:val="393838"/>
              <w:sz w:val="27"/>
              <w:szCs w:val="27"/>
              <w:shd w:val="clear" w:color="auto" w:fill="FFFFFF"/>
            </w:rPr>
            <w:t>Lægdene, Stig:</w:t>
          </w:r>
          <w:r>
            <w:rPr>
              <w:rFonts w:ascii="Arial" w:hAnsi="Arial" w:cs="Arial"/>
              <w:color w:val="393838"/>
              <w:sz w:val="27"/>
              <w:szCs w:val="27"/>
              <w:shd w:val="clear" w:color="auto" w:fill="FFFFFF"/>
            </w:rPr>
            <w:t> F. 15/6/1961. Domprost, Tromsø Domprosti, Nord-Hålogaland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Norbye</w:t>
          </w:r>
          <w:proofErr w:type="spellEnd"/>
          <w:r>
            <w:rPr>
              <w:rStyle w:val="Sterk"/>
              <w:rFonts w:ascii="Arial" w:hAnsi="Arial" w:cs="Arial"/>
              <w:color w:val="393838"/>
              <w:sz w:val="27"/>
              <w:szCs w:val="27"/>
              <w:shd w:val="clear" w:color="auto" w:fill="FFFFFF"/>
            </w:rPr>
            <w:t>, Gaute</w:t>
          </w:r>
          <w:r>
            <w:rPr>
              <w:rFonts w:ascii="Arial" w:hAnsi="Arial" w:cs="Arial"/>
              <w:color w:val="393838"/>
              <w:sz w:val="27"/>
              <w:szCs w:val="27"/>
              <w:shd w:val="clear" w:color="auto" w:fill="FFFFFF"/>
            </w:rPr>
            <w:t>: F. 16/01/1968. Garnisonsprest, Forsvaret - Forsvarets tros- og livssynskorps (FTLK) </w:t>
          </w:r>
          <w:r>
            <w:rPr>
              <w:rFonts w:ascii="Arial" w:hAnsi="Arial" w:cs="Arial"/>
              <w:color w:val="393838"/>
              <w:sz w:val="27"/>
              <w:szCs w:val="27"/>
            </w:rPr>
            <w:br/>
          </w:r>
          <w:r>
            <w:rPr>
              <w:rStyle w:val="Sterk"/>
              <w:rFonts w:ascii="Arial" w:hAnsi="Arial" w:cs="Arial"/>
              <w:color w:val="393838"/>
              <w:sz w:val="27"/>
              <w:szCs w:val="27"/>
              <w:shd w:val="clear" w:color="auto" w:fill="FFFFFF"/>
            </w:rPr>
            <w:t>Sandmæl, Kristine</w:t>
          </w:r>
          <w:r>
            <w:rPr>
              <w:rFonts w:ascii="Arial" w:hAnsi="Arial" w:cs="Arial"/>
              <w:color w:val="393838"/>
              <w:sz w:val="27"/>
              <w:szCs w:val="27"/>
              <w:shd w:val="clear" w:color="auto" w:fill="FFFFFF"/>
            </w:rPr>
            <w:t>: F. 04/02/1970. Prost, Lofoten prosti, Sør-Hålogaland bispedømme</w:t>
          </w:r>
          <w:r>
            <w:rPr>
              <w:rFonts w:ascii="Arial" w:hAnsi="Arial" w:cs="Arial"/>
              <w:color w:val="393838"/>
              <w:sz w:val="27"/>
              <w:szCs w:val="27"/>
            </w:rPr>
            <w:br/>
          </w:r>
          <w:proofErr w:type="spellStart"/>
          <w:r>
            <w:rPr>
              <w:rStyle w:val="Sterk"/>
              <w:rFonts w:ascii="Arial" w:hAnsi="Arial" w:cs="Arial"/>
              <w:color w:val="393838"/>
              <w:sz w:val="27"/>
              <w:szCs w:val="27"/>
              <w:shd w:val="clear" w:color="auto" w:fill="FFFFFF"/>
            </w:rPr>
            <w:t>Sirris</w:t>
          </w:r>
          <w:proofErr w:type="spellEnd"/>
          <w:r>
            <w:rPr>
              <w:rStyle w:val="Sterk"/>
              <w:rFonts w:ascii="Arial" w:hAnsi="Arial" w:cs="Arial"/>
              <w:color w:val="393838"/>
              <w:sz w:val="27"/>
              <w:szCs w:val="27"/>
              <w:shd w:val="clear" w:color="auto" w:fill="FFFFFF"/>
            </w:rPr>
            <w:t>, Stephen</w:t>
          </w:r>
          <w:r>
            <w:rPr>
              <w:rFonts w:ascii="Arial" w:hAnsi="Arial" w:cs="Arial"/>
              <w:color w:val="393838"/>
              <w:sz w:val="27"/>
              <w:szCs w:val="27"/>
              <w:shd w:val="clear" w:color="auto" w:fill="FFFFFF"/>
            </w:rPr>
            <w:t>: F. 08/06/1977.   Prodekan, NMBU/Professor i diakonivitenskap, MF </w:t>
          </w:r>
          <w:r>
            <w:rPr>
              <w:rFonts w:ascii="Arial" w:hAnsi="Arial" w:cs="Arial"/>
              <w:color w:val="393838"/>
              <w:sz w:val="27"/>
              <w:szCs w:val="27"/>
            </w:rPr>
            <w:br/>
          </w:r>
          <w:r>
            <w:rPr>
              <w:rStyle w:val="Sterk"/>
              <w:rFonts w:ascii="Arial" w:hAnsi="Arial" w:cs="Arial"/>
              <w:color w:val="393838"/>
              <w:sz w:val="27"/>
              <w:szCs w:val="27"/>
              <w:shd w:val="clear" w:color="auto" w:fill="FFFFFF"/>
            </w:rPr>
            <w:t>Skoglund, Anne Bergliot</w:t>
          </w:r>
          <w:r>
            <w:rPr>
              <w:rFonts w:ascii="Arial" w:hAnsi="Arial" w:cs="Arial"/>
              <w:color w:val="393838"/>
              <w:sz w:val="27"/>
              <w:szCs w:val="27"/>
              <w:shd w:val="clear" w:color="auto" w:fill="FFFFFF"/>
            </w:rPr>
            <w:t>: F. 05/02/1963. Stiftsdirektør, Nord-Hålogaland bispedømme  </w:t>
          </w:r>
        </w:p>
        <w:p w14:paraId="4B22364E" w14:textId="77777777" w:rsidR="00B1199E" w:rsidRDefault="00B1199E" w:rsidP="00B1199E">
          <w:pPr>
            <w:pStyle w:val="NormalWeb"/>
            <w:shd w:val="clear" w:color="auto" w:fill="FFFFFF"/>
            <w:rPr>
              <w:rFonts w:ascii="Arial" w:hAnsi="Arial" w:cs="Arial"/>
              <w:color w:val="393838"/>
              <w:sz w:val="27"/>
              <w:szCs w:val="27"/>
            </w:rPr>
          </w:pPr>
          <w:r>
            <w:rPr>
              <w:rFonts w:ascii="Arial" w:hAnsi="Arial" w:cs="Arial"/>
              <w:color w:val="393838"/>
              <w:sz w:val="27"/>
              <w:szCs w:val="27"/>
            </w:rPr>
            <w:t xml:space="preserve">Prosessen fram mot tilsetting av ny biskop innebærer en rådgivende avstemning som avgjør hvilke tre av de seks nominerte kandidatene som blir med videre i prosessen. </w:t>
          </w:r>
        </w:p>
        <w:p w14:paraId="7A8A2207" w14:textId="77777777" w:rsidR="00B1199E" w:rsidRDefault="00B1199E" w:rsidP="00B1199E">
          <w:pPr>
            <w:contextualSpacing/>
          </w:pPr>
          <w:r>
            <w:rPr>
              <w:color w:val="393838"/>
              <w:sz w:val="27"/>
              <w:szCs w:val="27"/>
            </w:rPr>
            <w:t>Fristen for alle med stemmerett til å avgi rådgivende stemme er 12. juni. Ny biskop i Nord-Hålogaland bispedømme tilsettes under kirkerådets møte 18. September 2025.</w:t>
          </w:r>
        </w:p>
      </w:sdtContent>
    </w:sdt>
    <w:p w14:paraId="35F9C834" w14:textId="77777777" w:rsidR="00B1199E" w:rsidRDefault="00B1199E" w:rsidP="00B1199E"/>
    <w:sdt>
      <w:sdtPr>
        <w:rPr>
          <w:b/>
        </w:rPr>
        <w:tag w:val="MU_Tittel"/>
        <w:id w:val="1375503690"/>
        <w:placeholder>
          <w:docPart w:val="107D6FF1F72C4BB09E15C55789562D15"/>
        </w:placeholder>
        <w:text/>
      </w:sdtPr>
      <w:sdtEndPr/>
      <w:sdtContent>
        <w:p w14:paraId="5F8863DE" w14:textId="77777777" w:rsidR="00B1199E" w:rsidRDefault="00B1199E" w:rsidP="00B1199E">
          <w:pPr>
            <w:rPr>
              <w:b/>
            </w:rPr>
          </w:pPr>
          <w:r w:rsidRPr="00EF6EF9">
            <w:rPr>
              <w:b/>
            </w:rPr>
            <w:t>Forslag til vedtak</w:t>
          </w:r>
        </w:p>
      </w:sdtContent>
    </w:sdt>
    <w:p w14:paraId="2DB7654E" w14:textId="77777777" w:rsidR="00B1199E" w:rsidRDefault="00B1199E" w:rsidP="00B1199E"/>
    <w:p w14:paraId="46DB7D68" w14:textId="0B62BEAA" w:rsidR="00B1199E" w:rsidRDefault="00B1199E" w:rsidP="00B1199E">
      <w:r>
        <w:lastRenderedPageBreak/>
        <w:t>Ingen forlag.</w:t>
      </w:r>
    </w:p>
    <w:p w14:paraId="11AF9061" w14:textId="77777777" w:rsidR="00B1199E" w:rsidRDefault="00B1199E" w:rsidP="00B1199E"/>
    <w:sdt>
      <w:sdtPr>
        <w:rPr>
          <w:b w:val="0"/>
        </w:rPr>
        <w:alias w:val="Vedtak for sak 13/25"/>
        <w:tag w:val="HandlingID208783;CaseID200844"/>
        <w:id w:val="2073925151"/>
        <w:placeholder>
          <w:docPart w:val="DefaultPlaceholder_-1854013440"/>
        </w:placeholder>
      </w:sdtPr>
      <w:sdtEndPr/>
      <w:sdtContent>
        <w:p w14:paraId="3C0D6F5B" w14:textId="37CEFECD" w:rsidR="00B1199E" w:rsidRDefault="00B1199E" w:rsidP="00B1199E">
          <w:pPr>
            <w:pStyle w:val="MUCaseTitle3"/>
          </w:pPr>
          <w:r>
            <w:t>Møtebehandling</w:t>
          </w:r>
        </w:p>
        <w:p w14:paraId="6992A6E1" w14:textId="77777777" w:rsidR="00B1199E" w:rsidRDefault="00B1199E" w:rsidP="00B1199E"/>
        <w:sdt>
          <w:sdtPr>
            <w:rPr>
              <w:b w:val="0"/>
            </w:rPr>
            <w:tag w:val="MU_Innstilling"/>
            <w:id w:val="403031301"/>
            <w:lock w:val="sdtLocked"/>
            <w:placeholder>
              <w:docPart w:val="DefaultPlaceholder_-1854013440"/>
            </w:placeholder>
            <w15:appearance w15:val="hidden"/>
          </w:sdtPr>
          <w:sdtEndPr/>
          <w:sdtContent>
            <w:p w14:paraId="56F8294A" w14:textId="77777777" w:rsidR="00B1199E" w:rsidRDefault="00B1199E" w:rsidP="00B1199E">
              <w:pPr>
                <w:pStyle w:val="MUCaseTitle3"/>
              </w:pPr>
              <w:r>
                <w:t xml:space="preserve">Vedtak </w:t>
              </w:r>
            </w:p>
            <w:sdt>
              <w:sdtPr>
                <w:tag w:val="MU_Vedtakstekst"/>
                <w:id w:val="-52853519"/>
                <w:lock w:val="sdtLocked"/>
                <w:placeholder>
                  <w:docPart w:val="942FE6EA43014986B802B2111E385AD4"/>
                </w:placeholder>
                <w15:appearance w15:val="hidden"/>
              </w:sdtPr>
              <w:sdtEndPr/>
              <w:sdtContent>
                <w:sdt>
                  <w:sdtPr>
                    <w:tag w:val="MU_Vedtakstekst"/>
                    <w:id w:val="1738361708"/>
                    <w:placeholder>
                      <w:docPart w:val="FECFD3F0B01042A7AE64CA823360C4C0"/>
                    </w:placeholder>
                  </w:sdtPr>
                  <w:sdtEndPr/>
                  <w:sdtContent>
                    <w:sdt>
                      <w:sdtPr>
                        <w:tag w:val="MU_Vedtakstekst"/>
                        <w:id w:val="458313457"/>
                        <w:placeholder>
                          <w:docPart w:val="7414BC6910D04571ADD2381444F2B1A1"/>
                        </w:placeholder>
                      </w:sdtPr>
                      <w:sdtEndPr/>
                      <w:sdtContent>
                        <w:p w14:paraId="062E276C" w14:textId="4C328A00" w:rsidR="00B1199E" w:rsidRDefault="00B1199E" w:rsidP="00B1199E">
                          <w:r>
                            <w:t>Berg menighetsråd stemmer på følgende tre kandidater i prioritert rekkefølge:</w:t>
                          </w:r>
                        </w:p>
                        <w:p w14:paraId="33AB1F3F" w14:textId="77777777" w:rsidR="00B1199E" w:rsidRDefault="00B1199E" w:rsidP="00B1199E">
                          <w:pPr>
                            <w:pStyle w:val="Listeavsnitt"/>
                            <w:numPr>
                              <w:ilvl w:val="0"/>
                              <w:numId w:val="1"/>
                            </w:numPr>
                          </w:pPr>
                          <w:r>
                            <w:t>Stig Lægdene</w:t>
                          </w:r>
                        </w:p>
                        <w:p w14:paraId="46DA7287" w14:textId="77777777" w:rsidR="00B1199E" w:rsidRDefault="00B1199E" w:rsidP="00B1199E">
                          <w:pPr>
                            <w:pStyle w:val="Listeavsnitt"/>
                            <w:numPr>
                              <w:ilvl w:val="0"/>
                              <w:numId w:val="1"/>
                            </w:numPr>
                          </w:pPr>
                          <w:r>
                            <w:t>Anne Bergliot Skoglund</w:t>
                          </w:r>
                        </w:p>
                        <w:p w14:paraId="712DF24F" w14:textId="33493492" w:rsidR="00B1199E" w:rsidRDefault="00B1199E" w:rsidP="00B1199E">
                          <w:pPr>
                            <w:pStyle w:val="Listeavsnitt"/>
                            <w:numPr>
                              <w:ilvl w:val="0"/>
                              <w:numId w:val="1"/>
                            </w:numPr>
                          </w:pPr>
                          <w:r>
                            <w:t>Kristine Sandmæl</w:t>
                          </w:r>
                        </w:p>
                        <w:p w14:paraId="45687930" w14:textId="77777777" w:rsidR="00B1199E" w:rsidRDefault="00B1199E" w:rsidP="00B1199E">
                          <w:r>
                            <w:t>Menighetsforvalter ordner med den praktiske stemmeavgivningen.</w:t>
                          </w:r>
                        </w:p>
                      </w:sdtContent>
                    </w:sdt>
                    <w:p w14:paraId="53FDFF9A" w14:textId="77777777" w:rsidR="00B1199E" w:rsidRDefault="00407D90" w:rsidP="00B1199E"/>
                  </w:sdtContent>
                </w:sdt>
                <w:p w14:paraId="5B644C59" w14:textId="524396A1" w:rsidR="00B1199E" w:rsidRDefault="00B1199E" w:rsidP="00B1199E"/>
                <w:p w14:paraId="306DA653" w14:textId="77777777" w:rsidR="00B1199E" w:rsidRDefault="00407D90" w:rsidP="00B1199E"/>
              </w:sdtContent>
            </w:sdt>
          </w:sdtContent>
        </w:sdt>
        <w:p w14:paraId="500D377B" w14:textId="2B4B1D2E" w:rsidR="00B1199E" w:rsidRDefault="00B1199E" w:rsidP="00B1199E">
          <w:pPr>
            <w:spacing w:before="240"/>
          </w:pPr>
          <w:r>
            <w:fldChar w:fldCharType="begin"/>
          </w:r>
          <w:r>
            <w:instrText xml:space="preserve"> MACROBUTTON SaveDecision [Lagre vedtak] </w:instrText>
          </w:r>
          <w:r>
            <w:fldChar w:fldCharType="end"/>
          </w:r>
        </w:p>
      </w:sdtContent>
    </w:sdt>
    <w:p w14:paraId="7540B9C1" w14:textId="77777777" w:rsidR="00B1199E" w:rsidRDefault="00B1199E" w:rsidP="00B1199E">
      <w:pPr>
        <w:spacing w:before="240"/>
      </w:pPr>
    </w:p>
    <w:p w14:paraId="0F328FAA" w14:textId="77777777" w:rsidR="00B1199E" w:rsidRDefault="00B1199E" w:rsidP="00B1199E">
      <w:pPr>
        <w:spacing w:before="240"/>
      </w:pPr>
    </w:p>
    <w:p w14:paraId="13F625D8" w14:textId="77777777" w:rsidR="00B1199E" w:rsidRDefault="00B1199E" w:rsidP="00B1199E">
      <w:pPr>
        <w:spacing w:before="240"/>
      </w:pPr>
    </w:p>
    <w:p w14:paraId="2EF489B2" w14:textId="77777777" w:rsidR="00B1199E" w:rsidRDefault="00B1199E" w:rsidP="00B1199E">
      <w:pPr>
        <w:spacing w:before="240"/>
      </w:pPr>
    </w:p>
    <w:p w14:paraId="71B8A5BC" w14:textId="53BB1375" w:rsidR="00B1199E" w:rsidRDefault="00B1199E" w:rsidP="00B1199E">
      <w:pPr>
        <w:pStyle w:val="MUCaseTitle"/>
        <w:rPr>
          <w:shd w:val="clear" w:color="auto" w:fill="D9D9D9"/>
        </w:rPr>
      </w:pPr>
      <w:r w:rsidRPr="00B1199E">
        <w:rPr>
          <w:shd w:val="clear" w:color="auto" w:fill="D9D9D9"/>
        </w:rPr>
        <w:t>Orienteringssaker</w:t>
      </w:r>
    </w:p>
    <w:p w14:paraId="022DA8E6" w14:textId="2CB53DD2" w:rsidR="00B1199E" w:rsidRPr="00B1199E" w:rsidRDefault="00B1199E" w:rsidP="00B1199E">
      <w:pPr>
        <w:pStyle w:val="MUCaseTitle"/>
        <w:rPr>
          <w:shd w:val="clear" w:color="auto" w:fill="D9D9D9"/>
        </w:rPr>
      </w:pPr>
      <w:r w:rsidRPr="00B1199E">
        <w:rPr>
          <w:shd w:val="clear" w:color="auto" w:fill="D9D9D9"/>
        </w:rPr>
        <w:t>Eventuelt</w:t>
      </w:r>
    </w:p>
    <w:sectPr w:rsidR="00B1199E" w:rsidRPr="00B1199E"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5D0EABD3" w:rsidR="006638E2" w:rsidRPr="00832A5E" w:rsidRDefault="00407D90" w:rsidP="006638E2">
          <w:pPr>
            <w:rPr>
              <w:lang w:val="en-US"/>
            </w:rPr>
          </w:pPr>
          <w:sdt>
            <w:sdtPr>
              <w:rPr>
                <w:sz w:val="22"/>
                <w:szCs w:val="22"/>
              </w:rPr>
              <w:tag w:val="ToBoard.Name"/>
              <w:id w:val="-1878151352"/>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B1199E">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A366FE"/>
    <w:multiLevelType w:val="hybridMultilevel"/>
    <w:tmpl w:val="392A8900"/>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num w:numId="1" w16cid:durableId="5629818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07D90"/>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567B"/>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1AC3"/>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79C"/>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1199E"/>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77048"/>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FCD165C2-CD63-4A65-8F56-53292069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B1199E"/>
    <w:pPr>
      <w:autoSpaceDE/>
      <w:autoSpaceDN/>
    </w:pPr>
    <w:rPr>
      <w:rFonts w:ascii="Aptos" w:eastAsiaTheme="minorHAnsi" w:hAnsi="Aptos" w:cs="Aptos"/>
    </w:rPr>
  </w:style>
  <w:style w:type="paragraph" w:styleId="NormalWeb">
    <w:name w:val="Normal (Web)"/>
    <w:basedOn w:val="Normal"/>
    <w:uiPriority w:val="99"/>
    <w:unhideWhenUsed/>
    <w:rsid w:val="00B1199E"/>
    <w:pPr>
      <w:autoSpaceDE/>
      <w:autoSpaceDN/>
      <w:spacing w:before="100" w:beforeAutospacing="1" w:after="100" w:afterAutospacing="1"/>
    </w:pPr>
    <w:rPr>
      <w:rFonts w:ascii="Times New Roman" w:hAnsi="Times New Roman" w:cs="Times New Roman"/>
    </w:rPr>
  </w:style>
  <w:style w:type="character" w:styleId="Sterk">
    <w:name w:val="Strong"/>
    <w:basedOn w:val="Standardskriftforavsnitt"/>
    <w:uiPriority w:val="22"/>
    <w:qFormat/>
    <w:rsid w:val="00B1199E"/>
    <w:rPr>
      <w:b/>
      <w:bCs/>
    </w:rPr>
  </w:style>
  <w:style w:type="character" w:styleId="Ulstomtale">
    <w:name w:val="Unresolved Mention"/>
    <w:basedOn w:val="Standardskriftforavsnitt"/>
    <w:uiPriority w:val="99"/>
    <w:semiHidden/>
    <w:unhideWhenUsed/>
    <w:rsid w:val="00B1199E"/>
    <w:rPr>
      <w:color w:val="605E5C"/>
      <w:shd w:val="clear" w:color="auto" w:fill="E1DFDD"/>
    </w:rPr>
  </w:style>
  <w:style w:type="paragraph" w:styleId="Listeavsnitt">
    <w:name w:val="List Paragraph"/>
    <w:basedOn w:val="Normal"/>
    <w:uiPriority w:val="34"/>
    <w:qFormat/>
    <w:rsid w:val="00B119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08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F9EDCE43CB97495BB1BFA453852BC67F"/>
        <w:category>
          <w:name w:val="Generelt"/>
          <w:gallery w:val="placeholder"/>
        </w:category>
        <w:types>
          <w:type w:val="bbPlcHdr"/>
        </w:types>
        <w:behaviors>
          <w:behavior w:val="content"/>
        </w:behaviors>
        <w:guid w:val="{0D9ACA2B-5B2E-4AC3-B419-25E6CF58BB1C}"/>
      </w:docPartPr>
      <w:docPartBody>
        <w:p w:rsidR="00682848" w:rsidRDefault="00682848" w:rsidP="00682848">
          <w:pPr>
            <w:pStyle w:val="F9EDCE43CB97495BB1BFA453852BC67F"/>
          </w:pPr>
          <w:r>
            <w:rPr>
              <w:rStyle w:val="Plassholdertekst"/>
            </w:rPr>
            <w:t>Skriv inn teksten her.</w:t>
          </w:r>
        </w:p>
      </w:docPartBody>
    </w:docPart>
    <w:docPart>
      <w:docPartPr>
        <w:name w:val="2B9D1F28447E42489B15914042374919"/>
        <w:category>
          <w:name w:val="Generelt"/>
          <w:gallery w:val="placeholder"/>
        </w:category>
        <w:types>
          <w:type w:val="bbPlcHdr"/>
        </w:types>
        <w:behaviors>
          <w:behavior w:val="content"/>
        </w:behaviors>
        <w:guid w:val="{B42BFEA4-6642-42FA-80C7-47309AFFF78D}"/>
      </w:docPartPr>
      <w:docPartBody>
        <w:p w:rsidR="00682848" w:rsidRDefault="00682848" w:rsidP="00682848">
          <w:pPr>
            <w:pStyle w:val="2B9D1F28447E42489B15914042374919"/>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038CD2D7-65F4-470B-A4CC-ED40A03868C5}"/>
      </w:docPartPr>
      <w:docPartBody>
        <w:p w:rsidR="00682848" w:rsidRDefault="00682848">
          <w:r w:rsidRPr="004119EE">
            <w:rPr>
              <w:rStyle w:val="Plassholdertekst"/>
            </w:rPr>
            <w:t>Klikk eller trykk her for å skrive inn tekst.</w:t>
          </w:r>
        </w:p>
      </w:docPartBody>
    </w:docPart>
    <w:docPart>
      <w:docPartPr>
        <w:name w:val="CBB1EC44C1914C4D969BF00A89D6A12B"/>
        <w:category>
          <w:name w:val="Generelt"/>
          <w:gallery w:val="placeholder"/>
        </w:category>
        <w:types>
          <w:type w:val="bbPlcHdr"/>
        </w:types>
        <w:behaviors>
          <w:behavior w:val="content"/>
        </w:behaviors>
        <w:guid w:val="{54679CC0-E243-47A7-8ACC-13D57E7E4430}"/>
      </w:docPartPr>
      <w:docPartBody>
        <w:p w:rsidR="00682848" w:rsidRDefault="00682848">
          <w:r w:rsidRPr="004119EE">
            <w:rPr>
              <w:rStyle w:val="Plassholdertekst"/>
            </w:rPr>
            <w:t>Skriv inn vedtaket her</w:t>
          </w:r>
        </w:p>
      </w:docPartBody>
    </w:docPart>
    <w:docPart>
      <w:docPartPr>
        <w:name w:val="5DC779D0A2EB40438305B449302B0D3F"/>
        <w:category>
          <w:name w:val="Generelt"/>
          <w:gallery w:val="placeholder"/>
        </w:category>
        <w:types>
          <w:type w:val="bbPlcHdr"/>
        </w:types>
        <w:behaviors>
          <w:behavior w:val="content"/>
        </w:behaviors>
        <w:guid w:val="{A34F789F-C464-406B-BC19-3B7F14F79E97}"/>
      </w:docPartPr>
      <w:docPartBody>
        <w:p w:rsidR="00682848" w:rsidRDefault="00682848" w:rsidP="00682848">
          <w:pPr>
            <w:pStyle w:val="5DC779D0A2EB40438305B449302B0D3F"/>
          </w:pPr>
          <w:r>
            <w:rPr>
              <w:rStyle w:val="Plassholdertekst"/>
            </w:rPr>
            <w:t>Skriv inn teksten her.</w:t>
          </w:r>
        </w:p>
      </w:docPartBody>
    </w:docPart>
    <w:docPart>
      <w:docPartPr>
        <w:name w:val="AD1343A3D3BD415C8A6D7E187D77E60B"/>
        <w:category>
          <w:name w:val="Generelt"/>
          <w:gallery w:val="placeholder"/>
        </w:category>
        <w:types>
          <w:type w:val="bbPlcHdr"/>
        </w:types>
        <w:behaviors>
          <w:behavior w:val="content"/>
        </w:behaviors>
        <w:guid w:val="{73C553C1-1866-42DA-97B4-7C1875051E97}"/>
      </w:docPartPr>
      <w:docPartBody>
        <w:p w:rsidR="00682848" w:rsidRDefault="00682848" w:rsidP="00682848">
          <w:pPr>
            <w:pStyle w:val="AD1343A3D3BD415C8A6D7E187D77E60B"/>
          </w:pPr>
          <w:r w:rsidRPr="004202B9">
            <w:rPr>
              <w:rStyle w:val="Plassholdertekst"/>
            </w:rPr>
            <w:t>Click here to enter text.</w:t>
          </w:r>
        </w:p>
      </w:docPartBody>
    </w:docPart>
    <w:docPart>
      <w:docPartPr>
        <w:name w:val="0D4AFC0EDDBD44249036BBF15E0F1F61"/>
        <w:category>
          <w:name w:val="Generelt"/>
          <w:gallery w:val="placeholder"/>
        </w:category>
        <w:types>
          <w:type w:val="bbPlcHdr"/>
        </w:types>
        <w:behaviors>
          <w:behavior w:val="content"/>
        </w:behaviors>
        <w:guid w:val="{DA45E79A-E557-4530-BFA3-2A1B7F2B67C3}"/>
      </w:docPartPr>
      <w:docPartBody>
        <w:p w:rsidR="00682848" w:rsidRDefault="00682848">
          <w:r w:rsidRPr="004119EE">
            <w:rPr>
              <w:rStyle w:val="Plassholdertekst"/>
            </w:rPr>
            <w:t>Skriv inn vedtaket her</w:t>
          </w:r>
        </w:p>
      </w:docPartBody>
    </w:docPart>
    <w:docPart>
      <w:docPartPr>
        <w:name w:val="914267A820844D2B806E624DEE7F9834"/>
        <w:category>
          <w:name w:val="Generelt"/>
          <w:gallery w:val="placeholder"/>
        </w:category>
        <w:types>
          <w:type w:val="bbPlcHdr"/>
        </w:types>
        <w:behaviors>
          <w:behavior w:val="content"/>
        </w:behaviors>
        <w:guid w:val="{1378DF71-CB8C-4FC9-BCDA-C9E29B7E6A25}"/>
      </w:docPartPr>
      <w:docPartBody>
        <w:p w:rsidR="00682848" w:rsidRDefault="00682848" w:rsidP="00682848">
          <w:pPr>
            <w:pStyle w:val="914267A820844D2B806E624DEE7F9834"/>
          </w:pPr>
          <w:r>
            <w:rPr>
              <w:rStyle w:val="Plassholdertekst"/>
            </w:rPr>
            <w:t>Skriv inn teksten her.</w:t>
          </w:r>
        </w:p>
      </w:docPartBody>
    </w:docPart>
    <w:docPart>
      <w:docPartPr>
        <w:name w:val="948E5AA1247544888E9D41F8FA116190"/>
        <w:category>
          <w:name w:val="Generelt"/>
          <w:gallery w:val="placeholder"/>
        </w:category>
        <w:types>
          <w:type w:val="bbPlcHdr"/>
        </w:types>
        <w:behaviors>
          <w:behavior w:val="content"/>
        </w:behaviors>
        <w:guid w:val="{7F5E17BC-0000-462E-855F-BBE4FDF270A3}"/>
      </w:docPartPr>
      <w:docPartBody>
        <w:p w:rsidR="00682848" w:rsidRDefault="00682848" w:rsidP="00682848">
          <w:pPr>
            <w:pStyle w:val="948E5AA1247544888E9D41F8FA116190"/>
          </w:pPr>
          <w:r w:rsidRPr="004202B9">
            <w:rPr>
              <w:rStyle w:val="Plassholdertekst"/>
            </w:rPr>
            <w:t>Click here to enter text.</w:t>
          </w:r>
        </w:p>
      </w:docPartBody>
    </w:docPart>
    <w:docPart>
      <w:docPartPr>
        <w:name w:val="D6797F32A73A477AB15477ACE50451FE"/>
        <w:category>
          <w:name w:val="Generelt"/>
          <w:gallery w:val="placeholder"/>
        </w:category>
        <w:types>
          <w:type w:val="bbPlcHdr"/>
        </w:types>
        <w:behaviors>
          <w:behavior w:val="content"/>
        </w:behaviors>
        <w:guid w:val="{48352F5D-B64A-4849-9B8A-2FAE40855789}"/>
      </w:docPartPr>
      <w:docPartBody>
        <w:p w:rsidR="00682848" w:rsidRDefault="00682848">
          <w:r w:rsidRPr="004119EE">
            <w:rPr>
              <w:rStyle w:val="Plassholdertekst"/>
            </w:rPr>
            <w:t>Skriv inn vedtaket her</w:t>
          </w:r>
        </w:p>
      </w:docPartBody>
    </w:docPart>
    <w:docPart>
      <w:docPartPr>
        <w:name w:val="3129688D47E743D09E4157812D89ED75"/>
        <w:category>
          <w:name w:val="Generelt"/>
          <w:gallery w:val="placeholder"/>
        </w:category>
        <w:types>
          <w:type w:val="bbPlcHdr"/>
        </w:types>
        <w:behaviors>
          <w:behavior w:val="content"/>
        </w:behaviors>
        <w:guid w:val="{417FC41A-6175-4591-A1AE-DABEEB53E4A2}"/>
      </w:docPartPr>
      <w:docPartBody>
        <w:p w:rsidR="00682848" w:rsidRDefault="00682848" w:rsidP="00682848">
          <w:pPr>
            <w:pStyle w:val="3129688D47E743D09E4157812D89ED75"/>
          </w:pPr>
          <w:r>
            <w:rPr>
              <w:rStyle w:val="Plassholdertekst"/>
            </w:rPr>
            <w:t>Skriv inn teksten her.</w:t>
          </w:r>
        </w:p>
      </w:docPartBody>
    </w:docPart>
    <w:docPart>
      <w:docPartPr>
        <w:name w:val="229430FF8FFA42AFAD772D3418E1C375"/>
        <w:category>
          <w:name w:val="Generelt"/>
          <w:gallery w:val="placeholder"/>
        </w:category>
        <w:types>
          <w:type w:val="bbPlcHdr"/>
        </w:types>
        <w:behaviors>
          <w:behavior w:val="content"/>
        </w:behaviors>
        <w:guid w:val="{26669650-4DDC-41C0-8B8C-C6989F39E140}"/>
      </w:docPartPr>
      <w:docPartBody>
        <w:p w:rsidR="00682848" w:rsidRDefault="00682848" w:rsidP="00682848">
          <w:pPr>
            <w:pStyle w:val="229430FF8FFA42AFAD772D3418E1C375"/>
          </w:pPr>
          <w:r w:rsidRPr="004202B9">
            <w:rPr>
              <w:rStyle w:val="Plassholdertekst"/>
            </w:rPr>
            <w:t>Click here to enter text.</w:t>
          </w:r>
        </w:p>
      </w:docPartBody>
    </w:docPart>
    <w:docPart>
      <w:docPartPr>
        <w:name w:val="42BD8EDE527D435B9CE74CF7EB794180"/>
        <w:category>
          <w:name w:val="Generelt"/>
          <w:gallery w:val="placeholder"/>
        </w:category>
        <w:types>
          <w:type w:val="bbPlcHdr"/>
        </w:types>
        <w:behaviors>
          <w:behavior w:val="content"/>
        </w:behaviors>
        <w:guid w:val="{B0695054-0818-4F69-836D-2B703F0E08D6}"/>
      </w:docPartPr>
      <w:docPartBody>
        <w:p w:rsidR="00682848" w:rsidRDefault="00682848">
          <w:r w:rsidRPr="004119EE">
            <w:rPr>
              <w:rStyle w:val="Plassholdertekst"/>
            </w:rPr>
            <w:t>Skriv inn vedtaket her</w:t>
          </w:r>
        </w:p>
      </w:docPartBody>
    </w:docPart>
    <w:docPart>
      <w:docPartPr>
        <w:name w:val="ABF2DD74D51C48C993CCCDD45683AEFB"/>
        <w:category>
          <w:name w:val="Generelt"/>
          <w:gallery w:val="placeholder"/>
        </w:category>
        <w:types>
          <w:type w:val="bbPlcHdr"/>
        </w:types>
        <w:behaviors>
          <w:behavior w:val="content"/>
        </w:behaviors>
        <w:guid w:val="{8B058926-7C93-438D-A649-CF65DFA394F1}"/>
      </w:docPartPr>
      <w:docPartBody>
        <w:p w:rsidR="00682848" w:rsidRDefault="00682848" w:rsidP="00682848">
          <w:pPr>
            <w:pStyle w:val="ABF2DD74D51C48C993CCCDD45683AEFB"/>
          </w:pPr>
          <w:r>
            <w:rPr>
              <w:rStyle w:val="Plassholdertekst"/>
            </w:rPr>
            <w:t>Skriv inn teksten her.</w:t>
          </w:r>
        </w:p>
      </w:docPartBody>
    </w:docPart>
    <w:docPart>
      <w:docPartPr>
        <w:name w:val="6E62E83CF28749A4821251E539A7BF79"/>
        <w:category>
          <w:name w:val="Generelt"/>
          <w:gallery w:val="placeholder"/>
        </w:category>
        <w:types>
          <w:type w:val="bbPlcHdr"/>
        </w:types>
        <w:behaviors>
          <w:behavior w:val="content"/>
        </w:behaviors>
        <w:guid w:val="{41B7F7D9-7A67-4E43-BF9B-4CD9BD0B6443}"/>
      </w:docPartPr>
      <w:docPartBody>
        <w:p w:rsidR="00682848" w:rsidRDefault="00682848" w:rsidP="00682848">
          <w:pPr>
            <w:pStyle w:val="6E62E83CF28749A4821251E539A7BF79"/>
          </w:pPr>
          <w:r w:rsidRPr="004202B9">
            <w:rPr>
              <w:rStyle w:val="Plassholdertekst"/>
            </w:rPr>
            <w:t>Click here to enter text.</w:t>
          </w:r>
        </w:p>
      </w:docPartBody>
    </w:docPart>
    <w:docPart>
      <w:docPartPr>
        <w:name w:val="28279E719CA142A6BE0EBA7DFFDF0968"/>
        <w:category>
          <w:name w:val="Generelt"/>
          <w:gallery w:val="placeholder"/>
        </w:category>
        <w:types>
          <w:type w:val="bbPlcHdr"/>
        </w:types>
        <w:behaviors>
          <w:behavior w:val="content"/>
        </w:behaviors>
        <w:guid w:val="{AFC7386B-C0C4-468B-8F5A-D77A5D515733}"/>
      </w:docPartPr>
      <w:docPartBody>
        <w:p w:rsidR="00682848" w:rsidRDefault="00682848">
          <w:r w:rsidRPr="004119EE">
            <w:rPr>
              <w:rStyle w:val="Plassholdertekst"/>
            </w:rPr>
            <w:t>Skriv inn vedtaket her</w:t>
          </w:r>
        </w:p>
      </w:docPartBody>
    </w:docPart>
    <w:docPart>
      <w:docPartPr>
        <w:name w:val="09F43D7C802D4B3DAF0C1987E8F3B375"/>
        <w:category>
          <w:name w:val="Generelt"/>
          <w:gallery w:val="placeholder"/>
        </w:category>
        <w:types>
          <w:type w:val="bbPlcHdr"/>
        </w:types>
        <w:behaviors>
          <w:behavior w:val="content"/>
        </w:behaviors>
        <w:guid w:val="{D9443EC0-6372-427B-9F35-2B21416FCA4B}"/>
      </w:docPartPr>
      <w:docPartBody>
        <w:p w:rsidR="00682848" w:rsidRDefault="00682848" w:rsidP="00682848">
          <w:pPr>
            <w:pStyle w:val="09F43D7C802D4B3DAF0C1987E8F3B375"/>
          </w:pPr>
          <w:r>
            <w:rPr>
              <w:rStyle w:val="Plassholdertekst"/>
            </w:rPr>
            <w:t>Skriv inn teksten her.</w:t>
          </w:r>
        </w:p>
      </w:docPartBody>
    </w:docPart>
    <w:docPart>
      <w:docPartPr>
        <w:name w:val="0FC2152EACAC4448965BB60BECC2C444"/>
        <w:category>
          <w:name w:val="Generelt"/>
          <w:gallery w:val="placeholder"/>
        </w:category>
        <w:types>
          <w:type w:val="bbPlcHdr"/>
        </w:types>
        <w:behaviors>
          <w:behavior w:val="content"/>
        </w:behaviors>
        <w:guid w:val="{9C29A0A0-0764-4C08-9090-D904FB0BF570}"/>
      </w:docPartPr>
      <w:docPartBody>
        <w:p w:rsidR="00682848" w:rsidRDefault="00682848" w:rsidP="00682848">
          <w:pPr>
            <w:pStyle w:val="0FC2152EACAC4448965BB60BECC2C444"/>
          </w:pPr>
          <w:r w:rsidRPr="004202B9">
            <w:rPr>
              <w:rStyle w:val="Plassholdertekst"/>
            </w:rPr>
            <w:t>Click here to enter text.</w:t>
          </w:r>
        </w:p>
      </w:docPartBody>
    </w:docPart>
    <w:docPart>
      <w:docPartPr>
        <w:name w:val="1A77B14D8F114FEDB603FD2CC38B005C"/>
        <w:category>
          <w:name w:val="Generelt"/>
          <w:gallery w:val="placeholder"/>
        </w:category>
        <w:types>
          <w:type w:val="bbPlcHdr"/>
        </w:types>
        <w:behaviors>
          <w:behavior w:val="content"/>
        </w:behaviors>
        <w:guid w:val="{6FA9B3D9-5B75-4944-BF14-D5EA1A3D4DEE}"/>
      </w:docPartPr>
      <w:docPartBody>
        <w:p w:rsidR="00682848" w:rsidRDefault="00682848">
          <w:r w:rsidRPr="004119EE">
            <w:rPr>
              <w:rStyle w:val="Plassholdertekst"/>
            </w:rPr>
            <w:t>Skriv inn vedtaket her</w:t>
          </w:r>
        </w:p>
      </w:docPartBody>
    </w:docPart>
    <w:docPart>
      <w:docPartPr>
        <w:name w:val="55E4A91F49E44E9982631D93EFB82265"/>
        <w:category>
          <w:name w:val="Generelt"/>
          <w:gallery w:val="placeholder"/>
        </w:category>
        <w:types>
          <w:type w:val="bbPlcHdr"/>
        </w:types>
        <w:behaviors>
          <w:behavior w:val="content"/>
        </w:behaviors>
        <w:guid w:val="{838DEB47-BE46-4BFA-AF7A-31C19FFFC8C6}"/>
      </w:docPartPr>
      <w:docPartBody>
        <w:p w:rsidR="00682848" w:rsidRDefault="00682848" w:rsidP="00682848">
          <w:pPr>
            <w:pStyle w:val="55E4A91F49E44E9982631D93EFB82265"/>
          </w:pPr>
          <w:r>
            <w:rPr>
              <w:rStyle w:val="Plassholdertekst"/>
            </w:rPr>
            <w:t>Skriv inn teksten her.</w:t>
          </w:r>
        </w:p>
      </w:docPartBody>
    </w:docPart>
    <w:docPart>
      <w:docPartPr>
        <w:name w:val="107D6FF1F72C4BB09E15C55789562D15"/>
        <w:category>
          <w:name w:val="Generelt"/>
          <w:gallery w:val="placeholder"/>
        </w:category>
        <w:types>
          <w:type w:val="bbPlcHdr"/>
        </w:types>
        <w:behaviors>
          <w:behavior w:val="content"/>
        </w:behaviors>
        <w:guid w:val="{78D0564C-3780-4BA7-B30B-CDBA6377B4F4}"/>
      </w:docPartPr>
      <w:docPartBody>
        <w:p w:rsidR="00682848" w:rsidRDefault="00682848" w:rsidP="00682848">
          <w:pPr>
            <w:pStyle w:val="107D6FF1F72C4BB09E15C55789562D15"/>
          </w:pPr>
          <w:r w:rsidRPr="004202B9">
            <w:rPr>
              <w:rStyle w:val="Plassholdertekst"/>
            </w:rPr>
            <w:t>Click here to enter text.</w:t>
          </w:r>
        </w:p>
      </w:docPartBody>
    </w:docPart>
    <w:docPart>
      <w:docPartPr>
        <w:name w:val="942FE6EA43014986B802B2111E385AD4"/>
        <w:category>
          <w:name w:val="Generelt"/>
          <w:gallery w:val="placeholder"/>
        </w:category>
        <w:types>
          <w:type w:val="bbPlcHdr"/>
        </w:types>
        <w:behaviors>
          <w:behavior w:val="content"/>
        </w:behaviors>
        <w:guid w:val="{587BADB6-BF27-46A3-A1D5-E45A0E69C4D6}"/>
      </w:docPartPr>
      <w:docPartBody>
        <w:p w:rsidR="00682848" w:rsidRDefault="00682848">
          <w:r w:rsidRPr="004119EE">
            <w:rPr>
              <w:rStyle w:val="Plassholdertekst"/>
            </w:rPr>
            <w:t>Skriv inn vedtaket her</w:t>
          </w:r>
        </w:p>
      </w:docPartBody>
    </w:docPart>
    <w:docPart>
      <w:docPartPr>
        <w:name w:val="FECFD3F0B01042A7AE64CA823360C4C0"/>
        <w:category>
          <w:name w:val="Generelt"/>
          <w:gallery w:val="placeholder"/>
        </w:category>
        <w:types>
          <w:type w:val="bbPlcHdr"/>
        </w:types>
        <w:behaviors>
          <w:behavior w:val="content"/>
        </w:behaviors>
        <w:guid w:val="{CD61B372-9D75-492F-878B-9B5E469FB8ED}"/>
      </w:docPartPr>
      <w:docPartBody>
        <w:p w:rsidR="00682848" w:rsidRDefault="00682848" w:rsidP="00682848">
          <w:pPr>
            <w:pStyle w:val="FECFD3F0B01042A7AE64CA823360C4C0"/>
          </w:pPr>
          <w:r>
            <w:rPr>
              <w:rStyle w:val="Plassholdertekst"/>
            </w:rPr>
            <w:t>Skriv inn vedtaket her</w:t>
          </w:r>
        </w:p>
      </w:docPartBody>
    </w:docPart>
    <w:docPart>
      <w:docPartPr>
        <w:name w:val="7414BC6910D04571ADD2381444F2B1A1"/>
        <w:category>
          <w:name w:val="Generelt"/>
          <w:gallery w:val="placeholder"/>
        </w:category>
        <w:types>
          <w:type w:val="bbPlcHdr"/>
        </w:types>
        <w:behaviors>
          <w:behavior w:val="content"/>
        </w:behaviors>
        <w:guid w:val="{F1A908B8-2F5A-46F6-8EEA-C2D297A706AA}"/>
      </w:docPartPr>
      <w:docPartBody>
        <w:p w:rsidR="00682848" w:rsidRDefault="00682848" w:rsidP="00682848">
          <w:pPr>
            <w:pStyle w:val="7414BC6910D04571ADD2381444F2B1A1"/>
          </w:pPr>
          <w:r>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81EAD"/>
    <w:rsid w:val="003A10CA"/>
    <w:rsid w:val="003D06AE"/>
    <w:rsid w:val="003E1116"/>
    <w:rsid w:val="00451121"/>
    <w:rsid w:val="004E03ED"/>
    <w:rsid w:val="004E689B"/>
    <w:rsid w:val="00527FAD"/>
    <w:rsid w:val="0055567B"/>
    <w:rsid w:val="00564B7C"/>
    <w:rsid w:val="005D6B90"/>
    <w:rsid w:val="005F4505"/>
    <w:rsid w:val="0063357D"/>
    <w:rsid w:val="006461D7"/>
    <w:rsid w:val="00682848"/>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E77048"/>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682848"/>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F9EDCE43CB97495BB1BFA453852BC67F">
    <w:name w:val="F9EDCE43CB97495BB1BFA453852BC67F"/>
    <w:rsid w:val="00682848"/>
    <w:pPr>
      <w:spacing w:line="278" w:lineRule="auto"/>
    </w:pPr>
    <w:rPr>
      <w:kern w:val="2"/>
      <w:sz w:val="24"/>
      <w:szCs w:val="24"/>
      <w:lang w:val="nb-NO" w:eastAsia="nb-NO"/>
      <w14:ligatures w14:val="standardContextual"/>
    </w:rPr>
  </w:style>
  <w:style w:type="paragraph" w:customStyle="1" w:styleId="2B9D1F28447E42489B15914042374919">
    <w:name w:val="2B9D1F28447E42489B15914042374919"/>
    <w:rsid w:val="00682848"/>
    <w:pPr>
      <w:spacing w:line="278" w:lineRule="auto"/>
    </w:pPr>
    <w:rPr>
      <w:kern w:val="2"/>
      <w:sz w:val="24"/>
      <w:szCs w:val="24"/>
      <w:lang w:val="nb-NO" w:eastAsia="nb-NO"/>
      <w14:ligatures w14:val="standardContextual"/>
    </w:rPr>
  </w:style>
  <w:style w:type="paragraph" w:customStyle="1" w:styleId="5DC779D0A2EB40438305B449302B0D3F">
    <w:name w:val="5DC779D0A2EB40438305B449302B0D3F"/>
    <w:rsid w:val="00682848"/>
    <w:pPr>
      <w:spacing w:line="278" w:lineRule="auto"/>
    </w:pPr>
    <w:rPr>
      <w:kern w:val="2"/>
      <w:sz w:val="24"/>
      <w:szCs w:val="24"/>
      <w:lang w:val="nb-NO" w:eastAsia="nb-NO"/>
      <w14:ligatures w14:val="standardContextual"/>
    </w:rPr>
  </w:style>
  <w:style w:type="paragraph" w:customStyle="1" w:styleId="AD1343A3D3BD415C8A6D7E187D77E60B">
    <w:name w:val="AD1343A3D3BD415C8A6D7E187D77E60B"/>
    <w:rsid w:val="00682848"/>
    <w:pPr>
      <w:spacing w:line="278" w:lineRule="auto"/>
    </w:pPr>
    <w:rPr>
      <w:kern w:val="2"/>
      <w:sz w:val="24"/>
      <w:szCs w:val="24"/>
      <w:lang w:val="nb-NO" w:eastAsia="nb-NO"/>
      <w14:ligatures w14:val="standardContextual"/>
    </w:rPr>
  </w:style>
  <w:style w:type="paragraph" w:customStyle="1" w:styleId="914267A820844D2B806E624DEE7F9834">
    <w:name w:val="914267A820844D2B806E624DEE7F9834"/>
    <w:rsid w:val="00682848"/>
    <w:pPr>
      <w:spacing w:line="278" w:lineRule="auto"/>
    </w:pPr>
    <w:rPr>
      <w:kern w:val="2"/>
      <w:sz w:val="24"/>
      <w:szCs w:val="24"/>
      <w:lang w:val="nb-NO" w:eastAsia="nb-NO"/>
      <w14:ligatures w14:val="standardContextual"/>
    </w:rPr>
  </w:style>
  <w:style w:type="paragraph" w:customStyle="1" w:styleId="948E5AA1247544888E9D41F8FA116190">
    <w:name w:val="948E5AA1247544888E9D41F8FA116190"/>
    <w:rsid w:val="00682848"/>
    <w:pPr>
      <w:spacing w:line="278" w:lineRule="auto"/>
    </w:pPr>
    <w:rPr>
      <w:kern w:val="2"/>
      <w:sz w:val="24"/>
      <w:szCs w:val="24"/>
      <w:lang w:val="nb-NO" w:eastAsia="nb-NO"/>
      <w14:ligatures w14:val="standardContextual"/>
    </w:rPr>
  </w:style>
  <w:style w:type="paragraph" w:customStyle="1" w:styleId="3129688D47E743D09E4157812D89ED75">
    <w:name w:val="3129688D47E743D09E4157812D89ED75"/>
    <w:rsid w:val="00682848"/>
    <w:pPr>
      <w:spacing w:line="278" w:lineRule="auto"/>
    </w:pPr>
    <w:rPr>
      <w:kern w:val="2"/>
      <w:sz w:val="24"/>
      <w:szCs w:val="24"/>
      <w:lang w:val="nb-NO" w:eastAsia="nb-NO"/>
      <w14:ligatures w14:val="standardContextual"/>
    </w:rPr>
  </w:style>
  <w:style w:type="paragraph" w:customStyle="1" w:styleId="229430FF8FFA42AFAD772D3418E1C375">
    <w:name w:val="229430FF8FFA42AFAD772D3418E1C375"/>
    <w:rsid w:val="00682848"/>
    <w:pPr>
      <w:spacing w:line="278" w:lineRule="auto"/>
    </w:pPr>
    <w:rPr>
      <w:kern w:val="2"/>
      <w:sz w:val="24"/>
      <w:szCs w:val="24"/>
      <w:lang w:val="nb-NO" w:eastAsia="nb-NO"/>
      <w14:ligatures w14:val="standardContextual"/>
    </w:rPr>
  </w:style>
  <w:style w:type="paragraph" w:customStyle="1" w:styleId="ABF2DD74D51C48C993CCCDD45683AEFB">
    <w:name w:val="ABF2DD74D51C48C993CCCDD45683AEFB"/>
    <w:rsid w:val="00682848"/>
    <w:pPr>
      <w:spacing w:line="278" w:lineRule="auto"/>
    </w:pPr>
    <w:rPr>
      <w:kern w:val="2"/>
      <w:sz w:val="24"/>
      <w:szCs w:val="24"/>
      <w:lang w:val="nb-NO" w:eastAsia="nb-NO"/>
      <w14:ligatures w14:val="standardContextual"/>
    </w:rPr>
  </w:style>
  <w:style w:type="paragraph" w:customStyle="1" w:styleId="6E62E83CF28749A4821251E539A7BF79">
    <w:name w:val="6E62E83CF28749A4821251E539A7BF79"/>
    <w:rsid w:val="00682848"/>
    <w:pPr>
      <w:spacing w:line="278" w:lineRule="auto"/>
    </w:pPr>
    <w:rPr>
      <w:kern w:val="2"/>
      <w:sz w:val="24"/>
      <w:szCs w:val="24"/>
      <w:lang w:val="nb-NO" w:eastAsia="nb-NO"/>
      <w14:ligatures w14:val="standardContextual"/>
    </w:rPr>
  </w:style>
  <w:style w:type="paragraph" w:customStyle="1" w:styleId="09F43D7C802D4B3DAF0C1987E8F3B375">
    <w:name w:val="09F43D7C802D4B3DAF0C1987E8F3B375"/>
    <w:rsid w:val="00682848"/>
    <w:pPr>
      <w:spacing w:line="278" w:lineRule="auto"/>
    </w:pPr>
    <w:rPr>
      <w:kern w:val="2"/>
      <w:sz w:val="24"/>
      <w:szCs w:val="24"/>
      <w:lang w:val="nb-NO" w:eastAsia="nb-NO"/>
      <w14:ligatures w14:val="standardContextual"/>
    </w:rPr>
  </w:style>
  <w:style w:type="paragraph" w:customStyle="1" w:styleId="0FC2152EACAC4448965BB60BECC2C444">
    <w:name w:val="0FC2152EACAC4448965BB60BECC2C444"/>
    <w:rsid w:val="00682848"/>
    <w:pPr>
      <w:spacing w:line="278" w:lineRule="auto"/>
    </w:pPr>
    <w:rPr>
      <w:kern w:val="2"/>
      <w:sz w:val="24"/>
      <w:szCs w:val="24"/>
      <w:lang w:val="nb-NO" w:eastAsia="nb-NO"/>
      <w14:ligatures w14:val="standardContextual"/>
    </w:rPr>
  </w:style>
  <w:style w:type="paragraph" w:customStyle="1" w:styleId="55E4A91F49E44E9982631D93EFB82265">
    <w:name w:val="55E4A91F49E44E9982631D93EFB82265"/>
    <w:rsid w:val="00682848"/>
    <w:pPr>
      <w:spacing w:line="278" w:lineRule="auto"/>
    </w:pPr>
    <w:rPr>
      <w:kern w:val="2"/>
      <w:sz w:val="24"/>
      <w:szCs w:val="24"/>
      <w:lang w:val="nb-NO" w:eastAsia="nb-NO"/>
      <w14:ligatures w14:val="standardContextual"/>
    </w:rPr>
  </w:style>
  <w:style w:type="paragraph" w:customStyle="1" w:styleId="107D6FF1F72C4BB09E15C55789562D15">
    <w:name w:val="107D6FF1F72C4BB09E15C55789562D15"/>
    <w:rsid w:val="00682848"/>
    <w:pPr>
      <w:spacing w:line="278" w:lineRule="auto"/>
    </w:pPr>
    <w:rPr>
      <w:kern w:val="2"/>
      <w:sz w:val="24"/>
      <w:szCs w:val="24"/>
      <w:lang w:val="nb-NO" w:eastAsia="nb-NO"/>
      <w14:ligatures w14:val="standardContextual"/>
    </w:rPr>
  </w:style>
  <w:style w:type="paragraph" w:customStyle="1" w:styleId="FECFD3F0B01042A7AE64CA823360C4C0">
    <w:name w:val="FECFD3F0B01042A7AE64CA823360C4C0"/>
    <w:rsid w:val="00682848"/>
    <w:pPr>
      <w:spacing w:line="278" w:lineRule="auto"/>
    </w:pPr>
    <w:rPr>
      <w:kern w:val="2"/>
      <w:sz w:val="24"/>
      <w:szCs w:val="24"/>
      <w:lang w:val="nb-NO" w:eastAsia="nb-NO"/>
      <w14:ligatures w14:val="standardContextual"/>
    </w:rPr>
  </w:style>
  <w:style w:type="paragraph" w:customStyle="1" w:styleId="7414BC6910D04571ADD2381444F2B1A1">
    <w:name w:val="7414BC6910D04571ADD2381444F2B1A1"/>
    <w:rsid w:val="00682848"/>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9133"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2025-06-05T14:00:00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2025-06-05T13:00:00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0</TotalTime>
  <Pages>9</Pages>
  <Words>1837</Words>
  <Characters>11720</Characters>
  <Application>Microsoft Office Word</Application>
  <DocSecurity>0</DocSecurity>
  <Lines>97</Lines>
  <Paragraphs>27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13530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05.06.2025</dc:title>
  <dc:subject/>
  <dc:creator>Stein Emil Iden</dc:creator>
  <cp:keywords/>
  <dc:description/>
  <cp:lastModifiedBy>Stein Emil Iden</cp:lastModifiedBy>
  <cp:revision>2</cp:revision>
  <cp:lastPrinted>1900-12-31T23:00:00Z</cp:lastPrinted>
  <dcterms:created xsi:type="dcterms:W3CDTF">2025-06-06T11:35:00Z</dcterms:created>
  <dcterms:modified xsi:type="dcterms:W3CDTF">2025-06-06T11:35:00Z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208314</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208314</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05.06.2025</vt:lpwstr>
  </property>
  <property fmtid="{D5CDD505-2E9C-101B-9397-08002B2CF9AE}" pid="18" name="gbs_location">
    <vt:lpwstr>Pr epost</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209133</vt:lpwstr>
  </property>
  <property fmtid="{D5CDD505-2E9C-101B-9397-08002B2CF9AE}" pid="27" name="verId">
    <vt:lpwstr>207871</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211171</vt:lpwstr>
  </property>
  <property fmtid="{D5CDD505-2E9C-101B-9397-08002B2CF9AE}" pid="35" name="currentVerId">
    <vt:lpwstr>207871</vt:lpwstr>
  </property>
  <property fmtid="{D5CDD505-2E9C-101B-9397-08002B2CF9AE}" pid="36" name="fileName">
    <vt:lpwstr>24_00139-13 Protokoll Berg menighetsråd 05.06.2025 211171_207871_0.DOCX</vt:lpwstr>
  </property>
  <property fmtid="{D5CDD505-2E9C-101B-9397-08002B2CF9AE}" pid="37" name="filePath">
    <vt:lpwstr>
    </vt:lpwstr>
  </property>
  <property fmtid="{D5CDD505-2E9C-101B-9397-08002B2CF9AE}" pid="38" name="Operation">
    <vt:lpwstr>CheckoutFile</vt:lpwstr>
  </property>
</Properties>
</file>