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309D26" w14:textId="0A1C7FA6" w:rsidR="004661E4" w:rsidRPr="00933AD0" w:rsidRDefault="009375AE" w:rsidP="005D52A2">
      <w:pPr>
        <w:rPr>
          <w:b/>
          <w:sz w:val="56"/>
          <w:szCs w:val="56"/>
        </w:rPr>
      </w:pPr>
      <w:r>
        <w:rPr>
          <w:sz w:val="56"/>
          <w:szCs w:val="96"/>
        </w:rPr>
        <w:t xml:space="preserve">Om </w:t>
      </w:r>
      <w:r w:rsidR="00BC06BA" w:rsidRPr="005D52A2">
        <w:rPr>
          <w:sz w:val="56"/>
          <w:szCs w:val="96"/>
        </w:rPr>
        <w:t>Møteprotokoll</w:t>
      </w:r>
      <w:r w:rsidR="00DE4470" w:rsidRPr="00933AD0">
        <w:rPr>
          <w:sz w:val="56"/>
          <w:szCs w:val="56"/>
        </w:rPr>
        <w:t xml:space="preserve"> </w:t>
      </w:r>
    </w:p>
    <w:p w14:paraId="41096FEE" w14:textId="4DCF452D" w:rsidR="00DE4470" w:rsidRPr="005D52A2" w:rsidRDefault="00000000"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Content>
          <w:r w:rsidR="00CF20D3">
            <w:rPr>
              <w:b w:val="0"/>
              <w:sz w:val="56"/>
              <w:szCs w:val="56"/>
            </w:rPr>
            <w:t>Berg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4-11-07T13:00:00Z">
              <w:dateFormat w:val="dd.MM.yyyy kl. HH:mm"/>
              <w:lid w:val="nb-NO"/>
              <w:storeMappedDataAs w:val="dateTime"/>
              <w:calendar w:val="gregorian"/>
            </w:date>
          </w:sdtPr>
          <w:sdtContent>
            <w:tc>
              <w:tcPr>
                <w:tcW w:w="7149" w:type="dxa"/>
                <w:tcBorders>
                  <w:top w:val="single" w:sz="4" w:space="0" w:color="auto"/>
                </w:tcBorders>
              </w:tcPr>
              <w:p w14:paraId="092353AF" w14:textId="34E43112" w:rsidR="00D8150E" w:rsidRPr="00D8150E" w:rsidRDefault="00CF20D3" w:rsidP="009253BB">
                <w:r>
                  <w:t>07.11.2024 kl. 13:00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Content>
            <w:tc>
              <w:tcPr>
                <w:tcW w:w="7149" w:type="dxa"/>
              </w:tcPr>
              <w:p w14:paraId="64AA8821" w14:textId="6E3A469E" w:rsidR="00D8150E" w:rsidRPr="00D8150E" w:rsidRDefault="00CF20D3" w:rsidP="009253BB">
                <w:r>
                  <w:t>Senjahopen skole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Content>
            <w:tc>
              <w:tcPr>
                <w:tcW w:w="7149" w:type="dxa"/>
              </w:tcPr>
              <w:p w14:paraId="758DD9AC" w14:textId="14E0FECD" w:rsidR="00D8150E" w:rsidRPr="00D8150E" w:rsidRDefault="00CF20D3" w:rsidP="009253BB">
                <w:r>
                  <w:t>24/00139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02FF70E8" w:rsidR="00D8150E" w:rsidRPr="00D8150E" w:rsidRDefault="00CF20D3" w:rsidP="009253BB">
            <w:bookmarkStart w:id="1" w:name="MEMBERS_MET"/>
            <w:bookmarkEnd w:id="1"/>
            <w:r>
              <w:t>Stein Emil Iden, Anita Sebulonsen, Marit Reiertsen, Roy-Willy Hansen, Jan-Ole Berntsen</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116A166" w:rsidR="00D8150E" w:rsidRPr="00D8150E" w:rsidRDefault="00CF20D3" w:rsidP="009253BB">
            <w:bookmarkStart w:id="2" w:name="MEMBERS_SUBST"/>
            <w:bookmarkEnd w:id="2"/>
            <w:r>
              <w:t>Ragnhild Hellemo for Sedine Eriksen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2AF9500F" w:rsidR="00D8150E" w:rsidRPr="00D8150E" w:rsidRDefault="00CF20D3" w:rsidP="009253BB">
            <w:bookmarkStart w:id="3" w:name="MEMBERS_NOTMET"/>
            <w:bookmarkEnd w:id="3"/>
            <w:r>
              <w:t>Birgit Noreng, Ivar Mortensen</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Content>
            <w:tc>
              <w:tcPr>
                <w:tcW w:w="7149" w:type="dxa"/>
              </w:tcPr>
              <w:p w14:paraId="16FE8BD6" w14:textId="762CFBE1" w:rsidR="00D8150E" w:rsidRPr="00D8150E" w:rsidRDefault="00CF20D3" w:rsidP="009253BB">
                <w:r>
                  <w:t>Stein Emil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CF20D3" w:rsidRPr="00CF20D3" w14:paraId="42B7743C" w14:textId="77777777" w:rsidTr="00CF20D3">
        <w:trPr>
          <w:trHeight w:val="480"/>
        </w:trPr>
        <w:tc>
          <w:tcPr>
            <w:tcW w:w="9061" w:type="dxa"/>
            <w:gridSpan w:val="3"/>
            <w:vAlign w:val="center"/>
          </w:tcPr>
          <w:p w14:paraId="30C64E52" w14:textId="0BBDA78C" w:rsidR="00CF20D3" w:rsidRPr="00CF20D3" w:rsidRDefault="00CF20D3" w:rsidP="00CF20D3">
            <w:pPr>
              <w:rPr>
                <w:b/>
              </w:rPr>
            </w:pPr>
            <w:bookmarkStart w:id="4" w:name="AGENDA_TABLE"/>
            <w:bookmarkEnd w:id="4"/>
            <w:r>
              <w:rPr>
                <w:b/>
              </w:rPr>
              <w:t>Godkjenning av innkalling og saksliste</w:t>
            </w:r>
          </w:p>
        </w:tc>
      </w:tr>
      <w:tr w:rsidR="00CF20D3" w:rsidRPr="00CF20D3" w14:paraId="05BBD2CC" w14:textId="77777777" w:rsidTr="00CF20D3">
        <w:trPr>
          <w:trHeight w:val="480"/>
        </w:trPr>
        <w:tc>
          <w:tcPr>
            <w:tcW w:w="9061" w:type="dxa"/>
            <w:gridSpan w:val="3"/>
            <w:vAlign w:val="center"/>
          </w:tcPr>
          <w:p w14:paraId="72FD97F7" w14:textId="27F1BA07" w:rsidR="00CF20D3" w:rsidRPr="00CF20D3" w:rsidRDefault="00CF20D3" w:rsidP="00CF20D3">
            <w:pPr>
              <w:rPr>
                <w:b/>
              </w:rPr>
            </w:pPr>
            <w:r>
              <w:rPr>
                <w:b/>
              </w:rPr>
              <w:t>Godkjenning av protokoll</w:t>
            </w:r>
          </w:p>
        </w:tc>
      </w:tr>
      <w:tr w:rsidR="00CF20D3" w:rsidRPr="00CF20D3" w14:paraId="4F5EEEE8" w14:textId="77777777" w:rsidTr="00CF20D3">
        <w:trPr>
          <w:trHeight w:val="480"/>
        </w:trPr>
        <w:tc>
          <w:tcPr>
            <w:tcW w:w="9061" w:type="dxa"/>
            <w:gridSpan w:val="3"/>
            <w:vAlign w:val="center"/>
          </w:tcPr>
          <w:p w14:paraId="4FB78B11" w14:textId="3F1620DD" w:rsidR="00CF20D3" w:rsidRPr="00CF20D3" w:rsidRDefault="00CF20D3" w:rsidP="00CF20D3">
            <w:pPr>
              <w:rPr>
                <w:b/>
              </w:rPr>
            </w:pPr>
            <w:r>
              <w:rPr>
                <w:b/>
              </w:rPr>
              <w:t>Saker til behandling</w:t>
            </w:r>
          </w:p>
        </w:tc>
      </w:tr>
      <w:tr w:rsidR="00CF20D3" w:rsidRPr="00CF20D3" w14:paraId="6B10C7E1" w14:textId="77777777" w:rsidTr="00CF20D3">
        <w:trPr>
          <w:trHeight w:val="240"/>
        </w:trPr>
        <w:tc>
          <w:tcPr>
            <w:tcW w:w="931" w:type="dxa"/>
            <w:vAlign w:val="center"/>
          </w:tcPr>
          <w:p w14:paraId="0ACECA29" w14:textId="3646B0F5" w:rsidR="00CF20D3" w:rsidRPr="00CF20D3" w:rsidRDefault="00000000" w:rsidP="00CF20D3">
            <w:hyperlink w:anchor="CaseRef207266" w:tooltip="Detaljer" w:history="1">
              <w:r w:rsidR="00AF78B8">
                <w:rPr>
                  <w:rStyle w:val="Hyperkobling"/>
                </w:rPr>
                <w:t>19</w:t>
              </w:r>
              <w:r w:rsidR="00CF20D3">
                <w:rPr>
                  <w:rStyle w:val="Hyperkobling"/>
                </w:rPr>
                <w:t>/24</w:t>
              </w:r>
            </w:hyperlink>
          </w:p>
        </w:tc>
        <w:tc>
          <w:tcPr>
            <w:tcW w:w="7281" w:type="dxa"/>
            <w:vAlign w:val="center"/>
          </w:tcPr>
          <w:p w14:paraId="3A2E50B3" w14:textId="24F6DBD6" w:rsidR="00CF20D3" w:rsidRPr="00CF20D3" w:rsidRDefault="00CF20D3" w:rsidP="00933AD0">
            <w:r>
              <w:t>Kirkemusikalsk plan i BTT</w:t>
            </w:r>
          </w:p>
        </w:tc>
        <w:tc>
          <w:tcPr>
            <w:tcW w:w="849" w:type="dxa"/>
            <w:vAlign w:val="center"/>
          </w:tcPr>
          <w:p w14:paraId="1DDAB9A6" w14:textId="082AB31F" w:rsidR="00CF20D3" w:rsidRPr="00CF20D3" w:rsidRDefault="00CF20D3" w:rsidP="00933AD0">
            <w:r>
              <w:fldChar w:fldCharType="begin"/>
            </w:r>
            <w:r>
              <w:instrText xml:space="preserve"> PAGEREF CaseRef207266 </w:instrText>
            </w:r>
            <w:r>
              <w:fldChar w:fldCharType="separate"/>
            </w:r>
            <w:r>
              <w:rPr>
                <w:noProof/>
              </w:rPr>
              <w:t>1</w:t>
            </w:r>
            <w:r>
              <w:fldChar w:fldCharType="end"/>
            </w:r>
          </w:p>
        </w:tc>
      </w:tr>
      <w:tr w:rsidR="00CF20D3" w:rsidRPr="00CF20D3" w14:paraId="1A33FD7D" w14:textId="77777777" w:rsidTr="00CF20D3">
        <w:trPr>
          <w:trHeight w:val="240"/>
        </w:trPr>
        <w:tc>
          <w:tcPr>
            <w:tcW w:w="931" w:type="dxa"/>
            <w:vAlign w:val="center"/>
          </w:tcPr>
          <w:p w14:paraId="05A5B7CF" w14:textId="50FF7CA5" w:rsidR="00CF20D3" w:rsidRPr="00CF20D3" w:rsidRDefault="00000000" w:rsidP="00CF20D3">
            <w:hyperlink w:anchor="CaseRef207277" w:tooltip="Detaljer" w:history="1">
              <w:r w:rsidR="00CF20D3">
                <w:rPr>
                  <w:rStyle w:val="Hyperkobling"/>
                </w:rPr>
                <w:t>2</w:t>
              </w:r>
              <w:r w:rsidR="00AF78B8">
                <w:rPr>
                  <w:rStyle w:val="Hyperkobling"/>
                </w:rPr>
                <w:t>0</w:t>
              </w:r>
              <w:r w:rsidR="00CF20D3">
                <w:rPr>
                  <w:rStyle w:val="Hyperkobling"/>
                </w:rPr>
                <w:t>/24</w:t>
              </w:r>
            </w:hyperlink>
          </w:p>
        </w:tc>
        <w:tc>
          <w:tcPr>
            <w:tcW w:w="7281" w:type="dxa"/>
            <w:vAlign w:val="center"/>
          </w:tcPr>
          <w:p w14:paraId="41893D42" w14:textId="6CD9D109" w:rsidR="00CF20D3" w:rsidRPr="00CF20D3" w:rsidRDefault="00CF20D3" w:rsidP="00933AD0">
            <w:r>
              <w:t>Økonomirapport pr 31.10.24</w:t>
            </w:r>
          </w:p>
        </w:tc>
        <w:tc>
          <w:tcPr>
            <w:tcW w:w="849" w:type="dxa"/>
            <w:vAlign w:val="center"/>
          </w:tcPr>
          <w:p w14:paraId="48FFD8FB" w14:textId="0403B3E1" w:rsidR="00CF20D3" w:rsidRPr="00CF20D3" w:rsidRDefault="00CF20D3" w:rsidP="00933AD0">
            <w:r>
              <w:fldChar w:fldCharType="begin"/>
            </w:r>
            <w:r>
              <w:instrText xml:space="preserve"> PAGEREF CaseRef207277 </w:instrText>
            </w:r>
            <w:r>
              <w:fldChar w:fldCharType="separate"/>
            </w:r>
            <w:r>
              <w:rPr>
                <w:noProof/>
              </w:rPr>
              <w:t>2</w:t>
            </w:r>
            <w:r>
              <w:fldChar w:fldCharType="end"/>
            </w:r>
          </w:p>
        </w:tc>
      </w:tr>
      <w:tr w:rsidR="00CF20D3" w:rsidRPr="00CF20D3" w14:paraId="2721BA8C" w14:textId="77777777" w:rsidTr="00CF20D3">
        <w:trPr>
          <w:trHeight w:val="240"/>
        </w:trPr>
        <w:tc>
          <w:tcPr>
            <w:tcW w:w="931" w:type="dxa"/>
            <w:vAlign w:val="center"/>
          </w:tcPr>
          <w:p w14:paraId="20AC3E03" w14:textId="2129F48B" w:rsidR="00CF20D3" w:rsidRPr="00CF20D3" w:rsidRDefault="00000000" w:rsidP="00CF20D3">
            <w:hyperlink w:anchor="CaseRef207280" w:tooltip="Detaljer" w:history="1">
              <w:r w:rsidR="00AF78B8">
                <w:rPr>
                  <w:rStyle w:val="Hyperkobling"/>
                </w:rPr>
                <w:t>21</w:t>
              </w:r>
              <w:r w:rsidR="00CF20D3">
                <w:rPr>
                  <w:rStyle w:val="Hyperkobling"/>
                </w:rPr>
                <w:t>/24</w:t>
              </w:r>
            </w:hyperlink>
          </w:p>
        </w:tc>
        <w:tc>
          <w:tcPr>
            <w:tcW w:w="7281" w:type="dxa"/>
            <w:vAlign w:val="center"/>
          </w:tcPr>
          <w:p w14:paraId="0AD3C60B" w14:textId="4F20485A" w:rsidR="00CF20D3" w:rsidRPr="00CF20D3" w:rsidRDefault="00CF20D3" w:rsidP="00933AD0">
            <w:r>
              <w:t>Årsbudsjett 2025</w:t>
            </w:r>
          </w:p>
        </w:tc>
        <w:tc>
          <w:tcPr>
            <w:tcW w:w="849" w:type="dxa"/>
            <w:vAlign w:val="center"/>
          </w:tcPr>
          <w:p w14:paraId="79615C60" w14:textId="0792899D" w:rsidR="00CF20D3" w:rsidRPr="00CF20D3" w:rsidRDefault="00CF20D3" w:rsidP="00933AD0">
            <w:r>
              <w:fldChar w:fldCharType="begin"/>
            </w:r>
            <w:r>
              <w:instrText xml:space="preserve"> PAGEREF CaseRef207280 </w:instrText>
            </w:r>
            <w:r>
              <w:fldChar w:fldCharType="separate"/>
            </w:r>
            <w:r>
              <w:rPr>
                <w:noProof/>
              </w:rPr>
              <w:t>3</w:t>
            </w:r>
            <w:r>
              <w:fldChar w:fldCharType="end"/>
            </w:r>
          </w:p>
        </w:tc>
      </w:tr>
      <w:tr w:rsidR="00CF20D3" w:rsidRPr="00CF20D3" w14:paraId="1E9BF63C" w14:textId="77777777" w:rsidTr="00CF20D3">
        <w:trPr>
          <w:trHeight w:val="240"/>
        </w:trPr>
        <w:tc>
          <w:tcPr>
            <w:tcW w:w="931" w:type="dxa"/>
            <w:vAlign w:val="center"/>
          </w:tcPr>
          <w:p w14:paraId="26FF3E8B" w14:textId="41F79B11" w:rsidR="00CF20D3" w:rsidRPr="00CF20D3" w:rsidRDefault="00000000" w:rsidP="00CF20D3">
            <w:hyperlink w:anchor="CaseRef207282" w:tooltip="Detaljer" w:history="1">
              <w:r w:rsidR="00AF78B8">
                <w:rPr>
                  <w:rStyle w:val="Hyperkobling"/>
                </w:rPr>
                <w:t>22</w:t>
              </w:r>
              <w:r w:rsidR="00CF20D3">
                <w:rPr>
                  <w:rStyle w:val="Hyperkobling"/>
                </w:rPr>
                <w:t>/24</w:t>
              </w:r>
            </w:hyperlink>
          </w:p>
        </w:tc>
        <w:tc>
          <w:tcPr>
            <w:tcW w:w="7281" w:type="dxa"/>
            <w:vAlign w:val="center"/>
          </w:tcPr>
          <w:p w14:paraId="290F2401" w14:textId="102E3DE9" w:rsidR="00CF20D3" w:rsidRPr="00CF20D3" w:rsidRDefault="00CF20D3" w:rsidP="00933AD0">
            <w:r>
              <w:t>Møteplan 2025</w:t>
            </w:r>
          </w:p>
        </w:tc>
        <w:tc>
          <w:tcPr>
            <w:tcW w:w="849" w:type="dxa"/>
            <w:vAlign w:val="center"/>
          </w:tcPr>
          <w:p w14:paraId="44E4F51B" w14:textId="7674A23D" w:rsidR="00CF20D3" w:rsidRPr="00CF20D3" w:rsidRDefault="00CF20D3" w:rsidP="00933AD0">
            <w:r>
              <w:fldChar w:fldCharType="begin"/>
            </w:r>
            <w:r>
              <w:instrText xml:space="preserve"> PAGEREF CaseRef207282 </w:instrText>
            </w:r>
            <w:r>
              <w:fldChar w:fldCharType="separate"/>
            </w:r>
            <w:r>
              <w:rPr>
                <w:noProof/>
              </w:rPr>
              <w:t>3</w:t>
            </w:r>
            <w:r>
              <w:fldChar w:fldCharType="end"/>
            </w:r>
          </w:p>
        </w:tc>
      </w:tr>
      <w:tr w:rsidR="00CF20D3" w:rsidRPr="00CF20D3" w14:paraId="7A3FF449" w14:textId="77777777" w:rsidTr="00CF20D3">
        <w:trPr>
          <w:trHeight w:val="240"/>
        </w:trPr>
        <w:tc>
          <w:tcPr>
            <w:tcW w:w="931" w:type="dxa"/>
            <w:vAlign w:val="center"/>
          </w:tcPr>
          <w:p w14:paraId="0837E933" w14:textId="00621FD2" w:rsidR="00CF20D3" w:rsidRPr="00CF20D3" w:rsidRDefault="00000000" w:rsidP="00CF20D3">
            <w:hyperlink w:anchor="CaseRef207284" w:tooltip="Detaljer" w:history="1">
              <w:r w:rsidR="00AF78B8">
                <w:rPr>
                  <w:rStyle w:val="Hyperkobling"/>
                </w:rPr>
                <w:t>23</w:t>
              </w:r>
              <w:r w:rsidR="00CF20D3">
                <w:rPr>
                  <w:rStyle w:val="Hyperkobling"/>
                </w:rPr>
                <w:t>/24</w:t>
              </w:r>
            </w:hyperlink>
          </w:p>
        </w:tc>
        <w:tc>
          <w:tcPr>
            <w:tcW w:w="7281" w:type="dxa"/>
            <w:vAlign w:val="center"/>
          </w:tcPr>
          <w:p w14:paraId="63FA04CB" w14:textId="682CF6EE" w:rsidR="00CF20D3" w:rsidRPr="00CF20D3" w:rsidRDefault="00CF20D3" w:rsidP="00933AD0">
            <w:r>
              <w:t>Revisjon 2023</w:t>
            </w:r>
          </w:p>
        </w:tc>
        <w:tc>
          <w:tcPr>
            <w:tcW w:w="849" w:type="dxa"/>
            <w:vAlign w:val="center"/>
          </w:tcPr>
          <w:p w14:paraId="0996D397" w14:textId="34DF965F" w:rsidR="00CF20D3" w:rsidRPr="00CF20D3" w:rsidRDefault="00CF20D3" w:rsidP="00933AD0">
            <w:r>
              <w:fldChar w:fldCharType="begin"/>
            </w:r>
            <w:r>
              <w:instrText xml:space="preserve"> PAGEREF CaseRef207284 </w:instrText>
            </w:r>
            <w:r>
              <w:fldChar w:fldCharType="separate"/>
            </w:r>
            <w:r>
              <w:rPr>
                <w:noProof/>
              </w:rPr>
              <w:t>4</w:t>
            </w:r>
            <w:r>
              <w:fldChar w:fldCharType="end"/>
            </w:r>
          </w:p>
        </w:tc>
      </w:tr>
      <w:tr w:rsidR="00CF20D3" w:rsidRPr="00CF20D3" w14:paraId="1CE724D8" w14:textId="77777777" w:rsidTr="00CF20D3">
        <w:trPr>
          <w:trHeight w:val="480"/>
        </w:trPr>
        <w:tc>
          <w:tcPr>
            <w:tcW w:w="9061" w:type="dxa"/>
            <w:gridSpan w:val="3"/>
            <w:vAlign w:val="center"/>
          </w:tcPr>
          <w:p w14:paraId="4C275B52" w14:textId="75C6705F" w:rsidR="00CF20D3" w:rsidRPr="00CF20D3" w:rsidRDefault="00CF20D3" w:rsidP="00CF20D3">
            <w:pPr>
              <w:rPr>
                <w:b/>
              </w:rPr>
            </w:pPr>
            <w:r>
              <w:rPr>
                <w:b/>
              </w:rPr>
              <w:t>Orienteringssaker</w:t>
            </w:r>
          </w:p>
        </w:tc>
      </w:tr>
      <w:tr w:rsidR="00CF20D3" w:rsidRPr="00CF20D3" w14:paraId="260923A8" w14:textId="77777777" w:rsidTr="00CF20D3">
        <w:trPr>
          <w:trHeight w:val="480"/>
        </w:trPr>
        <w:tc>
          <w:tcPr>
            <w:tcW w:w="9061" w:type="dxa"/>
            <w:gridSpan w:val="3"/>
            <w:vAlign w:val="center"/>
          </w:tcPr>
          <w:p w14:paraId="7A478D6A" w14:textId="756F3DA3" w:rsidR="00CF20D3" w:rsidRPr="00CF20D3" w:rsidRDefault="00CF20D3" w:rsidP="00CF20D3">
            <w:pPr>
              <w:rPr>
                <w:b/>
              </w:rPr>
            </w:pPr>
            <w:r>
              <w:rPr>
                <w:b/>
              </w:rPr>
              <w:t>Eventuelt</w:t>
            </w:r>
          </w:p>
        </w:tc>
      </w:tr>
      <w:tr w:rsidR="00CF20D3" w:rsidRPr="00CF20D3" w14:paraId="3B7769CA" w14:textId="77777777" w:rsidTr="00CF20D3">
        <w:trPr>
          <w:trHeight w:val="240"/>
        </w:trPr>
        <w:tc>
          <w:tcPr>
            <w:tcW w:w="931" w:type="dxa"/>
            <w:vAlign w:val="center"/>
          </w:tcPr>
          <w:p w14:paraId="0F7CE8FC" w14:textId="77777777" w:rsidR="00CF20D3" w:rsidRDefault="00CF20D3" w:rsidP="00CF20D3"/>
        </w:tc>
        <w:tc>
          <w:tcPr>
            <w:tcW w:w="7281" w:type="dxa"/>
            <w:vAlign w:val="center"/>
          </w:tcPr>
          <w:p w14:paraId="4602BE33" w14:textId="77777777" w:rsidR="00CF20D3" w:rsidRDefault="00CF20D3" w:rsidP="00933AD0"/>
        </w:tc>
        <w:tc>
          <w:tcPr>
            <w:tcW w:w="849" w:type="dxa"/>
            <w:vAlign w:val="center"/>
          </w:tcPr>
          <w:p w14:paraId="72477C45" w14:textId="77777777" w:rsidR="00CF20D3" w:rsidRDefault="00CF20D3" w:rsidP="00933AD0"/>
        </w:tc>
      </w:tr>
    </w:tbl>
    <w:p w14:paraId="12F2F07A" w14:textId="77777777" w:rsidR="004C78E3" w:rsidRPr="00933AD0" w:rsidRDefault="004C78E3" w:rsidP="00933AD0"/>
    <w:p w14:paraId="0D002129" w14:textId="08C99444" w:rsidR="005D52A2" w:rsidRPr="004631EB" w:rsidRDefault="00000000"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AF78B8">
        <w:rPr>
          <w:noProof/>
        </w:rPr>
        <w:t>14.11.2024</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Content>
              <w:p w14:paraId="2971CF93" w14:textId="2EC273FD" w:rsidR="00403641" w:rsidRDefault="00CF20D3" w:rsidP="00403641">
                <w:r>
                  <w:t>Anita Sebulonsen</w:t>
                </w:r>
              </w:p>
            </w:sdtContent>
          </w:sdt>
          <w:p w14:paraId="0E34F9CC" w14:textId="3E8E08FE" w:rsidR="005D52A2" w:rsidRPr="004631EB" w:rsidRDefault="007F141C" w:rsidP="006832C2">
            <w:r>
              <w:t>Leder</w:t>
            </w:r>
          </w:p>
        </w:tc>
        <w:tc>
          <w:tcPr>
            <w:tcW w:w="4531" w:type="dxa"/>
          </w:tcPr>
          <w:sdt>
            <w:sdtPr>
              <w:tag w:val="ToBoard.FromOtherContacts"/>
              <w:id w:val="1256022510"/>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Content>
              <w:p w14:paraId="215FADD9" w14:textId="449CBFC9" w:rsidR="005D52A2" w:rsidRPr="004631EB" w:rsidRDefault="00CF20D3" w:rsidP="006832C2">
                <w:r>
                  <w:t>Stein Emil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0B35243D" w14:textId="10BBFA77" w:rsidR="00CF20D3" w:rsidRDefault="00CF20D3" w:rsidP="00CF20D3">
      <w:pPr>
        <w:pStyle w:val="MUCaseTitle"/>
        <w:rPr>
          <w:shd w:val="clear" w:color="auto" w:fill="D9D9D9"/>
        </w:rPr>
      </w:pPr>
      <w:r w:rsidRPr="00CF20D3">
        <w:rPr>
          <w:shd w:val="clear" w:color="auto" w:fill="D9D9D9"/>
        </w:rPr>
        <w:lastRenderedPageBreak/>
        <w:t>Godkjenning av innkalling og saksliste</w:t>
      </w:r>
    </w:p>
    <w:p w14:paraId="70A1FFFA" w14:textId="11E607E5" w:rsidR="00CF20D3" w:rsidRDefault="00CF20D3" w:rsidP="00CF20D3">
      <w:pPr>
        <w:pStyle w:val="MUCaseTitle"/>
        <w:rPr>
          <w:shd w:val="clear" w:color="auto" w:fill="D9D9D9"/>
        </w:rPr>
      </w:pPr>
      <w:r w:rsidRPr="00CF20D3">
        <w:rPr>
          <w:shd w:val="clear" w:color="auto" w:fill="D9D9D9"/>
        </w:rPr>
        <w:t>Godkjenning av protokoll</w:t>
      </w:r>
    </w:p>
    <w:p w14:paraId="0EA22FEB" w14:textId="7F150689" w:rsidR="00CF20D3" w:rsidRDefault="00CF20D3" w:rsidP="00CF20D3">
      <w:pPr>
        <w:pStyle w:val="MUCaseTitle"/>
      </w:pPr>
      <w:r w:rsidRPr="00CF20D3">
        <w:rPr>
          <w:shd w:val="clear" w:color="auto" w:fill="D9D9D9"/>
        </w:rPr>
        <w:t>Saker til behandling</w:t>
      </w:r>
    </w:p>
    <w:p w14:paraId="65A34473" w14:textId="4F6B70DD" w:rsidR="00CF20D3" w:rsidRDefault="00CF20D3" w:rsidP="00CF20D3">
      <w:pPr>
        <w:pStyle w:val="MUCaseTitle2"/>
      </w:pPr>
      <w:bookmarkStart w:id="5" w:name="CaseRef207266"/>
      <w:bookmarkEnd w:id="5"/>
      <w:r>
        <w:t>1</w:t>
      </w:r>
      <w:r w:rsidR="00AF78B8">
        <w:t>9</w:t>
      </w:r>
      <w:r>
        <w:t>/24 Kirkemusikalsk plan i BTT</w:t>
      </w:r>
    </w:p>
    <w:p w14:paraId="36880CB8" w14:textId="2FA84672" w:rsidR="00CF20D3" w:rsidRDefault="00CF20D3" w:rsidP="00CF20D3"/>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F20D3" w14:paraId="4F7D5A56" w14:textId="77777777" w:rsidTr="00CF20D3">
        <w:tc>
          <w:tcPr>
            <w:tcW w:w="5102" w:type="dxa"/>
            <w:shd w:val="clear" w:color="auto" w:fill="auto"/>
          </w:tcPr>
          <w:p w14:paraId="72EEF8C3" w14:textId="16FF64E5" w:rsidR="00CF20D3" w:rsidRDefault="00CF20D3" w:rsidP="00CF20D3">
            <w:r>
              <w:t>Behandlet av</w:t>
            </w:r>
          </w:p>
        </w:tc>
        <w:tc>
          <w:tcPr>
            <w:tcW w:w="1701" w:type="dxa"/>
            <w:shd w:val="clear" w:color="auto" w:fill="auto"/>
          </w:tcPr>
          <w:p w14:paraId="54CA49A0" w14:textId="5ECE5BE3" w:rsidR="00CF20D3" w:rsidRDefault="00CF20D3" w:rsidP="00CF20D3">
            <w:r>
              <w:t>Møtedato</w:t>
            </w:r>
          </w:p>
        </w:tc>
        <w:tc>
          <w:tcPr>
            <w:tcW w:w="1134" w:type="dxa"/>
            <w:shd w:val="clear" w:color="auto" w:fill="auto"/>
          </w:tcPr>
          <w:p w14:paraId="6F775178" w14:textId="2DA8043C" w:rsidR="00CF20D3" w:rsidRDefault="00CF20D3" w:rsidP="00CF20D3">
            <w:r>
              <w:t>Saknr</w:t>
            </w:r>
          </w:p>
        </w:tc>
      </w:tr>
      <w:tr w:rsidR="00CF20D3" w14:paraId="48AE6946" w14:textId="77777777" w:rsidTr="00CF20D3">
        <w:tc>
          <w:tcPr>
            <w:tcW w:w="5102" w:type="dxa"/>
            <w:shd w:val="clear" w:color="auto" w:fill="auto"/>
          </w:tcPr>
          <w:p w14:paraId="03E8DC4B" w14:textId="00750DB6" w:rsidR="00CF20D3" w:rsidRDefault="00CF20D3" w:rsidP="00CF20D3">
            <w:r>
              <w:t>1 Berg menighetsråd</w:t>
            </w:r>
          </w:p>
        </w:tc>
        <w:tc>
          <w:tcPr>
            <w:tcW w:w="1701" w:type="dxa"/>
            <w:shd w:val="clear" w:color="auto" w:fill="auto"/>
          </w:tcPr>
          <w:p w14:paraId="1757E797" w14:textId="259BBCB6" w:rsidR="00CF20D3" w:rsidRDefault="00CF20D3" w:rsidP="00CF20D3">
            <w:r>
              <w:t>07.11.2024</w:t>
            </w:r>
          </w:p>
        </w:tc>
        <w:tc>
          <w:tcPr>
            <w:tcW w:w="1134" w:type="dxa"/>
            <w:shd w:val="clear" w:color="auto" w:fill="auto"/>
          </w:tcPr>
          <w:p w14:paraId="225C4421" w14:textId="2BDC3247" w:rsidR="00CF20D3" w:rsidRDefault="00CF20D3" w:rsidP="00CF20D3">
            <w:r>
              <w:t>1</w:t>
            </w:r>
            <w:r w:rsidR="00AF78B8">
              <w:t>9</w:t>
            </w:r>
            <w:r>
              <w:t>/24</w:t>
            </w:r>
          </w:p>
        </w:tc>
      </w:tr>
    </w:tbl>
    <w:p w14:paraId="0265D81B" w14:textId="77777777" w:rsidR="00CF20D3" w:rsidRDefault="00CF20D3" w:rsidP="00CF20D3"/>
    <w:p w14:paraId="47FE000E" w14:textId="77777777" w:rsidR="00CF20D3" w:rsidRDefault="00CF20D3" w:rsidP="00CF20D3"/>
    <w:p w14:paraId="32041646" w14:textId="77777777" w:rsidR="00CF20D3" w:rsidRDefault="00CF20D3" w:rsidP="00CF20D3"/>
    <w:p w14:paraId="1B179EF3" w14:textId="77777777" w:rsidR="00CF20D3" w:rsidRDefault="00CF20D3" w:rsidP="00CF20D3"/>
    <w:sdt>
      <w:sdtPr>
        <w:alias w:val="Sammendrag"/>
        <w:tag w:val="Sammendrag"/>
        <w:id w:val="1674685779"/>
        <w:placeholder>
          <w:docPart w:val="23F8184996734101A56BEBF317D732A8"/>
        </w:placeholder>
      </w:sdtPr>
      <w:sdtContent>
        <w:p w14:paraId="65E3835C" w14:textId="77777777" w:rsidR="00CF20D3" w:rsidRPr="00BE598D" w:rsidRDefault="00CF20D3" w:rsidP="00CF20D3">
          <w:pPr>
            <w:keepNext/>
            <w:keepLines/>
            <w:outlineLvl w:val="1"/>
            <w:rPr>
              <w:rFonts w:eastAsia="Arial Unicode MS"/>
              <w:b/>
              <w:bCs/>
            </w:rPr>
          </w:pPr>
          <w:r>
            <w:rPr>
              <w:rFonts w:eastAsia="Arial Unicode MS"/>
              <w:b/>
              <w:bCs/>
            </w:rPr>
            <w:t>Saksorientering</w:t>
          </w:r>
        </w:p>
        <w:p w14:paraId="64335A54" w14:textId="77777777" w:rsidR="00CF20D3" w:rsidRDefault="00CF20D3" w:rsidP="00CF20D3">
          <w:pPr>
            <w:contextualSpacing/>
          </w:pPr>
          <w:r>
            <w:t>Ettersom Berg, Torsken og Tranøy menighet deler på både organist og menighetspedagog, har man laget en felles plan for kirkemusikalsk arbeid. Planen ble utarbeidet og vedtatt av de tre menighetsrådene i 2021. Det er tid for å vurdere om den skal revideres.</w:t>
          </w:r>
        </w:p>
      </w:sdtContent>
    </w:sdt>
    <w:p w14:paraId="60FB6CB1" w14:textId="77777777" w:rsidR="00CF20D3" w:rsidRDefault="00CF20D3" w:rsidP="00CF20D3"/>
    <w:sdt>
      <w:sdtPr>
        <w:rPr>
          <w:b/>
        </w:rPr>
        <w:tag w:val="MU_Tittel"/>
        <w:id w:val="-1559318507"/>
        <w:placeholder>
          <w:docPart w:val="0CABDFC9B72C45E1A5366262EB0874C3"/>
        </w:placeholder>
        <w:text/>
      </w:sdtPr>
      <w:sdtContent>
        <w:p w14:paraId="24611DD7" w14:textId="77777777" w:rsidR="00CF20D3" w:rsidRDefault="00CF20D3" w:rsidP="00CF20D3">
          <w:pPr>
            <w:rPr>
              <w:b/>
            </w:rPr>
          </w:pPr>
          <w:r w:rsidRPr="00EF6EF9">
            <w:rPr>
              <w:b/>
            </w:rPr>
            <w:t>Forslag til vedtak</w:t>
          </w:r>
        </w:p>
      </w:sdtContent>
    </w:sdt>
    <w:p w14:paraId="5EFA5D68" w14:textId="77777777" w:rsidR="00CF20D3" w:rsidRDefault="00CF20D3" w:rsidP="00CF20D3"/>
    <w:p w14:paraId="5E25C9B3" w14:textId="3E7CF3CB" w:rsidR="00CF20D3" w:rsidRDefault="00CF20D3" w:rsidP="00CF20D3">
      <w:r>
        <w:t>Ingen forslag.</w:t>
      </w:r>
    </w:p>
    <w:p w14:paraId="5BF8FCD3" w14:textId="77777777" w:rsidR="00CF20D3" w:rsidRDefault="00CF20D3" w:rsidP="00CF20D3"/>
    <w:sdt>
      <w:sdtPr>
        <w:rPr>
          <w:b w:val="0"/>
        </w:rPr>
        <w:alias w:val="Vedtak for sak 1/24"/>
        <w:tag w:val="HandlingID207266;CaseID200689"/>
        <w:id w:val="-1807150522"/>
        <w:placeholder>
          <w:docPart w:val="DefaultPlaceholder_-1854013440"/>
        </w:placeholder>
      </w:sdtPr>
      <w:sdtContent>
        <w:p w14:paraId="03BA9B3C" w14:textId="344F8AFE" w:rsidR="00CF20D3" w:rsidRDefault="00CF20D3" w:rsidP="00CF20D3">
          <w:pPr>
            <w:pStyle w:val="MUCaseTitle3"/>
          </w:pPr>
          <w:r>
            <w:t>Møtebehandling</w:t>
          </w:r>
        </w:p>
        <w:p w14:paraId="45E0DCF1" w14:textId="77777777" w:rsidR="00CF20D3" w:rsidRDefault="00CF20D3" w:rsidP="00CF20D3">
          <w:r>
            <w:t>Det er begrensede ressurser i menigheten, og derfor kan planen virke ambisiøs.</w:t>
          </w:r>
        </w:p>
        <w:p w14:paraId="0E3F7BF9" w14:textId="3DC83D35" w:rsidR="00CF20D3" w:rsidRDefault="00CF20D3" w:rsidP="00CF20D3">
          <w:r>
            <w:t>Ønskelig å få til salmekvelder.</w:t>
          </w:r>
        </w:p>
        <w:p w14:paraId="24FA6C16" w14:textId="77777777" w:rsidR="00CF20D3" w:rsidRDefault="00CF20D3" w:rsidP="00CF20D3"/>
        <w:sdt>
          <w:sdtPr>
            <w:rPr>
              <w:b w:val="0"/>
            </w:rPr>
            <w:tag w:val="MU_Innstilling"/>
            <w:id w:val="2022887174"/>
            <w:lock w:val="sdtLocked"/>
            <w:placeholder>
              <w:docPart w:val="DefaultPlaceholder_-1854013440"/>
            </w:placeholder>
            <w15:appearance w15:val="hidden"/>
          </w:sdtPr>
          <w:sdtContent>
            <w:p w14:paraId="2BCFB16B" w14:textId="77777777" w:rsidR="00CF20D3" w:rsidRDefault="00CF20D3" w:rsidP="00CF20D3">
              <w:pPr>
                <w:pStyle w:val="MUCaseTitle3"/>
              </w:pPr>
              <w:r>
                <w:t xml:space="preserve">Vedtak </w:t>
              </w:r>
            </w:p>
            <w:sdt>
              <w:sdtPr>
                <w:tag w:val="MU_Vedtakstekst"/>
                <w:id w:val="-1322110382"/>
                <w:lock w:val="sdtLocked"/>
                <w:placeholder>
                  <w:docPart w:val="9DDD790477EA432A95C98B107AF4DF20"/>
                </w:placeholder>
                <w15:appearance w15:val="hidden"/>
              </w:sdtPr>
              <w:sdtContent>
                <w:p w14:paraId="5AF2207B" w14:textId="6EB77EE7" w:rsidR="00CF20D3" w:rsidRDefault="00CF20D3" w:rsidP="00CF20D3">
                  <w:r>
                    <w:t>Planen prolongeres, og menigheten strekker seg for å oppfylle intensjonene.</w:t>
                  </w:r>
                </w:p>
                <w:p w14:paraId="2DB8749A" w14:textId="77777777" w:rsidR="00CF20D3" w:rsidRDefault="00000000" w:rsidP="00CF20D3"/>
              </w:sdtContent>
            </w:sdt>
          </w:sdtContent>
        </w:sdt>
        <w:p w14:paraId="514B59C7" w14:textId="08468EFA" w:rsidR="00CF20D3" w:rsidRDefault="00CF20D3" w:rsidP="00CF20D3">
          <w:pPr>
            <w:spacing w:before="240"/>
          </w:pPr>
          <w:r>
            <w:fldChar w:fldCharType="begin"/>
          </w:r>
          <w:r>
            <w:instrText xml:space="preserve"> MACROBUTTON SaveDecision [Lagre vedtak] </w:instrText>
          </w:r>
          <w:r>
            <w:fldChar w:fldCharType="end"/>
          </w:r>
        </w:p>
      </w:sdtContent>
    </w:sdt>
    <w:p w14:paraId="79751680" w14:textId="77777777" w:rsidR="00CF20D3" w:rsidRDefault="00CF20D3" w:rsidP="00CF20D3">
      <w:pPr>
        <w:spacing w:before="240"/>
      </w:pPr>
    </w:p>
    <w:p w14:paraId="7185ED6A" w14:textId="77777777" w:rsidR="00CF20D3" w:rsidRDefault="00CF20D3" w:rsidP="00CF20D3">
      <w:pPr>
        <w:spacing w:before="240"/>
      </w:pPr>
    </w:p>
    <w:p w14:paraId="13216924" w14:textId="77777777" w:rsidR="00CF20D3" w:rsidRDefault="00CF20D3" w:rsidP="00CF20D3">
      <w:pPr>
        <w:spacing w:before="240"/>
      </w:pPr>
    </w:p>
    <w:p w14:paraId="22F24035" w14:textId="67D5A341" w:rsidR="00CF20D3" w:rsidRDefault="00CF20D3" w:rsidP="00CF20D3">
      <w:pPr>
        <w:pStyle w:val="MUCaseTitle2"/>
      </w:pPr>
      <w:bookmarkStart w:id="6" w:name="CaseRef207277"/>
      <w:bookmarkEnd w:id="6"/>
      <w:r>
        <w:t>2</w:t>
      </w:r>
      <w:r w:rsidR="00AF78B8">
        <w:t>0</w:t>
      </w:r>
      <w:r>
        <w:t>/24 Økonomirapport pr 31.10.24</w:t>
      </w:r>
    </w:p>
    <w:p w14:paraId="280AD67E" w14:textId="4166E1D3" w:rsidR="00CF20D3" w:rsidRDefault="00CF20D3" w:rsidP="00CF20D3"/>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F20D3" w14:paraId="0ED67B30" w14:textId="77777777" w:rsidTr="00CF20D3">
        <w:tc>
          <w:tcPr>
            <w:tcW w:w="5102" w:type="dxa"/>
            <w:shd w:val="clear" w:color="auto" w:fill="auto"/>
          </w:tcPr>
          <w:p w14:paraId="53FDF7A3" w14:textId="55408D65" w:rsidR="00CF20D3" w:rsidRDefault="00CF20D3" w:rsidP="00CF20D3">
            <w:r>
              <w:t>Behandlet av</w:t>
            </w:r>
          </w:p>
        </w:tc>
        <w:tc>
          <w:tcPr>
            <w:tcW w:w="1701" w:type="dxa"/>
            <w:shd w:val="clear" w:color="auto" w:fill="auto"/>
          </w:tcPr>
          <w:p w14:paraId="51120ABF" w14:textId="287D34EF" w:rsidR="00CF20D3" w:rsidRDefault="00CF20D3" w:rsidP="00CF20D3">
            <w:r>
              <w:t>Møtedato</w:t>
            </w:r>
          </w:p>
        </w:tc>
        <w:tc>
          <w:tcPr>
            <w:tcW w:w="1134" w:type="dxa"/>
            <w:shd w:val="clear" w:color="auto" w:fill="auto"/>
          </w:tcPr>
          <w:p w14:paraId="3C3315C2" w14:textId="6664751C" w:rsidR="00CF20D3" w:rsidRDefault="00CF20D3" w:rsidP="00CF20D3">
            <w:r>
              <w:t>Saknr</w:t>
            </w:r>
          </w:p>
        </w:tc>
      </w:tr>
      <w:tr w:rsidR="00CF20D3" w14:paraId="5B57E071" w14:textId="77777777" w:rsidTr="00CF20D3">
        <w:tc>
          <w:tcPr>
            <w:tcW w:w="5102" w:type="dxa"/>
            <w:shd w:val="clear" w:color="auto" w:fill="auto"/>
          </w:tcPr>
          <w:p w14:paraId="73D44CA8" w14:textId="5CEAED22" w:rsidR="00CF20D3" w:rsidRDefault="00CF20D3" w:rsidP="00CF20D3">
            <w:r>
              <w:t>1 Berg menighetsråd</w:t>
            </w:r>
          </w:p>
        </w:tc>
        <w:tc>
          <w:tcPr>
            <w:tcW w:w="1701" w:type="dxa"/>
            <w:shd w:val="clear" w:color="auto" w:fill="auto"/>
          </w:tcPr>
          <w:p w14:paraId="328DC14B" w14:textId="3B981E13" w:rsidR="00CF20D3" w:rsidRDefault="00CF20D3" w:rsidP="00CF20D3">
            <w:r>
              <w:t>07.11.2024</w:t>
            </w:r>
          </w:p>
        </w:tc>
        <w:tc>
          <w:tcPr>
            <w:tcW w:w="1134" w:type="dxa"/>
            <w:shd w:val="clear" w:color="auto" w:fill="auto"/>
          </w:tcPr>
          <w:p w14:paraId="033D2242" w14:textId="09E4DC18" w:rsidR="00CF20D3" w:rsidRDefault="00CF20D3" w:rsidP="00CF20D3">
            <w:r>
              <w:t>2</w:t>
            </w:r>
            <w:r w:rsidR="00AF78B8">
              <w:t>0</w:t>
            </w:r>
            <w:r>
              <w:t>/24</w:t>
            </w:r>
          </w:p>
        </w:tc>
      </w:tr>
    </w:tbl>
    <w:p w14:paraId="0FD5B92C" w14:textId="77777777" w:rsidR="00CF20D3" w:rsidRDefault="00CF20D3" w:rsidP="00CF20D3"/>
    <w:p w14:paraId="0D65AEA8" w14:textId="77777777" w:rsidR="00CF20D3" w:rsidRDefault="00CF20D3" w:rsidP="00CF20D3"/>
    <w:p w14:paraId="024E29CC" w14:textId="77777777" w:rsidR="00CF20D3" w:rsidRDefault="00CF20D3" w:rsidP="00CF20D3"/>
    <w:p w14:paraId="7DCB700C" w14:textId="77777777" w:rsidR="00CF20D3" w:rsidRDefault="00CF20D3" w:rsidP="00CF20D3"/>
    <w:sdt>
      <w:sdtPr>
        <w:alias w:val="Sammendrag"/>
        <w:tag w:val="Sammendrag"/>
        <w:id w:val="363025965"/>
        <w:placeholder>
          <w:docPart w:val="07D4974190274FD88A5DD0DDAD7CD36C"/>
        </w:placeholder>
      </w:sdtPr>
      <w:sdtContent>
        <w:p w14:paraId="2B56CC32" w14:textId="77777777" w:rsidR="00CF20D3" w:rsidRPr="00BE598D" w:rsidRDefault="00CF20D3" w:rsidP="00CF20D3">
          <w:pPr>
            <w:keepNext/>
            <w:keepLines/>
            <w:outlineLvl w:val="1"/>
            <w:rPr>
              <w:rFonts w:eastAsia="Arial Unicode MS"/>
              <w:b/>
              <w:bCs/>
            </w:rPr>
          </w:pPr>
          <w:r>
            <w:rPr>
              <w:rFonts w:eastAsia="Arial Unicode MS"/>
              <w:b/>
              <w:bCs/>
            </w:rPr>
            <w:t>Saksorientering</w:t>
          </w:r>
        </w:p>
        <w:p w14:paraId="3BE468B1" w14:textId="77777777" w:rsidR="00CF20D3" w:rsidRDefault="00CF20D3" w:rsidP="00CF20D3">
          <w:pPr>
            <w:contextualSpacing/>
          </w:pPr>
          <w:r>
            <w:t xml:space="preserve">Regnskapet pr 31.10.24 viser totalt sett et mindreforbruk på 9574 kr. Ofringer til egen menighet er litt høyere enn budsjett, mens ofringer til annen virksomhet er betydelig lavere. Renter er høyere enn budsjett. Det er brukt mer enn budsjettert på inventar under trosopplæring. Ellers er det brukt lite i forhold til opprinnelig budsjett på trosopplæring. Utgifter til konfirmanter er totalt sett under budsjett. </w:t>
          </w:r>
        </w:p>
        <w:p w14:paraId="44910F90" w14:textId="77777777" w:rsidR="00CF20D3" w:rsidRDefault="00CF20D3" w:rsidP="00CF20D3">
          <w:pPr>
            <w:contextualSpacing/>
          </w:pPr>
          <w:r>
            <w:t>Vi har fått tillatelse til å bruke mer på bevertning og utstyr til trosopplæring enn rammene i revidert budsjett. Lenvik menighet har et stort mindreforbruk i 2024, og Berg, Torsken og Tranøy får dekket sine utgifter til trosopplæring derifra.</w:t>
          </w:r>
        </w:p>
      </w:sdtContent>
    </w:sdt>
    <w:p w14:paraId="26AB47D7" w14:textId="77777777" w:rsidR="00CF20D3" w:rsidRDefault="00CF20D3" w:rsidP="00CF20D3"/>
    <w:sdt>
      <w:sdtPr>
        <w:rPr>
          <w:b/>
        </w:rPr>
        <w:tag w:val="MU_Tittel"/>
        <w:id w:val="-2125148164"/>
        <w:placeholder>
          <w:docPart w:val="7886BBE235BB4C04A3945C39E3949E6A"/>
        </w:placeholder>
        <w:text/>
      </w:sdtPr>
      <w:sdtContent>
        <w:p w14:paraId="2E6CAA67" w14:textId="77777777" w:rsidR="00CF20D3" w:rsidRDefault="00CF20D3" w:rsidP="00CF20D3">
          <w:pPr>
            <w:rPr>
              <w:b/>
            </w:rPr>
          </w:pPr>
          <w:r w:rsidRPr="00EF6EF9">
            <w:rPr>
              <w:b/>
            </w:rPr>
            <w:t>Forslag til vedtak</w:t>
          </w:r>
        </w:p>
      </w:sdtContent>
    </w:sdt>
    <w:p w14:paraId="2A217246" w14:textId="77777777" w:rsidR="00CF20D3" w:rsidRDefault="00CF20D3" w:rsidP="00CF20D3"/>
    <w:p w14:paraId="1E00193F" w14:textId="34046BAF" w:rsidR="00CF20D3" w:rsidRDefault="00CF20D3" w:rsidP="00CF20D3">
      <w:r>
        <w:t>Økonomirapport pr 31.10.24 tas til orientering.</w:t>
      </w:r>
    </w:p>
    <w:p w14:paraId="17730679" w14:textId="77777777" w:rsidR="00CF20D3" w:rsidRDefault="00CF20D3" w:rsidP="00CF20D3"/>
    <w:sdt>
      <w:sdtPr>
        <w:rPr>
          <w:b w:val="0"/>
        </w:rPr>
        <w:alias w:val="Vedtak for sak 2/24"/>
        <w:tag w:val="HandlingID207277;CaseID200691"/>
        <w:id w:val="-1299069117"/>
        <w:placeholder>
          <w:docPart w:val="DefaultPlaceholder_-1854013440"/>
        </w:placeholder>
      </w:sdtPr>
      <w:sdtContent>
        <w:p w14:paraId="30562F32" w14:textId="77040B04" w:rsidR="00CF20D3" w:rsidRDefault="00CF20D3" w:rsidP="00CF20D3">
          <w:pPr>
            <w:pStyle w:val="MUCaseTitle3"/>
          </w:pPr>
          <w:r>
            <w:t>Møtebehandling</w:t>
          </w:r>
        </w:p>
        <w:p w14:paraId="3BB1FDA7" w14:textId="4AC4A888" w:rsidR="00CF20D3" w:rsidRDefault="00CF20D3" w:rsidP="00CF20D3">
          <w:r>
            <w:t>Ønskelig med balansekontoer også</w:t>
          </w:r>
          <w:r w:rsidR="009E0CBB">
            <w:t>, når økonomirapporten presenteres</w:t>
          </w:r>
          <w:r>
            <w:t>.</w:t>
          </w:r>
        </w:p>
        <w:p w14:paraId="6125A176" w14:textId="3C197FA5" w:rsidR="00CF20D3" w:rsidRDefault="00CF20D3" w:rsidP="00CF20D3">
          <w:r>
            <w:t xml:space="preserve">Menighetsforvalter blir bedt om å undersøke </w:t>
          </w:r>
          <w:r w:rsidR="00646FDD">
            <w:t xml:space="preserve">om det </w:t>
          </w:r>
          <w:r w:rsidR="006F6C92">
            <w:t>foreligger en tekst knyttet til disposisjo</w:t>
          </w:r>
          <w:r w:rsidR="009E0CBB">
            <w:t>n</w:t>
          </w:r>
          <w:r w:rsidR="006F6C92">
            <w:t>sfondet</w:t>
          </w:r>
          <w:r>
            <w:t>.</w:t>
          </w:r>
        </w:p>
        <w:sdt>
          <w:sdtPr>
            <w:rPr>
              <w:b w:val="0"/>
            </w:rPr>
            <w:tag w:val="MU_Innstilling"/>
            <w:id w:val="-676811355"/>
            <w:lock w:val="sdtLocked"/>
            <w:placeholder>
              <w:docPart w:val="DefaultPlaceholder_-1854013440"/>
            </w:placeholder>
            <w15:appearance w15:val="hidden"/>
          </w:sdtPr>
          <w:sdtContent>
            <w:p w14:paraId="1F571138" w14:textId="77777777" w:rsidR="00CF20D3" w:rsidRDefault="00CF20D3" w:rsidP="00CF20D3">
              <w:pPr>
                <w:pStyle w:val="MUCaseTitle3"/>
              </w:pPr>
              <w:r>
                <w:t xml:space="preserve">Vedtak </w:t>
              </w:r>
            </w:p>
            <w:sdt>
              <w:sdtPr>
                <w:tag w:val="MU_Vedtakstekst"/>
                <w:id w:val="-1449546194"/>
                <w:lock w:val="sdtLocked"/>
                <w:placeholder>
                  <w:docPart w:val="15F214E16AB04E6196AD0708B2D9C818"/>
                </w:placeholder>
                <w15:appearance w15:val="hidden"/>
              </w:sdtPr>
              <w:sdtContent>
                <w:p w14:paraId="6C3411C1" w14:textId="22C31B27" w:rsidR="00CF20D3" w:rsidRDefault="00CF20D3" w:rsidP="00CF20D3">
                  <w:r>
                    <w:t>Økonomirapport pr 31.10.24 tas til orientering.</w:t>
                  </w:r>
                </w:p>
                <w:p w14:paraId="007A0945" w14:textId="77777777" w:rsidR="00CF20D3" w:rsidRDefault="00000000" w:rsidP="00CF20D3"/>
              </w:sdtContent>
            </w:sdt>
          </w:sdtContent>
        </w:sdt>
        <w:p w14:paraId="3CE5B539" w14:textId="6D6D073B" w:rsidR="00CF20D3" w:rsidRDefault="00CF20D3" w:rsidP="00CF20D3">
          <w:pPr>
            <w:spacing w:before="240"/>
          </w:pPr>
          <w:r>
            <w:fldChar w:fldCharType="begin"/>
          </w:r>
          <w:r>
            <w:instrText xml:space="preserve"> MACROBUTTON SaveDecision [Lagre vedtak] </w:instrText>
          </w:r>
          <w:r>
            <w:fldChar w:fldCharType="end"/>
          </w:r>
        </w:p>
      </w:sdtContent>
    </w:sdt>
    <w:p w14:paraId="4EF5394B" w14:textId="77777777" w:rsidR="00CF20D3" w:rsidRDefault="00CF20D3" w:rsidP="00CF20D3">
      <w:pPr>
        <w:spacing w:before="240"/>
      </w:pPr>
    </w:p>
    <w:p w14:paraId="16FE97FC" w14:textId="77777777" w:rsidR="00CF20D3" w:rsidRDefault="00CF20D3" w:rsidP="00CF20D3">
      <w:pPr>
        <w:spacing w:before="240"/>
      </w:pPr>
    </w:p>
    <w:p w14:paraId="29D37AAB" w14:textId="77777777" w:rsidR="00CF20D3" w:rsidRDefault="00CF20D3" w:rsidP="00CF20D3">
      <w:pPr>
        <w:spacing w:before="240"/>
      </w:pPr>
    </w:p>
    <w:p w14:paraId="139E59A3" w14:textId="620AA48E" w:rsidR="00CF20D3" w:rsidRDefault="00AF78B8" w:rsidP="00CF20D3">
      <w:pPr>
        <w:pStyle w:val="MUCaseTitle2"/>
      </w:pPr>
      <w:bookmarkStart w:id="7" w:name="CaseRef207280"/>
      <w:bookmarkEnd w:id="7"/>
      <w:r>
        <w:t>21</w:t>
      </w:r>
      <w:r w:rsidR="00CF20D3">
        <w:t>/24 Årsbudsjett 2025</w:t>
      </w:r>
    </w:p>
    <w:p w14:paraId="29057328" w14:textId="44267D36" w:rsidR="00CF20D3" w:rsidRDefault="00CF20D3" w:rsidP="00CF20D3"/>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F20D3" w14:paraId="057B2E94" w14:textId="77777777" w:rsidTr="00CF20D3">
        <w:tc>
          <w:tcPr>
            <w:tcW w:w="5102" w:type="dxa"/>
            <w:shd w:val="clear" w:color="auto" w:fill="auto"/>
          </w:tcPr>
          <w:p w14:paraId="30ADABF9" w14:textId="61B6A0D5" w:rsidR="00CF20D3" w:rsidRDefault="00CF20D3" w:rsidP="00CF20D3">
            <w:r>
              <w:t>Behandlet av</w:t>
            </w:r>
          </w:p>
        </w:tc>
        <w:tc>
          <w:tcPr>
            <w:tcW w:w="1701" w:type="dxa"/>
            <w:shd w:val="clear" w:color="auto" w:fill="auto"/>
          </w:tcPr>
          <w:p w14:paraId="11AB45DA" w14:textId="3644E6A4" w:rsidR="00CF20D3" w:rsidRDefault="00CF20D3" w:rsidP="00CF20D3">
            <w:r>
              <w:t>Møtedato</w:t>
            </w:r>
          </w:p>
        </w:tc>
        <w:tc>
          <w:tcPr>
            <w:tcW w:w="1134" w:type="dxa"/>
            <w:shd w:val="clear" w:color="auto" w:fill="auto"/>
          </w:tcPr>
          <w:p w14:paraId="72A3803A" w14:textId="0C510490" w:rsidR="00CF20D3" w:rsidRDefault="00CF20D3" w:rsidP="00CF20D3">
            <w:r>
              <w:t>Saknr</w:t>
            </w:r>
          </w:p>
        </w:tc>
      </w:tr>
      <w:tr w:rsidR="00CF20D3" w14:paraId="78233ACC" w14:textId="77777777" w:rsidTr="00CF20D3">
        <w:tc>
          <w:tcPr>
            <w:tcW w:w="5102" w:type="dxa"/>
            <w:shd w:val="clear" w:color="auto" w:fill="auto"/>
          </w:tcPr>
          <w:p w14:paraId="17204113" w14:textId="3B84456B" w:rsidR="00CF20D3" w:rsidRDefault="00CF20D3" w:rsidP="00CF20D3">
            <w:r>
              <w:t>1 Berg menighetsråd</w:t>
            </w:r>
          </w:p>
        </w:tc>
        <w:tc>
          <w:tcPr>
            <w:tcW w:w="1701" w:type="dxa"/>
            <w:shd w:val="clear" w:color="auto" w:fill="auto"/>
          </w:tcPr>
          <w:p w14:paraId="4B6D2DA6" w14:textId="5C67F548" w:rsidR="00CF20D3" w:rsidRDefault="00CF20D3" w:rsidP="00CF20D3">
            <w:r>
              <w:t>07.11.2024</w:t>
            </w:r>
          </w:p>
        </w:tc>
        <w:tc>
          <w:tcPr>
            <w:tcW w:w="1134" w:type="dxa"/>
            <w:shd w:val="clear" w:color="auto" w:fill="auto"/>
          </w:tcPr>
          <w:p w14:paraId="367D188A" w14:textId="708FD8EC" w:rsidR="00CF20D3" w:rsidRDefault="00AF78B8" w:rsidP="00CF20D3">
            <w:r>
              <w:t>21</w:t>
            </w:r>
            <w:r w:rsidR="00CF20D3">
              <w:t>/24</w:t>
            </w:r>
          </w:p>
        </w:tc>
      </w:tr>
    </w:tbl>
    <w:p w14:paraId="2F3666F1" w14:textId="77777777" w:rsidR="00CF20D3" w:rsidRDefault="00CF20D3" w:rsidP="00CF20D3"/>
    <w:p w14:paraId="06DFC26B" w14:textId="77777777" w:rsidR="00CF20D3" w:rsidRDefault="00CF20D3" w:rsidP="00CF20D3"/>
    <w:p w14:paraId="0CA9B989" w14:textId="77777777" w:rsidR="00CF20D3" w:rsidRDefault="00CF20D3" w:rsidP="00CF20D3"/>
    <w:p w14:paraId="2BF584B9" w14:textId="77777777" w:rsidR="00CF20D3" w:rsidRDefault="00CF20D3" w:rsidP="00CF20D3"/>
    <w:sdt>
      <w:sdtPr>
        <w:alias w:val="Sammendrag"/>
        <w:tag w:val="Sammendrag"/>
        <w:id w:val="1712071837"/>
        <w:placeholder>
          <w:docPart w:val="B6ABAE68DAAE4F63B28D8EC9FF19C133"/>
        </w:placeholder>
      </w:sdtPr>
      <w:sdtContent>
        <w:p w14:paraId="6E5FC593" w14:textId="77777777" w:rsidR="00CF20D3" w:rsidRPr="00BE598D" w:rsidRDefault="00CF20D3" w:rsidP="00CF20D3">
          <w:pPr>
            <w:keepNext/>
            <w:keepLines/>
            <w:outlineLvl w:val="1"/>
            <w:rPr>
              <w:rFonts w:eastAsia="Arial Unicode MS"/>
              <w:b/>
              <w:bCs/>
            </w:rPr>
          </w:pPr>
          <w:r>
            <w:rPr>
              <w:rFonts w:eastAsia="Arial Unicode MS"/>
              <w:b/>
              <w:bCs/>
            </w:rPr>
            <w:t>Saksorientering</w:t>
          </w:r>
        </w:p>
        <w:p w14:paraId="6B2B9096" w14:textId="77777777" w:rsidR="00CF20D3" w:rsidRDefault="00CF20D3" w:rsidP="00CF20D3">
          <w:pPr>
            <w:contextualSpacing/>
          </w:pPr>
          <w:r>
            <w:t>Bispedømmet har redusert trosopplæringstilskuddet fra 2023 til 2024, og de vil ikke øke den fra 2024 til 2025. Dermed dekker midlene derifra bare lønn til menighetspedagog. Utgifter til annen drift av trosopplæringen må dekkes av menigheten. I forslag til budsjett for 2025 er utgiftene til trosopplæring redusert fra året før. Utgiftene foreslås dekket av renteinntektene. Utgifter til konfirmanter er litt redusert fra 2024 til 2025. I oppsettet av budsjettet: Det aller meste av utgifter er lagt inn i prosjektregnskap i fellesrådet, og det er beregnet overføring av midler fra menigheten for å dekke dette (markert med grønn skrift i budsjettet).</w:t>
          </w:r>
        </w:p>
      </w:sdtContent>
    </w:sdt>
    <w:p w14:paraId="3DEE2A87" w14:textId="77777777" w:rsidR="00CF20D3" w:rsidRDefault="00CF20D3" w:rsidP="00CF20D3"/>
    <w:sdt>
      <w:sdtPr>
        <w:rPr>
          <w:b/>
        </w:rPr>
        <w:tag w:val="MU_Tittel"/>
        <w:id w:val="-1666381122"/>
        <w:placeholder>
          <w:docPart w:val="1C10B8D4C5344D9196770D42FB982052"/>
        </w:placeholder>
        <w:text/>
      </w:sdtPr>
      <w:sdtContent>
        <w:p w14:paraId="328E021A" w14:textId="77777777" w:rsidR="00CF20D3" w:rsidRDefault="00CF20D3" w:rsidP="00CF20D3">
          <w:pPr>
            <w:rPr>
              <w:b/>
            </w:rPr>
          </w:pPr>
          <w:r w:rsidRPr="00EF6EF9">
            <w:rPr>
              <w:b/>
            </w:rPr>
            <w:t>Forslag til vedtak</w:t>
          </w:r>
        </w:p>
      </w:sdtContent>
    </w:sdt>
    <w:p w14:paraId="60169D8A" w14:textId="77777777" w:rsidR="00CF20D3" w:rsidRDefault="00CF20D3" w:rsidP="00CF20D3"/>
    <w:p w14:paraId="0D05197C" w14:textId="778286BC" w:rsidR="00CF20D3" w:rsidRDefault="00CF20D3" w:rsidP="00CF20D3">
      <w:r>
        <w:t>Forslag til årsbudsjett 2025 vedtas.</w:t>
      </w:r>
    </w:p>
    <w:p w14:paraId="22877C37" w14:textId="77777777" w:rsidR="00CF20D3" w:rsidRDefault="00CF20D3" w:rsidP="00CF20D3"/>
    <w:sdt>
      <w:sdtPr>
        <w:rPr>
          <w:b w:val="0"/>
        </w:rPr>
        <w:alias w:val="Vedtak for sak 3/24"/>
        <w:tag w:val="HandlingID207280;CaseID200692"/>
        <w:id w:val="1721251088"/>
        <w:placeholder>
          <w:docPart w:val="DefaultPlaceholder_-1854013440"/>
        </w:placeholder>
      </w:sdtPr>
      <w:sdtContent>
        <w:p w14:paraId="41D83451" w14:textId="43DE2F42" w:rsidR="00CF20D3" w:rsidRDefault="00CF20D3" w:rsidP="00CF20D3">
          <w:pPr>
            <w:pStyle w:val="MUCaseTitle3"/>
          </w:pPr>
          <w:r>
            <w:t>Møtebehandling</w:t>
          </w:r>
        </w:p>
        <w:p w14:paraId="1F88C044" w14:textId="0C92DE93" w:rsidR="00CF20D3" w:rsidRDefault="00CF20D3" w:rsidP="00CF20D3">
          <w:r>
            <w:t>Vil at det skal være mulig for konfirmantene å delta på leir.</w:t>
          </w:r>
        </w:p>
        <w:sdt>
          <w:sdtPr>
            <w:rPr>
              <w:b w:val="0"/>
            </w:rPr>
            <w:tag w:val="MU_Innstilling"/>
            <w:id w:val="925315056"/>
            <w:lock w:val="sdtLocked"/>
            <w:placeholder>
              <w:docPart w:val="DefaultPlaceholder_-1854013440"/>
            </w:placeholder>
            <w15:appearance w15:val="hidden"/>
          </w:sdtPr>
          <w:sdtContent>
            <w:p w14:paraId="02FE4ACD" w14:textId="77777777" w:rsidR="00CF20D3" w:rsidRDefault="00CF20D3" w:rsidP="00CF20D3">
              <w:pPr>
                <w:pStyle w:val="MUCaseTitle3"/>
              </w:pPr>
              <w:r>
                <w:t xml:space="preserve">Vedtak </w:t>
              </w:r>
            </w:p>
            <w:sdt>
              <w:sdtPr>
                <w:tag w:val="MU_Vedtakstekst"/>
                <w:id w:val="1366717184"/>
                <w:lock w:val="sdtLocked"/>
                <w:placeholder>
                  <w:docPart w:val="E46707AFB8AF46F48B713D87D5F6A30D"/>
                </w:placeholder>
                <w15:appearance w15:val="hidden"/>
              </w:sdtPr>
              <w:sdtContent>
                <w:p w14:paraId="5E8249DD" w14:textId="5B8AC91F" w:rsidR="00CF20D3" w:rsidRDefault="00CF20D3" w:rsidP="00CF20D3">
                  <w:r>
                    <w:t>Forslag til årsbudsjett 2025 vedtas ved at det legges opp til å bruke 12.000 kr ekstra på leir til konfirmanter (art.nr. 31100) og 9.000 kr til sang og musikk (art.nr. 31100). De ekstra utgiftene belastes disposisjonsfondet.</w:t>
                  </w:r>
                </w:p>
                <w:p w14:paraId="5F3546D3" w14:textId="77777777" w:rsidR="00CF20D3" w:rsidRDefault="00000000" w:rsidP="00CF20D3"/>
              </w:sdtContent>
            </w:sdt>
          </w:sdtContent>
        </w:sdt>
        <w:p w14:paraId="76DD391A" w14:textId="50C68F93" w:rsidR="00CF20D3" w:rsidRDefault="00CF20D3" w:rsidP="00CF20D3">
          <w:pPr>
            <w:spacing w:before="240"/>
          </w:pPr>
          <w:r>
            <w:fldChar w:fldCharType="begin"/>
          </w:r>
          <w:r>
            <w:instrText xml:space="preserve"> MACROBUTTON SaveDecision [Lagre vedtak] </w:instrText>
          </w:r>
          <w:r>
            <w:fldChar w:fldCharType="end"/>
          </w:r>
        </w:p>
      </w:sdtContent>
    </w:sdt>
    <w:p w14:paraId="587EA1BF" w14:textId="77777777" w:rsidR="00CF20D3" w:rsidRDefault="00CF20D3" w:rsidP="00CF20D3">
      <w:pPr>
        <w:spacing w:before="240"/>
      </w:pPr>
    </w:p>
    <w:p w14:paraId="3A03CE1F" w14:textId="77777777" w:rsidR="00CF20D3" w:rsidRDefault="00CF20D3" w:rsidP="00CF20D3">
      <w:pPr>
        <w:spacing w:before="240"/>
      </w:pPr>
    </w:p>
    <w:p w14:paraId="149577EF" w14:textId="77777777" w:rsidR="00CF20D3" w:rsidRDefault="00CF20D3" w:rsidP="00CF20D3">
      <w:pPr>
        <w:spacing w:before="240"/>
      </w:pPr>
    </w:p>
    <w:p w14:paraId="7143B1A8" w14:textId="7C332FA1" w:rsidR="00CF20D3" w:rsidRDefault="00AF78B8" w:rsidP="00CF20D3">
      <w:pPr>
        <w:pStyle w:val="MUCaseTitle2"/>
      </w:pPr>
      <w:bookmarkStart w:id="8" w:name="CaseRef207282"/>
      <w:bookmarkEnd w:id="8"/>
      <w:r>
        <w:t>22</w:t>
      </w:r>
      <w:r w:rsidR="00CF20D3">
        <w:t>/24 Møteplan 2025</w:t>
      </w:r>
    </w:p>
    <w:p w14:paraId="7CE72339" w14:textId="790C8B2A" w:rsidR="00CF20D3" w:rsidRDefault="00CF20D3" w:rsidP="00CF20D3"/>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F20D3" w14:paraId="6A24F5E5" w14:textId="77777777" w:rsidTr="00CF20D3">
        <w:tc>
          <w:tcPr>
            <w:tcW w:w="5102" w:type="dxa"/>
            <w:shd w:val="clear" w:color="auto" w:fill="auto"/>
          </w:tcPr>
          <w:p w14:paraId="6A0C1203" w14:textId="26FA37F2" w:rsidR="00CF20D3" w:rsidRDefault="00CF20D3" w:rsidP="00CF20D3">
            <w:r>
              <w:t>Behandlet av</w:t>
            </w:r>
          </w:p>
        </w:tc>
        <w:tc>
          <w:tcPr>
            <w:tcW w:w="1701" w:type="dxa"/>
            <w:shd w:val="clear" w:color="auto" w:fill="auto"/>
          </w:tcPr>
          <w:p w14:paraId="6C1BE084" w14:textId="68410C03" w:rsidR="00CF20D3" w:rsidRDefault="00CF20D3" w:rsidP="00CF20D3">
            <w:r>
              <w:t>Møtedato</w:t>
            </w:r>
          </w:p>
        </w:tc>
        <w:tc>
          <w:tcPr>
            <w:tcW w:w="1134" w:type="dxa"/>
            <w:shd w:val="clear" w:color="auto" w:fill="auto"/>
          </w:tcPr>
          <w:p w14:paraId="04812995" w14:textId="2276CBC6" w:rsidR="00CF20D3" w:rsidRDefault="00CF20D3" w:rsidP="00CF20D3">
            <w:r>
              <w:t>Saknr</w:t>
            </w:r>
          </w:p>
        </w:tc>
      </w:tr>
      <w:tr w:rsidR="00CF20D3" w14:paraId="3B92E460" w14:textId="77777777" w:rsidTr="00CF20D3">
        <w:tc>
          <w:tcPr>
            <w:tcW w:w="5102" w:type="dxa"/>
            <w:shd w:val="clear" w:color="auto" w:fill="auto"/>
          </w:tcPr>
          <w:p w14:paraId="70132DA8" w14:textId="4051EA77" w:rsidR="00CF20D3" w:rsidRDefault="00CF20D3" w:rsidP="00CF20D3">
            <w:r>
              <w:t>1 Berg menighetsråd</w:t>
            </w:r>
          </w:p>
        </w:tc>
        <w:tc>
          <w:tcPr>
            <w:tcW w:w="1701" w:type="dxa"/>
            <w:shd w:val="clear" w:color="auto" w:fill="auto"/>
          </w:tcPr>
          <w:p w14:paraId="2ACB88B5" w14:textId="219CA934" w:rsidR="00CF20D3" w:rsidRDefault="00CF20D3" w:rsidP="00CF20D3">
            <w:r>
              <w:t>07.11.2024</w:t>
            </w:r>
          </w:p>
        </w:tc>
        <w:tc>
          <w:tcPr>
            <w:tcW w:w="1134" w:type="dxa"/>
            <w:shd w:val="clear" w:color="auto" w:fill="auto"/>
          </w:tcPr>
          <w:p w14:paraId="5D485933" w14:textId="7AD83B66" w:rsidR="00CF20D3" w:rsidRDefault="00AF78B8" w:rsidP="00CF20D3">
            <w:r>
              <w:t>22</w:t>
            </w:r>
            <w:r w:rsidR="00CF20D3">
              <w:t>/24</w:t>
            </w:r>
          </w:p>
        </w:tc>
      </w:tr>
    </w:tbl>
    <w:p w14:paraId="1786B7CA" w14:textId="77777777" w:rsidR="00CF20D3" w:rsidRDefault="00CF20D3" w:rsidP="00CF20D3"/>
    <w:p w14:paraId="581BDBA9" w14:textId="77777777" w:rsidR="00CF20D3" w:rsidRDefault="00CF20D3" w:rsidP="00CF20D3"/>
    <w:p w14:paraId="47BFA97E" w14:textId="77777777" w:rsidR="00CF20D3" w:rsidRDefault="00CF20D3" w:rsidP="00CF20D3"/>
    <w:p w14:paraId="180154F6" w14:textId="77777777" w:rsidR="00CF20D3" w:rsidRDefault="00CF20D3" w:rsidP="00CF20D3"/>
    <w:sdt>
      <w:sdtPr>
        <w:alias w:val="Sammendrag"/>
        <w:tag w:val="Sammendrag"/>
        <w:id w:val="-1152054200"/>
        <w:placeholder>
          <w:docPart w:val="A37F4A60976D427280327F4D97A2C334"/>
        </w:placeholder>
      </w:sdtPr>
      <w:sdtContent>
        <w:p w14:paraId="3F6BEEEA" w14:textId="77777777" w:rsidR="00CF20D3" w:rsidRPr="00BE598D" w:rsidRDefault="00CF20D3" w:rsidP="00CF20D3">
          <w:pPr>
            <w:keepNext/>
            <w:keepLines/>
            <w:outlineLvl w:val="1"/>
            <w:rPr>
              <w:rFonts w:eastAsia="Arial Unicode MS"/>
              <w:b/>
              <w:bCs/>
            </w:rPr>
          </w:pPr>
          <w:r>
            <w:rPr>
              <w:rFonts w:eastAsia="Arial Unicode MS"/>
              <w:b/>
              <w:bCs/>
            </w:rPr>
            <w:t>Saksorientering</w:t>
          </w:r>
        </w:p>
        <w:p w14:paraId="2AB95F33" w14:textId="77777777" w:rsidR="00CF20D3" w:rsidRDefault="00CF20D3" w:rsidP="00CF20D3">
          <w:pPr>
            <w:contextualSpacing/>
          </w:pPr>
          <w:r>
            <w:t>Det er lagt opp til 4 møter pr år: To før sommeren og to etterpå. Menighetsrådsmøtene i 2024 har vært på torsdager kl 13:00 på Senjahopen skole, noe det også bør være i 2025.</w:t>
          </w:r>
        </w:p>
      </w:sdtContent>
    </w:sdt>
    <w:p w14:paraId="56E29C8C" w14:textId="77777777" w:rsidR="00CF20D3" w:rsidRDefault="00CF20D3" w:rsidP="00CF20D3"/>
    <w:sdt>
      <w:sdtPr>
        <w:rPr>
          <w:b/>
        </w:rPr>
        <w:tag w:val="MU_Tittel"/>
        <w:id w:val="-305629496"/>
        <w:placeholder>
          <w:docPart w:val="10B6EE42B12346388E8224A1398448BD"/>
        </w:placeholder>
        <w:text/>
      </w:sdtPr>
      <w:sdtContent>
        <w:p w14:paraId="1A1BF5B0" w14:textId="77777777" w:rsidR="00CF20D3" w:rsidRDefault="00CF20D3" w:rsidP="00CF20D3">
          <w:pPr>
            <w:rPr>
              <w:b/>
            </w:rPr>
          </w:pPr>
          <w:r w:rsidRPr="00EF6EF9">
            <w:rPr>
              <w:b/>
            </w:rPr>
            <w:t>Forslag til vedtak</w:t>
          </w:r>
        </w:p>
      </w:sdtContent>
    </w:sdt>
    <w:p w14:paraId="1B0858B5" w14:textId="77777777" w:rsidR="00CF20D3" w:rsidRDefault="00CF20D3" w:rsidP="00CF20D3"/>
    <w:p w14:paraId="3DE2F03B" w14:textId="54CED267" w:rsidR="00CF20D3" w:rsidRDefault="00CF20D3" w:rsidP="00CF20D3">
      <w:r>
        <w:t>Det legges opp til fire møter, som alle avholdes på torsdager kl 13:00 på Senjahopen skole. Møtedatoene er 6.2, 5.6, 11.9 og 13.11.</w:t>
      </w:r>
    </w:p>
    <w:p w14:paraId="22BDF8FD" w14:textId="77777777" w:rsidR="00CF20D3" w:rsidRDefault="00CF20D3" w:rsidP="00CF20D3"/>
    <w:sdt>
      <w:sdtPr>
        <w:rPr>
          <w:b w:val="0"/>
        </w:rPr>
        <w:alias w:val="Vedtak for sak 4/24"/>
        <w:tag w:val="HandlingID207282;CaseID200693"/>
        <w:id w:val="-534109921"/>
        <w:placeholder>
          <w:docPart w:val="DefaultPlaceholder_-1854013440"/>
        </w:placeholder>
      </w:sdtPr>
      <w:sdtContent>
        <w:p w14:paraId="2049327E" w14:textId="0E591F53" w:rsidR="00CF20D3" w:rsidRDefault="00CF20D3" w:rsidP="00CF20D3">
          <w:pPr>
            <w:pStyle w:val="MUCaseTitle3"/>
          </w:pPr>
          <w:r>
            <w:t>Møtebehandling</w:t>
          </w:r>
        </w:p>
        <w:p w14:paraId="33E5E7A6" w14:textId="77777777" w:rsidR="00CF20D3" w:rsidRDefault="00CF20D3" w:rsidP="00CF20D3"/>
        <w:sdt>
          <w:sdtPr>
            <w:rPr>
              <w:b w:val="0"/>
            </w:rPr>
            <w:tag w:val="MU_Innstilling"/>
            <w:id w:val="-949850817"/>
            <w:lock w:val="sdtLocked"/>
            <w:placeholder>
              <w:docPart w:val="DefaultPlaceholder_-1854013440"/>
            </w:placeholder>
            <w15:appearance w15:val="hidden"/>
          </w:sdtPr>
          <w:sdtContent>
            <w:p w14:paraId="27E76DE4" w14:textId="77777777" w:rsidR="00CF20D3" w:rsidRDefault="00CF20D3" w:rsidP="00CF20D3">
              <w:pPr>
                <w:pStyle w:val="MUCaseTitle3"/>
              </w:pPr>
              <w:r>
                <w:t xml:space="preserve">Vedtak </w:t>
              </w:r>
            </w:p>
            <w:sdt>
              <w:sdtPr>
                <w:tag w:val="MU_Vedtakstekst"/>
                <w:id w:val="-1898973837"/>
                <w:lock w:val="sdtLocked"/>
                <w:placeholder>
                  <w:docPart w:val="6861606A05FC4B9A8FDAD48114C0ADAD"/>
                </w:placeholder>
                <w15:appearance w15:val="hidden"/>
              </w:sdtPr>
              <w:sdtContent>
                <w:p w14:paraId="0EE05202" w14:textId="05ABF3D3" w:rsidR="00CF20D3" w:rsidRDefault="00CF20D3" w:rsidP="00CF20D3">
                  <w:r>
                    <w:t>Det legges opp til fire møter, som alle avholdes på torsdager kl 13:00 på Senjahopen skole. Møtedatoene er 6.2, 5.6, 11.9 og 13.11.</w:t>
                  </w:r>
                </w:p>
                <w:p w14:paraId="07FC6342" w14:textId="77777777" w:rsidR="00CF20D3" w:rsidRDefault="00000000" w:rsidP="00CF20D3"/>
              </w:sdtContent>
            </w:sdt>
          </w:sdtContent>
        </w:sdt>
        <w:p w14:paraId="362A9CA4" w14:textId="5A5C0782" w:rsidR="00CF20D3" w:rsidRDefault="00CF20D3" w:rsidP="00CF20D3">
          <w:pPr>
            <w:spacing w:before="240"/>
          </w:pPr>
          <w:r>
            <w:fldChar w:fldCharType="begin"/>
          </w:r>
          <w:r>
            <w:instrText xml:space="preserve"> MACROBUTTON SaveDecision [Lagre vedtak] </w:instrText>
          </w:r>
          <w:r>
            <w:fldChar w:fldCharType="end"/>
          </w:r>
        </w:p>
      </w:sdtContent>
    </w:sdt>
    <w:p w14:paraId="5F9C350D" w14:textId="77777777" w:rsidR="00CF20D3" w:rsidRDefault="00CF20D3" w:rsidP="00CF20D3">
      <w:pPr>
        <w:spacing w:before="240"/>
      </w:pPr>
    </w:p>
    <w:p w14:paraId="157F31B9" w14:textId="77777777" w:rsidR="00CF20D3" w:rsidRDefault="00CF20D3" w:rsidP="00CF20D3">
      <w:pPr>
        <w:spacing w:before="240"/>
      </w:pPr>
    </w:p>
    <w:p w14:paraId="5227A661" w14:textId="77777777" w:rsidR="00CF20D3" w:rsidRDefault="00CF20D3" w:rsidP="00CF20D3">
      <w:pPr>
        <w:spacing w:before="240"/>
      </w:pPr>
    </w:p>
    <w:p w14:paraId="41C2F93A" w14:textId="4C307DE1" w:rsidR="00CF20D3" w:rsidRDefault="00AF78B8" w:rsidP="00CF20D3">
      <w:pPr>
        <w:pStyle w:val="MUCaseTitle2"/>
      </w:pPr>
      <w:bookmarkStart w:id="9" w:name="CaseRef207284"/>
      <w:bookmarkEnd w:id="9"/>
      <w:r>
        <w:t>23</w:t>
      </w:r>
      <w:r w:rsidR="00CF20D3">
        <w:t>/24 Revisjon 2023</w:t>
      </w:r>
    </w:p>
    <w:p w14:paraId="2849BC93" w14:textId="75AB254D" w:rsidR="00CF20D3" w:rsidRDefault="00CF20D3" w:rsidP="00CF20D3"/>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CF20D3" w14:paraId="7D9515FD" w14:textId="77777777" w:rsidTr="00CF20D3">
        <w:tc>
          <w:tcPr>
            <w:tcW w:w="5102" w:type="dxa"/>
            <w:shd w:val="clear" w:color="auto" w:fill="auto"/>
          </w:tcPr>
          <w:p w14:paraId="14E4486D" w14:textId="5B7989EA" w:rsidR="00CF20D3" w:rsidRDefault="00CF20D3" w:rsidP="00CF20D3">
            <w:r>
              <w:t>Behandlet av</w:t>
            </w:r>
          </w:p>
        </w:tc>
        <w:tc>
          <w:tcPr>
            <w:tcW w:w="1701" w:type="dxa"/>
            <w:shd w:val="clear" w:color="auto" w:fill="auto"/>
          </w:tcPr>
          <w:p w14:paraId="14BB2B75" w14:textId="60ACAB59" w:rsidR="00CF20D3" w:rsidRDefault="00CF20D3" w:rsidP="00CF20D3">
            <w:r>
              <w:t>Møtedato</w:t>
            </w:r>
          </w:p>
        </w:tc>
        <w:tc>
          <w:tcPr>
            <w:tcW w:w="1134" w:type="dxa"/>
            <w:shd w:val="clear" w:color="auto" w:fill="auto"/>
          </w:tcPr>
          <w:p w14:paraId="6B7EE145" w14:textId="5B367143" w:rsidR="00CF20D3" w:rsidRDefault="00CF20D3" w:rsidP="00CF20D3">
            <w:r>
              <w:t>Saknr</w:t>
            </w:r>
          </w:p>
        </w:tc>
      </w:tr>
      <w:tr w:rsidR="00CF20D3" w14:paraId="25FBE83B" w14:textId="77777777" w:rsidTr="00CF20D3">
        <w:tc>
          <w:tcPr>
            <w:tcW w:w="5102" w:type="dxa"/>
            <w:shd w:val="clear" w:color="auto" w:fill="auto"/>
          </w:tcPr>
          <w:p w14:paraId="54E46E96" w14:textId="708879D4" w:rsidR="00CF20D3" w:rsidRDefault="00CF20D3" w:rsidP="00CF20D3">
            <w:r>
              <w:t>1 Berg menighetsråd</w:t>
            </w:r>
          </w:p>
        </w:tc>
        <w:tc>
          <w:tcPr>
            <w:tcW w:w="1701" w:type="dxa"/>
            <w:shd w:val="clear" w:color="auto" w:fill="auto"/>
          </w:tcPr>
          <w:p w14:paraId="5A735B0A" w14:textId="3EB6BCFE" w:rsidR="00CF20D3" w:rsidRDefault="00CF20D3" w:rsidP="00CF20D3">
            <w:r>
              <w:t>07.11.2024</w:t>
            </w:r>
          </w:p>
        </w:tc>
        <w:tc>
          <w:tcPr>
            <w:tcW w:w="1134" w:type="dxa"/>
            <w:shd w:val="clear" w:color="auto" w:fill="auto"/>
          </w:tcPr>
          <w:p w14:paraId="167873B7" w14:textId="6DD7DBFD" w:rsidR="00CF20D3" w:rsidRDefault="00AF78B8" w:rsidP="00CF20D3">
            <w:r>
              <w:t>23</w:t>
            </w:r>
            <w:r w:rsidR="00CF20D3">
              <w:t>/24</w:t>
            </w:r>
          </w:p>
        </w:tc>
      </w:tr>
    </w:tbl>
    <w:p w14:paraId="7FCB1AEA" w14:textId="77777777" w:rsidR="00CF20D3" w:rsidRDefault="00CF20D3" w:rsidP="00CF20D3"/>
    <w:p w14:paraId="676A3632" w14:textId="77777777" w:rsidR="00CF20D3" w:rsidRDefault="00CF20D3" w:rsidP="00CF20D3"/>
    <w:p w14:paraId="5E220641" w14:textId="77777777" w:rsidR="00CF20D3" w:rsidRDefault="00CF20D3" w:rsidP="00CF20D3"/>
    <w:p w14:paraId="52F50A5B" w14:textId="77777777" w:rsidR="00CF20D3" w:rsidRDefault="00CF20D3" w:rsidP="00CF20D3"/>
    <w:sdt>
      <w:sdtPr>
        <w:alias w:val="Sammendrag"/>
        <w:tag w:val="Sammendrag"/>
        <w:id w:val="1429851154"/>
        <w:placeholder>
          <w:docPart w:val="D614448695D44FC9A387CC69AC377557"/>
        </w:placeholder>
      </w:sdtPr>
      <w:sdtContent>
        <w:p w14:paraId="1DE039FC" w14:textId="77777777" w:rsidR="00CF20D3" w:rsidRPr="00BE598D" w:rsidRDefault="00CF20D3" w:rsidP="00CF20D3">
          <w:pPr>
            <w:keepNext/>
            <w:keepLines/>
            <w:outlineLvl w:val="1"/>
            <w:rPr>
              <w:rFonts w:eastAsia="Arial Unicode MS"/>
              <w:b/>
              <w:bCs/>
            </w:rPr>
          </w:pPr>
          <w:r>
            <w:rPr>
              <w:rFonts w:eastAsia="Arial Unicode MS"/>
              <w:b/>
              <w:bCs/>
            </w:rPr>
            <w:t>Saksorientering</w:t>
          </w:r>
        </w:p>
        <w:p w14:paraId="3E1D4D11" w14:textId="77777777" w:rsidR="00CF20D3" w:rsidRDefault="00CF20D3" w:rsidP="00CF20D3">
          <w:pPr>
            <w:contextualSpacing/>
          </w:pPr>
          <w:r>
            <w:t>Anne Bærø har revidert regnskapet til Berg menighet for 2023. Hun har godkjent regnskapet uten bemerkninger. Regnskapet kan derfor regnes som ferdig revidert og avsluttet</w:t>
          </w:r>
        </w:p>
      </w:sdtContent>
    </w:sdt>
    <w:p w14:paraId="657B5284" w14:textId="77777777" w:rsidR="00CF20D3" w:rsidRDefault="00CF20D3" w:rsidP="00CF20D3"/>
    <w:sdt>
      <w:sdtPr>
        <w:rPr>
          <w:b/>
        </w:rPr>
        <w:tag w:val="MU_Tittel"/>
        <w:id w:val="-54706226"/>
        <w:placeholder>
          <w:docPart w:val="AAB2940852B943D09E2C40F73745A49A"/>
        </w:placeholder>
        <w:text/>
      </w:sdtPr>
      <w:sdtContent>
        <w:p w14:paraId="0BAAA93B" w14:textId="77777777" w:rsidR="00CF20D3" w:rsidRDefault="00CF20D3" w:rsidP="00CF20D3">
          <w:pPr>
            <w:rPr>
              <w:b/>
            </w:rPr>
          </w:pPr>
          <w:r w:rsidRPr="00EF6EF9">
            <w:rPr>
              <w:b/>
            </w:rPr>
            <w:t>Forslag til vedtak</w:t>
          </w:r>
        </w:p>
      </w:sdtContent>
    </w:sdt>
    <w:p w14:paraId="0300FF6A" w14:textId="77777777" w:rsidR="00CF20D3" w:rsidRDefault="00CF20D3" w:rsidP="00CF20D3"/>
    <w:p w14:paraId="4021C851" w14:textId="7739BDDB" w:rsidR="00CF20D3" w:rsidRDefault="00CF20D3" w:rsidP="00CF20D3">
      <w:r>
        <w:t>Revisjon av regnskapet 2023 for Berg menighet tas til orientering.</w:t>
      </w:r>
    </w:p>
    <w:p w14:paraId="51329968" w14:textId="77777777" w:rsidR="00CF20D3" w:rsidRDefault="00CF20D3" w:rsidP="00CF20D3"/>
    <w:sdt>
      <w:sdtPr>
        <w:rPr>
          <w:b w:val="0"/>
        </w:rPr>
        <w:alias w:val="Vedtak for sak 5/24"/>
        <w:tag w:val="HandlingID207284;CaseID200694"/>
        <w:id w:val="-398438854"/>
        <w:placeholder>
          <w:docPart w:val="DefaultPlaceholder_-1854013440"/>
        </w:placeholder>
      </w:sdtPr>
      <w:sdtContent>
        <w:p w14:paraId="08687485" w14:textId="6B736A92" w:rsidR="00CF20D3" w:rsidRDefault="00CF20D3" w:rsidP="00CF20D3">
          <w:pPr>
            <w:pStyle w:val="MUCaseTitle3"/>
          </w:pPr>
          <w:r>
            <w:t>Møtebehandling</w:t>
          </w:r>
        </w:p>
        <w:p w14:paraId="085FC9F0" w14:textId="77777777" w:rsidR="00CF20D3" w:rsidRDefault="00CF20D3" w:rsidP="00CF20D3"/>
        <w:sdt>
          <w:sdtPr>
            <w:rPr>
              <w:b w:val="0"/>
            </w:rPr>
            <w:tag w:val="MU_Innstilling"/>
            <w:id w:val="-2085520190"/>
            <w:lock w:val="sdtLocked"/>
            <w:placeholder>
              <w:docPart w:val="DefaultPlaceholder_-1854013440"/>
            </w:placeholder>
            <w15:appearance w15:val="hidden"/>
          </w:sdtPr>
          <w:sdtContent>
            <w:p w14:paraId="3F6B0631" w14:textId="77777777" w:rsidR="00CF20D3" w:rsidRDefault="00CF20D3" w:rsidP="00CF20D3">
              <w:pPr>
                <w:pStyle w:val="MUCaseTitle3"/>
              </w:pPr>
              <w:r>
                <w:t xml:space="preserve">Vedtak </w:t>
              </w:r>
            </w:p>
            <w:sdt>
              <w:sdtPr>
                <w:tag w:val="MU_Vedtakstekst"/>
                <w:id w:val="680315914"/>
                <w:lock w:val="sdtLocked"/>
                <w:placeholder>
                  <w:docPart w:val="F0BA46615E704053B26BA20D9CF6CB09"/>
                </w:placeholder>
                <w15:appearance w15:val="hidden"/>
              </w:sdtPr>
              <w:sdtContent>
                <w:p w14:paraId="4A1C9DAF" w14:textId="5F2FFE1E" w:rsidR="00CF20D3" w:rsidRDefault="00CF20D3" w:rsidP="00CF20D3">
                  <w:r>
                    <w:t>Revisjon av regnskapet 2023 for Berg menighet tas til orientering.</w:t>
                  </w:r>
                </w:p>
                <w:p w14:paraId="708998DD" w14:textId="77777777" w:rsidR="00CF20D3" w:rsidRDefault="00000000" w:rsidP="00CF20D3"/>
              </w:sdtContent>
            </w:sdt>
          </w:sdtContent>
        </w:sdt>
        <w:p w14:paraId="66189391" w14:textId="45958674" w:rsidR="00CF20D3" w:rsidRDefault="00CF20D3" w:rsidP="00CF20D3">
          <w:pPr>
            <w:spacing w:before="240"/>
          </w:pPr>
          <w:r>
            <w:fldChar w:fldCharType="begin"/>
          </w:r>
          <w:r>
            <w:instrText xml:space="preserve"> MACROBUTTON SaveDecision [Lagre vedtak] </w:instrText>
          </w:r>
          <w:r>
            <w:fldChar w:fldCharType="end"/>
          </w:r>
        </w:p>
      </w:sdtContent>
    </w:sdt>
    <w:p w14:paraId="74C51703" w14:textId="77777777" w:rsidR="00CF20D3" w:rsidRDefault="00CF20D3" w:rsidP="00CF20D3">
      <w:pPr>
        <w:spacing w:before="240"/>
      </w:pPr>
    </w:p>
    <w:p w14:paraId="47F7C2B8" w14:textId="77777777" w:rsidR="00CF20D3" w:rsidRDefault="00CF20D3" w:rsidP="00CF20D3">
      <w:pPr>
        <w:spacing w:before="240"/>
      </w:pPr>
    </w:p>
    <w:p w14:paraId="238E2E84" w14:textId="77777777" w:rsidR="00CF20D3" w:rsidRDefault="00CF20D3" w:rsidP="00CF20D3">
      <w:pPr>
        <w:spacing w:before="240"/>
      </w:pPr>
    </w:p>
    <w:p w14:paraId="7D2E75D8" w14:textId="77777777" w:rsidR="00CF20D3" w:rsidRDefault="00CF20D3" w:rsidP="00CF20D3">
      <w:pPr>
        <w:spacing w:before="240"/>
      </w:pPr>
    </w:p>
    <w:p w14:paraId="1784BA67" w14:textId="59EFCBF8" w:rsidR="00CF20D3" w:rsidRDefault="00CF20D3" w:rsidP="00CF20D3">
      <w:pPr>
        <w:pStyle w:val="MUCaseTitle"/>
        <w:rPr>
          <w:shd w:val="clear" w:color="auto" w:fill="D9D9D9"/>
        </w:rPr>
      </w:pPr>
      <w:r w:rsidRPr="00CF20D3">
        <w:rPr>
          <w:shd w:val="clear" w:color="auto" w:fill="D9D9D9"/>
        </w:rPr>
        <w:t>Orienteringssaker</w:t>
      </w:r>
    </w:p>
    <w:p w14:paraId="1A42E75C" w14:textId="17515345" w:rsidR="00FB070F" w:rsidRPr="00341C6C" w:rsidRDefault="00FB070F" w:rsidP="00FB070F">
      <w:pPr>
        <w:rPr>
          <w:b/>
          <w:bCs/>
        </w:rPr>
      </w:pPr>
      <w:r w:rsidRPr="00341C6C">
        <w:rPr>
          <w:b/>
          <w:bCs/>
        </w:rPr>
        <w:t>Leselys i kirkene</w:t>
      </w:r>
    </w:p>
    <w:p w14:paraId="258D629E" w14:textId="6418E9E5" w:rsidR="00FB070F" w:rsidRDefault="00FB070F" w:rsidP="00FB070F">
      <w:r>
        <w:t>Menighetsforvalter kontakter Martin for å få ham til å bestille leselys der det er behov i kirkene i Berg. Berg menighet dekker utgiftene.</w:t>
      </w:r>
    </w:p>
    <w:p w14:paraId="519BECBF" w14:textId="77777777" w:rsidR="00FB070F" w:rsidRDefault="00FB070F" w:rsidP="00FB070F"/>
    <w:p w14:paraId="65350A35" w14:textId="7AE1EAE2" w:rsidR="00FB070F" w:rsidRPr="00341C6C" w:rsidRDefault="00FB070F" w:rsidP="00FB070F">
      <w:pPr>
        <w:rPr>
          <w:b/>
          <w:bCs/>
        </w:rPr>
      </w:pPr>
      <w:r w:rsidRPr="00341C6C">
        <w:rPr>
          <w:b/>
          <w:bCs/>
        </w:rPr>
        <w:t>Renovering av Mefjordvær kjerke</w:t>
      </w:r>
    </w:p>
    <w:p w14:paraId="4851B359" w14:textId="25DF58EA" w:rsidR="00FB070F" w:rsidRDefault="00FB070F" w:rsidP="00FB070F">
      <w:r>
        <w:t>Senja kommune skal ordne med anbud og følge opp prosessen med renovering av kjerka. Arbeidet må være avsluttet innen september 2025.</w:t>
      </w:r>
    </w:p>
    <w:p w14:paraId="05332F43" w14:textId="77777777" w:rsidR="00341C6C" w:rsidRDefault="00341C6C" w:rsidP="00FB070F"/>
    <w:p w14:paraId="42091227" w14:textId="0774695B" w:rsidR="00FB070F" w:rsidRPr="00341C6C" w:rsidRDefault="00341C6C" w:rsidP="00FB070F">
      <w:pPr>
        <w:rPr>
          <w:b/>
          <w:bCs/>
        </w:rPr>
      </w:pPr>
      <w:r w:rsidRPr="00341C6C">
        <w:rPr>
          <w:b/>
          <w:bCs/>
        </w:rPr>
        <w:t>Gudstjenestelivet</w:t>
      </w:r>
    </w:p>
    <w:p w14:paraId="016A510A" w14:textId="4250FEA9" w:rsidR="00341C6C" w:rsidRDefault="00341C6C" w:rsidP="00FB070F">
      <w:r>
        <w:lastRenderedPageBreak/>
        <w:t>Det er begrenset med oppslutning om gudstjenestene. Samtale om dette rundt bordet. Savner en større grunnstamme som holder menighetslivet i drift. Vil se nærmere på annonsering av gudstjenestene – FB, plakat og sms.</w:t>
      </w:r>
    </w:p>
    <w:p w14:paraId="3FE4702E" w14:textId="77777777" w:rsidR="00341C6C" w:rsidRDefault="00341C6C" w:rsidP="00FB070F"/>
    <w:p w14:paraId="3EFE5ADF" w14:textId="7BD58311" w:rsidR="00341C6C" w:rsidRPr="00341C6C" w:rsidRDefault="00341C6C" w:rsidP="00FB070F">
      <w:pPr>
        <w:rPr>
          <w:b/>
          <w:bCs/>
        </w:rPr>
      </w:pPr>
      <w:r w:rsidRPr="00341C6C">
        <w:rPr>
          <w:b/>
          <w:bCs/>
        </w:rPr>
        <w:t>Rundvask i Mefjordvær kjerke</w:t>
      </w:r>
    </w:p>
    <w:p w14:paraId="56E15DA0" w14:textId="20126363" w:rsidR="00341C6C" w:rsidRDefault="00341C6C" w:rsidP="00FB070F">
      <w:r>
        <w:t>2. desember kl 18.</w:t>
      </w:r>
    </w:p>
    <w:p w14:paraId="03B69FD7" w14:textId="77777777" w:rsidR="00341C6C" w:rsidRPr="00FB070F" w:rsidRDefault="00341C6C" w:rsidP="00FB070F"/>
    <w:p w14:paraId="08290C01" w14:textId="29BE2A87" w:rsidR="00CF20D3" w:rsidRPr="00CF20D3" w:rsidRDefault="00CF20D3" w:rsidP="00CF20D3">
      <w:pPr>
        <w:pStyle w:val="MUCaseTitle"/>
        <w:rPr>
          <w:shd w:val="clear" w:color="auto" w:fill="D9D9D9"/>
        </w:rPr>
      </w:pPr>
      <w:r w:rsidRPr="00CF20D3">
        <w:rPr>
          <w:shd w:val="clear" w:color="auto" w:fill="D9D9D9"/>
        </w:rPr>
        <w:t>Eventuelt</w:t>
      </w:r>
    </w:p>
    <w:sectPr w:rsidR="00CF20D3" w:rsidRPr="00CF20D3" w:rsidSect="005D52A2">
      <w:footerReference w:type="even" r:id="rId11"/>
      <w:footerReference w:type="default" r:id="rId12"/>
      <w:headerReference w:type="first" r:id="rId13"/>
      <w:footerReference w:type="first" r:id="rId14"/>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AE52CC" w14:textId="77777777" w:rsidR="00597AC0" w:rsidRDefault="00597AC0" w:rsidP="00933AD0">
      <w:r>
        <w:separator/>
      </w:r>
    </w:p>
  </w:endnote>
  <w:endnote w:type="continuationSeparator" w:id="0">
    <w:p w14:paraId="6BDA019A" w14:textId="77777777" w:rsidR="00597AC0" w:rsidRDefault="00597AC0"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9D28E9" w14:textId="77777777" w:rsidR="00597AC0" w:rsidRDefault="00597AC0" w:rsidP="00933AD0">
      <w:r>
        <w:separator/>
      </w:r>
    </w:p>
  </w:footnote>
  <w:footnote w:type="continuationSeparator" w:id="0">
    <w:p w14:paraId="4EA2DE82" w14:textId="77777777" w:rsidR="00597AC0" w:rsidRDefault="00597AC0"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72DAC352" w:rsidR="006638E2" w:rsidRPr="00832A5E" w:rsidRDefault="00000000" w:rsidP="006638E2">
          <w:pPr>
            <w:rPr>
              <w:lang w:val="en-US"/>
            </w:rPr>
          </w:pPr>
          <w:sdt>
            <w:sdtPr>
              <w:rPr>
                <w:sz w:val="22"/>
                <w:szCs w:val="22"/>
              </w:rPr>
              <w:tag w:val="ToBoard.Name"/>
              <w:id w:val="-121772400"/>
              <w:placeholder>
                <w:docPart w:val="7DD848AFCD36469996AA98983541A821"/>
              </w:placeholder>
              <w:dataBinding w:prefixMappings="xmlns:gbs='http://www.software-innovation.no/growBusinessDocument'" w:xpath="/gbs:GrowBusinessDocument/gbs:ToBoard.Name[@gbs:key='10000']" w:storeItemID="{054AC2F2-BC89-4FBE-8D04-D77C450C58E4}"/>
              <w:text/>
            </w:sdtPr>
            <w:sdtContent>
              <w:r w:rsidR="00CF20D3">
                <w:rPr>
                  <w:sz w:val="22"/>
                  <w:szCs w:val="22"/>
                </w:rPr>
                <w:t>Berg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1C6C"/>
    <w:rsid w:val="003431C6"/>
    <w:rsid w:val="003456D8"/>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D6C5A"/>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97AC0"/>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6FDD"/>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6F6C92"/>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611"/>
    <w:rsid w:val="00751951"/>
    <w:rsid w:val="007534AA"/>
    <w:rsid w:val="00762A9F"/>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5DEF"/>
    <w:rsid w:val="007F6835"/>
    <w:rsid w:val="007F79BD"/>
    <w:rsid w:val="007F7D66"/>
    <w:rsid w:val="00802215"/>
    <w:rsid w:val="00805901"/>
    <w:rsid w:val="008133CD"/>
    <w:rsid w:val="00822263"/>
    <w:rsid w:val="0082402E"/>
    <w:rsid w:val="00832A5E"/>
    <w:rsid w:val="00836447"/>
    <w:rsid w:val="00836ADA"/>
    <w:rsid w:val="008446BC"/>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375AE"/>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C148D"/>
    <w:rsid w:val="009D257A"/>
    <w:rsid w:val="009D66CD"/>
    <w:rsid w:val="009E051F"/>
    <w:rsid w:val="009E0CBB"/>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AF78B8"/>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0313"/>
    <w:rsid w:val="00C67BE9"/>
    <w:rsid w:val="00C77F80"/>
    <w:rsid w:val="00C8238B"/>
    <w:rsid w:val="00C846D3"/>
    <w:rsid w:val="00CA67FD"/>
    <w:rsid w:val="00CB6560"/>
    <w:rsid w:val="00CD56CA"/>
    <w:rsid w:val="00CD5F64"/>
    <w:rsid w:val="00CE2981"/>
    <w:rsid w:val="00CE4297"/>
    <w:rsid w:val="00CE58DB"/>
    <w:rsid w:val="00CF20D3"/>
    <w:rsid w:val="00CF25A4"/>
    <w:rsid w:val="00CF3F01"/>
    <w:rsid w:val="00D0202B"/>
    <w:rsid w:val="00D12611"/>
    <w:rsid w:val="00D21A35"/>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663"/>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B070F"/>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D6F16230-5F0E-4D04-A9BB-9199B483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CF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23F8184996734101A56BEBF317D732A8"/>
        <w:category>
          <w:name w:val="Generelt"/>
          <w:gallery w:val="placeholder"/>
        </w:category>
        <w:types>
          <w:type w:val="bbPlcHdr"/>
        </w:types>
        <w:behaviors>
          <w:behavior w:val="content"/>
        </w:behaviors>
        <w:guid w:val="{E5AB4276-589E-4C0E-A432-46C34517AF65}"/>
      </w:docPartPr>
      <w:docPartBody>
        <w:p w:rsidR="00194851" w:rsidRDefault="00194851" w:rsidP="00194851">
          <w:pPr>
            <w:pStyle w:val="23F8184996734101A56BEBF317D732A8"/>
          </w:pPr>
          <w:r>
            <w:rPr>
              <w:rStyle w:val="Plassholdertekst"/>
            </w:rPr>
            <w:t>Skriv inn teksten her.</w:t>
          </w:r>
        </w:p>
      </w:docPartBody>
    </w:docPart>
    <w:docPart>
      <w:docPartPr>
        <w:name w:val="0CABDFC9B72C45E1A5366262EB0874C3"/>
        <w:category>
          <w:name w:val="Generelt"/>
          <w:gallery w:val="placeholder"/>
        </w:category>
        <w:types>
          <w:type w:val="bbPlcHdr"/>
        </w:types>
        <w:behaviors>
          <w:behavior w:val="content"/>
        </w:behaviors>
        <w:guid w:val="{73AA270F-7E08-48E6-B53A-9EB200B247BC}"/>
      </w:docPartPr>
      <w:docPartBody>
        <w:p w:rsidR="00194851" w:rsidRDefault="00194851" w:rsidP="00194851">
          <w:pPr>
            <w:pStyle w:val="0CABDFC9B72C45E1A5366262EB0874C3"/>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E6144755-41D4-48D5-9739-B23D468D5379}"/>
      </w:docPartPr>
      <w:docPartBody>
        <w:p w:rsidR="00194851" w:rsidRDefault="00194851">
          <w:r w:rsidRPr="00055661">
            <w:rPr>
              <w:rStyle w:val="Plassholdertekst"/>
            </w:rPr>
            <w:t>Klikk eller trykk her for å skrive inn tekst.</w:t>
          </w:r>
        </w:p>
      </w:docPartBody>
    </w:docPart>
    <w:docPart>
      <w:docPartPr>
        <w:name w:val="9DDD790477EA432A95C98B107AF4DF20"/>
        <w:category>
          <w:name w:val="Generelt"/>
          <w:gallery w:val="placeholder"/>
        </w:category>
        <w:types>
          <w:type w:val="bbPlcHdr"/>
        </w:types>
        <w:behaviors>
          <w:behavior w:val="content"/>
        </w:behaviors>
        <w:guid w:val="{EC1EABB7-7D18-408D-9C6A-5ED8633AAE07}"/>
      </w:docPartPr>
      <w:docPartBody>
        <w:p w:rsidR="00194851" w:rsidRDefault="00194851">
          <w:r w:rsidRPr="00055661">
            <w:rPr>
              <w:rStyle w:val="Plassholdertekst"/>
            </w:rPr>
            <w:t>Skriv inn vedtaket her</w:t>
          </w:r>
        </w:p>
      </w:docPartBody>
    </w:docPart>
    <w:docPart>
      <w:docPartPr>
        <w:name w:val="07D4974190274FD88A5DD0DDAD7CD36C"/>
        <w:category>
          <w:name w:val="Generelt"/>
          <w:gallery w:val="placeholder"/>
        </w:category>
        <w:types>
          <w:type w:val="bbPlcHdr"/>
        </w:types>
        <w:behaviors>
          <w:behavior w:val="content"/>
        </w:behaviors>
        <w:guid w:val="{477814FD-B448-4994-8815-924CE27C798B}"/>
      </w:docPartPr>
      <w:docPartBody>
        <w:p w:rsidR="00194851" w:rsidRDefault="00194851" w:rsidP="00194851">
          <w:pPr>
            <w:pStyle w:val="07D4974190274FD88A5DD0DDAD7CD36C"/>
          </w:pPr>
          <w:r>
            <w:rPr>
              <w:rStyle w:val="Plassholdertekst"/>
            </w:rPr>
            <w:t>Skriv inn teksten her.</w:t>
          </w:r>
        </w:p>
      </w:docPartBody>
    </w:docPart>
    <w:docPart>
      <w:docPartPr>
        <w:name w:val="7886BBE235BB4C04A3945C39E3949E6A"/>
        <w:category>
          <w:name w:val="Generelt"/>
          <w:gallery w:val="placeholder"/>
        </w:category>
        <w:types>
          <w:type w:val="bbPlcHdr"/>
        </w:types>
        <w:behaviors>
          <w:behavior w:val="content"/>
        </w:behaviors>
        <w:guid w:val="{6FDEEC12-92B6-4A51-B847-D3456BEB4645}"/>
      </w:docPartPr>
      <w:docPartBody>
        <w:p w:rsidR="00194851" w:rsidRDefault="00194851" w:rsidP="00194851">
          <w:pPr>
            <w:pStyle w:val="7886BBE235BB4C04A3945C39E3949E6A"/>
          </w:pPr>
          <w:r w:rsidRPr="004202B9">
            <w:rPr>
              <w:rStyle w:val="Plassholdertekst"/>
            </w:rPr>
            <w:t>Click here to enter text.</w:t>
          </w:r>
        </w:p>
      </w:docPartBody>
    </w:docPart>
    <w:docPart>
      <w:docPartPr>
        <w:name w:val="15F214E16AB04E6196AD0708B2D9C818"/>
        <w:category>
          <w:name w:val="Generelt"/>
          <w:gallery w:val="placeholder"/>
        </w:category>
        <w:types>
          <w:type w:val="bbPlcHdr"/>
        </w:types>
        <w:behaviors>
          <w:behavior w:val="content"/>
        </w:behaviors>
        <w:guid w:val="{1B547B63-BCE8-4A96-902B-C7578A9287F3}"/>
      </w:docPartPr>
      <w:docPartBody>
        <w:p w:rsidR="00194851" w:rsidRDefault="00194851">
          <w:r w:rsidRPr="00055661">
            <w:rPr>
              <w:rStyle w:val="Plassholdertekst"/>
            </w:rPr>
            <w:t>Skriv inn vedtaket her</w:t>
          </w:r>
        </w:p>
      </w:docPartBody>
    </w:docPart>
    <w:docPart>
      <w:docPartPr>
        <w:name w:val="B6ABAE68DAAE4F63B28D8EC9FF19C133"/>
        <w:category>
          <w:name w:val="Generelt"/>
          <w:gallery w:val="placeholder"/>
        </w:category>
        <w:types>
          <w:type w:val="bbPlcHdr"/>
        </w:types>
        <w:behaviors>
          <w:behavior w:val="content"/>
        </w:behaviors>
        <w:guid w:val="{6B84991A-A0D7-4BAD-B8E8-313308290627}"/>
      </w:docPartPr>
      <w:docPartBody>
        <w:p w:rsidR="00194851" w:rsidRDefault="00194851" w:rsidP="00194851">
          <w:pPr>
            <w:pStyle w:val="B6ABAE68DAAE4F63B28D8EC9FF19C133"/>
          </w:pPr>
          <w:r>
            <w:rPr>
              <w:rStyle w:val="Plassholdertekst"/>
            </w:rPr>
            <w:t>Skriv inn teksten her.</w:t>
          </w:r>
        </w:p>
      </w:docPartBody>
    </w:docPart>
    <w:docPart>
      <w:docPartPr>
        <w:name w:val="1C10B8D4C5344D9196770D42FB982052"/>
        <w:category>
          <w:name w:val="Generelt"/>
          <w:gallery w:val="placeholder"/>
        </w:category>
        <w:types>
          <w:type w:val="bbPlcHdr"/>
        </w:types>
        <w:behaviors>
          <w:behavior w:val="content"/>
        </w:behaviors>
        <w:guid w:val="{965660E6-0176-436D-BE88-020243902086}"/>
      </w:docPartPr>
      <w:docPartBody>
        <w:p w:rsidR="00194851" w:rsidRDefault="00194851" w:rsidP="00194851">
          <w:pPr>
            <w:pStyle w:val="1C10B8D4C5344D9196770D42FB982052"/>
          </w:pPr>
          <w:r w:rsidRPr="004202B9">
            <w:rPr>
              <w:rStyle w:val="Plassholdertekst"/>
            </w:rPr>
            <w:t>Click here to enter text.</w:t>
          </w:r>
        </w:p>
      </w:docPartBody>
    </w:docPart>
    <w:docPart>
      <w:docPartPr>
        <w:name w:val="E46707AFB8AF46F48B713D87D5F6A30D"/>
        <w:category>
          <w:name w:val="Generelt"/>
          <w:gallery w:val="placeholder"/>
        </w:category>
        <w:types>
          <w:type w:val="bbPlcHdr"/>
        </w:types>
        <w:behaviors>
          <w:behavior w:val="content"/>
        </w:behaviors>
        <w:guid w:val="{5CD7C2EC-65A5-4FE2-BDEC-6E6077432185}"/>
      </w:docPartPr>
      <w:docPartBody>
        <w:p w:rsidR="00194851" w:rsidRDefault="00194851">
          <w:r w:rsidRPr="00055661">
            <w:rPr>
              <w:rStyle w:val="Plassholdertekst"/>
            </w:rPr>
            <w:t>Skriv inn vedtaket her</w:t>
          </w:r>
        </w:p>
      </w:docPartBody>
    </w:docPart>
    <w:docPart>
      <w:docPartPr>
        <w:name w:val="A37F4A60976D427280327F4D97A2C334"/>
        <w:category>
          <w:name w:val="Generelt"/>
          <w:gallery w:val="placeholder"/>
        </w:category>
        <w:types>
          <w:type w:val="bbPlcHdr"/>
        </w:types>
        <w:behaviors>
          <w:behavior w:val="content"/>
        </w:behaviors>
        <w:guid w:val="{3666EDDD-CB4E-4486-B43C-4F391C6CFBB1}"/>
      </w:docPartPr>
      <w:docPartBody>
        <w:p w:rsidR="00194851" w:rsidRDefault="00194851" w:rsidP="00194851">
          <w:pPr>
            <w:pStyle w:val="A37F4A60976D427280327F4D97A2C334"/>
          </w:pPr>
          <w:r>
            <w:rPr>
              <w:rStyle w:val="Plassholdertekst"/>
            </w:rPr>
            <w:t>Skriv inn teksten her.</w:t>
          </w:r>
        </w:p>
      </w:docPartBody>
    </w:docPart>
    <w:docPart>
      <w:docPartPr>
        <w:name w:val="10B6EE42B12346388E8224A1398448BD"/>
        <w:category>
          <w:name w:val="Generelt"/>
          <w:gallery w:val="placeholder"/>
        </w:category>
        <w:types>
          <w:type w:val="bbPlcHdr"/>
        </w:types>
        <w:behaviors>
          <w:behavior w:val="content"/>
        </w:behaviors>
        <w:guid w:val="{30E996FB-B8F4-489B-BF9B-8510DC47385E}"/>
      </w:docPartPr>
      <w:docPartBody>
        <w:p w:rsidR="00194851" w:rsidRDefault="00194851" w:rsidP="00194851">
          <w:pPr>
            <w:pStyle w:val="10B6EE42B12346388E8224A1398448BD"/>
          </w:pPr>
          <w:r w:rsidRPr="004202B9">
            <w:rPr>
              <w:rStyle w:val="Plassholdertekst"/>
            </w:rPr>
            <w:t>Click here to enter text.</w:t>
          </w:r>
        </w:p>
      </w:docPartBody>
    </w:docPart>
    <w:docPart>
      <w:docPartPr>
        <w:name w:val="6861606A05FC4B9A8FDAD48114C0ADAD"/>
        <w:category>
          <w:name w:val="Generelt"/>
          <w:gallery w:val="placeholder"/>
        </w:category>
        <w:types>
          <w:type w:val="bbPlcHdr"/>
        </w:types>
        <w:behaviors>
          <w:behavior w:val="content"/>
        </w:behaviors>
        <w:guid w:val="{63F2ADE3-3C8B-4E86-8274-CE7B6BC05C1F}"/>
      </w:docPartPr>
      <w:docPartBody>
        <w:p w:rsidR="00194851" w:rsidRDefault="00194851">
          <w:r w:rsidRPr="00055661">
            <w:rPr>
              <w:rStyle w:val="Plassholdertekst"/>
            </w:rPr>
            <w:t>Skriv inn vedtaket her</w:t>
          </w:r>
        </w:p>
      </w:docPartBody>
    </w:docPart>
    <w:docPart>
      <w:docPartPr>
        <w:name w:val="D614448695D44FC9A387CC69AC377557"/>
        <w:category>
          <w:name w:val="Generelt"/>
          <w:gallery w:val="placeholder"/>
        </w:category>
        <w:types>
          <w:type w:val="bbPlcHdr"/>
        </w:types>
        <w:behaviors>
          <w:behavior w:val="content"/>
        </w:behaviors>
        <w:guid w:val="{9264831D-4D19-4655-B6C8-B69EFD7EA38C}"/>
      </w:docPartPr>
      <w:docPartBody>
        <w:p w:rsidR="00194851" w:rsidRDefault="00194851" w:rsidP="00194851">
          <w:pPr>
            <w:pStyle w:val="D614448695D44FC9A387CC69AC377557"/>
          </w:pPr>
          <w:r>
            <w:rPr>
              <w:rStyle w:val="Plassholdertekst"/>
            </w:rPr>
            <w:t>Skriv inn teksten her.</w:t>
          </w:r>
        </w:p>
      </w:docPartBody>
    </w:docPart>
    <w:docPart>
      <w:docPartPr>
        <w:name w:val="AAB2940852B943D09E2C40F73745A49A"/>
        <w:category>
          <w:name w:val="Generelt"/>
          <w:gallery w:val="placeholder"/>
        </w:category>
        <w:types>
          <w:type w:val="bbPlcHdr"/>
        </w:types>
        <w:behaviors>
          <w:behavior w:val="content"/>
        </w:behaviors>
        <w:guid w:val="{928B0236-F06A-4BBC-A5BE-FA45D14A5564}"/>
      </w:docPartPr>
      <w:docPartBody>
        <w:p w:rsidR="00194851" w:rsidRDefault="00194851" w:rsidP="00194851">
          <w:pPr>
            <w:pStyle w:val="AAB2940852B943D09E2C40F73745A49A"/>
          </w:pPr>
          <w:r w:rsidRPr="004202B9">
            <w:rPr>
              <w:rStyle w:val="Plassholdertekst"/>
            </w:rPr>
            <w:t>Click here to enter text.</w:t>
          </w:r>
        </w:p>
      </w:docPartBody>
    </w:docPart>
    <w:docPart>
      <w:docPartPr>
        <w:name w:val="F0BA46615E704053B26BA20D9CF6CB09"/>
        <w:category>
          <w:name w:val="Generelt"/>
          <w:gallery w:val="placeholder"/>
        </w:category>
        <w:types>
          <w:type w:val="bbPlcHdr"/>
        </w:types>
        <w:behaviors>
          <w:behavior w:val="content"/>
        </w:behaviors>
        <w:guid w:val="{54F554EC-4EF5-46B1-AC77-ED8BD7810463}"/>
      </w:docPartPr>
      <w:docPartBody>
        <w:p w:rsidR="00194851" w:rsidRDefault="00194851">
          <w:r w:rsidRPr="00055661">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94851"/>
    <w:rsid w:val="00253F83"/>
    <w:rsid w:val="00293E41"/>
    <w:rsid w:val="002E0A79"/>
    <w:rsid w:val="00343652"/>
    <w:rsid w:val="003456D8"/>
    <w:rsid w:val="00353520"/>
    <w:rsid w:val="00381EAD"/>
    <w:rsid w:val="00386D13"/>
    <w:rsid w:val="003A10CA"/>
    <w:rsid w:val="003D06AE"/>
    <w:rsid w:val="003D6C5A"/>
    <w:rsid w:val="003E1116"/>
    <w:rsid w:val="00451121"/>
    <w:rsid w:val="004E03ED"/>
    <w:rsid w:val="004E689B"/>
    <w:rsid w:val="00527FAD"/>
    <w:rsid w:val="00564B7C"/>
    <w:rsid w:val="005D6B90"/>
    <w:rsid w:val="005F4505"/>
    <w:rsid w:val="0063357D"/>
    <w:rsid w:val="006461D7"/>
    <w:rsid w:val="0079142A"/>
    <w:rsid w:val="007B4A68"/>
    <w:rsid w:val="007F5DEF"/>
    <w:rsid w:val="009128B1"/>
    <w:rsid w:val="0091594B"/>
    <w:rsid w:val="009660A4"/>
    <w:rsid w:val="00976F27"/>
    <w:rsid w:val="009B1F6C"/>
    <w:rsid w:val="009C148D"/>
    <w:rsid w:val="00A270E8"/>
    <w:rsid w:val="00A54CD1"/>
    <w:rsid w:val="00A86163"/>
    <w:rsid w:val="00A916D2"/>
    <w:rsid w:val="00B82CE8"/>
    <w:rsid w:val="00C54490"/>
    <w:rsid w:val="00C96545"/>
    <w:rsid w:val="00CA2920"/>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194851"/>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23F8184996734101A56BEBF317D732A8">
    <w:name w:val="23F8184996734101A56BEBF317D732A8"/>
    <w:rsid w:val="00194851"/>
    <w:pPr>
      <w:spacing w:line="278" w:lineRule="auto"/>
    </w:pPr>
    <w:rPr>
      <w:kern w:val="2"/>
      <w:sz w:val="24"/>
      <w:szCs w:val="24"/>
      <w:lang w:val="nb-NO" w:eastAsia="nb-NO"/>
      <w14:ligatures w14:val="standardContextual"/>
    </w:rPr>
  </w:style>
  <w:style w:type="paragraph" w:customStyle="1" w:styleId="0CABDFC9B72C45E1A5366262EB0874C3">
    <w:name w:val="0CABDFC9B72C45E1A5366262EB0874C3"/>
    <w:rsid w:val="00194851"/>
    <w:pPr>
      <w:spacing w:line="278" w:lineRule="auto"/>
    </w:pPr>
    <w:rPr>
      <w:kern w:val="2"/>
      <w:sz w:val="24"/>
      <w:szCs w:val="24"/>
      <w:lang w:val="nb-NO" w:eastAsia="nb-NO"/>
      <w14:ligatures w14:val="standardContextual"/>
    </w:rPr>
  </w:style>
  <w:style w:type="paragraph" w:customStyle="1" w:styleId="07D4974190274FD88A5DD0DDAD7CD36C">
    <w:name w:val="07D4974190274FD88A5DD0DDAD7CD36C"/>
    <w:rsid w:val="00194851"/>
    <w:pPr>
      <w:spacing w:line="278" w:lineRule="auto"/>
    </w:pPr>
    <w:rPr>
      <w:kern w:val="2"/>
      <w:sz w:val="24"/>
      <w:szCs w:val="24"/>
      <w:lang w:val="nb-NO" w:eastAsia="nb-NO"/>
      <w14:ligatures w14:val="standardContextual"/>
    </w:rPr>
  </w:style>
  <w:style w:type="paragraph" w:customStyle="1" w:styleId="7886BBE235BB4C04A3945C39E3949E6A">
    <w:name w:val="7886BBE235BB4C04A3945C39E3949E6A"/>
    <w:rsid w:val="00194851"/>
    <w:pPr>
      <w:spacing w:line="278" w:lineRule="auto"/>
    </w:pPr>
    <w:rPr>
      <w:kern w:val="2"/>
      <w:sz w:val="24"/>
      <w:szCs w:val="24"/>
      <w:lang w:val="nb-NO" w:eastAsia="nb-NO"/>
      <w14:ligatures w14:val="standardContextual"/>
    </w:rPr>
  </w:style>
  <w:style w:type="paragraph" w:customStyle="1" w:styleId="B6ABAE68DAAE4F63B28D8EC9FF19C133">
    <w:name w:val="B6ABAE68DAAE4F63B28D8EC9FF19C133"/>
    <w:rsid w:val="00194851"/>
    <w:pPr>
      <w:spacing w:line="278" w:lineRule="auto"/>
    </w:pPr>
    <w:rPr>
      <w:kern w:val="2"/>
      <w:sz w:val="24"/>
      <w:szCs w:val="24"/>
      <w:lang w:val="nb-NO" w:eastAsia="nb-NO"/>
      <w14:ligatures w14:val="standardContextual"/>
    </w:rPr>
  </w:style>
  <w:style w:type="paragraph" w:customStyle="1" w:styleId="1C10B8D4C5344D9196770D42FB982052">
    <w:name w:val="1C10B8D4C5344D9196770D42FB982052"/>
    <w:rsid w:val="00194851"/>
    <w:pPr>
      <w:spacing w:line="278" w:lineRule="auto"/>
    </w:pPr>
    <w:rPr>
      <w:kern w:val="2"/>
      <w:sz w:val="24"/>
      <w:szCs w:val="24"/>
      <w:lang w:val="nb-NO" w:eastAsia="nb-NO"/>
      <w14:ligatures w14:val="standardContextual"/>
    </w:rPr>
  </w:style>
  <w:style w:type="paragraph" w:customStyle="1" w:styleId="A37F4A60976D427280327F4D97A2C334">
    <w:name w:val="A37F4A60976D427280327F4D97A2C334"/>
    <w:rsid w:val="00194851"/>
    <w:pPr>
      <w:spacing w:line="278" w:lineRule="auto"/>
    </w:pPr>
    <w:rPr>
      <w:kern w:val="2"/>
      <w:sz w:val="24"/>
      <w:szCs w:val="24"/>
      <w:lang w:val="nb-NO" w:eastAsia="nb-NO"/>
      <w14:ligatures w14:val="standardContextual"/>
    </w:rPr>
  </w:style>
  <w:style w:type="paragraph" w:customStyle="1" w:styleId="10B6EE42B12346388E8224A1398448BD">
    <w:name w:val="10B6EE42B12346388E8224A1398448BD"/>
    <w:rsid w:val="00194851"/>
    <w:pPr>
      <w:spacing w:line="278" w:lineRule="auto"/>
    </w:pPr>
    <w:rPr>
      <w:kern w:val="2"/>
      <w:sz w:val="24"/>
      <w:szCs w:val="24"/>
      <w:lang w:val="nb-NO" w:eastAsia="nb-NO"/>
      <w14:ligatures w14:val="standardContextual"/>
    </w:rPr>
  </w:style>
  <w:style w:type="paragraph" w:customStyle="1" w:styleId="D614448695D44FC9A387CC69AC377557">
    <w:name w:val="D614448695D44FC9A387CC69AC377557"/>
    <w:rsid w:val="00194851"/>
    <w:pPr>
      <w:spacing w:line="278" w:lineRule="auto"/>
    </w:pPr>
    <w:rPr>
      <w:kern w:val="2"/>
      <w:sz w:val="24"/>
      <w:szCs w:val="24"/>
      <w:lang w:val="nb-NO" w:eastAsia="nb-NO"/>
      <w14:ligatures w14:val="standardContextual"/>
    </w:rPr>
  </w:style>
  <w:style w:type="paragraph" w:customStyle="1" w:styleId="AAB2940852B943D09E2C40F73745A49A">
    <w:name w:val="AAB2940852B943D09E2C40F73745A49A"/>
    <w:rsid w:val="00194851"/>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07367" gbs:entity="Activity" gbs:templateDesignerVersion="3.1 F">
  <gbs:ToBoard.Name gbs:loadFromGrowBusiness="OnProduce" gbs:saveInGrowBusiness="False" gbs:connected="true" gbs:recno="" gbs:entity="" gbs:datatype="string" gbs:key="10000">Berg menighetsråd</gbs:ToBoard.Name>
  <gbs:StartDate gbs:loadFromGrowBusiness="OnProduce" gbs:saveInGrowBusiness="False" gbs:connected="true" gbs:recno="" gbs:entity="" gbs:datatype="date" gbs:key="10001">2024-11-07T13:00:00</gbs:StartDate>
  <gbs:Location gbs:loadFromGrowBusiness="OnProduce" gbs:saveInGrowBusiness="False" gbs:connected="true" gbs:recno="" gbs:entity="" gbs:datatype="string" gbs:key="10002">Senjahopen skole</gbs:Location>
  <gbs:ToBoard.ToCaseForBoardDocuments.Name gbs:loadFromGrowBusiness="OnProduce" gbs:saveInGrowBusiness="False" gbs:connected="true" gbs:recno="" gbs:entity="" gbs:datatype="string" gbs:key="10003">24/00139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Emil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Anita Sebulonsen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gbs:ToOrgUnit.StructureNumber>
  <gbs:StartDate gbs:loadFromGrowBusiness="OnProduce" gbs:saveInGrowBusiness="False" gbs:connected="true" gbs:recno="" gbs:entity="" gbs:datatype="date" gbs:key="10008">2024-11-07T13:00:00</gbs:StartDate>
  <gbs:ToBoard.ToCaseForBoardDocuments.Name gbs:loadFromGrowBusiness="OnProduce" gbs:saveInGrowBusiness="False" gbs:connected="true" gbs:recno="" gbs:entity="" gbs:datatype="string" gbs:key="10009">24/00139</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7</TotalTime>
  <Pages>6</Pages>
  <Words>959</Words>
  <Characters>5084</Characters>
  <Application>Microsoft Office Word</Application>
  <DocSecurity>0</DocSecurity>
  <Lines>42</Lines>
  <Paragraphs>12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Berg menighetsråd</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Berg menighetsråd 07.11.2024</dc:title>
  <dc:subject/>
  <dc:creator>Stein Emil Iden</dc:creator>
  <cp:keywords/>
  <dc:description/>
  <cp:lastModifiedBy>Stein Emil Iden</cp:lastModifiedBy>
  <cp:revision>7</cp:revision>
  <cp:lastPrinted>1900-12-31T23:00:00Z</cp:lastPrinted>
  <dcterms:created xsi:type="dcterms:W3CDTF">2024-11-12T16:04:00Z</dcterms:created>
  <dcterms:modified xsi:type="dcterms:W3CDTF">2024-11-14T07:20:00Z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207007</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207007</vt:lpwstr>
  </property>
  <property fmtid="{D5CDD505-2E9C-101B-9397-08002B2CF9AE}" pid="15" name="gbs_board">
    <vt:lpwstr>Berg menighetsråd</vt:lpwstr>
  </property>
  <property fmtid="{D5CDD505-2E9C-101B-9397-08002B2CF9AE}" pid="16" name="gbs_boardID">
    <vt:lpwstr>200455</vt:lpwstr>
  </property>
  <property fmtid="{D5CDD505-2E9C-101B-9397-08002B2CF9AE}" pid="17" name="gbs_meetingdate">
    <vt:lpwstr>07.11.2024</vt:lpwstr>
  </property>
  <property fmtid="{D5CDD505-2E9C-101B-9397-08002B2CF9AE}" pid="18" name="gbs_location">
    <vt:lpwstr>Senjahopen skole</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207367</vt:lpwstr>
  </property>
  <property fmtid="{D5CDD505-2E9C-101B-9397-08002B2CF9AE}" pid="27" name="verId">
    <vt:lpwstr>206454</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208949</vt:lpwstr>
  </property>
  <property fmtid="{D5CDD505-2E9C-101B-9397-08002B2CF9AE}" pid="35" name="currentVerId">
    <vt:lpwstr>206454</vt:lpwstr>
  </property>
  <property fmtid="{D5CDD505-2E9C-101B-9397-08002B2CF9AE}" pid="36" name="fileName">
    <vt:lpwstr>24_00139-3 Protokoll Berg menighetsråd 07.11.2024 208949_206454_0.DOCX</vt:lpwstr>
  </property>
  <property fmtid="{D5CDD505-2E9C-101B-9397-08002B2CF9AE}" pid="37" name="filePath">
    <vt:lpwstr>
    </vt:lpwstr>
  </property>
  <property fmtid="{D5CDD505-2E9C-101B-9397-08002B2CF9AE}" pid="38" name="Operation">
    <vt:lpwstr>CheckoutFile</vt:lpwstr>
  </property>
</Properties>
</file>