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4C68E3A6" w:rsidR="00DE4470" w:rsidRPr="005D52A2" w:rsidRDefault="00DE6CEF"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1418FC">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2-05T13:00:00Z">
              <w:dateFormat w:val="dd.MM.yyyy kl. HH:mm"/>
              <w:lid w:val="nb-NO"/>
              <w:storeMappedDataAs w:val="dateTime"/>
              <w:calendar w:val="gregorian"/>
            </w:date>
          </w:sdtPr>
          <w:sdtEndPr/>
          <w:sdtContent>
            <w:tc>
              <w:tcPr>
                <w:tcW w:w="7149" w:type="dxa"/>
                <w:tcBorders>
                  <w:top w:val="single" w:sz="4" w:space="0" w:color="auto"/>
                </w:tcBorders>
              </w:tcPr>
              <w:p w14:paraId="092353AF" w14:textId="56EFE0F4" w:rsidR="00D8150E" w:rsidRPr="00D8150E" w:rsidRDefault="001418FC" w:rsidP="009253BB">
                <w:r>
                  <w:t>05.02.2026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1DD84D6D" w:rsidR="00D8150E" w:rsidRPr="00D8150E" w:rsidRDefault="001418FC"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0A931B1" w:rsidR="00D8150E" w:rsidRPr="00D8150E" w:rsidRDefault="001418FC"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02D493AB" w:rsidR="00D8150E" w:rsidRPr="00D8150E" w:rsidRDefault="001418FC" w:rsidP="009253BB">
            <w:bookmarkStart w:id="1" w:name="MEMBERS_MET"/>
            <w:bookmarkEnd w:id="1"/>
            <w:r>
              <w:t xml:space="preserve">Anita </w:t>
            </w:r>
            <w:proofErr w:type="spellStart"/>
            <w:r>
              <w:t>Sebulonsen</w:t>
            </w:r>
            <w:proofErr w:type="spellEnd"/>
            <w:r>
              <w:t>, Roy-Willy Hansen, Sedine Eriksen, Birgit Noreng</w:t>
            </w:r>
            <w:r w:rsidR="00DE6CEF">
              <w:t>, Gunnar Borvik</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07D7AC97" w:rsidR="00D8150E" w:rsidRPr="00D8150E" w:rsidRDefault="001418FC" w:rsidP="009253BB">
            <w:bookmarkStart w:id="2" w:name="MEMBERS_SUBST"/>
            <w:bookmarkEnd w:id="2"/>
            <w:r>
              <w:t>Ragnhild Hellemo for Ivar Mortensen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66EDFD3A" w:rsidR="00D8150E" w:rsidRPr="00D8150E" w:rsidRDefault="001418FC" w:rsidP="009253BB">
                <w:r>
                  <w:t xml:space="preserve">Anita </w:t>
                </w:r>
                <w:proofErr w:type="spellStart"/>
                <w:r>
                  <w:t>Sebulonsen</w:t>
                </w:r>
                <w:proofErr w:type="spellEnd"/>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1418FC" w:rsidRPr="001418FC" w14:paraId="42B7743C" w14:textId="77777777" w:rsidTr="001418FC">
        <w:trPr>
          <w:trHeight w:val="480"/>
        </w:trPr>
        <w:tc>
          <w:tcPr>
            <w:tcW w:w="9061" w:type="dxa"/>
            <w:gridSpan w:val="3"/>
            <w:vAlign w:val="center"/>
          </w:tcPr>
          <w:p w14:paraId="70A42F74" w14:textId="77777777" w:rsidR="001418FC" w:rsidRDefault="001418FC" w:rsidP="001418FC">
            <w:pPr>
              <w:rPr>
                <w:b/>
              </w:rPr>
            </w:pPr>
            <w:bookmarkStart w:id="4" w:name="AGENDA_TABLE"/>
            <w:bookmarkEnd w:id="4"/>
            <w:r>
              <w:rPr>
                <w:b/>
              </w:rPr>
              <w:t>Godkjenning av innkalling og saksliste</w:t>
            </w:r>
          </w:p>
          <w:p w14:paraId="30C64E52" w14:textId="7C63DA01" w:rsidR="001418FC" w:rsidRPr="001418FC" w:rsidRDefault="001418FC" w:rsidP="001418FC">
            <w:pPr>
              <w:rPr>
                <w:b/>
              </w:rPr>
            </w:pPr>
            <w:r>
              <w:t>Godkjent, med noen tilleggsorienteringer og ei ekstra sak. Viktig å få med klokkeslett i innkallinga.</w:t>
            </w:r>
          </w:p>
        </w:tc>
      </w:tr>
      <w:tr w:rsidR="001418FC" w:rsidRPr="001418FC" w14:paraId="73E67293" w14:textId="77777777" w:rsidTr="001418FC">
        <w:trPr>
          <w:trHeight w:val="480"/>
        </w:trPr>
        <w:tc>
          <w:tcPr>
            <w:tcW w:w="9061" w:type="dxa"/>
            <w:gridSpan w:val="3"/>
            <w:vAlign w:val="center"/>
          </w:tcPr>
          <w:p w14:paraId="19FB0BCF" w14:textId="77777777" w:rsidR="001418FC" w:rsidRDefault="001418FC" w:rsidP="001418FC">
            <w:pPr>
              <w:rPr>
                <w:b/>
              </w:rPr>
            </w:pPr>
            <w:r>
              <w:rPr>
                <w:b/>
              </w:rPr>
              <w:t>Godkjenning av protokoll</w:t>
            </w:r>
          </w:p>
          <w:p w14:paraId="4E71841F" w14:textId="3A3A9E1E" w:rsidR="001418FC" w:rsidRPr="001418FC" w:rsidRDefault="001418FC" w:rsidP="001418FC">
            <w:pPr>
              <w:rPr>
                <w:b/>
              </w:rPr>
            </w:pPr>
            <w:r>
              <w:t>Godkjent.</w:t>
            </w:r>
          </w:p>
        </w:tc>
      </w:tr>
      <w:tr w:rsidR="001418FC" w:rsidRPr="001418FC" w14:paraId="0AF1EAC7" w14:textId="77777777" w:rsidTr="001418FC">
        <w:trPr>
          <w:trHeight w:val="480"/>
        </w:trPr>
        <w:tc>
          <w:tcPr>
            <w:tcW w:w="9061" w:type="dxa"/>
            <w:gridSpan w:val="3"/>
            <w:vAlign w:val="center"/>
          </w:tcPr>
          <w:p w14:paraId="6FA79451" w14:textId="20AC8BFD" w:rsidR="001418FC" w:rsidRPr="001418FC" w:rsidRDefault="001418FC" w:rsidP="001418FC">
            <w:pPr>
              <w:rPr>
                <w:b/>
              </w:rPr>
            </w:pPr>
            <w:r>
              <w:rPr>
                <w:b/>
              </w:rPr>
              <w:t>Saker til behandling</w:t>
            </w:r>
          </w:p>
        </w:tc>
      </w:tr>
      <w:tr w:rsidR="001418FC" w:rsidRPr="001418FC" w14:paraId="1CD2C0CD" w14:textId="77777777" w:rsidTr="001418FC">
        <w:trPr>
          <w:trHeight w:val="240"/>
        </w:trPr>
        <w:tc>
          <w:tcPr>
            <w:tcW w:w="931" w:type="dxa"/>
            <w:vAlign w:val="center"/>
          </w:tcPr>
          <w:p w14:paraId="7E9CA76D" w14:textId="4852DE4A" w:rsidR="001418FC" w:rsidRPr="001418FC" w:rsidRDefault="001418FC" w:rsidP="001418FC">
            <w:hyperlink w:anchor="CaseRef210669" w:tooltip="Detaljer" w:history="1">
              <w:r>
                <w:rPr>
                  <w:rStyle w:val="Hyperkobling"/>
                </w:rPr>
                <w:t>1/26</w:t>
              </w:r>
            </w:hyperlink>
          </w:p>
        </w:tc>
        <w:tc>
          <w:tcPr>
            <w:tcW w:w="7281" w:type="dxa"/>
            <w:vAlign w:val="center"/>
          </w:tcPr>
          <w:p w14:paraId="5ACFF2F0" w14:textId="2E26979F" w:rsidR="001418FC" w:rsidRPr="001418FC" w:rsidRDefault="001418FC" w:rsidP="00933AD0">
            <w:r>
              <w:t>Økonomiplaner 2027-2030</w:t>
            </w:r>
          </w:p>
        </w:tc>
        <w:tc>
          <w:tcPr>
            <w:tcW w:w="849" w:type="dxa"/>
            <w:vAlign w:val="center"/>
          </w:tcPr>
          <w:p w14:paraId="76A7C237" w14:textId="7C20268C" w:rsidR="001418FC" w:rsidRPr="001418FC" w:rsidRDefault="001418FC" w:rsidP="00933AD0">
            <w:r>
              <w:fldChar w:fldCharType="begin"/>
            </w:r>
            <w:r>
              <w:instrText xml:space="preserve"> PAGEREF CaseRef210669 </w:instrText>
            </w:r>
            <w:r>
              <w:fldChar w:fldCharType="separate"/>
            </w:r>
            <w:r>
              <w:rPr>
                <w:noProof/>
              </w:rPr>
              <w:t>1</w:t>
            </w:r>
            <w:r>
              <w:fldChar w:fldCharType="end"/>
            </w:r>
          </w:p>
        </w:tc>
      </w:tr>
      <w:tr w:rsidR="001418FC" w:rsidRPr="001418FC" w14:paraId="73E90840" w14:textId="77777777" w:rsidTr="001418FC">
        <w:trPr>
          <w:trHeight w:val="240"/>
        </w:trPr>
        <w:tc>
          <w:tcPr>
            <w:tcW w:w="931" w:type="dxa"/>
            <w:vAlign w:val="center"/>
          </w:tcPr>
          <w:p w14:paraId="76EF36EB" w14:textId="2E8AB4A7" w:rsidR="001418FC" w:rsidRPr="001418FC" w:rsidRDefault="001418FC" w:rsidP="001418FC">
            <w:hyperlink w:anchor="CaseRef210671" w:tooltip="Detaljer" w:history="1">
              <w:r>
                <w:rPr>
                  <w:rStyle w:val="Hyperkobling"/>
                </w:rPr>
                <w:t>2/26</w:t>
              </w:r>
            </w:hyperlink>
          </w:p>
        </w:tc>
        <w:tc>
          <w:tcPr>
            <w:tcW w:w="7281" w:type="dxa"/>
            <w:vAlign w:val="center"/>
          </w:tcPr>
          <w:p w14:paraId="521AD007" w14:textId="1A412FAE" w:rsidR="001418FC" w:rsidRPr="001418FC" w:rsidRDefault="001418FC" w:rsidP="00933AD0">
            <w:r>
              <w:t>SSB 2025 for Berg menighet</w:t>
            </w:r>
          </w:p>
        </w:tc>
        <w:tc>
          <w:tcPr>
            <w:tcW w:w="849" w:type="dxa"/>
            <w:vAlign w:val="center"/>
          </w:tcPr>
          <w:p w14:paraId="69AB83B8" w14:textId="35692173" w:rsidR="001418FC" w:rsidRPr="001418FC" w:rsidRDefault="001418FC" w:rsidP="00933AD0">
            <w:r>
              <w:fldChar w:fldCharType="begin"/>
            </w:r>
            <w:r>
              <w:instrText xml:space="preserve"> PAGEREF CaseRef210671 </w:instrText>
            </w:r>
            <w:r>
              <w:fldChar w:fldCharType="separate"/>
            </w:r>
            <w:r>
              <w:rPr>
                <w:noProof/>
              </w:rPr>
              <w:t>3</w:t>
            </w:r>
            <w:r>
              <w:fldChar w:fldCharType="end"/>
            </w:r>
          </w:p>
        </w:tc>
      </w:tr>
      <w:tr w:rsidR="001418FC" w:rsidRPr="001418FC" w14:paraId="69558FF8" w14:textId="77777777" w:rsidTr="001418FC">
        <w:trPr>
          <w:trHeight w:val="480"/>
        </w:trPr>
        <w:tc>
          <w:tcPr>
            <w:tcW w:w="9061" w:type="dxa"/>
            <w:gridSpan w:val="3"/>
            <w:vAlign w:val="center"/>
          </w:tcPr>
          <w:p w14:paraId="13AA9899" w14:textId="77777777" w:rsidR="001418FC" w:rsidRDefault="001418FC" w:rsidP="001418FC">
            <w:pPr>
              <w:rPr>
                <w:b/>
              </w:rPr>
            </w:pPr>
            <w:r>
              <w:rPr>
                <w:b/>
              </w:rPr>
              <w:t>Orienteringssaker</w:t>
            </w:r>
          </w:p>
          <w:p w14:paraId="12ACD397" w14:textId="093C14FD" w:rsidR="001418FC" w:rsidRPr="00567DB5" w:rsidRDefault="001418FC" w:rsidP="001418FC">
            <w:r w:rsidRPr="00567DB5">
              <w:t>Ny sokneprest</w:t>
            </w:r>
            <w:r w:rsidR="00567DB5">
              <w:t xml:space="preserve"> i Berg og Torsken</w:t>
            </w:r>
          </w:p>
          <w:p w14:paraId="18492303" w14:textId="77777777" w:rsidR="001418FC" w:rsidRPr="00567DB5" w:rsidRDefault="001418FC" w:rsidP="001418FC">
            <w:r w:rsidRPr="00567DB5">
              <w:t>Styrking av kvensk/norskfinsk kirkeliv</w:t>
            </w:r>
          </w:p>
          <w:p w14:paraId="40214D40" w14:textId="33F76A67" w:rsidR="001418FC" w:rsidRPr="00567DB5" w:rsidRDefault="001418FC" w:rsidP="001418FC">
            <w:r w:rsidRPr="00567DB5">
              <w:t>Besøk av biskop</w:t>
            </w:r>
            <w:r w:rsidR="00567DB5">
              <w:t xml:space="preserve"> 18.3.26</w:t>
            </w:r>
          </w:p>
          <w:p w14:paraId="4DAB4F65" w14:textId="59A8A2D8" w:rsidR="001418FC" w:rsidRPr="00567DB5" w:rsidRDefault="001418FC" w:rsidP="001418FC">
            <w:r w:rsidRPr="00567DB5">
              <w:t>Fasteaksjonen 2026</w:t>
            </w:r>
          </w:p>
          <w:p w14:paraId="09E06E39" w14:textId="59F8334E" w:rsidR="001418FC" w:rsidRPr="00567DB5" w:rsidRDefault="001418FC" w:rsidP="001418FC">
            <w:r w:rsidRPr="00567DB5">
              <w:t>Vikarprest i Berg</w:t>
            </w:r>
          </w:p>
          <w:p w14:paraId="4AB3A88A" w14:textId="24659DB1" w:rsidR="001418FC" w:rsidRPr="001418FC" w:rsidRDefault="001418FC" w:rsidP="001418FC">
            <w:pPr>
              <w:rPr>
                <w:b/>
                <w:bCs/>
              </w:rPr>
            </w:pPr>
            <w:proofErr w:type="spellStart"/>
            <w:r w:rsidRPr="00567DB5">
              <w:t>Trosopplærer</w:t>
            </w:r>
            <w:proofErr w:type="spellEnd"/>
            <w:r w:rsidRPr="00567DB5">
              <w:t xml:space="preserve"> i Berg</w:t>
            </w:r>
          </w:p>
        </w:tc>
      </w:tr>
      <w:tr w:rsidR="001418FC" w:rsidRPr="001418FC" w14:paraId="42E2D3D5" w14:textId="77777777" w:rsidTr="001418FC">
        <w:trPr>
          <w:trHeight w:val="480"/>
        </w:trPr>
        <w:tc>
          <w:tcPr>
            <w:tcW w:w="9061" w:type="dxa"/>
            <w:gridSpan w:val="3"/>
            <w:vAlign w:val="center"/>
          </w:tcPr>
          <w:p w14:paraId="32856790" w14:textId="430DCAE8" w:rsidR="00567DB5" w:rsidRPr="00567DB5" w:rsidRDefault="001418FC" w:rsidP="001418FC">
            <w:pPr>
              <w:rPr>
                <w:b/>
              </w:rPr>
            </w:pPr>
            <w:r>
              <w:rPr>
                <w:b/>
              </w:rPr>
              <w:t>Eventuelt</w:t>
            </w:r>
            <w:r w:rsidR="00567DB5">
              <w:t xml:space="preserve">      </w:t>
            </w:r>
          </w:p>
        </w:tc>
      </w:tr>
      <w:tr w:rsidR="001418FC" w:rsidRPr="001418FC" w14:paraId="220FF2D7" w14:textId="77777777" w:rsidTr="001418FC">
        <w:trPr>
          <w:trHeight w:val="240"/>
        </w:trPr>
        <w:tc>
          <w:tcPr>
            <w:tcW w:w="931" w:type="dxa"/>
            <w:vAlign w:val="center"/>
          </w:tcPr>
          <w:p w14:paraId="4C508B5A" w14:textId="6FDD05DF" w:rsidR="001418FC" w:rsidRDefault="00567DB5" w:rsidP="001418FC">
            <w:r>
              <w:t>3/26</w:t>
            </w:r>
          </w:p>
        </w:tc>
        <w:tc>
          <w:tcPr>
            <w:tcW w:w="7281" w:type="dxa"/>
            <w:vAlign w:val="center"/>
          </w:tcPr>
          <w:p w14:paraId="48FEE199" w14:textId="0E055546" w:rsidR="001418FC" w:rsidRDefault="00567DB5" w:rsidP="00933AD0">
            <w:r w:rsidRPr="00567DB5">
              <w:t>Dåpsgaver fra menigheten</w:t>
            </w:r>
          </w:p>
        </w:tc>
        <w:tc>
          <w:tcPr>
            <w:tcW w:w="849" w:type="dxa"/>
            <w:vAlign w:val="center"/>
          </w:tcPr>
          <w:p w14:paraId="7521859E" w14:textId="032DF5EF" w:rsidR="001418FC" w:rsidRDefault="00567DB5" w:rsidP="00933AD0">
            <w:r>
              <w:t>4</w:t>
            </w:r>
          </w:p>
        </w:tc>
      </w:tr>
    </w:tbl>
    <w:p w14:paraId="12F2F07A" w14:textId="77777777" w:rsidR="004C78E3" w:rsidRPr="00933AD0" w:rsidRDefault="004C78E3" w:rsidP="00933AD0"/>
    <w:p w14:paraId="0D002129" w14:textId="5DF1B72E" w:rsidR="005D52A2" w:rsidRPr="004631EB" w:rsidRDefault="00DE6CEF"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11.02.2026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45F32BB0" w:rsidR="00403641" w:rsidRDefault="001418FC" w:rsidP="00403641">
                <w:r>
                  <w:t xml:space="preserve">Anita </w:t>
                </w:r>
                <w:proofErr w:type="spellStart"/>
                <w:r>
                  <w:t>Sebulonsen</w:t>
                </w:r>
                <w:proofErr w:type="spellEnd"/>
              </w:p>
            </w:sdtContent>
          </w:sdt>
          <w:p w14:paraId="0E34F9CC" w14:textId="3E8E08FE" w:rsidR="005D52A2" w:rsidRPr="004631EB" w:rsidRDefault="007F141C" w:rsidP="006832C2">
            <w:r>
              <w:t>Leder</w:t>
            </w:r>
          </w:p>
        </w:tc>
        <w:tc>
          <w:tcPr>
            <w:tcW w:w="4531" w:type="dxa"/>
          </w:tcPr>
          <w:sdt>
            <w:sdtPr>
              <w:tag w:val="ToBoard.FromOtherContacts"/>
              <w:id w:val="553046362"/>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5FF44F55" w:rsidR="005D52A2" w:rsidRPr="004631EB" w:rsidRDefault="001418FC" w:rsidP="006832C2">
                <w:r>
                  <w:t xml:space="preserve">Anita </w:t>
                </w:r>
                <w:proofErr w:type="spellStart"/>
                <w:r>
                  <w:t>Sebulonsen</w:t>
                </w:r>
                <w:proofErr w:type="spellEnd"/>
              </w:p>
            </w:sdtContent>
          </w:sdt>
          <w:p w14:paraId="6E9D3426" w14:textId="68EDABB6" w:rsidR="005D52A2" w:rsidRPr="004631EB" w:rsidRDefault="001418FC" w:rsidP="006832C2">
            <w:r>
              <w:t>Referent</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21704F0D" w14:textId="6C9569D5" w:rsidR="001418FC" w:rsidRDefault="001418FC" w:rsidP="001418FC">
      <w:pPr>
        <w:pStyle w:val="MUCaseTitle"/>
        <w:rPr>
          <w:shd w:val="clear" w:color="auto" w:fill="D9D9D9"/>
        </w:rPr>
      </w:pPr>
      <w:r w:rsidRPr="001418FC">
        <w:rPr>
          <w:shd w:val="clear" w:color="auto" w:fill="D9D9D9"/>
        </w:rPr>
        <w:t>Godkjenning av innkalling og saksliste</w:t>
      </w:r>
    </w:p>
    <w:p w14:paraId="070F10A6" w14:textId="67FE5E9C" w:rsidR="001418FC" w:rsidRDefault="001418FC" w:rsidP="001418FC">
      <w:pPr>
        <w:pStyle w:val="MUCaseTitle"/>
        <w:rPr>
          <w:shd w:val="clear" w:color="auto" w:fill="D9D9D9"/>
        </w:rPr>
      </w:pPr>
      <w:r w:rsidRPr="001418FC">
        <w:rPr>
          <w:shd w:val="clear" w:color="auto" w:fill="D9D9D9"/>
        </w:rPr>
        <w:t>Godkjenning av protokoll</w:t>
      </w:r>
    </w:p>
    <w:p w14:paraId="6D790272" w14:textId="565FD084" w:rsidR="001418FC" w:rsidRDefault="001418FC" w:rsidP="001418FC">
      <w:pPr>
        <w:pStyle w:val="MUCaseTitle"/>
      </w:pPr>
      <w:r w:rsidRPr="001418FC">
        <w:rPr>
          <w:shd w:val="clear" w:color="auto" w:fill="D9D9D9"/>
        </w:rPr>
        <w:t>Saker til behandling</w:t>
      </w:r>
    </w:p>
    <w:p w14:paraId="57572C86" w14:textId="77777777" w:rsidR="001418FC" w:rsidRDefault="001418FC" w:rsidP="001418FC">
      <w:pPr>
        <w:pStyle w:val="MUCaseTitle2"/>
      </w:pPr>
      <w:bookmarkStart w:id="5" w:name="CaseRef210669"/>
      <w:bookmarkEnd w:id="5"/>
      <w:r>
        <w:t>1/26 Økonomiplaner 2027-2030</w:t>
      </w:r>
    </w:p>
    <w:p w14:paraId="0B880C7E" w14:textId="16ABC953" w:rsidR="001418FC" w:rsidRDefault="001418FC" w:rsidP="001418F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418FC" w14:paraId="5B6695C5" w14:textId="77777777" w:rsidTr="001418FC">
        <w:tc>
          <w:tcPr>
            <w:tcW w:w="5102" w:type="dxa"/>
          </w:tcPr>
          <w:p w14:paraId="6C34D7FF" w14:textId="098C964A" w:rsidR="001418FC" w:rsidRDefault="001418FC" w:rsidP="001418FC">
            <w:r>
              <w:t>Behandlet av</w:t>
            </w:r>
          </w:p>
        </w:tc>
        <w:tc>
          <w:tcPr>
            <w:tcW w:w="1701" w:type="dxa"/>
          </w:tcPr>
          <w:p w14:paraId="424F51B0" w14:textId="716E41B0" w:rsidR="001418FC" w:rsidRDefault="001418FC" w:rsidP="001418FC">
            <w:r>
              <w:t>Møtedato</w:t>
            </w:r>
          </w:p>
        </w:tc>
        <w:tc>
          <w:tcPr>
            <w:tcW w:w="1134" w:type="dxa"/>
          </w:tcPr>
          <w:p w14:paraId="77FDB71C" w14:textId="2DDAEE9B" w:rsidR="001418FC" w:rsidRDefault="001418FC" w:rsidP="001418FC">
            <w:proofErr w:type="spellStart"/>
            <w:r>
              <w:t>Saknr</w:t>
            </w:r>
            <w:proofErr w:type="spellEnd"/>
          </w:p>
        </w:tc>
      </w:tr>
      <w:tr w:rsidR="001418FC" w14:paraId="2038C26F" w14:textId="77777777" w:rsidTr="001418FC">
        <w:tc>
          <w:tcPr>
            <w:tcW w:w="5102" w:type="dxa"/>
          </w:tcPr>
          <w:p w14:paraId="3FDF8FB5" w14:textId="0210A3E4" w:rsidR="001418FC" w:rsidRDefault="001418FC" w:rsidP="001418FC">
            <w:r>
              <w:t>1 Berg menighetsråd</w:t>
            </w:r>
          </w:p>
        </w:tc>
        <w:tc>
          <w:tcPr>
            <w:tcW w:w="1701" w:type="dxa"/>
          </w:tcPr>
          <w:p w14:paraId="7E98E2D9" w14:textId="536C0F02" w:rsidR="001418FC" w:rsidRDefault="001418FC" w:rsidP="001418FC">
            <w:r>
              <w:t>05.02.2026</w:t>
            </w:r>
          </w:p>
        </w:tc>
        <w:tc>
          <w:tcPr>
            <w:tcW w:w="1134" w:type="dxa"/>
          </w:tcPr>
          <w:p w14:paraId="4A43A5B4" w14:textId="7388ADDF" w:rsidR="001418FC" w:rsidRDefault="001418FC" w:rsidP="001418FC">
            <w:r>
              <w:t>1/26</w:t>
            </w:r>
          </w:p>
        </w:tc>
      </w:tr>
    </w:tbl>
    <w:p w14:paraId="1DAED29A" w14:textId="77777777" w:rsidR="001418FC" w:rsidRDefault="001418FC" w:rsidP="001418FC"/>
    <w:p w14:paraId="0DA0BD64" w14:textId="77777777" w:rsidR="001418FC" w:rsidRDefault="001418FC" w:rsidP="001418FC"/>
    <w:p w14:paraId="740B3052" w14:textId="77777777" w:rsidR="001418FC" w:rsidRDefault="001418FC" w:rsidP="001418FC"/>
    <w:p w14:paraId="62DE7D8A" w14:textId="77777777" w:rsidR="001418FC" w:rsidRDefault="001418FC" w:rsidP="001418FC"/>
    <w:sdt>
      <w:sdtPr>
        <w:alias w:val="Sammendrag"/>
        <w:tag w:val="Sammendrag"/>
        <w:id w:val="1674685779"/>
        <w:placeholder>
          <w:docPart w:val="EAFB02B1732F41D1B7A0D5ADEF2DE1A3"/>
        </w:placeholder>
      </w:sdtPr>
      <w:sdtEndPr/>
      <w:sdtContent>
        <w:p w14:paraId="18D41521" w14:textId="77777777" w:rsidR="001418FC" w:rsidRPr="00BE598D" w:rsidRDefault="001418FC" w:rsidP="001418FC">
          <w:pPr>
            <w:keepNext/>
            <w:keepLines/>
            <w:outlineLvl w:val="1"/>
            <w:rPr>
              <w:rFonts w:eastAsia="Arial Unicode MS"/>
              <w:b/>
              <w:bCs/>
            </w:rPr>
          </w:pPr>
          <w:r>
            <w:rPr>
              <w:rFonts w:eastAsia="Arial Unicode MS"/>
              <w:b/>
              <w:bCs/>
            </w:rPr>
            <w:t>Saksorientering</w:t>
          </w:r>
        </w:p>
        <w:p w14:paraId="1B3B5826" w14:textId="77777777" w:rsidR="001418FC" w:rsidRDefault="001418FC" w:rsidP="001418FC">
          <w:pPr>
            <w:spacing w:line="276" w:lineRule="auto"/>
          </w:pPr>
          <w:r>
            <w:t>Bakgrunn</w:t>
          </w:r>
        </w:p>
        <w:p w14:paraId="4EB17661" w14:textId="77777777" w:rsidR="001418FC" w:rsidRDefault="001418FC" w:rsidP="001418FC">
          <w:pPr>
            <w:spacing w:line="276" w:lineRule="auto"/>
          </w:pPr>
          <w:r>
            <w:t>Senja kirkelige fellesråd har ansvar for 19 kirkebygg. Det er varierende alder på byggene, der de to eldste er fra siste halvdel av 1700-tallet. Det er et kontinuerlig behov for vedlikehold på byggene.</w:t>
          </w:r>
        </w:p>
        <w:p w14:paraId="09175982" w14:textId="77777777" w:rsidR="001418FC" w:rsidRDefault="001418FC" w:rsidP="001418FC">
          <w:pPr>
            <w:spacing w:line="276" w:lineRule="auto"/>
          </w:pPr>
          <w:r>
            <w:t>Kirkevergen er i ferd med å utarbeide reviderte økonomiplaner for perioden 2027 til 2030 i to deler:</w:t>
          </w:r>
        </w:p>
        <w:p w14:paraId="5FD183C7" w14:textId="77777777" w:rsidR="001418FC" w:rsidRDefault="001418FC" w:rsidP="001418FC">
          <w:pPr>
            <w:numPr>
              <w:ilvl w:val="0"/>
              <w:numId w:val="1"/>
            </w:numPr>
            <w:overflowPunct w:val="0"/>
            <w:adjustRightInd w:val="0"/>
            <w:spacing w:line="276" w:lineRule="auto"/>
          </w:pPr>
          <w:r>
            <w:t>Kirkebygg</w:t>
          </w:r>
        </w:p>
        <w:p w14:paraId="03B941F0" w14:textId="77777777" w:rsidR="001418FC" w:rsidRDefault="001418FC" w:rsidP="001418FC">
          <w:pPr>
            <w:numPr>
              <w:ilvl w:val="0"/>
              <w:numId w:val="1"/>
            </w:numPr>
            <w:overflowPunct w:val="0"/>
            <w:adjustRightInd w:val="0"/>
            <w:spacing w:line="276" w:lineRule="auto"/>
          </w:pPr>
          <w:r>
            <w:t xml:space="preserve">Gravplasser </w:t>
          </w:r>
        </w:p>
        <w:p w14:paraId="75234317" w14:textId="77777777" w:rsidR="001418FC" w:rsidRDefault="001418FC" w:rsidP="001418FC">
          <w:pPr>
            <w:spacing w:line="276" w:lineRule="auto"/>
          </w:pPr>
          <w: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64D1BE51" w14:textId="77777777" w:rsidR="001418FC" w:rsidRDefault="001418FC" w:rsidP="001418FC">
          <w:pPr>
            <w:spacing w:line="276" w:lineRule="auto"/>
          </w:pPr>
          <w:r>
            <w:t xml:space="preserve">Økonomiplanene skal forankres i soknene med prioriteringsliste. Fellesrådet vedtar økonomiplanene med prioriteringer for alle kirkebygg og gravplasser på møte i april. </w:t>
          </w:r>
        </w:p>
        <w:p w14:paraId="5D7F1818" w14:textId="77777777" w:rsidR="001418FC" w:rsidRDefault="001418FC" w:rsidP="001418FC">
          <w:pPr>
            <w:spacing w:line="276" w:lineRule="auto"/>
          </w:pPr>
          <w:r>
            <w:t>Forslag til prioriteringer er satt opp på bakgrunn av følgende kriterier:</w:t>
          </w:r>
        </w:p>
        <w:p w14:paraId="6FCC356B" w14:textId="77777777" w:rsidR="001418FC" w:rsidRDefault="001418FC" w:rsidP="001418FC">
          <w:pPr>
            <w:numPr>
              <w:ilvl w:val="0"/>
              <w:numId w:val="1"/>
            </w:numPr>
            <w:overflowPunct w:val="0"/>
            <w:adjustRightInd w:val="0"/>
            <w:spacing w:line="276" w:lineRule="auto"/>
          </w:pPr>
          <w:r>
            <w:t>Fare for liv og helse</w:t>
          </w:r>
        </w:p>
        <w:p w14:paraId="082A4EDF" w14:textId="77777777" w:rsidR="001418FC" w:rsidRDefault="001418FC" w:rsidP="001418FC">
          <w:pPr>
            <w:numPr>
              <w:ilvl w:val="0"/>
              <w:numId w:val="1"/>
            </w:numPr>
            <w:overflowPunct w:val="0"/>
            <w:adjustRightInd w:val="0"/>
            <w:spacing w:line="276" w:lineRule="auto"/>
          </w:pPr>
          <w:r>
            <w:t>Fare for store skader på bygg</w:t>
          </w:r>
        </w:p>
        <w:p w14:paraId="5A20845F" w14:textId="77777777" w:rsidR="001418FC" w:rsidRDefault="001418FC" w:rsidP="001418FC">
          <w:pPr>
            <w:numPr>
              <w:ilvl w:val="0"/>
              <w:numId w:val="1"/>
            </w:numPr>
            <w:overflowPunct w:val="0"/>
            <w:adjustRightInd w:val="0"/>
            <w:spacing w:line="276" w:lineRule="auto"/>
          </w:pPr>
          <w:r>
            <w:t>HMS-avvik</w:t>
          </w:r>
        </w:p>
        <w:p w14:paraId="2C8315AB" w14:textId="77777777" w:rsidR="001418FC" w:rsidRDefault="001418FC" w:rsidP="001418FC">
          <w:pPr>
            <w:numPr>
              <w:ilvl w:val="0"/>
              <w:numId w:val="1"/>
            </w:numPr>
            <w:overflowPunct w:val="0"/>
            <w:adjustRightInd w:val="0"/>
            <w:spacing w:line="276" w:lineRule="auto"/>
          </w:pPr>
          <w:r>
            <w:t>Mulighet for ekstern finansiering til tiltak gjennom egenfinansiering</w:t>
          </w:r>
        </w:p>
        <w:p w14:paraId="3BE2FCD7" w14:textId="77777777" w:rsidR="001418FC" w:rsidRDefault="001418FC" w:rsidP="001418FC">
          <w:pPr>
            <w:numPr>
              <w:ilvl w:val="0"/>
              <w:numId w:val="1"/>
            </w:numPr>
            <w:overflowPunct w:val="0"/>
            <w:adjustRightInd w:val="0"/>
            <w:spacing w:line="276" w:lineRule="auto"/>
          </w:pPr>
          <w:r>
            <w:t>Beskyttelse mot bygningsforfall</w:t>
          </w:r>
        </w:p>
        <w:p w14:paraId="0E0A9508" w14:textId="77777777" w:rsidR="001418FC" w:rsidRDefault="001418FC" w:rsidP="001418FC">
          <w:pPr>
            <w:contextualSpacing/>
          </w:pPr>
          <w:r>
            <w:t>Et tiltak kan gjerne dekke flere av kriteriene.</w:t>
          </w:r>
        </w:p>
      </w:sdtContent>
    </w:sdt>
    <w:p w14:paraId="19153318" w14:textId="77777777" w:rsidR="001418FC" w:rsidRDefault="001418FC" w:rsidP="001418FC"/>
    <w:sdt>
      <w:sdtPr>
        <w:rPr>
          <w:b/>
        </w:rPr>
        <w:tag w:val="MU_Tittel"/>
        <w:id w:val="-1559318507"/>
        <w:placeholder>
          <w:docPart w:val="5D5EDF90DCC84706831BCD2BCF76A856"/>
        </w:placeholder>
        <w:text/>
      </w:sdtPr>
      <w:sdtEndPr/>
      <w:sdtContent>
        <w:p w14:paraId="6F39EE10" w14:textId="77777777" w:rsidR="001418FC" w:rsidRDefault="001418FC" w:rsidP="001418FC">
          <w:pPr>
            <w:rPr>
              <w:b/>
            </w:rPr>
          </w:pPr>
          <w:r w:rsidRPr="00EF6EF9">
            <w:rPr>
              <w:b/>
            </w:rPr>
            <w:t>Forslag til vedtak</w:t>
          </w:r>
        </w:p>
      </w:sdtContent>
    </w:sdt>
    <w:p w14:paraId="0D30BD8C" w14:textId="77777777" w:rsidR="001418FC" w:rsidRDefault="001418FC" w:rsidP="001418FC"/>
    <w:p w14:paraId="35A258A2" w14:textId="3A27690E" w:rsidR="001418FC" w:rsidRDefault="001418FC" w:rsidP="001418FC">
      <w:bookmarkStart w:id="6" w:name="_Hlk220913878"/>
      <w:r>
        <w:t>Menighetsrådet vedtar økonomiplaner med prioriteringer foreslått av daglig leder</w:t>
      </w:r>
      <w:bookmarkEnd w:id="6"/>
      <w:r>
        <w:t>.</w:t>
      </w:r>
    </w:p>
    <w:p w14:paraId="3DFF7253" w14:textId="77777777" w:rsidR="001418FC" w:rsidRDefault="001418FC" w:rsidP="001418FC"/>
    <w:sdt>
      <w:sdtPr>
        <w:rPr>
          <w:b w:val="0"/>
        </w:rPr>
        <w:alias w:val="Vedtak for sak 1/26"/>
        <w:tag w:val="HandlingID210669;CaseID200736"/>
        <w:id w:val="2105601717"/>
        <w:placeholder>
          <w:docPart w:val="DefaultPlaceholder_-1854013440"/>
        </w:placeholder>
      </w:sdtPr>
      <w:sdtEndPr/>
      <w:sdtContent>
        <w:p w14:paraId="3EFB1C8A" w14:textId="166F1583" w:rsidR="001418FC" w:rsidRDefault="001418FC" w:rsidP="001418FC">
          <w:pPr>
            <w:pStyle w:val="MUCaseTitle3"/>
          </w:pPr>
          <w:r>
            <w:t>Møtebehandling</w:t>
          </w:r>
        </w:p>
        <w:p w14:paraId="679B5E59" w14:textId="77777777" w:rsidR="001418FC" w:rsidRDefault="001418FC" w:rsidP="001418FC"/>
        <w:sdt>
          <w:sdtPr>
            <w:rPr>
              <w:b w:val="0"/>
            </w:rPr>
            <w:tag w:val="MU_Innstilling"/>
            <w:id w:val="-581840298"/>
            <w:lock w:val="sdtLocked"/>
            <w:placeholder>
              <w:docPart w:val="DefaultPlaceholder_-1854013440"/>
            </w:placeholder>
            <w15:appearance w15:val="hidden"/>
          </w:sdtPr>
          <w:sdtEndPr/>
          <w:sdtContent>
            <w:p w14:paraId="7A02FC73" w14:textId="77777777" w:rsidR="001418FC" w:rsidRDefault="001418FC" w:rsidP="001418FC">
              <w:pPr>
                <w:pStyle w:val="MUCaseTitle3"/>
              </w:pPr>
              <w:r>
                <w:t xml:space="preserve">Vedtak </w:t>
              </w:r>
            </w:p>
            <w:sdt>
              <w:sdtPr>
                <w:tag w:val="MU_Vedtakstekst"/>
                <w:id w:val="-269173154"/>
                <w:lock w:val="sdtLocked"/>
                <w:placeholder>
                  <w:docPart w:val="1B645BF1764443A98F4E722843A94E8F"/>
                </w:placeholder>
                <w15:appearance w15:val="hidden"/>
              </w:sdtPr>
              <w:sdtEndPr/>
              <w:sdtContent>
                <w:p w14:paraId="614CEFD7" w14:textId="28F64B24" w:rsidR="001418FC" w:rsidRDefault="001418FC" w:rsidP="001418FC">
                  <w:r>
                    <w:t>Menighetsrådet vedtar økonomiplaner med prioriteringer foreslått av daglig leder.</w:t>
                  </w:r>
                </w:p>
                <w:p w14:paraId="25374D0E" w14:textId="77777777" w:rsidR="001418FC" w:rsidRDefault="00DE6CEF" w:rsidP="001418FC"/>
              </w:sdtContent>
            </w:sdt>
          </w:sdtContent>
        </w:sdt>
        <w:p w14:paraId="0C579567" w14:textId="698B8069" w:rsidR="001418FC" w:rsidRDefault="001418FC" w:rsidP="001418FC">
          <w:pPr>
            <w:spacing w:before="240"/>
          </w:pPr>
          <w:r>
            <w:fldChar w:fldCharType="begin"/>
          </w:r>
          <w:r>
            <w:instrText xml:space="preserve"> MACROBUTTON SaveDecision [Lagre vedtak] </w:instrText>
          </w:r>
          <w:r>
            <w:fldChar w:fldCharType="end"/>
          </w:r>
        </w:p>
      </w:sdtContent>
    </w:sdt>
    <w:p w14:paraId="141DF825" w14:textId="77777777" w:rsidR="001418FC" w:rsidRDefault="001418FC" w:rsidP="001418FC">
      <w:pPr>
        <w:spacing w:before="240"/>
      </w:pPr>
    </w:p>
    <w:p w14:paraId="1C16EADA" w14:textId="77777777" w:rsidR="001418FC" w:rsidRDefault="001418FC" w:rsidP="001418FC">
      <w:pPr>
        <w:spacing w:before="240"/>
      </w:pPr>
    </w:p>
    <w:p w14:paraId="489CD265" w14:textId="77777777" w:rsidR="001418FC" w:rsidRDefault="001418FC" w:rsidP="001418FC">
      <w:pPr>
        <w:spacing w:before="240"/>
      </w:pPr>
    </w:p>
    <w:p w14:paraId="334B6625" w14:textId="77777777" w:rsidR="001418FC" w:rsidRDefault="001418FC" w:rsidP="001418FC">
      <w:pPr>
        <w:pStyle w:val="MUCaseTitle2"/>
      </w:pPr>
      <w:bookmarkStart w:id="7" w:name="CaseRef210671"/>
      <w:bookmarkEnd w:id="7"/>
      <w:r>
        <w:t>2/26 SSB 2025 for Berg menighet</w:t>
      </w:r>
    </w:p>
    <w:p w14:paraId="11B0FA2C" w14:textId="5FCC14EB" w:rsidR="001418FC" w:rsidRDefault="001418FC" w:rsidP="001418FC"/>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1418FC" w14:paraId="32BC93D8" w14:textId="77777777" w:rsidTr="001418FC">
        <w:tc>
          <w:tcPr>
            <w:tcW w:w="5102" w:type="dxa"/>
          </w:tcPr>
          <w:p w14:paraId="5C162DB4" w14:textId="078097AB" w:rsidR="001418FC" w:rsidRDefault="001418FC" w:rsidP="001418FC">
            <w:r>
              <w:t>Behandlet av</w:t>
            </w:r>
          </w:p>
        </w:tc>
        <w:tc>
          <w:tcPr>
            <w:tcW w:w="1701" w:type="dxa"/>
          </w:tcPr>
          <w:p w14:paraId="59E434B2" w14:textId="6B47388F" w:rsidR="001418FC" w:rsidRDefault="001418FC" w:rsidP="001418FC">
            <w:r>
              <w:t>Møtedato</w:t>
            </w:r>
          </w:p>
        </w:tc>
        <w:tc>
          <w:tcPr>
            <w:tcW w:w="1134" w:type="dxa"/>
          </w:tcPr>
          <w:p w14:paraId="22C6767E" w14:textId="2651C40E" w:rsidR="001418FC" w:rsidRDefault="001418FC" w:rsidP="001418FC">
            <w:proofErr w:type="spellStart"/>
            <w:r>
              <w:t>Saknr</w:t>
            </w:r>
            <w:proofErr w:type="spellEnd"/>
          </w:p>
        </w:tc>
      </w:tr>
      <w:tr w:rsidR="001418FC" w14:paraId="52A94DE9" w14:textId="77777777" w:rsidTr="001418FC">
        <w:tc>
          <w:tcPr>
            <w:tcW w:w="5102" w:type="dxa"/>
          </w:tcPr>
          <w:p w14:paraId="19E58769" w14:textId="15AAA624" w:rsidR="001418FC" w:rsidRDefault="001418FC" w:rsidP="001418FC">
            <w:r>
              <w:t>1 Berg menighetsråd</w:t>
            </w:r>
          </w:p>
        </w:tc>
        <w:tc>
          <w:tcPr>
            <w:tcW w:w="1701" w:type="dxa"/>
          </w:tcPr>
          <w:p w14:paraId="1588911A" w14:textId="4EB46042" w:rsidR="001418FC" w:rsidRDefault="001418FC" w:rsidP="001418FC">
            <w:r>
              <w:t>05.02.2026</w:t>
            </w:r>
          </w:p>
        </w:tc>
        <w:tc>
          <w:tcPr>
            <w:tcW w:w="1134" w:type="dxa"/>
          </w:tcPr>
          <w:p w14:paraId="333350A3" w14:textId="78DDB21E" w:rsidR="001418FC" w:rsidRDefault="001418FC" w:rsidP="001418FC">
            <w:r>
              <w:t>2/26</w:t>
            </w:r>
          </w:p>
        </w:tc>
      </w:tr>
    </w:tbl>
    <w:p w14:paraId="3556CD90" w14:textId="77777777" w:rsidR="001418FC" w:rsidRDefault="001418FC" w:rsidP="001418FC"/>
    <w:p w14:paraId="69D1DB6A" w14:textId="77777777" w:rsidR="001418FC" w:rsidRDefault="001418FC" w:rsidP="001418FC"/>
    <w:p w14:paraId="24EE8416" w14:textId="77777777" w:rsidR="001418FC" w:rsidRDefault="001418FC" w:rsidP="001418FC"/>
    <w:p w14:paraId="682AD315" w14:textId="77777777" w:rsidR="001418FC" w:rsidRDefault="001418FC" w:rsidP="001418FC"/>
    <w:sdt>
      <w:sdtPr>
        <w:alias w:val="Sammendrag"/>
        <w:tag w:val="Sammendrag"/>
        <w:id w:val="-94481469"/>
        <w:placeholder>
          <w:docPart w:val="8556B758712B4FE9BFA5A9B0BCAE88FE"/>
        </w:placeholder>
      </w:sdtPr>
      <w:sdtEndPr/>
      <w:sdtContent>
        <w:p w14:paraId="5D6A1417" w14:textId="77777777" w:rsidR="001418FC" w:rsidRPr="00BE598D" w:rsidRDefault="001418FC" w:rsidP="001418FC">
          <w:pPr>
            <w:keepNext/>
            <w:keepLines/>
            <w:outlineLvl w:val="1"/>
            <w:rPr>
              <w:rFonts w:eastAsia="Arial Unicode MS"/>
              <w:b/>
              <w:bCs/>
            </w:rPr>
          </w:pPr>
          <w:r>
            <w:rPr>
              <w:rFonts w:eastAsia="Arial Unicode MS"/>
              <w:b/>
              <w:bCs/>
            </w:rPr>
            <w:t>Saksorientering</w:t>
          </w:r>
        </w:p>
        <w:p w14:paraId="4991B0CA" w14:textId="77777777" w:rsidR="001418FC" w:rsidRDefault="001418FC" w:rsidP="001418FC">
          <w:pPr>
            <w:contextualSpacing/>
          </w:pPr>
          <w:r>
            <w:t>Statistikken for Berg menighet i 2025 er klar og sendt til SSB. Ettersom prest Jan-Ole har sluttet, er det menighetsrådsleder og vikarprest Gunnar som har en gjennomgang av statistikken.</w:t>
          </w:r>
        </w:p>
      </w:sdtContent>
    </w:sdt>
    <w:p w14:paraId="291462E2" w14:textId="77777777" w:rsidR="001418FC" w:rsidRDefault="001418FC" w:rsidP="001418FC"/>
    <w:sdt>
      <w:sdtPr>
        <w:rPr>
          <w:b/>
        </w:rPr>
        <w:tag w:val="MU_Tittel"/>
        <w:id w:val="1983659094"/>
        <w:placeholder>
          <w:docPart w:val="2720419796D24B6485B7ADE8FB6FC35A"/>
        </w:placeholder>
        <w:text/>
      </w:sdtPr>
      <w:sdtEndPr/>
      <w:sdtContent>
        <w:p w14:paraId="7803041F" w14:textId="77777777" w:rsidR="001418FC" w:rsidRDefault="001418FC" w:rsidP="001418FC">
          <w:pPr>
            <w:rPr>
              <w:b/>
            </w:rPr>
          </w:pPr>
          <w:r w:rsidRPr="00EF6EF9">
            <w:rPr>
              <w:b/>
            </w:rPr>
            <w:t>Forslag til vedtak</w:t>
          </w:r>
        </w:p>
      </w:sdtContent>
    </w:sdt>
    <w:p w14:paraId="060C49DC" w14:textId="77777777" w:rsidR="001418FC" w:rsidRDefault="001418FC" w:rsidP="001418FC"/>
    <w:p w14:paraId="3C0ECC9E" w14:textId="3F814FF3" w:rsidR="001418FC" w:rsidRDefault="001418FC" w:rsidP="001418FC">
      <w:r>
        <w:t>Årsstatistikk for 2025 tas til orientering.</w:t>
      </w:r>
    </w:p>
    <w:p w14:paraId="25B758C3" w14:textId="77777777" w:rsidR="001418FC" w:rsidRDefault="001418FC" w:rsidP="001418FC"/>
    <w:sdt>
      <w:sdtPr>
        <w:rPr>
          <w:b w:val="0"/>
        </w:rPr>
        <w:alias w:val="Vedtak for sak 2/26"/>
        <w:tag w:val="HandlingID210671;CaseID200749"/>
        <w:id w:val="819079766"/>
        <w:placeholder>
          <w:docPart w:val="DefaultPlaceholder_-1854013440"/>
        </w:placeholder>
      </w:sdtPr>
      <w:sdtEndPr/>
      <w:sdtContent>
        <w:p w14:paraId="0E960658" w14:textId="639F17EA" w:rsidR="001418FC" w:rsidRDefault="001418FC" w:rsidP="001418FC">
          <w:pPr>
            <w:pStyle w:val="MUCaseTitle3"/>
          </w:pPr>
          <w:r>
            <w:t>Møtebehandling</w:t>
          </w:r>
        </w:p>
        <w:p w14:paraId="217AD05F" w14:textId="77777777" w:rsidR="001418FC" w:rsidRDefault="001418FC" w:rsidP="001418FC"/>
        <w:sdt>
          <w:sdtPr>
            <w:rPr>
              <w:b w:val="0"/>
            </w:rPr>
            <w:tag w:val="MU_Innstilling"/>
            <w:id w:val="709228177"/>
            <w:lock w:val="sdtLocked"/>
            <w:placeholder>
              <w:docPart w:val="DefaultPlaceholder_-1854013440"/>
            </w:placeholder>
            <w15:appearance w15:val="hidden"/>
          </w:sdtPr>
          <w:sdtEndPr/>
          <w:sdtContent>
            <w:p w14:paraId="40805133" w14:textId="77777777" w:rsidR="001418FC" w:rsidRDefault="001418FC" w:rsidP="001418FC">
              <w:pPr>
                <w:pStyle w:val="MUCaseTitle3"/>
              </w:pPr>
              <w:r>
                <w:t xml:space="preserve">Vedtak </w:t>
              </w:r>
            </w:p>
            <w:sdt>
              <w:sdtPr>
                <w:tag w:val="MU_Vedtakstekst"/>
                <w:id w:val="-1879309421"/>
                <w:lock w:val="sdtLocked"/>
                <w:placeholder>
                  <w:docPart w:val="5D6772A35AD4480A9D4172A2E345CFBE"/>
                </w:placeholder>
                <w15:appearance w15:val="hidden"/>
              </w:sdtPr>
              <w:sdtEndPr/>
              <w:sdtContent>
                <w:p w14:paraId="0C6CAF28" w14:textId="71609820" w:rsidR="001418FC" w:rsidRDefault="001418FC" w:rsidP="001418FC">
                  <w:r>
                    <w:t>Årsstatistikk for 2025 tas til orientering.</w:t>
                  </w:r>
                </w:p>
                <w:p w14:paraId="0AA93F75" w14:textId="77777777" w:rsidR="001418FC" w:rsidRDefault="00DE6CEF" w:rsidP="001418FC"/>
              </w:sdtContent>
            </w:sdt>
          </w:sdtContent>
        </w:sdt>
        <w:p w14:paraId="4A01255A" w14:textId="36ACB862" w:rsidR="001418FC" w:rsidRDefault="001418FC" w:rsidP="001418FC">
          <w:pPr>
            <w:spacing w:before="240"/>
          </w:pPr>
          <w:r>
            <w:fldChar w:fldCharType="begin"/>
          </w:r>
          <w:r>
            <w:instrText xml:space="preserve"> MACROBUTTON SaveDecision [Lagre vedtak] </w:instrText>
          </w:r>
          <w:r>
            <w:fldChar w:fldCharType="end"/>
          </w:r>
        </w:p>
      </w:sdtContent>
    </w:sdt>
    <w:p w14:paraId="4020494E" w14:textId="77777777" w:rsidR="001418FC" w:rsidRDefault="001418FC" w:rsidP="001418FC">
      <w:pPr>
        <w:spacing w:before="240"/>
      </w:pPr>
    </w:p>
    <w:p w14:paraId="3ECED67A" w14:textId="77777777" w:rsidR="001418FC" w:rsidRDefault="001418FC" w:rsidP="001418FC">
      <w:pPr>
        <w:spacing w:before="240"/>
      </w:pPr>
    </w:p>
    <w:p w14:paraId="40571326" w14:textId="77777777" w:rsidR="001418FC" w:rsidRDefault="001418FC" w:rsidP="001418FC">
      <w:pPr>
        <w:spacing w:before="240"/>
      </w:pPr>
    </w:p>
    <w:p w14:paraId="2A596797" w14:textId="77777777" w:rsidR="001418FC" w:rsidRDefault="001418FC" w:rsidP="001418FC">
      <w:pPr>
        <w:spacing w:before="240"/>
      </w:pPr>
    </w:p>
    <w:p w14:paraId="54EDD4A3" w14:textId="43035A1D" w:rsidR="001418FC" w:rsidRDefault="001418FC" w:rsidP="001418FC">
      <w:pPr>
        <w:pStyle w:val="MUCaseTitle"/>
        <w:rPr>
          <w:shd w:val="clear" w:color="auto" w:fill="D9D9D9"/>
        </w:rPr>
      </w:pPr>
      <w:r w:rsidRPr="001418FC">
        <w:rPr>
          <w:shd w:val="clear" w:color="auto" w:fill="D9D9D9"/>
        </w:rPr>
        <w:lastRenderedPageBreak/>
        <w:t>Orienteringssaker</w:t>
      </w:r>
    </w:p>
    <w:p w14:paraId="1B64B265" w14:textId="77777777" w:rsidR="001418FC" w:rsidRPr="001418FC" w:rsidRDefault="001418FC" w:rsidP="001418FC">
      <w:pPr>
        <w:rPr>
          <w:b/>
          <w:bCs/>
        </w:rPr>
      </w:pPr>
      <w:r w:rsidRPr="001418FC">
        <w:rPr>
          <w:b/>
          <w:bCs/>
        </w:rPr>
        <w:t>Ny sokneprest</w:t>
      </w:r>
    </w:p>
    <w:p w14:paraId="5F955012" w14:textId="1054AC5A" w:rsidR="001418FC" w:rsidRPr="001418FC" w:rsidRDefault="001418FC" w:rsidP="001418FC">
      <w:r w:rsidRPr="001418FC">
        <w:t>Frank Stellmacher har takket ja til stillingen som sokneprest i Berg og Torsken.</w:t>
      </w:r>
    </w:p>
    <w:p w14:paraId="7E2DB89F" w14:textId="77777777" w:rsidR="001418FC" w:rsidRPr="001418FC" w:rsidRDefault="001418FC" w:rsidP="001418FC">
      <w:r w:rsidRPr="001418FC">
        <w:t>Han begynner i jobben 17. august. Frem til da er Gunnar Borvik vikarprest i Berg.</w:t>
      </w:r>
    </w:p>
    <w:p w14:paraId="4A5973D6" w14:textId="77777777" w:rsidR="001418FC" w:rsidRDefault="001418FC" w:rsidP="001418FC"/>
    <w:p w14:paraId="13BD240E" w14:textId="77777777" w:rsidR="001418FC" w:rsidRPr="001418FC" w:rsidRDefault="001418FC" w:rsidP="001418FC">
      <w:pPr>
        <w:rPr>
          <w:b/>
          <w:bCs/>
        </w:rPr>
      </w:pPr>
      <w:r w:rsidRPr="001418FC">
        <w:rPr>
          <w:b/>
          <w:bCs/>
        </w:rPr>
        <w:t>Styrking av kvensk/norskfinsk kirkeliv</w:t>
      </w:r>
    </w:p>
    <w:p w14:paraId="3B10B628" w14:textId="0F38DE84" w:rsidR="001418FC" w:rsidRPr="001418FC" w:rsidRDefault="001418FC" w:rsidP="001418FC">
      <w:r w:rsidRPr="001418FC">
        <w:t xml:space="preserve">Skriv om etablering av et utvalg for å styrke kvensk/norskfinsk kirkeliv. </w:t>
      </w:r>
    </w:p>
    <w:p w14:paraId="0CA87D27" w14:textId="77777777" w:rsidR="001418FC" w:rsidRDefault="001418FC" w:rsidP="001418FC"/>
    <w:p w14:paraId="3A9F3092" w14:textId="210B1CAC" w:rsidR="001418FC" w:rsidRPr="001418FC" w:rsidRDefault="001418FC" w:rsidP="001418FC">
      <w:pPr>
        <w:rPr>
          <w:b/>
          <w:bCs/>
        </w:rPr>
      </w:pPr>
      <w:r w:rsidRPr="001418FC">
        <w:rPr>
          <w:b/>
          <w:bCs/>
        </w:rPr>
        <w:t>Besøk av biskop</w:t>
      </w:r>
    </w:p>
    <w:p w14:paraId="0B28E2E4" w14:textId="5DEE5643" w:rsidR="001418FC" w:rsidRPr="001418FC" w:rsidRDefault="001418FC" w:rsidP="001418FC">
      <w:r w:rsidRPr="001418FC">
        <w:t>Biskop Stig Lægdene kommer til Finnsnes kirke onsdag 18. mars. Det er lagt opp</w:t>
      </w:r>
    </w:p>
    <w:p w14:paraId="3A950DCF" w14:textId="77777777" w:rsidR="001418FC" w:rsidRPr="001418FC" w:rsidRDefault="001418FC" w:rsidP="001418FC">
      <w:r w:rsidRPr="001418FC">
        <w:t>til møter, middag og gudstjeneste. Han ønsker å ha et møte med alle</w:t>
      </w:r>
    </w:p>
    <w:p w14:paraId="033F94E5" w14:textId="77777777" w:rsidR="001418FC" w:rsidRPr="001418FC" w:rsidRDefault="001418FC" w:rsidP="001418FC">
      <w:r w:rsidRPr="001418FC">
        <w:t>menighetsrådene i Senja prosti på ettermiddagen.</w:t>
      </w:r>
    </w:p>
    <w:p w14:paraId="50F7C805" w14:textId="77777777" w:rsidR="001418FC" w:rsidRDefault="001418FC" w:rsidP="001418FC"/>
    <w:p w14:paraId="594D01C1" w14:textId="77777777" w:rsidR="001418FC" w:rsidRPr="001418FC" w:rsidRDefault="001418FC" w:rsidP="001418FC">
      <w:pPr>
        <w:rPr>
          <w:b/>
          <w:bCs/>
        </w:rPr>
      </w:pPr>
      <w:r w:rsidRPr="001418FC">
        <w:rPr>
          <w:b/>
          <w:bCs/>
        </w:rPr>
        <w:t>Fasteaksjonen 2026</w:t>
      </w:r>
    </w:p>
    <w:p w14:paraId="393FCEBD" w14:textId="4EC18D18" w:rsidR="001418FC" w:rsidRPr="001418FC" w:rsidRDefault="001418FC" w:rsidP="001418FC">
      <w:r>
        <w:t>Birg</w:t>
      </w:r>
      <w:r w:rsidRPr="001418FC">
        <w:t>it Noreng orienterte om kommende fasteaksjon, mulige aktiviteter mm.</w:t>
      </w:r>
    </w:p>
    <w:p w14:paraId="7304031A" w14:textId="77777777" w:rsidR="001418FC" w:rsidRDefault="001418FC" w:rsidP="001418FC"/>
    <w:p w14:paraId="7182169F" w14:textId="3006AEE5" w:rsidR="001418FC" w:rsidRPr="001418FC" w:rsidRDefault="001418FC" w:rsidP="001418FC">
      <w:pPr>
        <w:rPr>
          <w:b/>
          <w:bCs/>
        </w:rPr>
      </w:pPr>
      <w:r w:rsidRPr="001418FC">
        <w:rPr>
          <w:b/>
          <w:bCs/>
        </w:rPr>
        <w:t>Vikarprest i Berg</w:t>
      </w:r>
    </w:p>
    <w:p w14:paraId="5FEAEF51" w14:textId="7BF7EE68" w:rsidR="001418FC" w:rsidRPr="001418FC" w:rsidRDefault="001418FC" w:rsidP="001418FC">
      <w:r w:rsidRPr="001418FC">
        <w:t xml:space="preserve">Gunnar Borvik ble ønsket velkommen og fikk ordet til forventningsavklaringer i </w:t>
      </w:r>
      <w:proofErr w:type="spellStart"/>
      <w:r w:rsidRPr="001418FC">
        <w:t>fht</w:t>
      </w:r>
      <w:proofErr w:type="spellEnd"/>
      <w:r w:rsidRPr="001418FC">
        <w:t xml:space="preserve"> jobben i menigheten vår.</w:t>
      </w:r>
    </w:p>
    <w:p w14:paraId="5D7A3201" w14:textId="77777777" w:rsidR="001418FC" w:rsidRDefault="001418FC" w:rsidP="001418FC"/>
    <w:p w14:paraId="12698967" w14:textId="77777777" w:rsidR="001418FC" w:rsidRPr="001418FC" w:rsidRDefault="001418FC" w:rsidP="001418FC">
      <w:pPr>
        <w:rPr>
          <w:b/>
          <w:bCs/>
        </w:rPr>
      </w:pPr>
      <w:proofErr w:type="spellStart"/>
      <w:r w:rsidRPr="001418FC">
        <w:rPr>
          <w:b/>
          <w:bCs/>
        </w:rPr>
        <w:t>Trosopplærer</w:t>
      </w:r>
      <w:proofErr w:type="spellEnd"/>
      <w:r w:rsidRPr="001418FC">
        <w:rPr>
          <w:b/>
          <w:bCs/>
        </w:rPr>
        <w:t xml:space="preserve"> i Berg</w:t>
      </w:r>
    </w:p>
    <w:p w14:paraId="52EBF248" w14:textId="6E5D754A" w:rsidR="001418FC" w:rsidRPr="001418FC" w:rsidRDefault="001418FC" w:rsidP="001418FC">
      <w:r w:rsidRPr="001418FC">
        <w:t xml:space="preserve">Birgit N. starter i jobben som </w:t>
      </w:r>
      <w:proofErr w:type="spellStart"/>
      <w:r w:rsidRPr="001418FC">
        <w:t>trosopplærer</w:t>
      </w:r>
      <w:proofErr w:type="spellEnd"/>
      <w:r w:rsidRPr="001418FC">
        <w:t xml:space="preserve"> (6%) i Berg sokn 1.mars. Hun og presten skal utarbeide en enkel årsplan med aktiviteter/møtepunkter for barn og unge. MR holdes orientert.</w:t>
      </w:r>
    </w:p>
    <w:p w14:paraId="31247B27" w14:textId="77777777" w:rsidR="001418FC" w:rsidRPr="001418FC" w:rsidRDefault="001418FC" w:rsidP="001418FC"/>
    <w:p w14:paraId="3C8EF4E4" w14:textId="53559BC7" w:rsidR="001418FC" w:rsidRDefault="001418FC" w:rsidP="001418FC">
      <w:pPr>
        <w:pStyle w:val="MUCaseTitle"/>
        <w:rPr>
          <w:shd w:val="clear" w:color="auto" w:fill="D9D9D9"/>
        </w:rPr>
      </w:pPr>
      <w:r w:rsidRPr="001418FC">
        <w:rPr>
          <w:shd w:val="clear" w:color="auto" w:fill="D9D9D9"/>
        </w:rPr>
        <w:t>Eventuelt</w:t>
      </w:r>
    </w:p>
    <w:p w14:paraId="32364967" w14:textId="77777777" w:rsidR="00567DB5" w:rsidRPr="008D0C11" w:rsidRDefault="00567DB5" w:rsidP="00567DB5">
      <w:pPr>
        <w:rPr>
          <w:b/>
          <w:bCs/>
        </w:rPr>
      </w:pPr>
      <w:r w:rsidRPr="008D0C11">
        <w:rPr>
          <w:b/>
          <w:bCs/>
        </w:rPr>
        <w:t xml:space="preserve">Sak 3/2026 </w:t>
      </w:r>
      <w:r w:rsidRPr="008D0C11">
        <w:rPr>
          <w:b/>
          <w:bCs/>
        </w:rPr>
        <w:tab/>
        <w:t>Dåpsgaver fra menigheten</w:t>
      </w:r>
    </w:p>
    <w:p w14:paraId="67AAB827" w14:textId="77777777" w:rsidR="00567DB5" w:rsidRDefault="00567DB5" w:rsidP="00567DB5">
      <w:r>
        <w:t>Vedtak:</w:t>
      </w:r>
    </w:p>
    <w:p w14:paraId="1B6791CD" w14:textId="77777777" w:rsidR="00567DB5" w:rsidRDefault="00567DB5" w:rsidP="00567DB5">
      <w:pPr>
        <w:ind w:left="708" w:firstLine="2"/>
      </w:pPr>
      <w:r>
        <w:t xml:space="preserve">Alle som døpes i Berg menighet skal få dåpslys, dåpsklut og barnebibel, samt dåpsveske med innhold (bøker, brosjyrer). </w:t>
      </w:r>
    </w:p>
    <w:p w14:paraId="6F5132F2" w14:textId="77777777" w:rsidR="00567DB5" w:rsidRDefault="00567DB5" w:rsidP="00567DB5">
      <w:pPr>
        <w:ind w:left="708" w:firstLine="2"/>
      </w:pPr>
      <w:r>
        <w:t>Nødvendig utstyr kjøpes inn.</w:t>
      </w:r>
    </w:p>
    <w:p w14:paraId="191C6713" w14:textId="49594676" w:rsidR="00567DB5" w:rsidRDefault="00567DB5" w:rsidP="00567DB5">
      <w:pPr>
        <w:ind w:left="708" w:firstLine="2"/>
      </w:pPr>
      <w:r>
        <w:t>Beløpet tas fra trosopplæring.</w:t>
      </w:r>
    </w:p>
    <w:p w14:paraId="4729CAE6" w14:textId="77777777" w:rsidR="00567DB5" w:rsidRPr="00567DB5" w:rsidRDefault="00567DB5" w:rsidP="00567DB5"/>
    <w:sectPr w:rsidR="00567DB5" w:rsidRPr="00567DB5"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5CB025F9" w:rsidR="006638E2" w:rsidRPr="00832A5E" w:rsidRDefault="00DE6CEF" w:rsidP="006638E2">
          <w:pPr>
            <w:rPr>
              <w:lang w:val="en-US"/>
            </w:rPr>
          </w:pPr>
          <w:sdt>
            <w:sdtPr>
              <w:rPr>
                <w:sz w:val="22"/>
                <w:szCs w:val="22"/>
              </w:rPr>
              <w:tag w:val="ToBoard.Name"/>
              <w:id w:val="2132289674"/>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1418FC">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6A800F63"/>
    <w:multiLevelType w:val="hybridMultilevel"/>
    <w:tmpl w:val="6D086E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4679831">
    <w:abstractNumId w:val="0"/>
  </w:num>
  <w:num w:numId="2" w16cid:durableId="1370883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37E9"/>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418FC"/>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E2AB6"/>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1751"/>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67DB5"/>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09EA"/>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E6CEF"/>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23EF"/>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66CC05A0-A4CF-4380-8B0A-CCA65329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1418FC"/>
    <w:rPr>
      <w:color w:val="605E5C"/>
      <w:shd w:val="clear" w:color="auto" w:fill="E1DFDD"/>
    </w:rPr>
  </w:style>
  <w:style w:type="paragraph" w:styleId="Listeavsnitt">
    <w:name w:val="List Paragraph"/>
    <w:basedOn w:val="Normal"/>
    <w:uiPriority w:val="34"/>
    <w:qFormat/>
    <w:rsid w:val="001418FC"/>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EAFB02B1732F41D1B7A0D5ADEF2DE1A3"/>
        <w:category>
          <w:name w:val="Generelt"/>
          <w:gallery w:val="placeholder"/>
        </w:category>
        <w:types>
          <w:type w:val="bbPlcHdr"/>
        </w:types>
        <w:behaviors>
          <w:behavior w:val="content"/>
        </w:behaviors>
        <w:guid w:val="{52360FC4-F627-4C98-AD54-340379ED214F}"/>
      </w:docPartPr>
      <w:docPartBody>
        <w:p w:rsidR="00DA4989" w:rsidRDefault="00DA4989" w:rsidP="00DA4989">
          <w:pPr>
            <w:pStyle w:val="EAFB02B1732F41D1B7A0D5ADEF2DE1A3"/>
          </w:pPr>
          <w:r>
            <w:rPr>
              <w:rStyle w:val="Plassholdertekst"/>
            </w:rPr>
            <w:t>Skriv inn teksten her.</w:t>
          </w:r>
        </w:p>
      </w:docPartBody>
    </w:docPart>
    <w:docPart>
      <w:docPartPr>
        <w:name w:val="5D5EDF90DCC84706831BCD2BCF76A856"/>
        <w:category>
          <w:name w:val="Generelt"/>
          <w:gallery w:val="placeholder"/>
        </w:category>
        <w:types>
          <w:type w:val="bbPlcHdr"/>
        </w:types>
        <w:behaviors>
          <w:behavior w:val="content"/>
        </w:behaviors>
        <w:guid w:val="{271A5843-E4AE-488B-9E36-24C1E3916360}"/>
      </w:docPartPr>
      <w:docPartBody>
        <w:p w:rsidR="00DA4989" w:rsidRDefault="00DA4989" w:rsidP="00DA4989">
          <w:pPr>
            <w:pStyle w:val="5D5EDF90DCC84706831BCD2BCF76A856"/>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8A1777C0-163A-427B-9110-37FD1D16559C}"/>
      </w:docPartPr>
      <w:docPartBody>
        <w:p w:rsidR="00DA4989" w:rsidRDefault="00DA4989">
          <w:r w:rsidRPr="004970E5">
            <w:rPr>
              <w:rStyle w:val="Plassholdertekst"/>
            </w:rPr>
            <w:t>Klikk eller trykk her for å skrive inn tekst.</w:t>
          </w:r>
        </w:p>
      </w:docPartBody>
    </w:docPart>
    <w:docPart>
      <w:docPartPr>
        <w:name w:val="1B645BF1764443A98F4E722843A94E8F"/>
        <w:category>
          <w:name w:val="Generelt"/>
          <w:gallery w:val="placeholder"/>
        </w:category>
        <w:types>
          <w:type w:val="bbPlcHdr"/>
        </w:types>
        <w:behaviors>
          <w:behavior w:val="content"/>
        </w:behaviors>
        <w:guid w:val="{0CA45567-1DCC-4000-B265-2C6BF2F5B74B}"/>
      </w:docPartPr>
      <w:docPartBody>
        <w:p w:rsidR="00DA4989" w:rsidRDefault="00DA4989">
          <w:r w:rsidRPr="004970E5">
            <w:rPr>
              <w:rStyle w:val="Plassholdertekst"/>
            </w:rPr>
            <w:t>Skriv inn vedtaket her</w:t>
          </w:r>
        </w:p>
      </w:docPartBody>
    </w:docPart>
    <w:docPart>
      <w:docPartPr>
        <w:name w:val="8556B758712B4FE9BFA5A9B0BCAE88FE"/>
        <w:category>
          <w:name w:val="Generelt"/>
          <w:gallery w:val="placeholder"/>
        </w:category>
        <w:types>
          <w:type w:val="bbPlcHdr"/>
        </w:types>
        <w:behaviors>
          <w:behavior w:val="content"/>
        </w:behaviors>
        <w:guid w:val="{966F0A0B-2C62-47D4-AAAE-E3B31BFF1162}"/>
      </w:docPartPr>
      <w:docPartBody>
        <w:p w:rsidR="00DA4989" w:rsidRDefault="00DA4989" w:rsidP="00DA4989">
          <w:pPr>
            <w:pStyle w:val="8556B758712B4FE9BFA5A9B0BCAE88FE"/>
          </w:pPr>
          <w:r>
            <w:rPr>
              <w:rStyle w:val="Plassholdertekst"/>
            </w:rPr>
            <w:t>Skriv inn teksten her.</w:t>
          </w:r>
        </w:p>
      </w:docPartBody>
    </w:docPart>
    <w:docPart>
      <w:docPartPr>
        <w:name w:val="2720419796D24B6485B7ADE8FB6FC35A"/>
        <w:category>
          <w:name w:val="Generelt"/>
          <w:gallery w:val="placeholder"/>
        </w:category>
        <w:types>
          <w:type w:val="bbPlcHdr"/>
        </w:types>
        <w:behaviors>
          <w:behavior w:val="content"/>
        </w:behaviors>
        <w:guid w:val="{BE4CF4A4-45EF-44EC-9CE7-1160B7D833FE}"/>
      </w:docPartPr>
      <w:docPartBody>
        <w:p w:rsidR="00DA4989" w:rsidRDefault="00DA4989" w:rsidP="00DA4989">
          <w:pPr>
            <w:pStyle w:val="2720419796D24B6485B7ADE8FB6FC35A"/>
          </w:pPr>
          <w:r w:rsidRPr="004202B9">
            <w:rPr>
              <w:rStyle w:val="Plassholdertekst"/>
            </w:rPr>
            <w:t>Click here to enter text.</w:t>
          </w:r>
        </w:p>
      </w:docPartBody>
    </w:docPart>
    <w:docPart>
      <w:docPartPr>
        <w:name w:val="5D6772A35AD4480A9D4172A2E345CFBE"/>
        <w:category>
          <w:name w:val="Generelt"/>
          <w:gallery w:val="placeholder"/>
        </w:category>
        <w:types>
          <w:type w:val="bbPlcHdr"/>
        </w:types>
        <w:behaviors>
          <w:behavior w:val="content"/>
        </w:behaviors>
        <w:guid w:val="{B6A3AB66-0E4B-444A-A0AE-A61305E4BE47}"/>
      </w:docPartPr>
      <w:docPartBody>
        <w:p w:rsidR="00DA4989" w:rsidRDefault="00DA4989">
          <w:r w:rsidRPr="004970E5">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2E2AB6"/>
    <w:rsid w:val="00343652"/>
    <w:rsid w:val="00353520"/>
    <w:rsid w:val="00381EAD"/>
    <w:rsid w:val="003A10CA"/>
    <w:rsid w:val="003D06AE"/>
    <w:rsid w:val="003E1116"/>
    <w:rsid w:val="00451121"/>
    <w:rsid w:val="00451751"/>
    <w:rsid w:val="004E03ED"/>
    <w:rsid w:val="004E689B"/>
    <w:rsid w:val="00527FAD"/>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DA4989"/>
    <w:rsid w:val="00E063E0"/>
    <w:rsid w:val="00EE23EF"/>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A4989"/>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EAFB02B1732F41D1B7A0D5ADEF2DE1A3">
    <w:name w:val="EAFB02B1732F41D1B7A0D5ADEF2DE1A3"/>
    <w:rsid w:val="00DA4989"/>
    <w:pPr>
      <w:spacing w:line="278" w:lineRule="auto"/>
    </w:pPr>
    <w:rPr>
      <w:kern w:val="2"/>
      <w:sz w:val="24"/>
      <w:szCs w:val="24"/>
      <w:lang w:val="nb-NO" w:eastAsia="nb-NO"/>
      <w14:ligatures w14:val="standardContextual"/>
    </w:rPr>
  </w:style>
  <w:style w:type="paragraph" w:customStyle="1" w:styleId="5D5EDF90DCC84706831BCD2BCF76A856">
    <w:name w:val="5D5EDF90DCC84706831BCD2BCF76A856"/>
    <w:rsid w:val="00DA4989"/>
    <w:pPr>
      <w:spacing w:line="278" w:lineRule="auto"/>
    </w:pPr>
    <w:rPr>
      <w:kern w:val="2"/>
      <w:sz w:val="24"/>
      <w:szCs w:val="24"/>
      <w:lang w:val="nb-NO" w:eastAsia="nb-NO"/>
      <w14:ligatures w14:val="standardContextual"/>
    </w:rPr>
  </w:style>
  <w:style w:type="paragraph" w:customStyle="1" w:styleId="8556B758712B4FE9BFA5A9B0BCAE88FE">
    <w:name w:val="8556B758712B4FE9BFA5A9B0BCAE88FE"/>
    <w:rsid w:val="00DA4989"/>
    <w:pPr>
      <w:spacing w:line="278" w:lineRule="auto"/>
    </w:pPr>
    <w:rPr>
      <w:kern w:val="2"/>
      <w:sz w:val="24"/>
      <w:szCs w:val="24"/>
      <w:lang w:val="nb-NO" w:eastAsia="nb-NO"/>
      <w14:ligatures w14:val="standardContextual"/>
    </w:rPr>
  </w:style>
  <w:style w:type="paragraph" w:customStyle="1" w:styleId="2720419796D24B6485B7ADE8FB6FC35A">
    <w:name w:val="2720419796D24B6485B7ADE8FB6FC35A"/>
    <w:rsid w:val="00DA4989"/>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0853"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2026-02-05T13:00:00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Anita Sebulonsen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2026-02-05T13:00:00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4</Pages>
  <Words>699</Words>
  <Characters>3709</Characters>
  <Application>Microsoft Office Word</Application>
  <DocSecurity>0</DocSecurity>
  <Lines>30</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05.02.2026</dc:title>
  <dc:subject>
  </dc:subject>
  <dc:creator>Stein Emil Iden</dc:creator>
  <cp:keywords>
  </cp:keywords>
  <dc:description>
  </dc:description>
  <cp:lastModifiedBy>Stein Emil Iden</cp:lastModifiedBy>
  <cp:revision>2</cp:revision>
  <cp:lastPrinted>1900-12-31T23:00:00Z</cp:lastPrinted>
  <dcterms:created xsi:type="dcterms:W3CDTF">2026-02-11T16:36:00Z</dcterms:created>
  <dcterms:modified xsi:type="dcterms:W3CDTF">2026-02-11T16:36:00Z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210667</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210667</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05.02.2026</vt:lpwstr>
  </property>
  <property fmtid="{D5CDD505-2E9C-101B-9397-08002B2CF9AE}" pid="18" name="gbs_location">
    <vt:lpwstr>Senjahopen skole</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210853</vt:lpwstr>
  </property>
  <property fmtid="{D5CDD505-2E9C-101B-9397-08002B2CF9AE}" pid="27" name="verId">
    <vt:lpwstr>209289</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currentVerId">
    <vt:lpwstr>209289</vt:lpwstr>
  </property>
  <property fmtid="{D5CDD505-2E9C-101B-9397-08002B2CF9AE}" pid="35" name="filePath">
    <vt:lpwstr>
    </vt:lpwstr>
  </property>
  <property fmtid="{D5CDD505-2E9C-101B-9397-08002B2CF9AE}" pid="36" name="fileName">
    <vt:lpwstr>8d9a12bb-cd82-43be-92c6-5a79f2feba99.DOCX</vt:lpwstr>
  </property>
  <property fmtid="{D5CDD505-2E9C-101B-9397-08002B2CF9AE}" pid="37" name="fileId">
    <vt:lpwstr>213274</vt:lpwstr>
  </property>
  <property fmtid="{D5CDD505-2E9C-101B-9397-08002B2CF9AE}" pid="38" name="Operation">
    <vt:lpwstr>OpenFile</vt:lpwstr>
  </property>
</Properties>
</file>