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6F6B6DB1" w:rsidR="00DE4470" w:rsidRPr="005D52A2" w:rsidRDefault="00086759"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3123F1">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9-18T14:00:00Z">
              <w:dateFormat w:val="dd.MM.yyyy kl. HH:mm"/>
              <w:lid w:val="nb-NO"/>
              <w:storeMappedDataAs w:val="dateTime"/>
              <w:calendar w:val="gregorian"/>
            </w:date>
          </w:sdtPr>
          <w:sdtEndPr/>
          <w:sdtContent>
            <w:tc>
              <w:tcPr>
                <w:tcW w:w="7149" w:type="dxa"/>
                <w:tcBorders>
                  <w:top w:val="single" w:sz="4" w:space="0" w:color="auto"/>
                </w:tcBorders>
              </w:tcPr>
              <w:p w14:paraId="092353AF" w14:textId="0258FB94" w:rsidR="00D8150E" w:rsidRPr="00D8150E" w:rsidRDefault="003123F1" w:rsidP="009253BB">
                <w:r>
                  <w:t>18.09.2025 kl. 14:00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7837EDA2" w:rsidR="00D8150E" w:rsidRPr="00D8150E" w:rsidRDefault="003123F1"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49245B41" w:rsidR="00D8150E" w:rsidRPr="00D8150E" w:rsidRDefault="003123F1"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2E90F442" w:rsidR="00D8150E" w:rsidRPr="00D8150E" w:rsidRDefault="003123F1" w:rsidP="009253BB">
            <w:bookmarkStart w:id="1" w:name="MEMBERS_MET"/>
            <w:bookmarkEnd w:id="1"/>
            <w:r>
              <w:t xml:space="preserve">Anita </w:t>
            </w:r>
            <w:proofErr w:type="spellStart"/>
            <w:r>
              <w:t>Sebulonsen</w:t>
            </w:r>
            <w:proofErr w:type="spellEnd"/>
            <w:r>
              <w:t>, Marit Reiertsen, Roy-Willy Hansen, Sedine Eriksen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0D36CEF4" w:rsidR="00D8150E" w:rsidRPr="00D8150E" w:rsidRDefault="003123F1" w:rsidP="009253BB">
            <w:bookmarkStart w:id="2" w:name="MEMBERS_SUBST"/>
            <w:bookmarkEnd w:id="2"/>
            <w:r>
              <w:t>Ragnhild Hellemo for Ivar Mortensen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53C313C2" w:rsidR="00D8150E" w:rsidRPr="00D8150E" w:rsidRDefault="003123F1" w:rsidP="009253BB">
            <w:bookmarkStart w:id="3" w:name="MEMBERS_NOTMET"/>
            <w:bookmarkEnd w:id="3"/>
            <w:r>
              <w:t>Jan-Ole Berntsen, Birgit Noreng</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6819653C" w:rsidR="00D8150E" w:rsidRPr="00D8150E" w:rsidRDefault="003123F1" w:rsidP="009253BB">
                <w:r>
                  <w:t xml:space="preserve">Anita </w:t>
                </w:r>
                <w:proofErr w:type="spellStart"/>
                <w:r>
                  <w:t>Sebulonsen</w:t>
                </w:r>
                <w:proofErr w:type="spellEnd"/>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3123F1" w:rsidRPr="003123F1" w14:paraId="42B7743C" w14:textId="77777777" w:rsidTr="003123F1">
        <w:trPr>
          <w:trHeight w:val="480"/>
        </w:trPr>
        <w:tc>
          <w:tcPr>
            <w:tcW w:w="9061" w:type="dxa"/>
            <w:gridSpan w:val="3"/>
            <w:vAlign w:val="center"/>
          </w:tcPr>
          <w:p w14:paraId="30C64E52" w14:textId="5F528958" w:rsidR="003123F1" w:rsidRPr="003123F1" w:rsidRDefault="003123F1" w:rsidP="003123F1">
            <w:pPr>
              <w:rPr>
                <w:b/>
              </w:rPr>
            </w:pPr>
            <w:bookmarkStart w:id="4" w:name="AGENDA_TABLE"/>
            <w:bookmarkEnd w:id="4"/>
            <w:r>
              <w:rPr>
                <w:b/>
              </w:rPr>
              <w:t>Godkjenning av innkalling og saksliste</w:t>
            </w:r>
          </w:p>
        </w:tc>
      </w:tr>
      <w:tr w:rsidR="003123F1" w:rsidRPr="003123F1" w14:paraId="65762263" w14:textId="77777777" w:rsidTr="003123F1">
        <w:trPr>
          <w:trHeight w:val="480"/>
        </w:trPr>
        <w:tc>
          <w:tcPr>
            <w:tcW w:w="9061" w:type="dxa"/>
            <w:gridSpan w:val="3"/>
            <w:vAlign w:val="center"/>
          </w:tcPr>
          <w:p w14:paraId="5EB8753A" w14:textId="47DBF2DA" w:rsidR="003123F1" w:rsidRPr="003123F1" w:rsidRDefault="003123F1" w:rsidP="003123F1">
            <w:pPr>
              <w:rPr>
                <w:b/>
              </w:rPr>
            </w:pPr>
            <w:r>
              <w:rPr>
                <w:b/>
              </w:rPr>
              <w:t>Godkjenning av protokoll</w:t>
            </w:r>
          </w:p>
        </w:tc>
      </w:tr>
      <w:tr w:rsidR="003123F1" w:rsidRPr="003123F1" w14:paraId="5DD4314B" w14:textId="77777777" w:rsidTr="003123F1">
        <w:trPr>
          <w:trHeight w:val="480"/>
        </w:trPr>
        <w:tc>
          <w:tcPr>
            <w:tcW w:w="9061" w:type="dxa"/>
            <w:gridSpan w:val="3"/>
            <w:vAlign w:val="center"/>
          </w:tcPr>
          <w:p w14:paraId="7DA5D473" w14:textId="63277911" w:rsidR="003123F1" w:rsidRPr="003123F1" w:rsidRDefault="003123F1" w:rsidP="003123F1">
            <w:pPr>
              <w:rPr>
                <w:b/>
              </w:rPr>
            </w:pPr>
            <w:r>
              <w:rPr>
                <w:b/>
              </w:rPr>
              <w:t>Saker til behandling</w:t>
            </w:r>
          </w:p>
        </w:tc>
      </w:tr>
      <w:tr w:rsidR="003123F1" w:rsidRPr="003123F1" w14:paraId="58F2744B" w14:textId="77777777" w:rsidTr="003123F1">
        <w:trPr>
          <w:trHeight w:val="240"/>
        </w:trPr>
        <w:tc>
          <w:tcPr>
            <w:tcW w:w="931" w:type="dxa"/>
            <w:vAlign w:val="center"/>
          </w:tcPr>
          <w:p w14:paraId="4265E440" w14:textId="056134EA" w:rsidR="003123F1" w:rsidRPr="003123F1" w:rsidRDefault="003123F1" w:rsidP="003123F1">
            <w:hyperlink w:anchor="CaseRef209522" w:tooltip="Detaljer" w:history="1">
              <w:r>
                <w:rPr>
                  <w:rStyle w:val="Hyperkobling"/>
                </w:rPr>
                <w:t>14/25</w:t>
              </w:r>
            </w:hyperlink>
          </w:p>
        </w:tc>
        <w:tc>
          <w:tcPr>
            <w:tcW w:w="7281" w:type="dxa"/>
            <w:vAlign w:val="center"/>
          </w:tcPr>
          <w:p w14:paraId="59F24B02" w14:textId="7D379B5E" w:rsidR="003123F1" w:rsidRPr="003123F1" w:rsidRDefault="003123F1" w:rsidP="00933AD0">
            <w:r>
              <w:t>Revisjon av Berg menighets regnskap 2024</w:t>
            </w:r>
          </w:p>
        </w:tc>
        <w:tc>
          <w:tcPr>
            <w:tcW w:w="849" w:type="dxa"/>
            <w:vAlign w:val="center"/>
          </w:tcPr>
          <w:p w14:paraId="3F346AD0" w14:textId="65C6F158" w:rsidR="003123F1" w:rsidRPr="003123F1" w:rsidRDefault="003123F1" w:rsidP="00933AD0">
            <w:r>
              <w:fldChar w:fldCharType="begin"/>
            </w:r>
            <w:r>
              <w:instrText xml:space="preserve"> PAGEREF CaseRef209522 </w:instrText>
            </w:r>
            <w:r>
              <w:fldChar w:fldCharType="separate"/>
            </w:r>
            <w:r>
              <w:rPr>
                <w:noProof/>
              </w:rPr>
              <w:t>1</w:t>
            </w:r>
            <w:r>
              <w:fldChar w:fldCharType="end"/>
            </w:r>
          </w:p>
        </w:tc>
      </w:tr>
      <w:tr w:rsidR="003123F1" w:rsidRPr="003123F1" w14:paraId="0F4BE604" w14:textId="77777777" w:rsidTr="003123F1">
        <w:trPr>
          <w:trHeight w:val="240"/>
        </w:trPr>
        <w:tc>
          <w:tcPr>
            <w:tcW w:w="931" w:type="dxa"/>
            <w:vAlign w:val="center"/>
          </w:tcPr>
          <w:p w14:paraId="0C3C7127" w14:textId="0C977EFD" w:rsidR="003123F1" w:rsidRPr="003123F1" w:rsidRDefault="003123F1" w:rsidP="003123F1">
            <w:hyperlink w:anchor="CaseRef209518" w:tooltip="Detaljer" w:history="1">
              <w:r>
                <w:rPr>
                  <w:rStyle w:val="Hyperkobling"/>
                </w:rPr>
                <w:t>15/25</w:t>
              </w:r>
            </w:hyperlink>
          </w:p>
        </w:tc>
        <w:tc>
          <w:tcPr>
            <w:tcW w:w="7281" w:type="dxa"/>
            <w:vAlign w:val="center"/>
          </w:tcPr>
          <w:p w14:paraId="05CD8BE9" w14:textId="2AEF70A6" w:rsidR="003123F1" w:rsidRPr="003123F1" w:rsidRDefault="003123F1" w:rsidP="00933AD0">
            <w:r>
              <w:t>Økonomirapport Berg menighet pr 10.9.2025</w:t>
            </w:r>
          </w:p>
        </w:tc>
        <w:tc>
          <w:tcPr>
            <w:tcW w:w="849" w:type="dxa"/>
            <w:vAlign w:val="center"/>
          </w:tcPr>
          <w:p w14:paraId="397D1999" w14:textId="319850CA" w:rsidR="003123F1" w:rsidRPr="003123F1" w:rsidRDefault="003123F1" w:rsidP="00933AD0">
            <w:r>
              <w:fldChar w:fldCharType="begin"/>
            </w:r>
            <w:r>
              <w:instrText xml:space="preserve"> PAGEREF CaseRef209518 </w:instrText>
            </w:r>
            <w:r>
              <w:fldChar w:fldCharType="separate"/>
            </w:r>
            <w:r>
              <w:rPr>
                <w:noProof/>
              </w:rPr>
              <w:t>2</w:t>
            </w:r>
            <w:r>
              <w:fldChar w:fldCharType="end"/>
            </w:r>
          </w:p>
        </w:tc>
      </w:tr>
      <w:tr w:rsidR="003123F1" w:rsidRPr="003123F1" w14:paraId="79C08309" w14:textId="77777777" w:rsidTr="003123F1">
        <w:trPr>
          <w:trHeight w:val="240"/>
        </w:trPr>
        <w:tc>
          <w:tcPr>
            <w:tcW w:w="931" w:type="dxa"/>
            <w:vAlign w:val="center"/>
          </w:tcPr>
          <w:p w14:paraId="1344B635" w14:textId="6DFA3AFC" w:rsidR="003123F1" w:rsidRPr="003123F1" w:rsidRDefault="003123F1" w:rsidP="003123F1">
            <w:hyperlink w:anchor="CaseRef209520" w:tooltip="Detaljer" w:history="1">
              <w:r>
                <w:rPr>
                  <w:rStyle w:val="Hyperkobling"/>
                </w:rPr>
                <w:t>16/25</w:t>
              </w:r>
            </w:hyperlink>
          </w:p>
        </w:tc>
        <w:tc>
          <w:tcPr>
            <w:tcW w:w="7281" w:type="dxa"/>
            <w:vAlign w:val="center"/>
          </w:tcPr>
          <w:p w14:paraId="4E0EBE62" w14:textId="33B5C531" w:rsidR="003123F1" w:rsidRPr="003123F1" w:rsidRDefault="003123F1" w:rsidP="00933AD0">
            <w:r>
              <w:t>Menighetsmøte høst 2025 (behandle sak om gudstjenesteforordningen)</w:t>
            </w:r>
          </w:p>
        </w:tc>
        <w:tc>
          <w:tcPr>
            <w:tcW w:w="849" w:type="dxa"/>
            <w:vAlign w:val="center"/>
          </w:tcPr>
          <w:p w14:paraId="26AA991C" w14:textId="7E722E75" w:rsidR="003123F1" w:rsidRPr="003123F1" w:rsidRDefault="003123F1" w:rsidP="00933AD0">
            <w:r>
              <w:fldChar w:fldCharType="begin"/>
            </w:r>
            <w:r>
              <w:instrText xml:space="preserve"> PAGEREF CaseRef209520 </w:instrText>
            </w:r>
            <w:r>
              <w:fldChar w:fldCharType="separate"/>
            </w:r>
            <w:r>
              <w:rPr>
                <w:noProof/>
              </w:rPr>
              <w:t>3</w:t>
            </w:r>
            <w:r>
              <w:fldChar w:fldCharType="end"/>
            </w:r>
          </w:p>
        </w:tc>
      </w:tr>
      <w:tr w:rsidR="003123F1" w:rsidRPr="003123F1" w14:paraId="2676A60D" w14:textId="77777777" w:rsidTr="003123F1">
        <w:trPr>
          <w:trHeight w:val="480"/>
        </w:trPr>
        <w:tc>
          <w:tcPr>
            <w:tcW w:w="9061" w:type="dxa"/>
            <w:gridSpan w:val="3"/>
            <w:vAlign w:val="center"/>
          </w:tcPr>
          <w:p w14:paraId="4A3676C1" w14:textId="37A43C54" w:rsidR="003123F1" w:rsidRPr="003123F1" w:rsidRDefault="003123F1" w:rsidP="003123F1">
            <w:pPr>
              <w:rPr>
                <w:b/>
              </w:rPr>
            </w:pPr>
            <w:r>
              <w:rPr>
                <w:b/>
              </w:rPr>
              <w:t>Orienteringssaker</w:t>
            </w:r>
          </w:p>
        </w:tc>
      </w:tr>
      <w:tr w:rsidR="003123F1" w:rsidRPr="003123F1" w14:paraId="61FAD644" w14:textId="77777777" w:rsidTr="003123F1">
        <w:trPr>
          <w:trHeight w:val="480"/>
        </w:trPr>
        <w:tc>
          <w:tcPr>
            <w:tcW w:w="9061" w:type="dxa"/>
            <w:gridSpan w:val="3"/>
            <w:vAlign w:val="center"/>
          </w:tcPr>
          <w:p w14:paraId="66A84F65" w14:textId="1278EAAB" w:rsidR="003123F1" w:rsidRPr="003123F1" w:rsidRDefault="003123F1" w:rsidP="003123F1">
            <w:pPr>
              <w:rPr>
                <w:b/>
              </w:rPr>
            </w:pPr>
            <w:r>
              <w:rPr>
                <w:b/>
              </w:rPr>
              <w:t>Eventuelt</w:t>
            </w:r>
          </w:p>
        </w:tc>
      </w:tr>
      <w:tr w:rsidR="003123F1" w:rsidRPr="003123F1" w14:paraId="5ED4DADD" w14:textId="77777777" w:rsidTr="003123F1">
        <w:trPr>
          <w:trHeight w:val="240"/>
        </w:trPr>
        <w:tc>
          <w:tcPr>
            <w:tcW w:w="931" w:type="dxa"/>
            <w:vAlign w:val="center"/>
          </w:tcPr>
          <w:p w14:paraId="72CD6EBD" w14:textId="77777777" w:rsidR="003123F1" w:rsidRDefault="003123F1" w:rsidP="003123F1"/>
        </w:tc>
        <w:tc>
          <w:tcPr>
            <w:tcW w:w="7281" w:type="dxa"/>
            <w:vAlign w:val="center"/>
          </w:tcPr>
          <w:p w14:paraId="4E1E4231" w14:textId="77777777" w:rsidR="003123F1" w:rsidRDefault="003123F1" w:rsidP="00933AD0"/>
        </w:tc>
        <w:tc>
          <w:tcPr>
            <w:tcW w:w="849" w:type="dxa"/>
            <w:vAlign w:val="center"/>
          </w:tcPr>
          <w:p w14:paraId="79DE439D" w14:textId="77777777" w:rsidR="003123F1" w:rsidRDefault="003123F1" w:rsidP="00933AD0"/>
        </w:tc>
      </w:tr>
    </w:tbl>
    <w:p w14:paraId="12F2F07A" w14:textId="77777777" w:rsidR="004C78E3" w:rsidRPr="00933AD0" w:rsidRDefault="004C78E3" w:rsidP="00933AD0"/>
    <w:p w14:paraId="0D002129" w14:textId="68B7D727" w:rsidR="005D52A2" w:rsidRPr="004631EB" w:rsidRDefault="00086759"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22.09.2025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10C4D27D" w:rsidR="00403641" w:rsidRDefault="003123F1" w:rsidP="00403641">
                <w:r>
                  <w:t xml:space="preserve">Anita </w:t>
                </w:r>
                <w:proofErr w:type="spellStart"/>
                <w:r>
                  <w:t>Sebulonsen</w:t>
                </w:r>
                <w:proofErr w:type="spellEnd"/>
              </w:p>
            </w:sdtContent>
          </w:sdt>
          <w:p w14:paraId="0E34F9CC" w14:textId="3E8E08FE" w:rsidR="005D52A2" w:rsidRPr="004631EB" w:rsidRDefault="007F141C" w:rsidP="006832C2">
            <w:r>
              <w:t>Leder</w:t>
            </w:r>
          </w:p>
        </w:tc>
        <w:tc>
          <w:tcPr>
            <w:tcW w:w="4531" w:type="dxa"/>
          </w:tcPr>
          <w:p w14:paraId="215FADD9" w14:textId="025F610E" w:rsidR="005D52A2" w:rsidRPr="004631EB" w:rsidRDefault="005D52A2" w:rsidP="006832C2"/>
          <w:p w14:paraId="6E9D3426" w14:textId="32355A91" w:rsidR="005D52A2" w:rsidRPr="004631EB" w:rsidRDefault="005D52A2" w:rsidP="006832C2"/>
          <w:p w14:paraId="1FE6793D" w14:textId="77777777" w:rsidR="005D52A2" w:rsidRPr="004631EB" w:rsidRDefault="005D52A2" w:rsidP="006832C2"/>
        </w:tc>
      </w:tr>
    </w:tbl>
    <w:p w14:paraId="2A81D84D" w14:textId="77777777" w:rsidR="00D8150E" w:rsidRDefault="00D8150E" w:rsidP="00933AD0">
      <w:pPr>
        <w:rPr>
          <w:sz w:val="22"/>
          <w:szCs w:val="22"/>
        </w:rPr>
      </w:pPr>
    </w:p>
    <w:p w14:paraId="0526E5D0" w14:textId="404B0360" w:rsidR="003123F1" w:rsidRDefault="003123F1" w:rsidP="003123F1">
      <w:pPr>
        <w:pStyle w:val="MUCaseTitle"/>
        <w:rPr>
          <w:shd w:val="clear" w:color="auto" w:fill="D9D9D9"/>
        </w:rPr>
      </w:pPr>
      <w:r w:rsidRPr="003123F1">
        <w:rPr>
          <w:shd w:val="clear" w:color="auto" w:fill="D9D9D9"/>
        </w:rPr>
        <w:lastRenderedPageBreak/>
        <w:t>Godkjenning av innkalling og saksliste</w:t>
      </w:r>
    </w:p>
    <w:p w14:paraId="76C560F2" w14:textId="1ED75BA0" w:rsidR="003123F1" w:rsidRPr="003123F1" w:rsidRDefault="003123F1" w:rsidP="003123F1">
      <w:r>
        <w:t>Godkjent, men påpekes at flere ikke hadde fått dokumenter.</w:t>
      </w:r>
    </w:p>
    <w:p w14:paraId="18959F35" w14:textId="3F096987" w:rsidR="003123F1" w:rsidRDefault="003123F1" w:rsidP="003123F1">
      <w:pPr>
        <w:pStyle w:val="MUCaseTitle"/>
        <w:rPr>
          <w:shd w:val="clear" w:color="auto" w:fill="D9D9D9"/>
        </w:rPr>
      </w:pPr>
      <w:r w:rsidRPr="003123F1">
        <w:rPr>
          <w:shd w:val="clear" w:color="auto" w:fill="D9D9D9"/>
        </w:rPr>
        <w:t>Godkjenning av protokoll</w:t>
      </w:r>
    </w:p>
    <w:p w14:paraId="2A93B46C" w14:textId="0A06ADEA" w:rsidR="003123F1" w:rsidRPr="003123F1" w:rsidRDefault="003123F1" w:rsidP="003123F1">
      <w:r>
        <w:t>Godkjent.</w:t>
      </w:r>
    </w:p>
    <w:p w14:paraId="27EAFB13" w14:textId="7CAEDF1E" w:rsidR="003123F1" w:rsidRDefault="003123F1" w:rsidP="003123F1">
      <w:pPr>
        <w:pStyle w:val="MUCaseTitle"/>
      </w:pPr>
      <w:r w:rsidRPr="003123F1">
        <w:rPr>
          <w:shd w:val="clear" w:color="auto" w:fill="D9D9D9"/>
        </w:rPr>
        <w:t>Saker til behandling</w:t>
      </w:r>
    </w:p>
    <w:p w14:paraId="037FA462" w14:textId="77777777" w:rsidR="003123F1" w:rsidRDefault="003123F1" w:rsidP="003123F1">
      <w:pPr>
        <w:pStyle w:val="MUCaseTitle2"/>
      </w:pPr>
      <w:bookmarkStart w:id="5" w:name="CaseRef209522"/>
      <w:bookmarkEnd w:id="5"/>
      <w:r>
        <w:t>14/25 Revisjon av Berg menighets regnskap 2024</w:t>
      </w:r>
    </w:p>
    <w:p w14:paraId="66EE96F4" w14:textId="34F704CB" w:rsidR="003123F1" w:rsidRDefault="003123F1" w:rsidP="003123F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123F1" w14:paraId="25A3F861" w14:textId="77777777" w:rsidTr="003123F1">
        <w:tc>
          <w:tcPr>
            <w:tcW w:w="5102" w:type="dxa"/>
          </w:tcPr>
          <w:p w14:paraId="2D139C2F" w14:textId="1E7C66A0" w:rsidR="003123F1" w:rsidRDefault="003123F1" w:rsidP="003123F1">
            <w:r>
              <w:t>Behandlet av</w:t>
            </w:r>
          </w:p>
        </w:tc>
        <w:tc>
          <w:tcPr>
            <w:tcW w:w="1701" w:type="dxa"/>
          </w:tcPr>
          <w:p w14:paraId="645B8778" w14:textId="2579C33F" w:rsidR="003123F1" w:rsidRDefault="003123F1" w:rsidP="003123F1">
            <w:r>
              <w:t>Møtedato</w:t>
            </w:r>
          </w:p>
        </w:tc>
        <w:tc>
          <w:tcPr>
            <w:tcW w:w="1134" w:type="dxa"/>
          </w:tcPr>
          <w:p w14:paraId="266902FA" w14:textId="4B44076D" w:rsidR="003123F1" w:rsidRDefault="003123F1" w:rsidP="003123F1">
            <w:proofErr w:type="spellStart"/>
            <w:r>
              <w:t>Saknr</w:t>
            </w:r>
            <w:proofErr w:type="spellEnd"/>
          </w:p>
        </w:tc>
      </w:tr>
      <w:tr w:rsidR="003123F1" w14:paraId="49713FCE" w14:textId="77777777" w:rsidTr="003123F1">
        <w:tc>
          <w:tcPr>
            <w:tcW w:w="5102" w:type="dxa"/>
          </w:tcPr>
          <w:p w14:paraId="6A3E6308" w14:textId="2B3A4561" w:rsidR="003123F1" w:rsidRDefault="003123F1" w:rsidP="003123F1">
            <w:r>
              <w:t>1 Berg menighetsråd</w:t>
            </w:r>
          </w:p>
        </w:tc>
        <w:tc>
          <w:tcPr>
            <w:tcW w:w="1701" w:type="dxa"/>
          </w:tcPr>
          <w:p w14:paraId="766A0A09" w14:textId="7584519B" w:rsidR="003123F1" w:rsidRDefault="003123F1" w:rsidP="003123F1">
            <w:r>
              <w:t>18.09.2025</w:t>
            </w:r>
          </w:p>
        </w:tc>
        <w:tc>
          <w:tcPr>
            <w:tcW w:w="1134" w:type="dxa"/>
          </w:tcPr>
          <w:p w14:paraId="5D0FFD32" w14:textId="703BB06D" w:rsidR="003123F1" w:rsidRDefault="003123F1" w:rsidP="003123F1">
            <w:r>
              <w:t>14/25</w:t>
            </w:r>
          </w:p>
        </w:tc>
      </w:tr>
    </w:tbl>
    <w:p w14:paraId="5E33F297" w14:textId="77777777" w:rsidR="003123F1" w:rsidRDefault="003123F1" w:rsidP="003123F1"/>
    <w:p w14:paraId="4BD4C289" w14:textId="77777777" w:rsidR="003123F1" w:rsidRDefault="003123F1" w:rsidP="003123F1"/>
    <w:p w14:paraId="44F0ECDB" w14:textId="77777777" w:rsidR="003123F1" w:rsidRDefault="003123F1" w:rsidP="003123F1"/>
    <w:p w14:paraId="52E2839A" w14:textId="77777777" w:rsidR="003123F1" w:rsidRDefault="003123F1" w:rsidP="003123F1"/>
    <w:sdt>
      <w:sdtPr>
        <w:alias w:val="Sammendrag"/>
        <w:tag w:val="Sammendrag"/>
        <w:id w:val="1674685779"/>
        <w:placeholder>
          <w:docPart w:val="FFEF27B2EFD241488E7306BC55104D39"/>
        </w:placeholder>
      </w:sdtPr>
      <w:sdtEndPr/>
      <w:sdtContent>
        <w:p w14:paraId="72ACCA2D" w14:textId="77777777" w:rsidR="003123F1" w:rsidRPr="00BE598D" w:rsidRDefault="003123F1" w:rsidP="003123F1">
          <w:pPr>
            <w:keepNext/>
            <w:keepLines/>
            <w:outlineLvl w:val="1"/>
            <w:rPr>
              <w:rFonts w:eastAsia="Arial Unicode MS"/>
              <w:b/>
              <w:bCs/>
            </w:rPr>
          </w:pPr>
          <w:r>
            <w:rPr>
              <w:rFonts w:eastAsia="Arial Unicode MS"/>
              <w:b/>
              <w:bCs/>
            </w:rPr>
            <w:t>Saksorientering</w:t>
          </w:r>
        </w:p>
        <w:p w14:paraId="69D5141C" w14:textId="77777777" w:rsidR="003123F1" w:rsidRDefault="003123F1" w:rsidP="003123F1">
          <w:pPr>
            <w:contextualSpacing/>
          </w:pPr>
          <w:r>
            <w:t>Anne Bærø har revidert regnskapet til Berg menighet for 2024. Hun har godkjent regnskapet uten bemerkninger. Regnskapet kan derfor regnes som ferdig revidert og avsluttet.</w:t>
          </w:r>
        </w:p>
      </w:sdtContent>
    </w:sdt>
    <w:p w14:paraId="56D391C1" w14:textId="77777777" w:rsidR="003123F1" w:rsidRDefault="003123F1" w:rsidP="003123F1"/>
    <w:sdt>
      <w:sdtPr>
        <w:rPr>
          <w:b/>
        </w:rPr>
        <w:tag w:val="MU_Tittel"/>
        <w:id w:val="-1559318507"/>
        <w:placeholder>
          <w:docPart w:val="DDFC3ACF2C43499CA056ED0B1187AE5F"/>
        </w:placeholder>
        <w:text/>
      </w:sdtPr>
      <w:sdtEndPr/>
      <w:sdtContent>
        <w:p w14:paraId="09B333E8" w14:textId="77777777" w:rsidR="003123F1" w:rsidRDefault="003123F1" w:rsidP="003123F1">
          <w:pPr>
            <w:rPr>
              <w:b/>
            </w:rPr>
          </w:pPr>
          <w:r w:rsidRPr="00EF6EF9">
            <w:rPr>
              <w:b/>
            </w:rPr>
            <w:t>Forslag til vedtak</w:t>
          </w:r>
        </w:p>
      </w:sdtContent>
    </w:sdt>
    <w:p w14:paraId="137F06A7" w14:textId="77777777" w:rsidR="003123F1" w:rsidRDefault="003123F1" w:rsidP="003123F1"/>
    <w:p w14:paraId="21DBA9E3" w14:textId="69987841" w:rsidR="003123F1" w:rsidRDefault="003123F1" w:rsidP="003123F1">
      <w:r>
        <w:t>Revisjon av regnskapet 2024 til Berg menighet tas til orientering.</w:t>
      </w:r>
    </w:p>
    <w:p w14:paraId="5F814DCF" w14:textId="77777777" w:rsidR="003123F1" w:rsidRDefault="003123F1" w:rsidP="003123F1"/>
    <w:sdt>
      <w:sdtPr>
        <w:rPr>
          <w:b w:val="0"/>
        </w:rPr>
        <w:alias w:val="Vedtak for sak 14/25"/>
        <w:tag w:val="HandlingID209522;CaseID200623"/>
        <w:id w:val="-955024092"/>
        <w:placeholder>
          <w:docPart w:val="DefaultPlaceholder_-1854013440"/>
        </w:placeholder>
      </w:sdtPr>
      <w:sdtEndPr/>
      <w:sdtContent>
        <w:p w14:paraId="5135EDCE" w14:textId="2D1F2FDC" w:rsidR="003123F1" w:rsidRDefault="003123F1" w:rsidP="003123F1">
          <w:pPr>
            <w:pStyle w:val="MUCaseTitle3"/>
          </w:pPr>
          <w:r>
            <w:t>Møtebehandling</w:t>
          </w:r>
        </w:p>
        <w:p w14:paraId="69D9E20D" w14:textId="77777777" w:rsidR="003123F1" w:rsidRDefault="003123F1" w:rsidP="003123F1"/>
        <w:sdt>
          <w:sdtPr>
            <w:rPr>
              <w:b w:val="0"/>
            </w:rPr>
            <w:tag w:val="MU_Innstilling"/>
            <w:id w:val="-173502859"/>
            <w:lock w:val="sdtLocked"/>
            <w:placeholder>
              <w:docPart w:val="DefaultPlaceholder_-1854013440"/>
            </w:placeholder>
            <w15:appearance w15:val="hidden"/>
          </w:sdtPr>
          <w:sdtEndPr/>
          <w:sdtContent>
            <w:p w14:paraId="7874DEFA" w14:textId="77777777" w:rsidR="003123F1" w:rsidRDefault="003123F1" w:rsidP="003123F1">
              <w:pPr>
                <w:pStyle w:val="MUCaseTitle3"/>
              </w:pPr>
              <w:r>
                <w:t xml:space="preserve">Vedtak </w:t>
              </w:r>
            </w:p>
            <w:sdt>
              <w:sdtPr>
                <w:tag w:val="MU_Vedtakstekst"/>
                <w:id w:val="-303708001"/>
                <w:lock w:val="sdtLocked"/>
                <w:placeholder>
                  <w:docPart w:val="645AB92422E0485E8EF34284559B2913"/>
                </w:placeholder>
                <w15:appearance w15:val="hidden"/>
              </w:sdtPr>
              <w:sdtEndPr/>
              <w:sdtContent>
                <w:p w14:paraId="24A04CA3" w14:textId="22BD0C40" w:rsidR="003123F1" w:rsidRDefault="003123F1" w:rsidP="003123F1">
                  <w:r>
                    <w:t>Revisjon av regnskapet 2024 til Berg menighet tas til orientering.</w:t>
                  </w:r>
                </w:p>
                <w:p w14:paraId="02BD2F1B" w14:textId="77777777" w:rsidR="003123F1" w:rsidRDefault="00086759" w:rsidP="003123F1"/>
              </w:sdtContent>
            </w:sdt>
          </w:sdtContent>
        </w:sdt>
        <w:p w14:paraId="5F999CD4" w14:textId="5306D4D0" w:rsidR="003123F1" w:rsidRDefault="003123F1" w:rsidP="003123F1">
          <w:pPr>
            <w:spacing w:before="240"/>
          </w:pPr>
          <w:r>
            <w:fldChar w:fldCharType="begin"/>
          </w:r>
          <w:r>
            <w:instrText xml:space="preserve"> MACROBUTTON SaveDecision [Lagre vedtak] </w:instrText>
          </w:r>
          <w:r>
            <w:fldChar w:fldCharType="end"/>
          </w:r>
        </w:p>
      </w:sdtContent>
    </w:sdt>
    <w:p w14:paraId="6887D3CC" w14:textId="77777777" w:rsidR="003123F1" w:rsidRDefault="003123F1" w:rsidP="003123F1">
      <w:pPr>
        <w:spacing w:before="240"/>
      </w:pPr>
    </w:p>
    <w:p w14:paraId="346CAD1F" w14:textId="77777777" w:rsidR="003123F1" w:rsidRDefault="003123F1" w:rsidP="003123F1">
      <w:pPr>
        <w:spacing w:before="240"/>
      </w:pPr>
    </w:p>
    <w:p w14:paraId="7DA99946" w14:textId="77777777" w:rsidR="003123F1" w:rsidRDefault="003123F1" w:rsidP="003123F1">
      <w:pPr>
        <w:spacing w:before="240"/>
      </w:pPr>
    </w:p>
    <w:p w14:paraId="53C5AA65" w14:textId="77777777" w:rsidR="003123F1" w:rsidRDefault="003123F1" w:rsidP="003123F1">
      <w:pPr>
        <w:pStyle w:val="MUCaseTitle2"/>
      </w:pPr>
      <w:bookmarkStart w:id="6" w:name="CaseRef209518"/>
      <w:bookmarkEnd w:id="6"/>
      <w:r>
        <w:t>15/25 Økonomirapport Berg menighet pr 10.9.2025</w:t>
      </w:r>
    </w:p>
    <w:p w14:paraId="76652214" w14:textId="4BCEB369" w:rsidR="003123F1" w:rsidRDefault="003123F1" w:rsidP="003123F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123F1" w14:paraId="155594D3" w14:textId="77777777" w:rsidTr="003123F1">
        <w:tc>
          <w:tcPr>
            <w:tcW w:w="5102" w:type="dxa"/>
          </w:tcPr>
          <w:p w14:paraId="581A7880" w14:textId="0F3B1E60" w:rsidR="003123F1" w:rsidRDefault="003123F1" w:rsidP="003123F1">
            <w:r>
              <w:t>Behandlet av</w:t>
            </w:r>
          </w:p>
        </w:tc>
        <w:tc>
          <w:tcPr>
            <w:tcW w:w="1701" w:type="dxa"/>
          </w:tcPr>
          <w:p w14:paraId="0A8DBB51" w14:textId="6A08F36F" w:rsidR="003123F1" w:rsidRDefault="003123F1" w:rsidP="003123F1">
            <w:r>
              <w:t>Møtedato</w:t>
            </w:r>
          </w:p>
        </w:tc>
        <w:tc>
          <w:tcPr>
            <w:tcW w:w="1134" w:type="dxa"/>
          </w:tcPr>
          <w:p w14:paraId="7A57CCB7" w14:textId="746FC9C1" w:rsidR="003123F1" w:rsidRDefault="003123F1" w:rsidP="003123F1">
            <w:proofErr w:type="spellStart"/>
            <w:r>
              <w:t>Saknr</w:t>
            </w:r>
            <w:proofErr w:type="spellEnd"/>
          </w:p>
        </w:tc>
      </w:tr>
      <w:tr w:rsidR="003123F1" w14:paraId="1825F445" w14:textId="77777777" w:rsidTr="003123F1">
        <w:tc>
          <w:tcPr>
            <w:tcW w:w="5102" w:type="dxa"/>
          </w:tcPr>
          <w:p w14:paraId="3532461D" w14:textId="111B4621" w:rsidR="003123F1" w:rsidRDefault="003123F1" w:rsidP="003123F1">
            <w:r>
              <w:t>1 Berg menighetsråd</w:t>
            </w:r>
          </w:p>
        </w:tc>
        <w:tc>
          <w:tcPr>
            <w:tcW w:w="1701" w:type="dxa"/>
          </w:tcPr>
          <w:p w14:paraId="64B884F3" w14:textId="5E5E1017" w:rsidR="003123F1" w:rsidRDefault="003123F1" w:rsidP="003123F1">
            <w:r>
              <w:t>18.09.2025</w:t>
            </w:r>
          </w:p>
        </w:tc>
        <w:tc>
          <w:tcPr>
            <w:tcW w:w="1134" w:type="dxa"/>
          </w:tcPr>
          <w:p w14:paraId="15D143E2" w14:textId="599C33B9" w:rsidR="003123F1" w:rsidRDefault="003123F1" w:rsidP="003123F1">
            <w:r>
              <w:t>15/25</w:t>
            </w:r>
          </w:p>
        </w:tc>
      </w:tr>
    </w:tbl>
    <w:p w14:paraId="2822E52A" w14:textId="77777777" w:rsidR="003123F1" w:rsidRDefault="003123F1" w:rsidP="003123F1"/>
    <w:p w14:paraId="37E37BCD" w14:textId="77777777" w:rsidR="003123F1" w:rsidRDefault="003123F1" w:rsidP="003123F1"/>
    <w:p w14:paraId="08A79B63" w14:textId="77777777" w:rsidR="003123F1" w:rsidRDefault="003123F1" w:rsidP="003123F1"/>
    <w:p w14:paraId="386819A1" w14:textId="77777777" w:rsidR="003123F1" w:rsidRDefault="003123F1" w:rsidP="003123F1"/>
    <w:sdt>
      <w:sdtPr>
        <w:alias w:val="Sammendrag"/>
        <w:tag w:val="Sammendrag"/>
        <w:id w:val="373659627"/>
        <w:placeholder>
          <w:docPart w:val="90E681B746364A8BB8C2C5D443FCD66A"/>
        </w:placeholder>
      </w:sdtPr>
      <w:sdtEndPr/>
      <w:sdtContent>
        <w:p w14:paraId="33B8178C" w14:textId="77777777" w:rsidR="003123F1" w:rsidRPr="00BE598D" w:rsidRDefault="003123F1" w:rsidP="003123F1">
          <w:pPr>
            <w:keepNext/>
            <w:keepLines/>
            <w:outlineLvl w:val="1"/>
            <w:rPr>
              <w:rFonts w:eastAsia="Arial Unicode MS"/>
              <w:b/>
              <w:bCs/>
            </w:rPr>
          </w:pPr>
          <w:r>
            <w:rPr>
              <w:rFonts w:eastAsia="Arial Unicode MS"/>
              <w:b/>
              <w:bCs/>
            </w:rPr>
            <w:t>Saksorientering</w:t>
          </w:r>
        </w:p>
        <w:p w14:paraId="386C18C5" w14:textId="77777777" w:rsidR="003123F1" w:rsidRDefault="003123F1" w:rsidP="003123F1">
          <w:pPr>
            <w:contextualSpacing/>
          </w:pPr>
          <w:r>
            <w:t xml:space="preserve">Regnskapet pr 10.9.25 viser totalt sett et </w:t>
          </w:r>
          <w:proofErr w:type="spellStart"/>
          <w:r>
            <w:t>mindreforbruk</w:t>
          </w:r>
          <w:proofErr w:type="spellEnd"/>
          <w:r>
            <w:t xml:space="preserve"> på 15652 kr. Ofringer til egen menighet og til annen virksomhet er høyere enn budsjettert om man periodiserer. Det er omtrent ikke brukt noe på trosopplæring så langt i år, om man ser bort fra lønn og de faste utgiftene på 5550 kr (felleskostnader administrasjon). Lønn til menighetspedagog dekkes av tilskuddet fra bispedømmet. Utgifter til konfirmanter er langt under budsjett.</w:t>
          </w:r>
        </w:p>
        <w:p w14:paraId="25FF1F46" w14:textId="77777777" w:rsidR="003123F1" w:rsidRDefault="003123F1" w:rsidP="003123F1">
          <w:pPr>
            <w:contextualSpacing/>
          </w:pPr>
          <w:r>
            <w:t xml:space="preserve">Menigheten har 437366 kr på disposisjonsfond og 12496 kr på bundet fond øremerket barn og unge og 25180 kr øremerket Mefjordvær </w:t>
          </w:r>
          <w:proofErr w:type="spellStart"/>
          <w:r>
            <w:t>kjerke</w:t>
          </w:r>
          <w:proofErr w:type="spellEnd"/>
          <w:r>
            <w:t>.</w:t>
          </w:r>
        </w:p>
      </w:sdtContent>
    </w:sdt>
    <w:p w14:paraId="3E568C63" w14:textId="77777777" w:rsidR="003123F1" w:rsidRDefault="003123F1" w:rsidP="003123F1"/>
    <w:sdt>
      <w:sdtPr>
        <w:rPr>
          <w:b/>
        </w:rPr>
        <w:tag w:val="MU_Tittel"/>
        <w:id w:val="2001075225"/>
        <w:placeholder>
          <w:docPart w:val="44CDB410B48143BDAFCAA47BF51AE5B3"/>
        </w:placeholder>
        <w:text/>
      </w:sdtPr>
      <w:sdtEndPr/>
      <w:sdtContent>
        <w:p w14:paraId="637DDA14" w14:textId="77777777" w:rsidR="003123F1" w:rsidRDefault="003123F1" w:rsidP="003123F1">
          <w:pPr>
            <w:rPr>
              <w:b/>
            </w:rPr>
          </w:pPr>
          <w:r w:rsidRPr="00EF6EF9">
            <w:rPr>
              <w:b/>
            </w:rPr>
            <w:t>Forslag til vedtak</w:t>
          </w:r>
        </w:p>
      </w:sdtContent>
    </w:sdt>
    <w:p w14:paraId="01F4E5A6" w14:textId="77777777" w:rsidR="003123F1" w:rsidRDefault="003123F1" w:rsidP="003123F1"/>
    <w:p w14:paraId="3187323A" w14:textId="085D20B0" w:rsidR="003123F1" w:rsidRDefault="003123F1" w:rsidP="003123F1">
      <w:r>
        <w:t>Økonomirapport pr 10.9.25 tas til orientering.</w:t>
      </w:r>
    </w:p>
    <w:p w14:paraId="493D958A" w14:textId="77777777" w:rsidR="003123F1" w:rsidRDefault="003123F1" w:rsidP="003123F1"/>
    <w:sdt>
      <w:sdtPr>
        <w:rPr>
          <w:b w:val="0"/>
        </w:rPr>
        <w:alias w:val="Vedtak for sak 15/25"/>
        <w:tag w:val="HandlingID209518;CaseID200691"/>
        <w:id w:val="749476140"/>
        <w:placeholder>
          <w:docPart w:val="DefaultPlaceholder_-1854013440"/>
        </w:placeholder>
      </w:sdtPr>
      <w:sdtEndPr/>
      <w:sdtContent>
        <w:p w14:paraId="78882809" w14:textId="06C96063" w:rsidR="003123F1" w:rsidRDefault="003123F1" w:rsidP="003123F1">
          <w:pPr>
            <w:pStyle w:val="MUCaseTitle3"/>
          </w:pPr>
          <w:r>
            <w:t>Møtebehandling</w:t>
          </w:r>
        </w:p>
        <w:p w14:paraId="12F03282" w14:textId="19AB18EE" w:rsidR="003123F1" w:rsidRDefault="003123F1" w:rsidP="003123F1">
          <w:r>
            <w:t>Rådet ønsker orientering om aktivitetene i trosopplæringa.</w:t>
          </w:r>
        </w:p>
        <w:sdt>
          <w:sdtPr>
            <w:rPr>
              <w:b w:val="0"/>
            </w:rPr>
            <w:tag w:val="MU_Innstilling"/>
            <w:id w:val="382990522"/>
            <w:lock w:val="sdtLocked"/>
            <w:placeholder>
              <w:docPart w:val="DefaultPlaceholder_-1854013440"/>
            </w:placeholder>
            <w15:appearance w15:val="hidden"/>
          </w:sdtPr>
          <w:sdtEndPr/>
          <w:sdtContent>
            <w:p w14:paraId="4B55713C" w14:textId="77777777" w:rsidR="003123F1" w:rsidRDefault="003123F1" w:rsidP="003123F1">
              <w:pPr>
                <w:pStyle w:val="MUCaseTitle3"/>
              </w:pPr>
              <w:r>
                <w:t xml:space="preserve">Vedtak </w:t>
              </w:r>
            </w:p>
            <w:sdt>
              <w:sdtPr>
                <w:tag w:val="MU_Vedtakstekst"/>
                <w:id w:val="2080254966"/>
                <w:lock w:val="sdtLocked"/>
                <w:placeholder>
                  <w:docPart w:val="C7513A2E6CAA4B9BA884ABA6A073F69E"/>
                </w:placeholder>
                <w15:appearance w15:val="hidden"/>
              </w:sdtPr>
              <w:sdtEndPr/>
              <w:sdtContent>
                <w:p w14:paraId="615390A0" w14:textId="5F1A7285" w:rsidR="003123F1" w:rsidRDefault="003123F1" w:rsidP="003123F1">
                  <w:r>
                    <w:t>Økonomirapport pr 10.9.25 tas til orientering.</w:t>
                  </w:r>
                </w:p>
                <w:p w14:paraId="23CD836A" w14:textId="77777777" w:rsidR="003123F1" w:rsidRDefault="00086759" w:rsidP="003123F1"/>
              </w:sdtContent>
            </w:sdt>
          </w:sdtContent>
        </w:sdt>
        <w:p w14:paraId="47F7CA29" w14:textId="0DF95F5D" w:rsidR="003123F1" w:rsidRDefault="003123F1" w:rsidP="003123F1">
          <w:pPr>
            <w:spacing w:before="240"/>
          </w:pPr>
          <w:r>
            <w:fldChar w:fldCharType="begin"/>
          </w:r>
          <w:r>
            <w:instrText xml:space="preserve"> MACROBUTTON SaveDecision [Lagre vedtak] </w:instrText>
          </w:r>
          <w:r>
            <w:fldChar w:fldCharType="end"/>
          </w:r>
        </w:p>
      </w:sdtContent>
    </w:sdt>
    <w:p w14:paraId="5D23E72A" w14:textId="77777777" w:rsidR="003123F1" w:rsidRDefault="003123F1" w:rsidP="003123F1">
      <w:pPr>
        <w:spacing w:before="240"/>
      </w:pPr>
    </w:p>
    <w:p w14:paraId="47D6375F" w14:textId="77777777" w:rsidR="003123F1" w:rsidRDefault="003123F1" w:rsidP="003123F1">
      <w:pPr>
        <w:spacing w:before="240"/>
      </w:pPr>
    </w:p>
    <w:p w14:paraId="0DC854FA" w14:textId="77777777" w:rsidR="003123F1" w:rsidRDefault="003123F1" w:rsidP="003123F1">
      <w:pPr>
        <w:spacing w:before="240"/>
      </w:pPr>
    </w:p>
    <w:p w14:paraId="5364B9EF" w14:textId="77777777" w:rsidR="003123F1" w:rsidRDefault="003123F1" w:rsidP="003123F1">
      <w:pPr>
        <w:pStyle w:val="MUCaseTitle2"/>
      </w:pPr>
      <w:bookmarkStart w:id="7" w:name="CaseRef209520"/>
      <w:bookmarkEnd w:id="7"/>
      <w:r>
        <w:t>16/25 Menighetsmøte høst 2025 (behandle sak om gudstjenesteforordningen)</w:t>
      </w:r>
    </w:p>
    <w:p w14:paraId="5456E7DD" w14:textId="0B298875" w:rsidR="003123F1" w:rsidRDefault="003123F1" w:rsidP="003123F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123F1" w14:paraId="1D397588" w14:textId="77777777" w:rsidTr="003123F1">
        <w:tc>
          <w:tcPr>
            <w:tcW w:w="5102" w:type="dxa"/>
          </w:tcPr>
          <w:p w14:paraId="2A09E904" w14:textId="405EAC96" w:rsidR="003123F1" w:rsidRDefault="003123F1" w:rsidP="003123F1">
            <w:r>
              <w:t>Behandlet av</w:t>
            </w:r>
          </w:p>
        </w:tc>
        <w:tc>
          <w:tcPr>
            <w:tcW w:w="1701" w:type="dxa"/>
          </w:tcPr>
          <w:p w14:paraId="593D0077" w14:textId="0B0FC997" w:rsidR="003123F1" w:rsidRDefault="003123F1" w:rsidP="003123F1">
            <w:r>
              <w:t>Møtedato</w:t>
            </w:r>
          </w:p>
        </w:tc>
        <w:tc>
          <w:tcPr>
            <w:tcW w:w="1134" w:type="dxa"/>
          </w:tcPr>
          <w:p w14:paraId="1447B00C" w14:textId="77B56A30" w:rsidR="003123F1" w:rsidRDefault="003123F1" w:rsidP="003123F1">
            <w:proofErr w:type="spellStart"/>
            <w:r>
              <w:t>Saknr</w:t>
            </w:r>
            <w:proofErr w:type="spellEnd"/>
          </w:p>
        </w:tc>
      </w:tr>
      <w:tr w:rsidR="003123F1" w14:paraId="31A79B64" w14:textId="77777777" w:rsidTr="003123F1">
        <w:tc>
          <w:tcPr>
            <w:tcW w:w="5102" w:type="dxa"/>
          </w:tcPr>
          <w:p w14:paraId="61172428" w14:textId="69F03E30" w:rsidR="003123F1" w:rsidRDefault="003123F1" w:rsidP="003123F1">
            <w:r>
              <w:t>1 Berg menighetsråd</w:t>
            </w:r>
          </w:p>
        </w:tc>
        <w:tc>
          <w:tcPr>
            <w:tcW w:w="1701" w:type="dxa"/>
          </w:tcPr>
          <w:p w14:paraId="4FD2F297" w14:textId="408E9A6B" w:rsidR="003123F1" w:rsidRDefault="003123F1" w:rsidP="003123F1">
            <w:r>
              <w:t>18.09.2025</w:t>
            </w:r>
          </w:p>
        </w:tc>
        <w:tc>
          <w:tcPr>
            <w:tcW w:w="1134" w:type="dxa"/>
          </w:tcPr>
          <w:p w14:paraId="6AB15F72" w14:textId="39C6D2B0" w:rsidR="003123F1" w:rsidRDefault="003123F1" w:rsidP="003123F1">
            <w:r>
              <w:t>16/25</w:t>
            </w:r>
          </w:p>
        </w:tc>
      </w:tr>
    </w:tbl>
    <w:p w14:paraId="12C5CDEA" w14:textId="77777777" w:rsidR="003123F1" w:rsidRDefault="003123F1" w:rsidP="003123F1"/>
    <w:p w14:paraId="1E58C2BA" w14:textId="77777777" w:rsidR="003123F1" w:rsidRDefault="003123F1" w:rsidP="003123F1"/>
    <w:p w14:paraId="1A067A53" w14:textId="77777777" w:rsidR="003123F1" w:rsidRDefault="003123F1" w:rsidP="003123F1"/>
    <w:p w14:paraId="6C6F69D9" w14:textId="77777777" w:rsidR="003123F1" w:rsidRDefault="003123F1" w:rsidP="003123F1"/>
    <w:sdt>
      <w:sdtPr>
        <w:alias w:val="Sammendrag"/>
        <w:tag w:val="Sammendrag"/>
        <w:id w:val="447978254"/>
        <w:placeholder>
          <w:docPart w:val="F7E6CF554266498AA61E5EEF2D79C5F1"/>
        </w:placeholder>
      </w:sdtPr>
      <w:sdtEndPr/>
      <w:sdtContent>
        <w:p w14:paraId="64CD5B3B" w14:textId="77777777" w:rsidR="003123F1" w:rsidRPr="00BE598D" w:rsidRDefault="003123F1" w:rsidP="003123F1">
          <w:pPr>
            <w:keepNext/>
            <w:keepLines/>
            <w:outlineLvl w:val="1"/>
            <w:rPr>
              <w:rFonts w:eastAsia="Arial Unicode MS"/>
              <w:b/>
              <w:bCs/>
            </w:rPr>
          </w:pPr>
          <w:r>
            <w:rPr>
              <w:rFonts w:eastAsia="Arial Unicode MS"/>
              <w:b/>
              <w:bCs/>
            </w:rPr>
            <w:t>Saksorientering</w:t>
          </w:r>
        </w:p>
        <w:p w14:paraId="3531C452" w14:textId="77777777" w:rsidR="003123F1" w:rsidRDefault="003123F1" w:rsidP="003123F1">
          <w:pPr>
            <w:contextualSpacing/>
          </w:pPr>
          <w:r>
            <w:t xml:space="preserve">Det er nødvendig å gjennomføre menighetsmøte for å behandle sak om endring av gudstjenesteforordningen. Prosedyren med et menighetsmøte er at man innkaller med minst 14 dagers varsel. Møtet skal kunngjøres offentlig i kirken og i lokalavis eller menighetsbladet og </w:t>
          </w:r>
          <w:proofErr w:type="gramStart"/>
          <w:r>
            <w:t>for øvrig</w:t>
          </w:r>
          <w:proofErr w:type="gramEnd"/>
          <w:r>
            <w:t xml:space="preserve"> på den måten som menighetsrådet bestemmer. Kunngjøringen skal inneholde tid og sted for møtet og oversikt over hvilke saker som skal behandles. Møtet ledes av menighetsrådsleder og sokneprest, og det gjennomføres gjerne i forbindelse med en gudstjeneste.</w:t>
          </w:r>
        </w:p>
      </w:sdtContent>
    </w:sdt>
    <w:p w14:paraId="7309DE6A" w14:textId="77777777" w:rsidR="003123F1" w:rsidRDefault="003123F1" w:rsidP="003123F1"/>
    <w:sdt>
      <w:sdtPr>
        <w:rPr>
          <w:b/>
        </w:rPr>
        <w:tag w:val="MU_Tittel"/>
        <w:id w:val="-1657836983"/>
        <w:placeholder>
          <w:docPart w:val="05DE9AB7C63B4DC29CAD5189C1AD4681"/>
        </w:placeholder>
        <w:text/>
      </w:sdtPr>
      <w:sdtEndPr/>
      <w:sdtContent>
        <w:p w14:paraId="6580FFA5" w14:textId="77777777" w:rsidR="003123F1" w:rsidRDefault="003123F1" w:rsidP="003123F1">
          <w:pPr>
            <w:rPr>
              <w:b/>
            </w:rPr>
          </w:pPr>
          <w:r w:rsidRPr="00EF6EF9">
            <w:rPr>
              <w:b/>
            </w:rPr>
            <w:t>Forslag til vedtak</w:t>
          </w:r>
        </w:p>
      </w:sdtContent>
    </w:sdt>
    <w:p w14:paraId="04EE223B" w14:textId="77777777" w:rsidR="003123F1" w:rsidRDefault="003123F1" w:rsidP="003123F1"/>
    <w:p w14:paraId="4B8A27D1" w14:textId="708C6E63" w:rsidR="003123F1" w:rsidRDefault="003123F1" w:rsidP="003123F1">
      <w:r>
        <w:t>Det gjennomføres menighetsrådsmøte (dato) 2025.</w:t>
      </w:r>
    </w:p>
    <w:p w14:paraId="6332157C" w14:textId="77777777" w:rsidR="003123F1" w:rsidRDefault="003123F1" w:rsidP="003123F1"/>
    <w:sdt>
      <w:sdtPr>
        <w:rPr>
          <w:b w:val="0"/>
        </w:rPr>
        <w:alias w:val="Vedtak for sak 16/25"/>
        <w:tag w:val="HandlingID209520;CaseID200796"/>
        <w:id w:val="240684890"/>
        <w:placeholder>
          <w:docPart w:val="DefaultPlaceholder_-1854013440"/>
        </w:placeholder>
      </w:sdtPr>
      <w:sdtEndPr/>
      <w:sdtContent>
        <w:p w14:paraId="308100FE" w14:textId="505F9F92" w:rsidR="003123F1" w:rsidRDefault="003123F1" w:rsidP="003123F1">
          <w:pPr>
            <w:pStyle w:val="MUCaseTitle3"/>
          </w:pPr>
          <w:r>
            <w:t>Møtebehandling</w:t>
          </w:r>
        </w:p>
        <w:p w14:paraId="1090F1FF" w14:textId="1DDD48DF" w:rsidR="003123F1" w:rsidRDefault="00BE6E52" w:rsidP="003123F1">
          <w:r>
            <w:t xml:space="preserve">Menighetsmøte avholdes i Mefjordvær </w:t>
          </w:r>
          <w:proofErr w:type="spellStart"/>
          <w:r>
            <w:t>kjerke</w:t>
          </w:r>
          <w:proofErr w:type="spellEnd"/>
          <w:r>
            <w:t xml:space="preserve"> 16.nov, rett etter gudstjenesten </w:t>
          </w:r>
          <w:proofErr w:type="spellStart"/>
          <w:r>
            <w:t>kl</w:t>
          </w:r>
          <w:proofErr w:type="spellEnd"/>
          <w:r>
            <w:t xml:space="preserve"> 17.00. Oppslag på butikkene i Senjahopen og på Skaland, samt på FB. Anita utformer skisse, Sedine lager oppslaget og legger på FB. Anita henger opp på butikkene. Jan Ole inviteres spesielt. Roy Willy bidrar med </w:t>
          </w:r>
          <w:proofErr w:type="spellStart"/>
          <w:r>
            <w:t>fruktskål</w:t>
          </w:r>
          <w:proofErr w:type="spellEnd"/>
          <w:r>
            <w:t xml:space="preserve"> (fra Matkroken), Sedine og Anita baker kake. Ragnhild og Birgit tar med kaffe og Marit sjekker opp om det er gafler/fat/kopper m.m. i </w:t>
          </w:r>
          <w:proofErr w:type="spellStart"/>
          <w:r>
            <w:t>kjerka</w:t>
          </w:r>
          <w:proofErr w:type="spellEnd"/>
          <w:r>
            <w:t>.</w:t>
          </w:r>
        </w:p>
        <w:sdt>
          <w:sdtPr>
            <w:rPr>
              <w:b w:val="0"/>
            </w:rPr>
            <w:tag w:val="MU_Innstilling"/>
            <w:id w:val="-618528691"/>
            <w:lock w:val="sdtLocked"/>
            <w:placeholder>
              <w:docPart w:val="DefaultPlaceholder_-1854013440"/>
            </w:placeholder>
            <w15:appearance w15:val="hidden"/>
          </w:sdtPr>
          <w:sdtEndPr/>
          <w:sdtContent>
            <w:p w14:paraId="4A732EC7" w14:textId="77777777" w:rsidR="003123F1" w:rsidRDefault="003123F1" w:rsidP="003123F1">
              <w:pPr>
                <w:pStyle w:val="MUCaseTitle3"/>
              </w:pPr>
              <w:r>
                <w:t xml:space="preserve">Vedtak </w:t>
              </w:r>
            </w:p>
            <w:sdt>
              <w:sdtPr>
                <w:tag w:val="MU_Vedtakstekst"/>
                <w:id w:val="-2053451771"/>
                <w:lock w:val="sdtLocked"/>
                <w:placeholder>
                  <w:docPart w:val="699696BD48FA49FABAE70F80AD7C843C"/>
                </w:placeholder>
                <w15:appearance w15:val="hidden"/>
              </w:sdtPr>
              <w:sdtEndPr/>
              <w:sdtContent>
                <w:p w14:paraId="41CE4363" w14:textId="71FC24E7" w:rsidR="003123F1" w:rsidRDefault="003123F1" w:rsidP="003123F1">
                  <w:r>
                    <w:t>Det gjennomføres menighetsmøte 16.november 2025.</w:t>
                  </w:r>
                </w:p>
                <w:p w14:paraId="434EE2CA" w14:textId="77777777" w:rsidR="003123F1" w:rsidRDefault="00086759" w:rsidP="003123F1"/>
              </w:sdtContent>
            </w:sdt>
          </w:sdtContent>
        </w:sdt>
        <w:p w14:paraId="7C7A2963" w14:textId="13380612" w:rsidR="003123F1" w:rsidRDefault="003123F1" w:rsidP="003123F1">
          <w:pPr>
            <w:spacing w:before="240"/>
          </w:pPr>
          <w:r>
            <w:fldChar w:fldCharType="begin"/>
          </w:r>
          <w:r>
            <w:instrText xml:space="preserve"> MACROBUTTON SaveDecision [Lagre vedtak] </w:instrText>
          </w:r>
          <w:r>
            <w:fldChar w:fldCharType="end"/>
          </w:r>
        </w:p>
      </w:sdtContent>
    </w:sdt>
    <w:p w14:paraId="2714650A" w14:textId="77777777" w:rsidR="003123F1" w:rsidRDefault="003123F1" w:rsidP="003123F1">
      <w:pPr>
        <w:spacing w:before="240"/>
      </w:pPr>
    </w:p>
    <w:p w14:paraId="26E0AF7F" w14:textId="77777777" w:rsidR="003123F1" w:rsidRDefault="003123F1" w:rsidP="003123F1">
      <w:pPr>
        <w:spacing w:before="240"/>
      </w:pPr>
    </w:p>
    <w:p w14:paraId="26C14F69" w14:textId="77777777" w:rsidR="003123F1" w:rsidRDefault="003123F1" w:rsidP="003123F1">
      <w:pPr>
        <w:spacing w:before="240"/>
      </w:pPr>
    </w:p>
    <w:p w14:paraId="48C13DBC" w14:textId="77777777" w:rsidR="003123F1" w:rsidRDefault="003123F1" w:rsidP="003123F1">
      <w:pPr>
        <w:spacing w:before="240"/>
      </w:pPr>
    </w:p>
    <w:p w14:paraId="0B82C436" w14:textId="32ADF4AE" w:rsidR="003123F1" w:rsidRDefault="003123F1" w:rsidP="003123F1">
      <w:pPr>
        <w:pStyle w:val="MUCaseTitle"/>
        <w:rPr>
          <w:shd w:val="clear" w:color="auto" w:fill="D9D9D9"/>
        </w:rPr>
      </w:pPr>
      <w:r w:rsidRPr="003123F1">
        <w:rPr>
          <w:shd w:val="clear" w:color="auto" w:fill="D9D9D9"/>
        </w:rPr>
        <w:t>Orienteringssaker</w:t>
      </w:r>
    </w:p>
    <w:p w14:paraId="493B0B4C" w14:textId="77777777" w:rsidR="003123F1" w:rsidRDefault="003123F1" w:rsidP="003123F1">
      <w:pPr>
        <w:pStyle w:val="Listeavsnitt"/>
        <w:numPr>
          <w:ilvl w:val="0"/>
          <w:numId w:val="1"/>
        </w:numPr>
      </w:pPr>
      <w:r w:rsidRPr="003123F1">
        <w:rPr>
          <w:b/>
          <w:bCs/>
        </w:rPr>
        <w:t>Renovering av</w:t>
      </w:r>
      <w:r>
        <w:t xml:space="preserve"> </w:t>
      </w:r>
      <w:r w:rsidRPr="003123F1">
        <w:rPr>
          <w:b/>
          <w:bCs/>
        </w:rPr>
        <w:t xml:space="preserve">Mefjordvær </w:t>
      </w:r>
      <w:proofErr w:type="spellStart"/>
      <w:r w:rsidRPr="003123F1">
        <w:rPr>
          <w:b/>
          <w:bCs/>
        </w:rPr>
        <w:t>kjerke</w:t>
      </w:r>
      <w:proofErr w:type="spellEnd"/>
      <w:r>
        <w:t>:</w:t>
      </w:r>
    </w:p>
    <w:p w14:paraId="792D4FA0" w14:textId="77777777" w:rsidR="003123F1" w:rsidRDefault="003123F1" w:rsidP="003123F1">
      <w:pPr>
        <w:pStyle w:val="Listeavsnitt"/>
      </w:pPr>
      <w:r>
        <w:t>Arbeidet går etter planen. Roy gav rådet siste oppdatering etter samtaler med arbeidsfolket tidligere samme dag som MR-møtet. Vinduer er bestilt, men forsinkelser i levering gjør at de blir satt inn etter 1.oktober. Det uttrykkes savn etter byggeledelse/kontroll fra kommunen.</w:t>
      </w:r>
    </w:p>
    <w:p w14:paraId="5A54B857" w14:textId="77777777" w:rsidR="003123F1" w:rsidRDefault="003123F1" w:rsidP="003123F1">
      <w:pPr>
        <w:pStyle w:val="Listeavsnitt"/>
        <w:numPr>
          <w:ilvl w:val="0"/>
          <w:numId w:val="1"/>
        </w:numPr>
      </w:pPr>
      <w:r w:rsidRPr="003123F1">
        <w:rPr>
          <w:b/>
          <w:bCs/>
        </w:rPr>
        <w:t>Sparetiltak i Fellesrådet</w:t>
      </w:r>
      <w:r>
        <w:t xml:space="preserve"> gjør at </w:t>
      </w:r>
      <w:proofErr w:type="spellStart"/>
      <w:r>
        <w:t>meninghetsrådet</w:t>
      </w:r>
      <w:proofErr w:type="spellEnd"/>
      <w:r>
        <w:t xml:space="preserve"> blir uten sekretær under møtene, mens saksbehandlingen blir ivaretatt som tidligere. Leder fører referat. Medlemmene tar selv med kaffe, ev. noe å bite i. Det kan også kjøpes inn pulverkaffe/te. Er det noen mulighet for at sekretær kan delta på MR-møtene via teams?</w:t>
      </w:r>
    </w:p>
    <w:p w14:paraId="7F30CE53" w14:textId="77777777" w:rsidR="003123F1" w:rsidRDefault="003123F1" w:rsidP="003123F1">
      <w:pPr>
        <w:pStyle w:val="Listeavsnitt"/>
        <w:numPr>
          <w:ilvl w:val="0"/>
          <w:numId w:val="1"/>
        </w:numPr>
      </w:pPr>
      <w:r w:rsidRPr="003123F1">
        <w:rPr>
          <w:b/>
          <w:bCs/>
        </w:rPr>
        <w:t>Jan Ole har sagt opp sin stilling</w:t>
      </w:r>
      <w:r>
        <w:t xml:space="preserve"> fra og med 1.november. Prost Sigurd jobber med løsninger for sognet.</w:t>
      </w:r>
    </w:p>
    <w:p w14:paraId="0E683580" w14:textId="77777777" w:rsidR="003123F1" w:rsidRDefault="003123F1" w:rsidP="003123F1">
      <w:pPr>
        <w:pStyle w:val="Listeavsnitt"/>
        <w:numPr>
          <w:ilvl w:val="0"/>
          <w:numId w:val="1"/>
        </w:numPr>
      </w:pPr>
      <w:r w:rsidRPr="003123F1">
        <w:rPr>
          <w:b/>
          <w:bCs/>
        </w:rPr>
        <w:t xml:space="preserve">Messefall Mefjordvær </w:t>
      </w:r>
      <w:proofErr w:type="spellStart"/>
      <w:r w:rsidRPr="003123F1">
        <w:rPr>
          <w:b/>
          <w:bCs/>
        </w:rPr>
        <w:t>kjerke</w:t>
      </w:r>
      <w:proofErr w:type="spellEnd"/>
      <w:r w:rsidRPr="003123F1">
        <w:rPr>
          <w:b/>
          <w:bCs/>
        </w:rPr>
        <w:t xml:space="preserve"> søndag 21.09.25</w:t>
      </w:r>
      <w:r>
        <w:t xml:space="preserve"> (grunnet pågående byggearbeider og prestemangel). Rådet anfører at lokale krefter kan gjennomføre samling i </w:t>
      </w:r>
      <w:proofErr w:type="spellStart"/>
      <w:r>
        <w:t>kjerka</w:t>
      </w:r>
      <w:proofErr w:type="spellEnd"/>
      <w:r>
        <w:t xml:space="preserve"> med bibelord, sang og musikk - hvis situasjonen på nytt skulle oppstå ved en senere anledning.</w:t>
      </w:r>
    </w:p>
    <w:p w14:paraId="4ED91FFA" w14:textId="7CD1E923" w:rsidR="003123F1" w:rsidRDefault="003123F1" w:rsidP="003123F1">
      <w:pPr>
        <w:pStyle w:val="Listeavsnitt"/>
        <w:numPr>
          <w:ilvl w:val="0"/>
          <w:numId w:val="1"/>
        </w:numPr>
      </w:pPr>
      <w:r w:rsidRPr="003123F1">
        <w:rPr>
          <w:b/>
          <w:bCs/>
        </w:rPr>
        <w:t>Konfirmantundervisningen høst 2025.</w:t>
      </w:r>
      <w:r>
        <w:t xml:space="preserve"> Det mangler både påmeldte konfirmanter og voksenperson(er) som kan gjennomføre konfirmasjonsundervisningen. Prost Sigurs forespør om det fins lokale krefter som kan påta seg undervisningen? </w:t>
      </w:r>
    </w:p>
    <w:p w14:paraId="7AACA7A9" w14:textId="77777777" w:rsidR="003123F1" w:rsidRDefault="003123F1" w:rsidP="003123F1">
      <w:pPr>
        <w:pStyle w:val="Listeavsnitt"/>
      </w:pPr>
      <w:r>
        <w:lastRenderedPageBreak/>
        <w:t>M-rådet ønsker å få vite om det fins andre ansatte i SKF som kan stille opp? Eventuelt om undervisninga kan utstå til etter jul, da vi forhåpentligvis vil ha ny prest på plass. Hvem sørger for invitasjon til aktuelle kandidater?</w:t>
      </w:r>
    </w:p>
    <w:p w14:paraId="4CA90989" w14:textId="77777777" w:rsidR="003123F1" w:rsidRDefault="003123F1" w:rsidP="003123F1">
      <w:pPr>
        <w:pStyle w:val="Listeavsnitt"/>
        <w:numPr>
          <w:ilvl w:val="0"/>
          <w:numId w:val="1"/>
        </w:numPr>
      </w:pPr>
      <w:r w:rsidRPr="003123F1">
        <w:rPr>
          <w:b/>
          <w:bCs/>
        </w:rPr>
        <w:t>Det ansettes ny biskop i Nord-Hålogaland</w:t>
      </w:r>
      <w:r>
        <w:t xml:space="preserve"> denne uka. To av tre kandidater var på vår egen liste forrige runde. En lang prosess er snart brakt til ende. Spennende.</w:t>
      </w:r>
    </w:p>
    <w:p w14:paraId="00730FEB" w14:textId="77777777" w:rsidR="003123F1" w:rsidRPr="003123F1" w:rsidRDefault="003123F1" w:rsidP="003123F1"/>
    <w:p w14:paraId="304FE83D" w14:textId="048D3A64" w:rsidR="003123F1" w:rsidRPr="003123F1" w:rsidRDefault="003123F1" w:rsidP="003123F1">
      <w:pPr>
        <w:pStyle w:val="MUCaseTitle"/>
        <w:rPr>
          <w:shd w:val="clear" w:color="auto" w:fill="D9D9D9"/>
        </w:rPr>
      </w:pPr>
      <w:r w:rsidRPr="003123F1">
        <w:rPr>
          <w:shd w:val="clear" w:color="auto" w:fill="D9D9D9"/>
        </w:rPr>
        <w:t>Eventuelt</w:t>
      </w:r>
    </w:p>
    <w:sectPr w:rsidR="003123F1" w:rsidRPr="003123F1"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70CD50AA" w:rsidR="006638E2" w:rsidRPr="00832A5E" w:rsidRDefault="00086759" w:rsidP="006638E2">
          <w:pPr>
            <w:rPr>
              <w:lang w:val="en-US"/>
            </w:rPr>
          </w:pPr>
          <w:sdt>
            <w:sdtPr>
              <w:rPr>
                <w:sz w:val="22"/>
                <w:szCs w:val="22"/>
              </w:rPr>
              <w:tag w:val="ToBoard.Name"/>
              <w:id w:val="1030074357"/>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3123F1">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4331F"/>
    <w:multiLevelType w:val="hybridMultilevel"/>
    <w:tmpl w:val="B1963C5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64293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86759"/>
    <w:rsid w:val="00090852"/>
    <w:rsid w:val="000976F3"/>
    <w:rsid w:val="000A5DC3"/>
    <w:rsid w:val="000B2D6F"/>
    <w:rsid w:val="000B3BE4"/>
    <w:rsid w:val="000B79E9"/>
    <w:rsid w:val="000C1398"/>
    <w:rsid w:val="000D1E97"/>
    <w:rsid w:val="000D3353"/>
    <w:rsid w:val="000E223F"/>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23F1"/>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3357"/>
    <w:rsid w:val="00BE69DF"/>
    <w:rsid w:val="00BE6E52"/>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C31CC9BD-7ED0-44B8-A544-73F3EB9B3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3123F1"/>
    <w:rPr>
      <w:color w:val="605E5C"/>
      <w:shd w:val="clear" w:color="auto" w:fill="E1DFDD"/>
    </w:rPr>
  </w:style>
  <w:style w:type="paragraph" w:styleId="Listeavsnitt">
    <w:name w:val="List Paragraph"/>
    <w:basedOn w:val="Normal"/>
    <w:uiPriority w:val="34"/>
    <w:qFormat/>
    <w:rsid w:val="003123F1"/>
    <w:pPr>
      <w:autoSpaceDE/>
      <w:autoSpaceDN/>
      <w:spacing w:after="160" w:line="276" w:lineRule="auto"/>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40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FFEF27B2EFD241488E7306BC55104D39"/>
        <w:category>
          <w:name w:val="Generelt"/>
          <w:gallery w:val="placeholder"/>
        </w:category>
        <w:types>
          <w:type w:val="bbPlcHdr"/>
        </w:types>
        <w:behaviors>
          <w:behavior w:val="content"/>
        </w:behaviors>
        <w:guid w:val="{39959BEE-44E8-4DE7-A995-A00FE5D73A51}"/>
      </w:docPartPr>
      <w:docPartBody>
        <w:p w:rsidR="004066C7" w:rsidRDefault="004066C7" w:rsidP="004066C7">
          <w:pPr>
            <w:pStyle w:val="FFEF27B2EFD241488E7306BC55104D39"/>
          </w:pPr>
          <w:r>
            <w:rPr>
              <w:rStyle w:val="Plassholdertekst"/>
            </w:rPr>
            <w:t>Skriv inn teksten her.</w:t>
          </w:r>
        </w:p>
      </w:docPartBody>
    </w:docPart>
    <w:docPart>
      <w:docPartPr>
        <w:name w:val="DDFC3ACF2C43499CA056ED0B1187AE5F"/>
        <w:category>
          <w:name w:val="Generelt"/>
          <w:gallery w:val="placeholder"/>
        </w:category>
        <w:types>
          <w:type w:val="bbPlcHdr"/>
        </w:types>
        <w:behaviors>
          <w:behavior w:val="content"/>
        </w:behaviors>
        <w:guid w:val="{4E6AC1B4-841A-4797-9631-3AC41F2FD623}"/>
      </w:docPartPr>
      <w:docPartBody>
        <w:p w:rsidR="004066C7" w:rsidRDefault="004066C7" w:rsidP="004066C7">
          <w:pPr>
            <w:pStyle w:val="DDFC3ACF2C43499CA056ED0B1187AE5F"/>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679FC2F7-FF00-4824-8893-85C4F2AE297A}"/>
      </w:docPartPr>
      <w:docPartBody>
        <w:p w:rsidR="004066C7" w:rsidRDefault="004066C7">
          <w:r w:rsidRPr="0008061E">
            <w:rPr>
              <w:rStyle w:val="Plassholdertekst"/>
            </w:rPr>
            <w:t>Klikk eller trykk her for å skrive inn tekst.</w:t>
          </w:r>
        </w:p>
      </w:docPartBody>
    </w:docPart>
    <w:docPart>
      <w:docPartPr>
        <w:name w:val="645AB92422E0485E8EF34284559B2913"/>
        <w:category>
          <w:name w:val="Generelt"/>
          <w:gallery w:val="placeholder"/>
        </w:category>
        <w:types>
          <w:type w:val="bbPlcHdr"/>
        </w:types>
        <w:behaviors>
          <w:behavior w:val="content"/>
        </w:behaviors>
        <w:guid w:val="{82157EAC-F822-4E73-8910-247B26FB11E5}"/>
      </w:docPartPr>
      <w:docPartBody>
        <w:p w:rsidR="004066C7" w:rsidRDefault="004066C7">
          <w:r w:rsidRPr="0008061E">
            <w:rPr>
              <w:rStyle w:val="Plassholdertekst"/>
            </w:rPr>
            <w:t>Skriv inn vedtaket her</w:t>
          </w:r>
        </w:p>
      </w:docPartBody>
    </w:docPart>
    <w:docPart>
      <w:docPartPr>
        <w:name w:val="90E681B746364A8BB8C2C5D443FCD66A"/>
        <w:category>
          <w:name w:val="Generelt"/>
          <w:gallery w:val="placeholder"/>
        </w:category>
        <w:types>
          <w:type w:val="bbPlcHdr"/>
        </w:types>
        <w:behaviors>
          <w:behavior w:val="content"/>
        </w:behaviors>
        <w:guid w:val="{2C9ACB18-683A-4940-A925-75BD576F5322}"/>
      </w:docPartPr>
      <w:docPartBody>
        <w:p w:rsidR="004066C7" w:rsidRDefault="004066C7" w:rsidP="004066C7">
          <w:pPr>
            <w:pStyle w:val="90E681B746364A8BB8C2C5D443FCD66A"/>
          </w:pPr>
          <w:r>
            <w:rPr>
              <w:rStyle w:val="Plassholdertekst"/>
            </w:rPr>
            <w:t>Skriv inn teksten her.</w:t>
          </w:r>
        </w:p>
      </w:docPartBody>
    </w:docPart>
    <w:docPart>
      <w:docPartPr>
        <w:name w:val="44CDB410B48143BDAFCAA47BF51AE5B3"/>
        <w:category>
          <w:name w:val="Generelt"/>
          <w:gallery w:val="placeholder"/>
        </w:category>
        <w:types>
          <w:type w:val="bbPlcHdr"/>
        </w:types>
        <w:behaviors>
          <w:behavior w:val="content"/>
        </w:behaviors>
        <w:guid w:val="{3BC38A89-C3AC-4326-AE95-F880F22047B7}"/>
      </w:docPartPr>
      <w:docPartBody>
        <w:p w:rsidR="004066C7" w:rsidRDefault="004066C7" w:rsidP="004066C7">
          <w:pPr>
            <w:pStyle w:val="44CDB410B48143BDAFCAA47BF51AE5B3"/>
          </w:pPr>
          <w:r w:rsidRPr="004202B9">
            <w:rPr>
              <w:rStyle w:val="Plassholdertekst"/>
            </w:rPr>
            <w:t>Click here to enter text.</w:t>
          </w:r>
        </w:p>
      </w:docPartBody>
    </w:docPart>
    <w:docPart>
      <w:docPartPr>
        <w:name w:val="C7513A2E6CAA4B9BA884ABA6A073F69E"/>
        <w:category>
          <w:name w:val="Generelt"/>
          <w:gallery w:val="placeholder"/>
        </w:category>
        <w:types>
          <w:type w:val="bbPlcHdr"/>
        </w:types>
        <w:behaviors>
          <w:behavior w:val="content"/>
        </w:behaviors>
        <w:guid w:val="{93A4C791-0F22-443A-B6E8-E17CEFE2977A}"/>
      </w:docPartPr>
      <w:docPartBody>
        <w:p w:rsidR="004066C7" w:rsidRDefault="004066C7">
          <w:r w:rsidRPr="0008061E">
            <w:rPr>
              <w:rStyle w:val="Plassholdertekst"/>
            </w:rPr>
            <w:t>Skriv inn vedtaket her</w:t>
          </w:r>
        </w:p>
      </w:docPartBody>
    </w:docPart>
    <w:docPart>
      <w:docPartPr>
        <w:name w:val="F7E6CF554266498AA61E5EEF2D79C5F1"/>
        <w:category>
          <w:name w:val="Generelt"/>
          <w:gallery w:val="placeholder"/>
        </w:category>
        <w:types>
          <w:type w:val="bbPlcHdr"/>
        </w:types>
        <w:behaviors>
          <w:behavior w:val="content"/>
        </w:behaviors>
        <w:guid w:val="{DDF28091-9B77-4C7F-BD38-8379C0AB9F04}"/>
      </w:docPartPr>
      <w:docPartBody>
        <w:p w:rsidR="004066C7" w:rsidRDefault="004066C7" w:rsidP="004066C7">
          <w:pPr>
            <w:pStyle w:val="F7E6CF554266498AA61E5EEF2D79C5F1"/>
          </w:pPr>
          <w:r>
            <w:rPr>
              <w:rStyle w:val="Plassholdertekst"/>
            </w:rPr>
            <w:t>Skriv inn teksten her.</w:t>
          </w:r>
        </w:p>
      </w:docPartBody>
    </w:docPart>
    <w:docPart>
      <w:docPartPr>
        <w:name w:val="05DE9AB7C63B4DC29CAD5189C1AD4681"/>
        <w:category>
          <w:name w:val="Generelt"/>
          <w:gallery w:val="placeholder"/>
        </w:category>
        <w:types>
          <w:type w:val="bbPlcHdr"/>
        </w:types>
        <w:behaviors>
          <w:behavior w:val="content"/>
        </w:behaviors>
        <w:guid w:val="{EF3F0A58-AC42-41C6-9DD9-BD9DC980DC08}"/>
      </w:docPartPr>
      <w:docPartBody>
        <w:p w:rsidR="004066C7" w:rsidRDefault="004066C7" w:rsidP="004066C7">
          <w:pPr>
            <w:pStyle w:val="05DE9AB7C63B4DC29CAD5189C1AD4681"/>
          </w:pPr>
          <w:r w:rsidRPr="004202B9">
            <w:rPr>
              <w:rStyle w:val="Plassholdertekst"/>
            </w:rPr>
            <w:t>Click here to enter text.</w:t>
          </w:r>
        </w:p>
      </w:docPartBody>
    </w:docPart>
    <w:docPart>
      <w:docPartPr>
        <w:name w:val="699696BD48FA49FABAE70F80AD7C843C"/>
        <w:category>
          <w:name w:val="Generelt"/>
          <w:gallery w:val="placeholder"/>
        </w:category>
        <w:types>
          <w:type w:val="bbPlcHdr"/>
        </w:types>
        <w:behaviors>
          <w:behavior w:val="content"/>
        </w:behaviors>
        <w:guid w:val="{2BB6F2D6-5F59-4D88-96AD-6705DBDED555}"/>
      </w:docPartPr>
      <w:docPartBody>
        <w:p w:rsidR="004066C7" w:rsidRDefault="004066C7">
          <w:r w:rsidRPr="0008061E">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0E223F"/>
    <w:rsid w:val="00253F83"/>
    <w:rsid w:val="00293E41"/>
    <w:rsid w:val="002E0A79"/>
    <w:rsid w:val="00343652"/>
    <w:rsid w:val="00353520"/>
    <w:rsid w:val="00381EAD"/>
    <w:rsid w:val="003A10CA"/>
    <w:rsid w:val="003D06AE"/>
    <w:rsid w:val="003E1116"/>
    <w:rsid w:val="004066C7"/>
    <w:rsid w:val="00451121"/>
    <w:rsid w:val="004E03ED"/>
    <w:rsid w:val="004E689B"/>
    <w:rsid w:val="00527FAD"/>
    <w:rsid w:val="00564B7C"/>
    <w:rsid w:val="005D6B90"/>
    <w:rsid w:val="005F4505"/>
    <w:rsid w:val="0063357D"/>
    <w:rsid w:val="006461D7"/>
    <w:rsid w:val="0079142A"/>
    <w:rsid w:val="007B4A68"/>
    <w:rsid w:val="009128B1"/>
    <w:rsid w:val="0091594B"/>
    <w:rsid w:val="009660A4"/>
    <w:rsid w:val="00976F27"/>
    <w:rsid w:val="009B1F6C"/>
    <w:rsid w:val="00A270E8"/>
    <w:rsid w:val="00A54CD1"/>
    <w:rsid w:val="00A86163"/>
    <w:rsid w:val="00A916D2"/>
    <w:rsid w:val="00B82CE8"/>
    <w:rsid w:val="00BE3357"/>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066C7"/>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FFEF27B2EFD241488E7306BC55104D39">
    <w:name w:val="FFEF27B2EFD241488E7306BC55104D39"/>
    <w:rsid w:val="004066C7"/>
    <w:pPr>
      <w:spacing w:line="278" w:lineRule="auto"/>
    </w:pPr>
    <w:rPr>
      <w:kern w:val="2"/>
      <w:sz w:val="24"/>
      <w:szCs w:val="24"/>
      <w:lang w:val="nb-NO" w:eastAsia="nb-NO"/>
      <w14:ligatures w14:val="standardContextual"/>
    </w:rPr>
  </w:style>
  <w:style w:type="paragraph" w:customStyle="1" w:styleId="DDFC3ACF2C43499CA056ED0B1187AE5F">
    <w:name w:val="DDFC3ACF2C43499CA056ED0B1187AE5F"/>
    <w:rsid w:val="004066C7"/>
    <w:pPr>
      <w:spacing w:line="278" w:lineRule="auto"/>
    </w:pPr>
    <w:rPr>
      <w:kern w:val="2"/>
      <w:sz w:val="24"/>
      <w:szCs w:val="24"/>
      <w:lang w:val="nb-NO" w:eastAsia="nb-NO"/>
      <w14:ligatures w14:val="standardContextual"/>
    </w:rPr>
  </w:style>
  <w:style w:type="paragraph" w:customStyle="1" w:styleId="90E681B746364A8BB8C2C5D443FCD66A">
    <w:name w:val="90E681B746364A8BB8C2C5D443FCD66A"/>
    <w:rsid w:val="004066C7"/>
    <w:pPr>
      <w:spacing w:line="278" w:lineRule="auto"/>
    </w:pPr>
    <w:rPr>
      <w:kern w:val="2"/>
      <w:sz w:val="24"/>
      <w:szCs w:val="24"/>
      <w:lang w:val="nb-NO" w:eastAsia="nb-NO"/>
      <w14:ligatures w14:val="standardContextual"/>
    </w:rPr>
  </w:style>
  <w:style w:type="paragraph" w:customStyle="1" w:styleId="44CDB410B48143BDAFCAA47BF51AE5B3">
    <w:name w:val="44CDB410B48143BDAFCAA47BF51AE5B3"/>
    <w:rsid w:val="004066C7"/>
    <w:pPr>
      <w:spacing w:line="278" w:lineRule="auto"/>
    </w:pPr>
    <w:rPr>
      <w:kern w:val="2"/>
      <w:sz w:val="24"/>
      <w:szCs w:val="24"/>
      <w:lang w:val="nb-NO" w:eastAsia="nb-NO"/>
      <w14:ligatures w14:val="standardContextual"/>
    </w:rPr>
  </w:style>
  <w:style w:type="paragraph" w:customStyle="1" w:styleId="F7E6CF554266498AA61E5EEF2D79C5F1">
    <w:name w:val="F7E6CF554266498AA61E5EEF2D79C5F1"/>
    <w:rsid w:val="004066C7"/>
    <w:pPr>
      <w:spacing w:line="278" w:lineRule="auto"/>
    </w:pPr>
    <w:rPr>
      <w:kern w:val="2"/>
      <w:sz w:val="24"/>
      <w:szCs w:val="24"/>
      <w:lang w:val="nb-NO" w:eastAsia="nb-NO"/>
      <w14:ligatures w14:val="standardContextual"/>
    </w:rPr>
  </w:style>
  <w:style w:type="paragraph" w:customStyle="1" w:styleId="05DE9AB7C63B4DC29CAD5189C1AD4681">
    <w:name w:val="05DE9AB7C63B4DC29CAD5189C1AD4681"/>
    <w:rsid w:val="004066C7"/>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bs:GrowBusinessDocument xmlns:gbs="http://www.software-innovation.no/growBusinessDocument" gbs:officeVersion="2007" gbs:sourceId="209605"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2025-09-18T14:00:00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Anita Sebulonsen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2025-09-18T14:00:00</gbs:StartDate>
  <gbs:ToBoard.ToCaseForBoardDocuments.Name gbs:loadFromGrowBusiness="OnProduce" gbs:saveInGrowBusiness="False" gbs:connected="true" gbs:recno="" gbs:entity="" gbs:datatype="string" gbs:key="10009">24/00139</gbs:ToBoard.ToCaseForBoardDocuments.Name>
</gbs:GrowBusinessDocument>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2</TotalTime>
  <Pages>5</Pages>
  <Words>731</Words>
  <Characters>4874</Characters>
  <Application>Microsoft Office Word</Application>
  <DocSecurity>0</DocSecurity>
  <Lines>40</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18.09.2025</dc:title>
  <dc:subject/>
  <dc:creator>Stein Emil Iden</dc:creator>
  <cp:keywords/>
  <dc:description/>
  <cp:lastModifiedBy>Stein Emil Iden</cp:lastModifiedBy>
  <cp:revision>2</cp:revision>
  <cp:lastPrinted>1900-12-31T23:00:00Z</cp:lastPrinted>
  <dcterms:created xsi:type="dcterms:W3CDTF">2025-09-22T10:46:00Z</dcterms:created>
  <dcterms:modified xsi:type="dcterms:W3CDTF">2025-09-22T10:46:00Z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209516</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209516</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18.09.2025</vt:lpwstr>
  </property>
  <property fmtid="{D5CDD505-2E9C-101B-9397-08002B2CF9AE}" pid="18" name="gbs_location">
    <vt:lpwstr>Senjahopen skole</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209605</vt:lpwstr>
  </property>
  <property fmtid="{D5CDD505-2E9C-101B-9397-08002B2CF9AE}" pid="27" name="verId">
    <vt:lpwstr>208273</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211803</vt:lpwstr>
  </property>
  <property fmtid="{D5CDD505-2E9C-101B-9397-08002B2CF9AE}" pid="35" name="currentVerId">
    <vt:lpwstr>208273</vt:lpwstr>
  </property>
  <property fmtid="{D5CDD505-2E9C-101B-9397-08002B2CF9AE}" pid="36" name="fileName">
    <vt:lpwstr>24_00139-18 Protokoll Berg menighetsråd 18.09.2025 211803_208273_0.DOCX</vt:lpwstr>
  </property>
  <property fmtid="{D5CDD505-2E9C-101B-9397-08002B2CF9AE}" pid="37" name="filePath">
    <vt:lpwstr>
    </vt:lpwstr>
  </property>
  <property fmtid="{D5CDD505-2E9C-101B-9397-08002B2CF9AE}" pid="38" name="Operation">
    <vt:lpwstr>CheckoutFile</vt:lpwstr>
  </property>
</Properties>
</file>