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48FCECA4" w:rsidR="00DE4470" w:rsidRPr="005D52A2" w:rsidRDefault="00140543"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262332">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11-13T13:00:00Z">
              <w:dateFormat w:val="dd.MM.yyyy kl. HH:mm"/>
              <w:lid w:val="nb-NO"/>
              <w:storeMappedDataAs w:val="dateTime"/>
              <w:calendar w:val="gregorian"/>
            </w:date>
          </w:sdtPr>
          <w:sdtEndPr/>
          <w:sdtContent>
            <w:tc>
              <w:tcPr>
                <w:tcW w:w="7149" w:type="dxa"/>
                <w:tcBorders>
                  <w:top w:val="single" w:sz="4" w:space="0" w:color="auto"/>
                </w:tcBorders>
              </w:tcPr>
              <w:p w14:paraId="092353AF" w14:textId="744E06D8" w:rsidR="00D8150E" w:rsidRPr="00D8150E" w:rsidRDefault="00140543" w:rsidP="009253BB">
                <w:r>
                  <w:t>13.11.2025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5BC3C47B" w:rsidR="00D8150E" w:rsidRPr="00D8150E" w:rsidRDefault="00262332"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7A3D47AA" w:rsidR="00D8150E" w:rsidRPr="00D8150E" w:rsidRDefault="00262332"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227736DC" w:rsidR="00D8150E" w:rsidRPr="00D8150E" w:rsidRDefault="00262332" w:rsidP="009253BB">
            <w:bookmarkStart w:id="1" w:name="MEMBERS_MET"/>
            <w:bookmarkEnd w:id="1"/>
            <w:r>
              <w:t xml:space="preserve">Anita </w:t>
            </w:r>
            <w:proofErr w:type="spellStart"/>
            <w:r>
              <w:t>Sebulonsen</w:t>
            </w:r>
            <w:proofErr w:type="spellEnd"/>
            <w:r>
              <w:t>, Marit Reiertsen, Roy-Willy Hansen, Sedine Eriksen, Birgit Noreng, Sigurd Skollevoll (på telefon)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43EAE3A5" w:rsidR="00D8150E" w:rsidRPr="00D8150E" w:rsidRDefault="00262332" w:rsidP="009253BB">
            <w:bookmarkStart w:id="2" w:name="MEMBERS_SUBST"/>
            <w:bookmarkEnd w:id="2"/>
            <w:r>
              <w:t>Ragnhild Hellemo for Ivar Mortensen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tc>
          <w:tcPr>
            <w:tcW w:w="7149" w:type="dxa"/>
          </w:tcPr>
          <w:p w14:paraId="16FE8BD6" w14:textId="12B8691D" w:rsidR="00D8150E" w:rsidRPr="00D8150E" w:rsidRDefault="00262332" w:rsidP="009253BB">
            <w:r>
              <w:t xml:space="preserve">Anita </w:t>
            </w:r>
            <w:proofErr w:type="spellStart"/>
            <w:r>
              <w:t>Sebulonsen</w:t>
            </w:r>
            <w:proofErr w:type="spellEnd"/>
          </w:p>
        </w:tc>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262332" w:rsidRPr="00262332" w14:paraId="42B7743C" w14:textId="77777777" w:rsidTr="00262332">
        <w:trPr>
          <w:trHeight w:val="480"/>
        </w:trPr>
        <w:tc>
          <w:tcPr>
            <w:tcW w:w="9061" w:type="dxa"/>
            <w:gridSpan w:val="3"/>
            <w:vAlign w:val="center"/>
          </w:tcPr>
          <w:p w14:paraId="30C64E52" w14:textId="2B0836EC" w:rsidR="00262332" w:rsidRPr="00262332" w:rsidRDefault="00262332" w:rsidP="00262332">
            <w:pPr>
              <w:rPr>
                <w:b/>
              </w:rPr>
            </w:pPr>
            <w:bookmarkStart w:id="4" w:name="AGENDA_TABLE"/>
            <w:bookmarkEnd w:id="4"/>
            <w:r>
              <w:rPr>
                <w:b/>
              </w:rPr>
              <w:t>Godkjenning av innkalling og saksliste</w:t>
            </w:r>
          </w:p>
        </w:tc>
      </w:tr>
      <w:tr w:rsidR="00262332" w:rsidRPr="00262332" w14:paraId="0FAF11C4" w14:textId="77777777" w:rsidTr="00262332">
        <w:trPr>
          <w:trHeight w:val="480"/>
        </w:trPr>
        <w:tc>
          <w:tcPr>
            <w:tcW w:w="9061" w:type="dxa"/>
            <w:gridSpan w:val="3"/>
            <w:vAlign w:val="center"/>
          </w:tcPr>
          <w:p w14:paraId="609A0497" w14:textId="55CF2473" w:rsidR="00262332" w:rsidRPr="00262332" w:rsidRDefault="00262332" w:rsidP="00262332">
            <w:pPr>
              <w:rPr>
                <w:b/>
              </w:rPr>
            </w:pPr>
            <w:r>
              <w:rPr>
                <w:b/>
              </w:rPr>
              <w:t>Godkjenning av protokoll</w:t>
            </w:r>
          </w:p>
        </w:tc>
      </w:tr>
      <w:tr w:rsidR="00262332" w:rsidRPr="00262332" w14:paraId="1ED8E5B5" w14:textId="77777777" w:rsidTr="00262332">
        <w:trPr>
          <w:trHeight w:val="480"/>
        </w:trPr>
        <w:tc>
          <w:tcPr>
            <w:tcW w:w="9061" w:type="dxa"/>
            <w:gridSpan w:val="3"/>
            <w:vAlign w:val="center"/>
          </w:tcPr>
          <w:p w14:paraId="1A969B84" w14:textId="1EE5248C" w:rsidR="00262332" w:rsidRPr="00262332" w:rsidRDefault="00262332" w:rsidP="00262332">
            <w:pPr>
              <w:rPr>
                <w:b/>
              </w:rPr>
            </w:pPr>
            <w:r>
              <w:rPr>
                <w:b/>
              </w:rPr>
              <w:t>Saker til behandling</w:t>
            </w:r>
          </w:p>
        </w:tc>
      </w:tr>
      <w:tr w:rsidR="00262332" w:rsidRPr="00262332" w14:paraId="4519E59F" w14:textId="77777777" w:rsidTr="00262332">
        <w:trPr>
          <w:trHeight w:val="240"/>
        </w:trPr>
        <w:tc>
          <w:tcPr>
            <w:tcW w:w="931" w:type="dxa"/>
            <w:vAlign w:val="center"/>
          </w:tcPr>
          <w:p w14:paraId="3D38A6B1" w14:textId="0427D996" w:rsidR="00262332" w:rsidRPr="00262332" w:rsidRDefault="00262332" w:rsidP="00262332">
            <w:hyperlink w:anchor="CaseRef209982" w:tooltip="Detaljer" w:history="1">
              <w:r>
                <w:rPr>
                  <w:rStyle w:val="Hyperkobling"/>
                </w:rPr>
                <w:t>17/25</w:t>
              </w:r>
            </w:hyperlink>
          </w:p>
        </w:tc>
        <w:tc>
          <w:tcPr>
            <w:tcW w:w="7281" w:type="dxa"/>
            <w:vAlign w:val="center"/>
          </w:tcPr>
          <w:p w14:paraId="415FAB11" w14:textId="07D2FC61" w:rsidR="00262332" w:rsidRPr="00262332" w:rsidRDefault="00262332" w:rsidP="00933AD0">
            <w:r>
              <w:t>Menighetspedagog i BTT (Berg)</w:t>
            </w:r>
          </w:p>
        </w:tc>
        <w:tc>
          <w:tcPr>
            <w:tcW w:w="849" w:type="dxa"/>
            <w:vAlign w:val="center"/>
          </w:tcPr>
          <w:p w14:paraId="0E32920E" w14:textId="02C68285" w:rsidR="00262332" w:rsidRPr="00262332" w:rsidRDefault="00262332" w:rsidP="00933AD0">
            <w:r>
              <w:fldChar w:fldCharType="begin"/>
            </w:r>
            <w:r>
              <w:instrText xml:space="preserve"> PAGEREF CaseRef209982 </w:instrText>
            </w:r>
            <w:r>
              <w:fldChar w:fldCharType="separate"/>
            </w:r>
            <w:r>
              <w:rPr>
                <w:noProof/>
              </w:rPr>
              <w:t>1</w:t>
            </w:r>
            <w:r>
              <w:fldChar w:fldCharType="end"/>
            </w:r>
          </w:p>
        </w:tc>
      </w:tr>
      <w:tr w:rsidR="00262332" w:rsidRPr="00262332" w14:paraId="5E92308A" w14:textId="77777777" w:rsidTr="00262332">
        <w:trPr>
          <w:trHeight w:val="240"/>
        </w:trPr>
        <w:tc>
          <w:tcPr>
            <w:tcW w:w="931" w:type="dxa"/>
            <w:vAlign w:val="center"/>
          </w:tcPr>
          <w:p w14:paraId="11BBAD93" w14:textId="04CC0D42" w:rsidR="00262332" w:rsidRPr="00262332" w:rsidRDefault="00262332" w:rsidP="00262332">
            <w:hyperlink w:anchor="CaseRef209994" w:tooltip="Detaljer" w:history="1">
              <w:r>
                <w:rPr>
                  <w:rStyle w:val="Hyperkobling"/>
                </w:rPr>
                <w:t>18/25</w:t>
              </w:r>
            </w:hyperlink>
          </w:p>
        </w:tc>
        <w:tc>
          <w:tcPr>
            <w:tcW w:w="7281" w:type="dxa"/>
            <w:vAlign w:val="center"/>
          </w:tcPr>
          <w:p w14:paraId="67FEA243" w14:textId="23255FF7" w:rsidR="00262332" w:rsidRPr="00262332" w:rsidRDefault="00262332" w:rsidP="00933AD0">
            <w:r>
              <w:t>Økonomirapport pr 5.11.25</w:t>
            </w:r>
          </w:p>
        </w:tc>
        <w:tc>
          <w:tcPr>
            <w:tcW w:w="849" w:type="dxa"/>
            <w:vAlign w:val="center"/>
          </w:tcPr>
          <w:p w14:paraId="2EA3D795" w14:textId="42CCB648" w:rsidR="00262332" w:rsidRPr="00262332" w:rsidRDefault="00262332" w:rsidP="00933AD0">
            <w:r>
              <w:fldChar w:fldCharType="begin"/>
            </w:r>
            <w:r>
              <w:instrText xml:space="preserve"> PAGEREF CaseRef209994 </w:instrText>
            </w:r>
            <w:r>
              <w:fldChar w:fldCharType="separate"/>
            </w:r>
            <w:r>
              <w:rPr>
                <w:noProof/>
              </w:rPr>
              <w:t>3</w:t>
            </w:r>
            <w:r>
              <w:fldChar w:fldCharType="end"/>
            </w:r>
          </w:p>
        </w:tc>
      </w:tr>
      <w:tr w:rsidR="00262332" w:rsidRPr="00262332" w14:paraId="5ED0EFF0" w14:textId="77777777" w:rsidTr="00262332">
        <w:trPr>
          <w:trHeight w:val="240"/>
        </w:trPr>
        <w:tc>
          <w:tcPr>
            <w:tcW w:w="931" w:type="dxa"/>
            <w:vAlign w:val="center"/>
          </w:tcPr>
          <w:p w14:paraId="1551D516" w14:textId="03F9817F" w:rsidR="00262332" w:rsidRPr="00262332" w:rsidRDefault="00262332" w:rsidP="00262332">
            <w:hyperlink w:anchor="CaseRef209996" w:tooltip="Detaljer" w:history="1">
              <w:r>
                <w:rPr>
                  <w:rStyle w:val="Hyperkobling"/>
                </w:rPr>
                <w:t>19/25</w:t>
              </w:r>
            </w:hyperlink>
          </w:p>
        </w:tc>
        <w:tc>
          <w:tcPr>
            <w:tcW w:w="7281" w:type="dxa"/>
            <w:vAlign w:val="center"/>
          </w:tcPr>
          <w:p w14:paraId="7F686988" w14:textId="15E98DC0" w:rsidR="00262332" w:rsidRPr="00262332" w:rsidRDefault="00262332" w:rsidP="00933AD0">
            <w:r>
              <w:t>Årsbudsjett Berg 2026</w:t>
            </w:r>
          </w:p>
        </w:tc>
        <w:tc>
          <w:tcPr>
            <w:tcW w:w="849" w:type="dxa"/>
            <w:vAlign w:val="center"/>
          </w:tcPr>
          <w:p w14:paraId="63A57D9E" w14:textId="2F1D83A4" w:rsidR="00262332" w:rsidRPr="00262332" w:rsidRDefault="00262332" w:rsidP="00933AD0">
            <w:r>
              <w:fldChar w:fldCharType="begin"/>
            </w:r>
            <w:r>
              <w:instrText xml:space="preserve"> PAGEREF CaseRef209996 </w:instrText>
            </w:r>
            <w:r>
              <w:fldChar w:fldCharType="separate"/>
            </w:r>
            <w:r>
              <w:rPr>
                <w:noProof/>
              </w:rPr>
              <w:t>3</w:t>
            </w:r>
            <w:r>
              <w:fldChar w:fldCharType="end"/>
            </w:r>
          </w:p>
        </w:tc>
      </w:tr>
      <w:tr w:rsidR="00262332" w:rsidRPr="00262332" w14:paraId="27BF27AE" w14:textId="77777777" w:rsidTr="00262332">
        <w:trPr>
          <w:trHeight w:val="240"/>
        </w:trPr>
        <w:tc>
          <w:tcPr>
            <w:tcW w:w="931" w:type="dxa"/>
            <w:vAlign w:val="center"/>
          </w:tcPr>
          <w:p w14:paraId="43C216F6" w14:textId="0BFE12C6" w:rsidR="00262332" w:rsidRPr="00262332" w:rsidRDefault="00262332" w:rsidP="00262332">
            <w:hyperlink w:anchor="CaseRef209984" w:tooltip="Detaljer" w:history="1">
              <w:r>
                <w:rPr>
                  <w:rStyle w:val="Hyperkobling"/>
                </w:rPr>
                <w:t>20/25</w:t>
              </w:r>
            </w:hyperlink>
          </w:p>
        </w:tc>
        <w:tc>
          <w:tcPr>
            <w:tcW w:w="7281" w:type="dxa"/>
            <w:vAlign w:val="center"/>
          </w:tcPr>
          <w:p w14:paraId="07F7B882" w14:textId="2D22DF84" w:rsidR="00262332" w:rsidRPr="00262332" w:rsidRDefault="00262332" w:rsidP="00933AD0">
            <w:r>
              <w:t>Møteplan Berg 2026</w:t>
            </w:r>
          </w:p>
        </w:tc>
        <w:tc>
          <w:tcPr>
            <w:tcW w:w="849" w:type="dxa"/>
            <w:vAlign w:val="center"/>
          </w:tcPr>
          <w:p w14:paraId="456DFE3C" w14:textId="7BBF4116" w:rsidR="00262332" w:rsidRPr="00262332" w:rsidRDefault="00262332" w:rsidP="00933AD0">
            <w:r>
              <w:fldChar w:fldCharType="begin"/>
            </w:r>
            <w:r>
              <w:instrText xml:space="preserve"> PAGEREF CaseRef209984 </w:instrText>
            </w:r>
            <w:r>
              <w:fldChar w:fldCharType="separate"/>
            </w:r>
            <w:r>
              <w:rPr>
                <w:noProof/>
              </w:rPr>
              <w:t>4</w:t>
            </w:r>
            <w:r>
              <w:fldChar w:fldCharType="end"/>
            </w:r>
          </w:p>
        </w:tc>
      </w:tr>
      <w:tr w:rsidR="00262332" w:rsidRPr="00262332" w14:paraId="484BDDB4" w14:textId="77777777" w:rsidTr="00262332">
        <w:trPr>
          <w:trHeight w:val="240"/>
        </w:trPr>
        <w:tc>
          <w:tcPr>
            <w:tcW w:w="931" w:type="dxa"/>
            <w:vAlign w:val="center"/>
          </w:tcPr>
          <w:p w14:paraId="1767BB68" w14:textId="51543B87" w:rsidR="00262332" w:rsidRPr="00262332" w:rsidRDefault="00262332" w:rsidP="00262332">
            <w:hyperlink w:anchor="CaseRef209986" w:tooltip="Detaljer" w:history="1">
              <w:r>
                <w:rPr>
                  <w:rStyle w:val="Hyperkobling"/>
                </w:rPr>
                <w:t>21/25</w:t>
              </w:r>
            </w:hyperlink>
          </w:p>
        </w:tc>
        <w:tc>
          <w:tcPr>
            <w:tcW w:w="7281" w:type="dxa"/>
            <w:vAlign w:val="center"/>
          </w:tcPr>
          <w:p w14:paraId="018D46A6" w14:textId="277C8A8D" w:rsidR="00262332" w:rsidRPr="00262332" w:rsidRDefault="00262332" w:rsidP="00933AD0">
            <w:r>
              <w:t>Offerplan Berg 2026</w:t>
            </w:r>
          </w:p>
        </w:tc>
        <w:tc>
          <w:tcPr>
            <w:tcW w:w="849" w:type="dxa"/>
            <w:vAlign w:val="center"/>
          </w:tcPr>
          <w:p w14:paraId="23DBF4D2" w14:textId="4C8E89D7" w:rsidR="00262332" w:rsidRPr="00262332" w:rsidRDefault="00262332" w:rsidP="00933AD0">
            <w:r>
              <w:fldChar w:fldCharType="begin"/>
            </w:r>
            <w:r>
              <w:instrText xml:space="preserve"> PAGEREF CaseRef209986 </w:instrText>
            </w:r>
            <w:r>
              <w:fldChar w:fldCharType="separate"/>
            </w:r>
            <w:r>
              <w:rPr>
                <w:noProof/>
              </w:rPr>
              <w:t>5</w:t>
            </w:r>
            <w:r>
              <w:fldChar w:fldCharType="end"/>
            </w:r>
          </w:p>
        </w:tc>
      </w:tr>
      <w:tr w:rsidR="00262332" w:rsidRPr="00262332" w14:paraId="5150D647" w14:textId="77777777" w:rsidTr="00262332">
        <w:trPr>
          <w:trHeight w:val="240"/>
        </w:trPr>
        <w:tc>
          <w:tcPr>
            <w:tcW w:w="931" w:type="dxa"/>
            <w:vAlign w:val="center"/>
          </w:tcPr>
          <w:p w14:paraId="62EAD9D8" w14:textId="1BF66DF4" w:rsidR="00262332" w:rsidRPr="00262332" w:rsidRDefault="00262332" w:rsidP="00262332">
            <w:hyperlink w:anchor="CaseRef209988" w:tooltip="Detaljer" w:history="1">
              <w:r>
                <w:rPr>
                  <w:rStyle w:val="Hyperkobling"/>
                </w:rPr>
                <w:t>22/25</w:t>
              </w:r>
            </w:hyperlink>
          </w:p>
        </w:tc>
        <w:tc>
          <w:tcPr>
            <w:tcW w:w="7281" w:type="dxa"/>
            <w:vAlign w:val="center"/>
          </w:tcPr>
          <w:p w14:paraId="66B42FFF" w14:textId="57E4DFE3" w:rsidR="00262332" w:rsidRPr="00262332" w:rsidRDefault="00262332" w:rsidP="00933AD0">
            <w:r>
              <w:t>Møtegodtgjørelser (Berg)</w:t>
            </w:r>
          </w:p>
        </w:tc>
        <w:tc>
          <w:tcPr>
            <w:tcW w:w="849" w:type="dxa"/>
            <w:vAlign w:val="center"/>
          </w:tcPr>
          <w:p w14:paraId="29A2457F" w14:textId="49040908" w:rsidR="00262332" w:rsidRPr="00262332" w:rsidRDefault="00262332" w:rsidP="00933AD0">
            <w:r>
              <w:fldChar w:fldCharType="begin"/>
            </w:r>
            <w:r>
              <w:instrText xml:space="preserve"> PAGEREF CaseRef209988 </w:instrText>
            </w:r>
            <w:r>
              <w:fldChar w:fldCharType="separate"/>
            </w:r>
            <w:r>
              <w:rPr>
                <w:noProof/>
              </w:rPr>
              <w:t>6</w:t>
            </w:r>
            <w:r>
              <w:fldChar w:fldCharType="end"/>
            </w:r>
          </w:p>
        </w:tc>
      </w:tr>
      <w:tr w:rsidR="00262332" w:rsidRPr="00262332" w14:paraId="3AA79B24" w14:textId="77777777" w:rsidTr="00262332">
        <w:trPr>
          <w:trHeight w:val="240"/>
        </w:trPr>
        <w:tc>
          <w:tcPr>
            <w:tcW w:w="931" w:type="dxa"/>
            <w:vAlign w:val="center"/>
          </w:tcPr>
          <w:p w14:paraId="484F85E1" w14:textId="45CB1749" w:rsidR="00262332" w:rsidRPr="00262332" w:rsidRDefault="00262332" w:rsidP="00262332">
            <w:hyperlink w:anchor="CaseRef209992" w:tooltip="Detaljer" w:history="1">
              <w:r>
                <w:rPr>
                  <w:rStyle w:val="Hyperkobling"/>
                </w:rPr>
                <w:t>23/25</w:t>
              </w:r>
            </w:hyperlink>
          </w:p>
        </w:tc>
        <w:tc>
          <w:tcPr>
            <w:tcW w:w="7281" w:type="dxa"/>
            <w:vAlign w:val="center"/>
          </w:tcPr>
          <w:p w14:paraId="2DCFE547" w14:textId="1B49359F" w:rsidR="00262332" w:rsidRPr="00262332" w:rsidRDefault="00262332" w:rsidP="00933AD0">
            <w:r>
              <w:t>Høring om kirkevalgreglene (Berg)</w:t>
            </w:r>
          </w:p>
        </w:tc>
        <w:tc>
          <w:tcPr>
            <w:tcW w:w="849" w:type="dxa"/>
            <w:vAlign w:val="center"/>
          </w:tcPr>
          <w:p w14:paraId="1B9B94C9" w14:textId="33C41636" w:rsidR="00262332" w:rsidRPr="00262332" w:rsidRDefault="00262332" w:rsidP="00933AD0">
            <w:r>
              <w:fldChar w:fldCharType="begin"/>
            </w:r>
            <w:r>
              <w:instrText xml:space="preserve"> PAGEREF CaseRef209992 </w:instrText>
            </w:r>
            <w:r>
              <w:fldChar w:fldCharType="separate"/>
            </w:r>
            <w:r>
              <w:rPr>
                <w:noProof/>
              </w:rPr>
              <w:t>8</w:t>
            </w:r>
            <w:r>
              <w:fldChar w:fldCharType="end"/>
            </w:r>
          </w:p>
        </w:tc>
      </w:tr>
      <w:tr w:rsidR="00262332" w:rsidRPr="00262332" w14:paraId="4A158A52" w14:textId="77777777" w:rsidTr="00262332">
        <w:trPr>
          <w:trHeight w:val="480"/>
        </w:trPr>
        <w:tc>
          <w:tcPr>
            <w:tcW w:w="9061" w:type="dxa"/>
            <w:gridSpan w:val="3"/>
            <w:vAlign w:val="center"/>
          </w:tcPr>
          <w:p w14:paraId="60AAFA16" w14:textId="43EAF445" w:rsidR="00270479" w:rsidRDefault="00262332" w:rsidP="00270479">
            <w:pPr>
              <w:rPr>
                <w:b/>
              </w:rPr>
            </w:pPr>
            <w:r>
              <w:rPr>
                <w:b/>
              </w:rPr>
              <w:t>Orienteringssaker</w:t>
            </w:r>
          </w:p>
          <w:p w14:paraId="43A0A919" w14:textId="282EDEA2" w:rsidR="00270479" w:rsidRPr="00EF7A50" w:rsidRDefault="00270479" w:rsidP="00270479">
            <w:pPr>
              <w:rPr>
                <w:bCs/>
              </w:rPr>
            </w:pPr>
            <w:r w:rsidRPr="00EF7A50">
              <w:rPr>
                <w:bCs/>
              </w:rPr>
              <w:t>Kirkebyggstruktur</w:t>
            </w:r>
          </w:p>
          <w:p w14:paraId="3E285EBF" w14:textId="2B036D0D" w:rsidR="00270479" w:rsidRPr="00EF7A50" w:rsidRDefault="00270479" w:rsidP="00270479">
            <w:pPr>
              <w:rPr>
                <w:bCs/>
              </w:rPr>
            </w:pPr>
            <w:r w:rsidRPr="00EF7A50">
              <w:rPr>
                <w:bCs/>
              </w:rPr>
              <w:t xml:space="preserve">Renovering av Mefjordvær </w:t>
            </w:r>
            <w:proofErr w:type="spellStart"/>
            <w:r w:rsidRPr="00EF7A50">
              <w:rPr>
                <w:bCs/>
              </w:rPr>
              <w:t>kjerke</w:t>
            </w:r>
            <w:proofErr w:type="spellEnd"/>
          </w:p>
          <w:p w14:paraId="40088D19" w14:textId="76395BF8" w:rsidR="00270479" w:rsidRPr="00EF7A50" w:rsidRDefault="00270479" w:rsidP="00270479">
            <w:pPr>
              <w:rPr>
                <w:bCs/>
              </w:rPr>
            </w:pPr>
            <w:r w:rsidRPr="00EF7A50">
              <w:rPr>
                <w:bCs/>
              </w:rPr>
              <w:t>Soknepreststillinga</w:t>
            </w:r>
          </w:p>
          <w:p w14:paraId="7D6BF9DF" w14:textId="4C4CE11B" w:rsidR="00270479" w:rsidRPr="00EF7A50" w:rsidRDefault="00270479" w:rsidP="00270479">
            <w:pPr>
              <w:rPr>
                <w:bCs/>
              </w:rPr>
            </w:pPr>
            <w:r w:rsidRPr="00EF7A50">
              <w:rPr>
                <w:bCs/>
              </w:rPr>
              <w:t>Berg sokn har 1 konfirmant i år</w:t>
            </w:r>
          </w:p>
          <w:p w14:paraId="12C27BD6" w14:textId="36F278B6" w:rsidR="00270479" w:rsidRPr="00262332" w:rsidRDefault="00EF7A50" w:rsidP="00262332">
            <w:pPr>
              <w:rPr>
                <w:b/>
              </w:rPr>
            </w:pPr>
            <w:r w:rsidRPr="00EF7A50">
              <w:rPr>
                <w:bCs/>
              </w:rPr>
              <w:t>Bispevisitas 2026</w:t>
            </w:r>
          </w:p>
        </w:tc>
      </w:tr>
      <w:tr w:rsidR="00262332" w:rsidRPr="00262332" w14:paraId="1FA04251" w14:textId="77777777" w:rsidTr="00262332">
        <w:trPr>
          <w:trHeight w:val="480"/>
        </w:trPr>
        <w:tc>
          <w:tcPr>
            <w:tcW w:w="9061" w:type="dxa"/>
            <w:gridSpan w:val="3"/>
            <w:vAlign w:val="center"/>
          </w:tcPr>
          <w:p w14:paraId="2C5A4F48" w14:textId="6D533E0A" w:rsidR="00262332" w:rsidRPr="00262332" w:rsidRDefault="00262332" w:rsidP="00262332">
            <w:pPr>
              <w:rPr>
                <w:b/>
              </w:rPr>
            </w:pPr>
            <w:r>
              <w:rPr>
                <w:b/>
              </w:rPr>
              <w:t>Eventuelt</w:t>
            </w:r>
          </w:p>
        </w:tc>
      </w:tr>
      <w:tr w:rsidR="00262332" w:rsidRPr="00262332" w14:paraId="16E6EC1C" w14:textId="77777777" w:rsidTr="00262332">
        <w:trPr>
          <w:trHeight w:val="240"/>
        </w:trPr>
        <w:tc>
          <w:tcPr>
            <w:tcW w:w="931" w:type="dxa"/>
            <w:vAlign w:val="center"/>
          </w:tcPr>
          <w:p w14:paraId="163F364E" w14:textId="77777777" w:rsidR="00262332" w:rsidRDefault="00262332" w:rsidP="00262332"/>
        </w:tc>
        <w:tc>
          <w:tcPr>
            <w:tcW w:w="7281" w:type="dxa"/>
            <w:vAlign w:val="center"/>
          </w:tcPr>
          <w:p w14:paraId="1212FE71" w14:textId="77777777" w:rsidR="00262332" w:rsidRDefault="00262332" w:rsidP="00933AD0"/>
        </w:tc>
        <w:tc>
          <w:tcPr>
            <w:tcW w:w="849" w:type="dxa"/>
            <w:vAlign w:val="center"/>
          </w:tcPr>
          <w:p w14:paraId="7DB8000D" w14:textId="77777777" w:rsidR="00262332" w:rsidRDefault="00262332" w:rsidP="00933AD0"/>
        </w:tc>
      </w:tr>
    </w:tbl>
    <w:p w14:paraId="12F2F07A" w14:textId="77777777" w:rsidR="004C78E3" w:rsidRPr="00933AD0" w:rsidRDefault="004C78E3" w:rsidP="00933AD0"/>
    <w:p w14:paraId="0D002129" w14:textId="365C5924" w:rsidR="005D52A2" w:rsidRPr="004631EB" w:rsidRDefault="00140543"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17.11.2025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262332"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7438361" w:rsidR="00403641" w:rsidRDefault="00262332" w:rsidP="00403641">
                <w:r>
                  <w:t xml:space="preserve">Anita </w:t>
                </w:r>
                <w:proofErr w:type="spellStart"/>
                <w:r>
                  <w:t>Sebulonsen</w:t>
                </w:r>
                <w:proofErr w:type="spellEnd"/>
              </w:p>
            </w:sdtContent>
          </w:sdt>
          <w:p w14:paraId="0E34F9CC" w14:textId="1C42E1AD" w:rsidR="005D52A2" w:rsidRPr="004631EB" w:rsidRDefault="007F141C" w:rsidP="006832C2">
            <w:r>
              <w:t>Leder</w:t>
            </w:r>
            <w:r w:rsidR="00262332">
              <w:t>/referent</w:t>
            </w:r>
          </w:p>
        </w:tc>
        <w:tc>
          <w:tcPr>
            <w:tcW w:w="4531" w:type="dxa"/>
          </w:tcPr>
          <w:sdt>
            <w:sdtPr>
              <w:tag w:val="ToBoard.FromOtherContacts"/>
              <w:id w:val="-1751192493"/>
              <w:placeholder>
                <w:docPart w:val="12BDE9CDD3BB4E17A71E842FDD8B7210"/>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63D37F17" w:rsidR="005D52A2" w:rsidRPr="00262332" w:rsidRDefault="00262332" w:rsidP="006832C2">
                <w:pPr>
                  <w:rPr>
                    <w:lang w:val="en-US"/>
                  </w:rPr>
                </w:pPr>
                <w:r w:rsidRPr="00262332">
                  <w:rPr>
                    <w:rStyle w:val="Plassholdertekst"/>
                    <w:lang w:val="en-US"/>
                  </w:rPr>
                  <w:t>Click here to enter text.</w:t>
                </w:r>
              </w:p>
            </w:sdtContent>
          </w:sdt>
          <w:p w14:paraId="6E9D3426" w14:textId="338E46A1" w:rsidR="005D52A2" w:rsidRPr="00262332" w:rsidRDefault="005D52A2" w:rsidP="006832C2">
            <w:pPr>
              <w:rPr>
                <w:lang w:val="en-US"/>
              </w:rPr>
            </w:pPr>
          </w:p>
          <w:p w14:paraId="1FE6793D" w14:textId="77777777" w:rsidR="005D52A2" w:rsidRPr="00262332" w:rsidRDefault="005D52A2" w:rsidP="006832C2">
            <w:pPr>
              <w:rPr>
                <w:lang w:val="en-US"/>
              </w:rPr>
            </w:pPr>
          </w:p>
        </w:tc>
      </w:tr>
    </w:tbl>
    <w:p w14:paraId="2A81D84D" w14:textId="77777777" w:rsidR="00D8150E" w:rsidRPr="00262332" w:rsidRDefault="00D8150E" w:rsidP="00933AD0">
      <w:pPr>
        <w:rPr>
          <w:sz w:val="22"/>
          <w:szCs w:val="22"/>
          <w:lang w:val="en-US"/>
        </w:rPr>
      </w:pPr>
    </w:p>
    <w:p w14:paraId="48BBA90D" w14:textId="625122B9" w:rsidR="00262332" w:rsidRDefault="00262332" w:rsidP="00262332">
      <w:pPr>
        <w:pStyle w:val="MUCaseTitle"/>
        <w:rPr>
          <w:shd w:val="clear" w:color="auto" w:fill="D9D9D9"/>
        </w:rPr>
      </w:pPr>
      <w:r w:rsidRPr="00262332">
        <w:rPr>
          <w:shd w:val="clear" w:color="auto" w:fill="D9D9D9"/>
        </w:rPr>
        <w:t>Godkjenning av innkalling og saksliste</w:t>
      </w:r>
    </w:p>
    <w:p w14:paraId="7925E095" w14:textId="3D25AB44" w:rsidR="00262332" w:rsidRDefault="00262332" w:rsidP="00262332">
      <w:pPr>
        <w:pStyle w:val="MUCaseTitle"/>
        <w:rPr>
          <w:shd w:val="clear" w:color="auto" w:fill="D9D9D9"/>
        </w:rPr>
      </w:pPr>
      <w:r w:rsidRPr="00262332">
        <w:rPr>
          <w:shd w:val="clear" w:color="auto" w:fill="D9D9D9"/>
        </w:rPr>
        <w:t>Godkjenning av protokoll</w:t>
      </w:r>
    </w:p>
    <w:p w14:paraId="43BA9795" w14:textId="68561481" w:rsidR="00262332" w:rsidRDefault="00262332" w:rsidP="00262332">
      <w:pPr>
        <w:pStyle w:val="MUCaseTitle"/>
      </w:pPr>
      <w:r w:rsidRPr="00262332">
        <w:rPr>
          <w:shd w:val="clear" w:color="auto" w:fill="D9D9D9"/>
        </w:rPr>
        <w:t>Saker til behandling</w:t>
      </w:r>
    </w:p>
    <w:p w14:paraId="41ACA231" w14:textId="77777777" w:rsidR="00262332" w:rsidRDefault="00262332" w:rsidP="00262332">
      <w:pPr>
        <w:pStyle w:val="MUCaseTitle2"/>
      </w:pPr>
      <w:bookmarkStart w:id="5" w:name="CaseRef209982"/>
      <w:bookmarkEnd w:id="5"/>
      <w:r>
        <w:t>17/25 Menighetspedagog i BTT (Berg)</w:t>
      </w:r>
    </w:p>
    <w:p w14:paraId="256462C2" w14:textId="43EEF7FE"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31697D98" w14:textId="77777777" w:rsidTr="00262332">
        <w:tc>
          <w:tcPr>
            <w:tcW w:w="5102" w:type="dxa"/>
          </w:tcPr>
          <w:p w14:paraId="7FBE720D" w14:textId="3703F7ED" w:rsidR="00262332" w:rsidRDefault="00262332" w:rsidP="00262332">
            <w:r>
              <w:t>Behandlet av</w:t>
            </w:r>
          </w:p>
        </w:tc>
        <w:tc>
          <w:tcPr>
            <w:tcW w:w="1701" w:type="dxa"/>
          </w:tcPr>
          <w:p w14:paraId="482A53C9" w14:textId="2E4B126B" w:rsidR="00262332" w:rsidRDefault="00262332" w:rsidP="00262332">
            <w:r>
              <w:t>Møtedato</w:t>
            </w:r>
          </w:p>
        </w:tc>
        <w:tc>
          <w:tcPr>
            <w:tcW w:w="1134" w:type="dxa"/>
          </w:tcPr>
          <w:p w14:paraId="1ADD288E" w14:textId="110E6C1D" w:rsidR="00262332" w:rsidRDefault="00262332" w:rsidP="00262332">
            <w:proofErr w:type="spellStart"/>
            <w:r>
              <w:t>Saknr</w:t>
            </w:r>
            <w:proofErr w:type="spellEnd"/>
          </w:p>
        </w:tc>
      </w:tr>
      <w:tr w:rsidR="00262332" w14:paraId="62CEB251" w14:textId="77777777" w:rsidTr="00262332">
        <w:tc>
          <w:tcPr>
            <w:tcW w:w="5102" w:type="dxa"/>
          </w:tcPr>
          <w:p w14:paraId="27946E34" w14:textId="4443885C" w:rsidR="00262332" w:rsidRDefault="00262332" w:rsidP="00262332">
            <w:r>
              <w:t>1 Berg menighetsråd</w:t>
            </w:r>
          </w:p>
        </w:tc>
        <w:tc>
          <w:tcPr>
            <w:tcW w:w="1701" w:type="dxa"/>
          </w:tcPr>
          <w:p w14:paraId="04549424" w14:textId="6DD306EA" w:rsidR="00262332" w:rsidRDefault="00262332" w:rsidP="00262332">
            <w:r>
              <w:t>13.11.2025</w:t>
            </w:r>
          </w:p>
        </w:tc>
        <w:tc>
          <w:tcPr>
            <w:tcW w:w="1134" w:type="dxa"/>
          </w:tcPr>
          <w:p w14:paraId="3BC3D4FD" w14:textId="53BD2283" w:rsidR="00262332" w:rsidRDefault="00262332" w:rsidP="00262332">
            <w:r>
              <w:t>17/25</w:t>
            </w:r>
          </w:p>
        </w:tc>
      </w:tr>
    </w:tbl>
    <w:p w14:paraId="513177E8" w14:textId="77777777" w:rsidR="00262332" w:rsidRDefault="00262332" w:rsidP="00262332"/>
    <w:p w14:paraId="0907A027" w14:textId="77777777" w:rsidR="00262332" w:rsidRDefault="00262332" w:rsidP="00262332"/>
    <w:p w14:paraId="49616D75" w14:textId="77777777" w:rsidR="00262332" w:rsidRDefault="00262332" w:rsidP="00262332"/>
    <w:p w14:paraId="57AC995C" w14:textId="77777777" w:rsidR="00262332" w:rsidRDefault="00262332" w:rsidP="00262332"/>
    <w:sdt>
      <w:sdtPr>
        <w:alias w:val="Sammendrag"/>
        <w:tag w:val="Sammendrag"/>
        <w:id w:val="1674685779"/>
        <w:placeholder>
          <w:docPart w:val="18E8D513E98D49CB931DC17C699655BC"/>
        </w:placeholder>
      </w:sdtPr>
      <w:sdtEndPr/>
      <w:sdtContent>
        <w:p w14:paraId="2ADA7C6D"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1AE41D78" w14:textId="77777777" w:rsidR="00262332" w:rsidRDefault="00262332" w:rsidP="00262332">
          <w:pPr>
            <w:contextualSpacing/>
          </w:pPr>
          <w:r>
            <w:t xml:space="preserve">Bakgrunn: </w:t>
          </w:r>
        </w:p>
        <w:p w14:paraId="3C4B3D17" w14:textId="77777777" w:rsidR="00262332" w:rsidRDefault="00262332" w:rsidP="00262332">
          <w:pPr>
            <w:contextualSpacing/>
          </w:pPr>
          <w:proofErr w:type="spellStart"/>
          <w:r>
            <w:t>Trosopplærer</w:t>
          </w:r>
          <w:proofErr w:type="spellEnd"/>
          <w:r>
            <w:t xml:space="preserve"> i BTT har sagt opp sin stilling og fratrer 1.februar 2026. Stillingen er fordelt på tre sokn, Berg 10%, Torsken 10% og Tranøy 20%. Fra og med 2024 har statlige trosopplæringsmidler for BTT vært for lite til å dekke 40% stilling, og de to siste årene har Lenvik delt med BTT da Lenvik har hatt 15% ledig stilling. Lenvik vil nå lyse ledig sin egen stilling og det vil ikke være tilstrekkelige lønnsmidler i BTT til å dekke 40% stilling. Menighetsrådene må derfor vurdere sine trosopplæringsplaner, antall timer undervisning som kan dekkes ved bruk av statlige trosopplæringsmidler og hvilken undervisning som må legges til prestetjenesten. </w:t>
          </w:r>
        </w:p>
        <w:p w14:paraId="2D73738C" w14:textId="77777777" w:rsidR="00262332" w:rsidRDefault="00262332" w:rsidP="00262332">
          <w:pPr>
            <w:contextualSpacing/>
          </w:pPr>
        </w:p>
        <w:p w14:paraId="412493AE" w14:textId="77777777" w:rsidR="00262332" w:rsidRDefault="00262332" w:rsidP="00262332">
          <w:pPr>
            <w:contextualSpacing/>
          </w:pPr>
          <w:r>
            <w:t xml:space="preserve">Vurdering: </w:t>
          </w:r>
        </w:p>
        <w:p w14:paraId="3342618A" w14:textId="77777777" w:rsidR="00262332" w:rsidRDefault="00262332" w:rsidP="00262332">
          <w:pPr>
            <w:contextualSpacing/>
          </w:pPr>
          <w:r>
            <w:t xml:space="preserve">Tidligere beskrev plan for trosopplæring 315 timer opplæring mellom 0 og 18 år, der fellesrådsadministrasjonen sendt ut invitasjon til det enkelte barn/ ungdom til de tiltak som ble arrangert. Senere er det gitt mulighet for å gjøre bruk av etablerte tilbud som speider, kor osv. i trosopplæringen, og disse erstatter i noen grad tilbudet som tidligere var beskrevet i planene. Det er derfor viktig å avklare hvor mange timer kan det lønnes for, hva gjennomføres ved bruk av frivillige, hva kan gjennomføres ved bruk av prestetjenesten og hvilke tilbud finnes i menigheten som kor, speider eller klubbtilbud? Menighetsrådene i BTT må også avklare hvor mye trosopplæringsmidler som skal brukes på lønn inkl. sosiale kostander og hvor mye en trenger til å kjøpe inn utstyr, materiell og bevertning. Det har til nå vært ønskelig å ha en felles ansatte, men en ser nå at mye kjøring, værutfordringer og utfordringer ved mange tilbud til barn og unge gjør at oppmøte til trosopplæringstilbudene blir færre og mer tilfeldig. Det kan derfor være behov for å tenke forskjellig i de tre menighetene? </w:t>
          </w:r>
        </w:p>
        <w:p w14:paraId="14A4B11E" w14:textId="77777777" w:rsidR="00262332" w:rsidRDefault="00262332" w:rsidP="00262332">
          <w:pPr>
            <w:contextualSpacing/>
          </w:pPr>
        </w:p>
        <w:p w14:paraId="0D2B9867" w14:textId="77777777" w:rsidR="00262332" w:rsidRDefault="00262332" w:rsidP="00262332">
          <w:pPr>
            <w:contextualSpacing/>
          </w:pPr>
          <w:r>
            <w:t xml:space="preserve">Konklusjon: </w:t>
          </w:r>
        </w:p>
        <w:p w14:paraId="5C826C5A" w14:textId="77777777" w:rsidR="00262332" w:rsidRDefault="00262332" w:rsidP="00262332">
          <w:pPr>
            <w:contextualSpacing/>
          </w:pPr>
          <w:r>
            <w:t xml:space="preserve">Berg, Torsken og Tranøy menigheter må avgjøre følgende: 1. Behov for endring av trosopplæringsplan? 2. Avklare hva som kan legges til prestestilling og hva som kan </w:t>
          </w:r>
          <w:r>
            <w:lastRenderedPageBreak/>
            <w:t>løses ved lønnet personell? 3. Avklare om en skal fortsette med felles stilling redusert fra 40% til 24% fordelt med 12% Tranøy, 6% Berg og 6% Torsken eller bruke penger til å lønne lokale medarbeidere i hver bygd? Det er penger til å lønne ca. 110 timer i Berg, 110 timer i Torsken og ca. 200 timer i Tranøy avhengig av hvor mye som holdes av til aktivitetsmidler.</w:t>
          </w:r>
        </w:p>
        <w:p w14:paraId="128396BC" w14:textId="77777777" w:rsidR="00262332" w:rsidRDefault="00262332" w:rsidP="00262332">
          <w:pPr>
            <w:contextualSpacing/>
          </w:pPr>
          <w:r>
            <w:t>Saken legges fram til drøfting uten innstilling til vedtak.</w:t>
          </w:r>
        </w:p>
      </w:sdtContent>
    </w:sdt>
    <w:p w14:paraId="562F48D1" w14:textId="77777777" w:rsidR="00262332" w:rsidRDefault="00262332" w:rsidP="00262332"/>
    <w:sdt>
      <w:sdtPr>
        <w:rPr>
          <w:b/>
        </w:rPr>
        <w:tag w:val="MU_Tittel"/>
        <w:id w:val="-1559318507"/>
        <w:placeholder>
          <w:docPart w:val="7D2D3E829F914DBFA8F48C597852AB70"/>
        </w:placeholder>
        <w:text/>
      </w:sdtPr>
      <w:sdtEndPr/>
      <w:sdtContent>
        <w:p w14:paraId="37E36E1D" w14:textId="77777777" w:rsidR="00262332" w:rsidRDefault="00262332" w:rsidP="00262332">
          <w:pPr>
            <w:rPr>
              <w:b/>
            </w:rPr>
          </w:pPr>
          <w:r w:rsidRPr="00EF6EF9">
            <w:rPr>
              <w:b/>
            </w:rPr>
            <w:t>Forslag til vedtak</w:t>
          </w:r>
        </w:p>
      </w:sdtContent>
    </w:sdt>
    <w:p w14:paraId="6DEEC7B4" w14:textId="77777777" w:rsidR="00262332" w:rsidRDefault="00262332" w:rsidP="00262332"/>
    <w:p w14:paraId="50F0C242" w14:textId="750FBD67" w:rsidR="00262332" w:rsidRDefault="00262332" w:rsidP="00262332">
      <w:r>
        <w:t>Ingen forslag.</w:t>
      </w:r>
    </w:p>
    <w:p w14:paraId="45A96816" w14:textId="77777777" w:rsidR="00262332" w:rsidRDefault="00262332" w:rsidP="00262332"/>
    <w:sdt>
      <w:sdtPr>
        <w:rPr>
          <w:b w:val="0"/>
        </w:rPr>
        <w:alias w:val="Vedtak for sak 17/25"/>
        <w:tag w:val="HandlingID209982;CaseID200599"/>
        <w:id w:val="1560364924"/>
        <w:placeholder>
          <w:docPart w:val="DefaultPlaceholder_-1854013440"/>
        </w:placeholder>
      </w:sdtPr>
      <w:sdtEndPr/>
      <w:sdtContent>
        <w:p w14:paraId="3689EC83" w14:textId="02F07C10" w:rsidR="00262332" w:rsidRDefault="00262332" w:rsidP="00262332">
          <w:pPr>
            <w:pStyle w:val="MUCaseTitle3"/>
          </w:pPr>
          <w:r>
            <w:t>Møtebehandling</w:t>
          </w:r>
        </w:p>
        <w:p w14:paraId="15C5FAE1" w14:textId="77777777" w:rsidR="00262332" w:rsidRDefault="00262332" w:rsidP="00262332"/>
        <w:sdt>
          <w:sdtPr>
            <w:rPr>
              <w:b w:val="0"/>
            </w:rPr>
            <w:tag w:val="MU_Innstilling"/>
            <w:id w:val="1996286832"/>
            <w:lock w:val="sdtLocked"/>
            <w:placeholder>
              <w:docPart w:val="DefaultPlaceholder_-1854013440"/>
            </w:placeholder>
            <w15:appearance w15:val="hidden"/>
          </w:sdtPr>
          <w:sdtEndPr/>
          <w:sdtContent>
            <w:p w14:paraId="7A0BD1DB" w14:textId="77777777" w:rsidR="00262332" w:rsidRDefault="00262332" w:rsidP="00262332">
              <w:pPr>
                <w:pStyle w:val="MUCaseTitle3"/>
              </w:pPr>
              <w:r>
                <w:t xml:space="preserve">Vedtak </w:t>
              </w:r>
            </w:p>
            <w:sdt>
              <w:sdtPr>
                <w:rPr>
                  <w:rFonts w:eastAsia="Times New Roman"/>
                  <w:sz w:val="24"/>
                  <w:szCs w:val="24"/>
                </w:rPr>
                <w:tag w:val="MU_Vedtakstekst"/>
                <w:id w:val="1642545869"/>
                <w:lock w:val="sdtLocked"/>
                <w:placeholder>
                  <w:docPart w:val="2BCB40D7C5034986A8D73D3FAFEE9168"/>
                </w:placeholder>
                <w15:appearance w15:val="hidden"/>
              </w:sdtPr>
              <w:sdtEndPr/>
              <w:sdtContent>
                <w:p w14:paraId="1F74B142" w14:textId="77777777" w:rsidR="00262332" w:rsidRDefault="00262332" w:rsidP="00262332">
                  <w:pPr>
                    <w:pStyle w:val="Listeavsnitt"/>
                    <w:numPr>
                      <w:ilvl w:val="0"/>
                      <w:numId w:val="2"/>
                    </w:numPr>
                    <w:spacing w:after="160" w:line="278" w:lineRule="auto"/>
                  </w:pPr>
                  <w:r>
                    <w:t xml:space="preserve">Berg menighetsråd ønsker å ansette Birgit Noreng som </w:t>
                  </w:r>
                  <w:proofErr w:type="spellStart"/>
                  <w:r>
                    <w:t>trosopplærer</w:t>
                  </w:r>
                  <w:proofErr w:type="spellEnd"/>
                  <w:r>
                    <w:t xml:space="preserve"> i 6% stilling fra 1.mars 2026.</w:t>
                  </w:r>
                </w:p>
                <w:p w14:paraId="26963B93" w14:textId="0715601B" w:rsidR="00262332" w:rsidRDefault="00262332" w:rsidP="00262332">
                  <w:pPr>
                    <w:pStyle w:val="Listeavsnitt"/>
                    <w:numPr>
                      <w:ilvl w:val="0"/>
                      <w:numId w:val="2"/>
                    </w:numPr>
                    <w:spacing w:after="160" w:line="278" w:lineRule="auto"/>
                  </w:pPr>
                  <w:proofErr w:type="spellStart"/>
                  <w:r>
                    <w:t>Trosopplærer</w:t>
                  </w:r>
                  <w:proofErr w:type="spellEnd"/>
                  <w:r>
                    <w:t xml:space="preserve">, i samarbeid med ny prest, utarbeider en forenklet trosopplæringsplan for Berg sokn. Planen skal synliggjøre kommende års aktiviteter og arbeidsfordeling mellom prest og </w:t>
                  </w:r>
                  <w:proofErr w:type="spellStart"/>
                  <w:r>
                    <w:t>trosopplærer</w:t>
                  </w:r>
                  <w:proofErr w:type="spellEnd"/>
                  <w:r>
                    <w:t>.</w:t>
                  </w:r>
                </w:p>
                <w:p w14:paraId="4C27995D" w14:textId="77777777" w:rsidR="00262332" w:rsidRDefault="00140543" w:rsidP="00262332"/>
              </w:sdtContent>
            </w:sdt>
          </w:sdtContent>
        </w:sdt>
        <w:p w14:paraId="6E2E6813" w14:textId="7AB3FAC6" w:rsidR="00262332" w:rsidRDefault="00262332" w:rsidP="00262332">
          <w:pPr>
            <w:spacing w:before="240"/>
          </w:pPr>
          <w:r>
            <w:fldChar w:fldCharType="begin"/>
          </w:r>
          <w:r>
            <w:instrText xml:space="preserve"> MACROBUTTON SaveDecision [Lagre vedtak] </w:instrText>
          </w:r>
          <w:r>
            <w:fldChar w:fldCharType="end"/>
          </w:r>
        </w:p>
      </w:sdtContent>
    </w:sdt>
    <w:p w14:paraId="0D4C00E5" w14:textId="77777777" w:rsidR="00262332" w:rsidRDefault="00262332" w:rsidP="00262332">
      <w:pPr>
        <w:spacing w:before="240"/>
      </w:pPr>
    </w:p>
    <w:p w14:paraId="04E8E9FE" w14:textId="77777777" w:rsidR="00262332" w:rsidRDefault="00262332" w:rsidP="00262332">
      <w:pPr>
        <w:spacing w:before="240"/>
      </w:pPr>
    </w:p>
    <w:p w14:paraId="2AD24689" w14:textId="77777777" w:rsidR="00262332" w:rsidRDefault="00262332" w:rsidP="00262332">
      <w:pPr>
        <w:spacing w:before="240"/>
      </w:pPr>
    </w:p>
    <w:p w14:paraId="21C1DD60" w14:textId="77777777" w:rsidR="00262332" w:rsidRDefault="00262332" w:rsidP="00262332">
      <w:pPr>
        <w:pStyle w:val="MUCaseTitle2"/>
      </w:pPr>
      <w:bookmarkStart w:id="6" w:name="CaseRef209994"/>
      <w:bookmarkEnd w:id="6"/>
      <w:r>
        <w:t>18/25 Økonomirapport pr 5.11.25</w:t>
      </w:r>
    </w:p>
    <w:p w14:paraId="00DBEC13" w14:textId="59FEDF1A"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75083B14" w14:textId="77777777" w:rsidTr="00262332">
        <w:tc>
          <w:tcPr>
            <w:tcW w:w="5102" w:type="dxa"/>
          </w:tcPr>
          <w:p w14:paraId="7387CAA9" w14:textId="57CF5BBC" w:rsidR="00262332" w:rsidRDefault="00262332" w:rsidP="00262332">
            <w:r>
              <w:t>Behandlet av</w:t>
            </w:r>
          </w:p>
        </w:tc>
        <w:tc>
          <w:tcPr>
            <w:tcW w:w="1701" w:type="dxa"/>
          </w:tcPr>
          <w:p w14:paraId="3B76B42C" w14:textId="48FF23AC" w:rsidR="00262332" w:rsidRDefault="00262332" w:rsidP="00262332">
            <w:r>
              <w:t>Møtedato</w:t>
            </w:r>
          </w:p>
        </w:tc>
        <w:tc>
          <w:tcPr>
            <w:tcW w:w="1134" w:type="dxa"/>
          </w:tcPr>
          <w:p w14:paraId="53EAE2B6" w14:textId="7F08584B" w:rsidR="00262332" w:rsidRDefault="00262332" w:rsidP="00262332">
            <w:proofErr w:type="spellStart"/>
            <w:r>
              <w:t>Saknr</w:t>
            </w:r>
            <w:proofErr w:type="spellEnd"/>
          </w:p>
        </w:tc>
      </w:tr>
      <w:tr w:rsidR="00262332" w14:paraId="6BE4D67D" w14:textId="77777777" w:rsidTr="00262332">
        <w:tc>
          <w:tcPr>
            <w:tcW w:w="5102" w:type="dxa"/>
          </w:tcPr>
          <w:p w14:paraId="519A3804" w14:textId="7148BC6B" w:rsidR="00262332" w:rsidRDefault="00262332" w:rsidP="00262332">
            <w:r>
              <w:t>1 Berg menighetsråd</w:t>
            </w:r>
          </w:p>
        </w:tc>
        <w:tc>
          <w:tcPr>
            <w:tcW w:w="1701" w:type="dxa"/>
          </w:tcPr>
          <w:p w14:paraId="2463E0B9" w14:textId="0E7152AE" w:rsidR="00262332" w:rsidRDefault="00262332" w:rsidP="00262332">
            <w:r>
              <w:t>13.11.2025</w:t>
            </w:r>
          </w:p>
        </w:tc>
        <w:tc>
          <w:tcPr>
            <w:tcW w:w="1134" w:type="dxa"/>
          </w:tcPr>
          <w:p w14:paraId="26B0E8EF" w14:textId="2C7D8FCA" w:rsidR="00262332" w:rsidRDefault="00262332" w:rsidP="00262332">
            <w:r>
              <w:t>18/25</w:t>
            </w:r>
          </w:p>
        </w:tc>
      </w:tr>
    </w:tbl>
    <w:p w14:paraId="7D4CF499" w14:textId="77777777" w:rsidR="00262332" w:rsidRDefault="00262332" w:rsidP="00262332"/>
    <w:p w14:paraId="30402060" w14:textId="77777777" w:rsidR="00262332" w:rsidRDefault="00262332" w:rsidP="00262332"/>
    <w:p w14:paraId="168425F6" w14:textId="77777777" w:rsidR="00262332" w:rsidRDefault="00262332" w:rsidP="00262332"/>
    <w:p w14:paraId="301C2795" w14:textId="77777777" w:rsidR="00262332" w:rsidRDefault="00262332" w:rsidP="00262332"/>
    <w:sdt>
      <w:sdtPr>
        <w:alias w:val="Sammendrag"/>
        <w:tag w:val="Sammendrag"/>
        <w:id w:val="480886532"/>
        <w:placeholder>
          <w:docPart w:val="19767BE982D6476C88D0E071DD749FEA"/>
        </w:placeholder>
      </w:sdtPr>
      <w:sdtEndPr/>
      <w:sdtContent>
        <w:p w14:paraId="2E242C87"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3CCD0591" w14:textId="77777777" w:rsidR="00262332" w:rsidRPr="004873B7" w:rsidRDefault="00262332" w:rsidP="00262332">
          <w:pPr>
            <w:spacing w:line="276" w:lineRule="auto"/>
          </w:pPr>
          <w:r w:rsidRPr="004873B7">
            <w:t xml:space="preserve">Regnskapet pr </w:t>
          </w:r>
          <w:r>
            <w:t>5.11</w:t>
          </w:r>
          <w:r w:rsidRPr="004873B7">
            <w:t xml:space="preserve">.25 viser totalt sett et </w:t>
          </w:r>
          <w:proofErr w:type="spellStart"/>
          <w:r w:rsidRPr="004873B7">
            <w:t>mindreforbruk</w:t>
          </w:r>
          <w:proofErr w:type="spellEnd"/>
          <w:r w:rsidRPr="004873B7">
            <w:t xml:space="preserve"> på </w:t>
          </w:r>
          <w:r>
            <w:t>37068</w:t>
          </w:r>
          <w:r w:rsidRPr="004873B7">
            <w:t xml:space="preserve"> kr. </w:t>
          </w:r>
        </w:p>
        <w:p w14:paraId="205B734E" w14:textId="77777777" w:rsidR="00262332" w:rsidRDefault="00262332" w:rsidP="00262332">
          <w:pPr>
            <w:contextualSpacing/>
          </w:pPr>
          <w:r w:rsidRPr="004873B7">
            <w:t xml:space="preserve">Ofringer til egen menighet </w:t>
          </w:r>
          <w:r>
            <w:t xml:space="preserve">er høyere enn budsjettert </w:t>
          </w:r>
          <w:r w:rsidRPr="004873B7">
            <w:t xml:space="preserve">og </w:t>
          </w:r>
          <w:r>
            <w:t xml:space="preserve">ofringer </w:t>
          </w:r>
          <w:r w:rsidRPr="004873B7">
            <w:t xml:space="preserve">til annen virksomhet er </w:t>
          </w:r>
          <w:r>
            <w:t>omtrent som</w:t>
          </w:r>
          <w:r w:rsidRPr="004873B7">
            <w:t xml:space="preserve"> budsjett</w:t>
          </w:r>
          <w:r>
            <w:t xml:space="preserve"> om man periodiserer</w:t>
          </w:r>
          <w:r w:rsidRPr="004873B7">
            <w:t xml:space="preserve">. Det er brukt </w:t>
          </w:r>
          <w:r>
            <w:t>svært lite</w:t>
          </w:r>
          <w:r w:rsidRPr="004873B7">
            <w:t xml:space="preserve"> på trosopplæring </w:t>
          </w:r>
          <w:r>
            <w:t xml:space="preserve">og konfirmanter </w:t>
          </w:r>
          <w:r w:rsidRPr="004873B7">
            <w:t xml:space="preserve">så langt i år. </w:t>
          </w:r>
        </w:p>
        <w:p w14:paraId="6F6332D4" w14:textId="77777777" w:rsidR="00262332" w:rsidRDefault="00262332" w:rsidP="00262332">
          <w:pPr>
            <w:contextualSpacing/>
          </w:pPr>
          <w:r>
            <w:t xml:space="preserve">Det store </w:t>
          </w:r>
          <w:proofErr w:type="spellStart"/>
          <w:r>
            <w:t>mindreforbruket</w:t>
          </w:r>
          <w:proofErr w:type="spellEnd"/>
          <w:r>
            <w:t xml:space="preserve"> skyldes to faktorer: Ofringer til annen virksomhet er ikke utbetalt til dem ofringene skal gå til og menigheten har høye renteinntekter (17811 kr.)</w:t>
          </w:r>
        </w:p>
      </w:sdtContent>
    </w:sdt>
    <w:p w14:paraId="53EC7D89" w14:textId="77777777" w:rsidR="00262332" w:rsidRDefault="00262332" w:rsidP="00262332"/>
    <w:sdt>
      <w:sdtPr>
        <w:rPr>
          <w:b/>
        </w:rPr>
        <w:tag w:val="MU_Tittel"/>
        <w:id w:val="-571279860"/>
        <w:placeholder>
          <w:docPart w:val="949E9DF1764448D59A72059ED857376B"/>
        </w:placeholder>
        <w:text/>
      </w:sdtPr>
      <w:sdtEndPr/>
      <w:sdtContent>
        <w:p w14:paraId="4CE61F3A" w14:textId="77777777" w:rsidR="00262332" w:rsidRDefault="00262332" w:rsidP="00262332">
          <w:pPr>
            <w:rPr>
              <w:b/>
            </w:rPr>
          </w:pPr>
          <w:r w:rsidRPr="00EF6EF9">
            <w:rPr>
              <w:b/>
            </w:rPr>
            <w:t>Forslag til vedtak</w:t>
          </w:r>
        </w:p>
      </w:sdtContent>
    </w:sdt>
    <w:p w14:paraId="1600B10B" w14:textId="77777777" w:rsidR="00262332" w:rsidRDefault="00262332" w:rsidP="00262332"/>
    <w:p w14:paraId="57973314" w14:textId="61AB9F91" w:rsidR="00262332" w:rsidRDefault="00262332" w:rsidP="00262332">
      <w:r>
        <w:t>Økonomirapport pr 5.11.25 tas til orientering.</w:t>
      </w:r>
    </w:p>
    <w:p w14:paraId="4E3ACBD1" w14:textId="77777777" w:rsidR="00262332" w:rsidRDefault="00262332" w:rsidP="00262332"/>
    <w:sdt>
      <w:sdtPr>
        <w:rPr>
          <w:b w:val="0"/>
        </w:rPr>
        <w:alias w:val="Vedtak for sak 18/25"/>
        <w:tag w:val="HandlingID209994;CaseID200691"/>
        <w:id w:val="1330630822"/>
        <w:placeholder>
          <w:docPart w:val="DefaultPlaceholder_-1854013440"/>
        </w:placeholder>
      </w:sdtPr>
      <w:sdtEndPr/>
      <w:sdtContent>
        <w:p w14:paraId="1D949716" w14:textId="07BAB0A1" w:rsidR="00262332" w:rsidRDefault="00262332" w:rsidP="00262332">
          <w:pPr>
            <w:pStyle w:val="MUCaseTitle3"/>
          </w:pPr>
          <w:r>
            <w:t>Møtebehandling</w:t>
          </w:r>
        </w:p>
        <w:p w14:paraId="0415550C" w14:textId="77777777" w:rsidR="00262332" w:rsidRDefault="00262332" w:rsidP="00262332"/>
        <w:sdt>
          <w:sdtPr>
            <w:rPr>
              <w:b w:val="0"/>
            </w:rPr>
            <w:tag w:val="MU_Innstilling"/>
            <w:id w:val="586577362"/>
            <w:lock w:val="sdtLocked"/>
            <w:placeholder>
              <w:docPart w:val="DefaultPlaceholder_-1854013440"/>
            </w:placeholder>
            <w15:appearance w15:val="hidden"/>
          </w:sdtPr>
          <w:sdtEndPr/>
          <w:sdtContent>
            <w:p w14:paraId="6296F608" w14:textId="77777777" w:rsidR="00262332" w:rsidRDefault="00262332" w:rsidP="00262332">
              <w:pPr>
                <w:pStyle w:val="MUCaseTitle3"/>
              </w:pPr>
              <w:r>
                <w:t xml:space="preserve">Vedtak </w:t>
              </w:r>
            </w:p>
            <w:sdt>
              <w:sdtPr>
                <w:tag w:val="MU_Vedtakstekst"/>
                <w:id w:val="68241827"/>
                <w:lock w:val="sdtLocked"/>
                <w:placeholder>
                  <w:docPart w:val="BC2D39CC46854DAC800EAF104280CF68"/>
                </w:placeholder>
                <w15:appearance w15:val="hidden"/>
              </w:sdtPr>
              <w:sdtEndPr/>
              <w:sdtContent>
                <w:p w14:paraId="47D2DB23" w14:textId="7F43118B" w:rsidR="00262332" w:rsidRDefault="00262332" w:rsidP="00262332">
                  <w:r>
                    <w:t>Økonomirapport pr 5.11.25 tas til orientering.</w:t>
                  </w:r>
                </w:p>
                <w:p w14:paraId="096A3C4F" w14:textId="77777777" w:rsidR="00262332" w:rsidRDefault="00140543" w:rsidP="00262332"/>
              </w:sdtContent>
            </w:sdt>
          </w:sdtContent>
        </w:sdt>
        <w:p w14:paraId="53AEE025" w14:textId="45974062" w:rsidR="00262332" w:rsidRDefault="00262332" w:rsidP="00262332">
          <w:pPr>
            <w:spacing w:before="240"/>
          </w:pPr>
          <w:r>
            <w:fldChar w:fldCharType="begin"/>
          </w:r>
          <w:r>
            <w:instrText xml:space="preserve"> MACROBUTTON SaveDecision [Lagre vedtak] </w:instrText>
          </w:r>
          <w:r>
            <w:fldChar w:fldCharType="end"/>
          </w:r>
        </w:p>
      </w:sdtContent>
    </w:sdt>
    <w:p w14:paraId="197E39D4" w14:textId="77777777" w:rsidR="00262332" w:rsidRDefault="00262332" w:rsidP="00262332">
      <w:pPr>
        <w:spacing w:before="240"/>
      </w:pPr>
    </w:p>
    <w:p w14:paraId="4FE24576" w14:textId="77777777" w:rsidR="00262332" w:rsidRDefault="00262332" w:rsidP="00262332">
      <w:pPr>
        <w:spacing w:before="240"/>
      </w:pPr>
    </w:p>
    <w:p w14:paraId="3F1C7A03" w14:textId="77777777" w:rsidR="00262332" w:rsidRDefault="00262332" w:rsidP="00262332">
      <w:pPr>
        <w:spacing w:before="240"/>
      </w:pPr>
    </w:p>
    <w:p w14:paraId="6B9009B1" w14:textId="77777777" w:rsidR="00262332" w:rsidRDefault="00262332" w:rsidP="00262332">
      <w:pPr>
        <w:pStyle w:val="MUCaseTitle2"/>
      </w:pPr>
      <w:bookmarkStart w:id="7" w:name="CaseRef209996"/>
      <w:bookmarkEnd w:id="7"/>
      <w:r>
        <w:t>19/25 Årsbudsjett Berg 2026</w:t>
      </w:r>
    </w:p>
    <w:p w14:paraId="7FDDB799" w14:textId="698D44A9"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5171998A" w14:textId="77777777" w:rsidTr="00262332">
        <w:tc>
          <w:tcPr>
            <w:tcW w:w="5102" w:type="dxa"/>
          </w:tcPr>
          <w:p w14:paraId="1513C941" w14:textId="0E1C2B5D" w:rsidR="00262332" w:rsidRDefault="00262332" w:rsidP="00262332">
            <w:r>
              <w:t>Behandlet av</w:t>
            </w:r>
          </w:p>
        </w:tc>
        <w:tc>
          <w:tcPr>
            <w:tcW w:w="1701" w:type="dxa"/>
          </w:tcPr>
          <w:p w14:paraId="331C739E" w14:textId="69B8354C" w:rsidR="00262332" w:rsidRDefault="00262332" w:rsidP="00262332">
            <w:r>
              <w:t>Møtedato</w:t>
            </w:r>
          </w:p>
        </w:tc>
        <w:tc>
          <w:tcPr>
            <w:tcW w:w="1134" w:type="dxa"/>
          </w:tcPr>
          <w:p w14:paraId="658C464B" w14:textId="5AE18C62" w:rsidR="00262332" w:rsidRDefault="00262332" w:rsidP="00262332">
            <w:proofErr w:type="spellStart"/>
            <w:r>
              <w:t>Saknr</w:t>
            </w:r>
            <w:proofErr w:type="spellEnd"/>
          </w:p>
        </w:tc>
      </w:tr>
      <w:tr w:rsidR="00262332" w14:paraId="1258AD8A" w14:textId="77777777" w:rsidTr="00262332">
        <w:tc>
          <w:tcPr>
            <w:tcW w:w="5102" w:type="dxa"/>
          </w:tcPr>
          <w:p w14:paraId="2D094A38" w14:textId="72BDFC25" w:rsidR="00262332" w:rsidRDefault="00262332" w:rsidP="00262332">
            <w:r>
              <w:t>1 Berg menighetsråd</w:t>
            </w:r>
          </w:p>
        </w:tc>
        <w:tc>
          <w:tcPr>
            <w:tcW w:w="1701" w:type="dxa"/>
          </w:tcPr>
          <w:p w14:paraId="58711611" w14:textId="7D7F07FB" w:rsidR="00262332" w:rsidRDefault="00262332" w:rsidP="00262332">
            <w:r>
              <w:t>13.11.2025</w:t>
            </w:r>
          </w:p>
        </w:tc>
        <w:tc>
          <w:tcPr>
            <w:tcW w:w="1134" w:type="dxa"/>
          </w:tcPr>
          <w:p w14:paraId="05686E35" w14:textId="0D6221CC" w:rsidR="00262332" w:rsidRDefault="00262332" w:rsidP="00262332">
            <w:r>
              <w:t>19/25</w:t>
            </w:r>
          </w:p>
        </w:tc>
      </w:tr>
    </w:tbl>
    <w:p w14:paraId="57610E17" w14:textId="77777777" w:rsidR="00262332" w:rsidRDefault="00262332" w:rsidP="00262332"/>
    <w:p w14:paraId="7862D318" w14:textId="77777777" w:rsidR="00262332" w:rsidRDefault="00262332" w:rsidP="00262332"/>
    <w:p w14:paraId="4D996454" w14:textId="77777777" w:rsidR="00262332" w:rsidRDefault="00262332" w:rsidP="00262332"/>
    <w:p w14:paraId="02332020" w14:textId="77777777" w:rsidR="00262332" w:rsidRDefault="00262332" w:rsidP="00262332"/>
    <w:sdt>
      <w:sdtPr>
        <w:alias w:val="Sammendrag"/>
        <w:tag w:val="Sammendrag"/>
        <w:id w:val="-1109038810"/>
        <w:placeholder>
          <w:docPart w:val="E2D3BBFC51D7414FAF470B984B4EC0F1"/>
        </w:placeholder>
      </w:sdtPr>
      <w:sdtEndPr/>
      <w:sdtContent>
        <w:p w14:paraId="0FFB60D8"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39BF01E8" w14:textId="77777777" w:rsidR="00262332" w:rsidRDefault="00262332" w:rsidP="00262332">
          <w:pPr>
            <w:contextualSpacing/>
          </w:pPr>
          <w:r>
            <w:t>Bispedømmet reduserte trosopplæringstilskuddet fra 2023 til 2024, og det har ikke økt igjen. I 2024 og 2025 har vi klart å lønne menighetspedagog i 40 % stilling, fordi Lenvik menighet har avsatt noe av sine midler til BTT. Fra 2026 er ikke dette lenger mulig. Menighetspedagogen har sagt opp sin stilling (egen sak), og budsjettet vil bli påvirket av det som skjer med stillingen i 2026. Hvis man ikke bruker alt av tilskuddet fra bispedømmet til lønn, vil man ha midler til andre driftsutgifter, og dermed vil ikke menigheten måtte overføre penger til trosopplæringen. I forslag til budsjett for 2026 er utgiftene til trosopplæring og konfirmanter redusert fra året før. Utgiftene foreslås dekket av ubundet fond til menigheten (disposisjonsfondet) med 5500 kr. I oppsettet av budsjettet: Det aller meste av utgifter er lagt inn i prosjektregnskap i fellesrådet, og det er beregnet overføring av 24500 kr fra menigheten for å dekke dette («refusjon til fellesråd», markert med grønn skrift i budsjettet).</w:t>
          </w:r>
        </w:p>
      </w:sdtContent>
    </w:sdt>
    <w:p w14:paraId="62773534" w14:textId="77777777" w:rsidR="00262332" w:rsidRDefault="00262332" w:rsidP="00262332"/>
    <w:sdt>
      <w:sdtPr>
        <w:rPr>
          <w:b/>
        </w:rPr>
        <w:tag w:val="MU_Tittel"/>
        <w:id w:val="-1769157276"/>
        <w:placeholder>
          <w:docPart w:val="C255796AB9F14C34851AC62EB87C39EE"/>
        </w:placeholder>
        <w:text/>
      </w:sdtPr>
      <w:sdtEndPr/>
      <w:sdtContent>
        <w:p w14:paraId="6EBC3C47" w14:textId="77777777" w:rsidR="00262332" w:rsidRDefault="00262332" w:rsidP="00262332">
          <w:pPr>
            <w:rPr>
              <w:b/>
            </w:rPr>
          </w:pPr>
          <w:r w:rsidRPr="00EF6EF9">
            <w:rPr>
              <w:b/>
            </w:rPr>
            <w:t>Forslag til vedtak</w:t>
          </w:r>
        </w:p>
      </w:sdtContent>
    </w:sdt>
    <w:p w14:paraId="3C0EFB68" w14:textId="77777777" w:rsidR="00262332" w:rsidRDefault="00262332" w:rsidP="00262332"/>
    <w:p w14:paraId="62D331C8" w14:textId="1AB6E560" w:rsidR="00262332" w:rsidRDefault="00262332" w:rsidP="00262332">
      <w:r>
        <w:t>Forslag til årsbudsjett for 2026 vedtas.</w:t>
      </w:r>
    </w:p>
    <w:p w14:paraId="0749A548" w14:textId="77777777" w:rsidR="00262332" w:rsidRDefault="00262332" w:rsidP="00262332"/>
    <w:sdt>
      <w:sdtPr>
        <w:rPr>
          <w:b w:val="0"/>
        </w:rPr>
        <w:alias w:val="Vedtak for sak 19/25"/>
        <w:tag w:val="HandlingID209996;CaseID200692"/>
        <w:id w:val="1705989592"/>
        <w:placeholder>
          <w:docPart w:val="DefaultPlaceholder_-1854013440"/>
        </w:placeholder>
      </w:sdtPr>
      <w:sdtEndPr/>
      <w:sdtContent>
        <w:p w14:paraId="56EE21B3" w14:textId="50E3A8A8" w:rsidR="00262332" w:rsidRDefault="00262332" w:rsidP="00262332">
          <w:pPr>
            <w:pStyle w:val="MUCaseTitle3"/>
          </w:pPr>
          <w:r>
            <w:t>Møtebehandling</w:t>
          </w:r>
        </w:p>
        <w:p w14:paraId="6735D398" w14:textId="77777777" w:rsidR="00262332" w:rsidRDefault="00262332" w:rsidP="00262332"/>
        <w:sdt>
          <w:sdtPr>
            <w:rPr>
              <w:b w:val="0"/>
            </w:rPr>
            <w:tag w:val="MU_Innstilling"/>
            <w:id w:val="1184478625"/>
            <w:lock w:val="sdtLocked"/>
            <w:placeholder>
              <w:docPart w:val="DefaultPlaceholder_-1854013440"/>
            </w:placeholder>
            <w15:appearance w15:val="hidden"/>
          </w:sdtPr>
          <w:sdtEndPr/>
          <w:sdtContent>
            <w:p w14:paraId="69CF73E9" w14:textId="77777777" w:rsidR="00262332" w:rsidRDefault="00262332" w:rsidP="00262332">
              <w:pPr>
                <w:pStyle w:val="MUCaseTitle3"/>
              </w:pPr>
              <w:r>
                <w:t xml:space="preserve">Vedtak </w:t>
              </w:r>
            </w:p>
            <w:sdt>
              <w:sdtPr>
                <w:tag w:val="MU_Vedtakstekst"/>
                <w:id w:val="1014190497"/>
                <w:lock w:val="sdtLocked"/>
                <w:placeholder>
                  <w:docPart w:val="F60E6BBCFA114456A4404728625C3B54"/>
                </w:placeholder>
                <w15:appearance w15:val="hidden"/>
              </w:sdtPr>
              <w:sdtEndPr/>
              <w:sdtContent>
                <w:p w14:paraId="47500FEA" w14:textId="7E271F09" w:rsidR="00262332" w:rsidRDefault="00262332" w:rsidP="00262332">
                  <w:r>
                    <w:t>Forslag til årsbudsjett for 2026 vedtas.</w:t>
                  </w:r>
                </w:p>
                <w:p w14:paraId="0214E791" w14:textId="77777777" w:rsidR="00262332" w:rsidRDefault="00140543" w:rsidP="00262332"/>
              </w:sdtContent>
            </w:sdt>
          </w:sdtContent>
        </w:sdt>
        <w:p w14:paraId="02D28586" w14:textId="5BB6BDAF" w:rsidR="00262332" w:rsidRDefault="00262332" w:rsidP="00262332">
          <w:pPr>
            <w:spacing w:before="240"/>
          </w:pPr>
          <w:r>
            <w:fldChar w:fldCharType="begin"/>
          </w:r>
          <w:r>
            <w:instrText xml:space="preserve"> MACROBUTTON SaveDecision [Lagre vedtak] </w:instrText>
          </w:r>
          <w:r>
            <w:fldChar w:fldCharType="end"/>
          </w:r>
        </w:p>
      </w:sdtContent>
    </w:sdt>
    <w:p w14:paraId="38CFCA61" w14:textId="77777777" w:rsidR="00262332" w:rsidRDefault="00262332" w:rsidP="00262332">
      <w:pPr>
        <w:spacing w:before="240"/>
      </w:pPr>
    </w:p>
    <w:p w14:paraId="3FB70E06" w14:textId="77777777" w:rsidR="00262332" w:rsidRDefault="00262332" w:rsidP="00262332">
      <w:pPr>
        <w:spacing w:before="240"/>
      </w:pPr>
    </w:p>
    <w:p w14:paraId="146BF438" w14:textId="77777777" w:rsidR="00262332" w:rsidRDefault="00262332" w:rsidP="00262332">
      <w:pPr>
        <w:spacing w:before="240"/>
      </w:pPr>
    </w:p>
    <w:p w14:paraId="745A819A" w14:textId="77777777" w:rsidR="00262332" w:rsidRDefault="00262332" w:rsidP="00262332">
      <w:pPr>
        <w:pStyle w:val="MUCaseTitle2"/>
      </w:pPr>
      <w:bookmarkStart w:id="8" w:name="CaseRef209984"/>
      <w:bookmarkEnd w:id="8"/>
      <w:r>
        <w:t>20/25 Møteplan Berg 2026</w:t>
      </w:r>
    </w:p>
    <w:p w14:paraId="5E0617DA" w14:textId="39E72A9C"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423E6A55" w14:textId="77777777" w:rsidTr="00262332">
        <w:tc>
          <w:tcPr>
            <w:tcW w:w="5102" w:type="dxa"/>
          </w:tcPr>
          <w:p w14:paraId="60AA3A26" w14:textId="6F82283A" w:rsidR="00262332" w:rsidRDefault="00262332" w:rsidP="00262332">
            <w:r>
              <w:t>Behandlet av</w:t>
            </w:r>
          </w:p>
        </w:tc>
        <w:tc>
          <w:tcPr>
            <w:tcW w:w="1701" w:type="dxa"/>
          </w:tcPr>
          <w:p w14:paraId="7D85AFA0" w14:textId="6F4E21BE" w:rsidR="00262332" w:rsidRDefault="00262332" w:rsidP="00262332">
            <w:r>
              <w:t>Møtedato</w:t>
            </w:r>
          </w:p>
        </w:tc>
        <w:tc>
          <w:tcPr>
            <w:tcW w:w="1134" w:type="dxa"/>
          </w:tcPr>
          <w:p w14:paraId="0CAF7594" w14:textId="23716CC9" w:rsidR="00262332" w:rsidRDefault="00262332" w:rsidP="00262332">
            <w:proofErr w:type="spellStart"/>
            <w:r>
              <w:t>Saknr</w:t>
            </w:r>
            <w:proofErr w:type="spellEnd"/>
          </w:p>
        </w:tc>
      </w:tr>
      <w:tr w:rsidR="00262332" w14:paraId="3964BA49" w14:textId="77777777" w:rsidTr="00262332">
        <w:tc>
          <w:tcPr>
            <w:tcW w:w="5102" w:type="dxa"/>
          </w:tcPr>
          <w:p w14:paraId="4AE979D5" w14:textId="18CCE4B0" w:rsidR="00262332" w:rsidRDefault="00262332" w:rsidP="00262332">
            <w:r>
              <w:t>1 Berg menighetsråd</w:t>
            </w:r>
          </w:p>
        </w:tc>
        <w:tc>
          <w:tcPr>
            <w:tcW w:w="1701" w:type="dxa"/>
          </w:tcPr>
          <w:p w14:paraId="79F3C9BA" w14:textId="076DEF0F" w:rsidR="00262332" w:rsidRDefault="00262332" w:rsidP="00262332">
            <w:r>
              <w:t>13.11.2025</w:t>
            </w:r>
          </w:p>
        </w:tc>
        <w:tc>
          <w:tcPr>
            <w:tcW w:w="1134" w:type="dxa"/>
          </w:tcPr>
          <w:p w14:paraId="188ECD3F" w14:textId="1F78D1FE" w:rsidR="00262332" w:rsidRDefault="00262332" w:rsidP="00262332">
            <w:r>
              <w:t>20/25</w:t>
            </w:r>
          </w:p>
        </w:tc>
      </w:tr>
    </w:tbl>
    <w:p w14:paraId="3E3E2772" w14:textId="77777777" w:rsidR="00262332" w:rsidRDefault="00262332" w:rsidP="00262332"/>
    <w:p w14:paraId="5CE3855A" w14:textId="77777777" w:rsidR="00262332" w:rsidRDefault="00262332" w:rsidP="00262332"/>
    <w:p w14:paraId="00DD7257" w14:textId="77777777" w:rsidR="00262332" w:rsidRDefault="00262332" w:rsidP="00262332"/>
    <w:p w14:paraId="7E3565A9" w14:textId="77777777" w:rsidR="00262332" w:rsidRDefault="00262332" w:rsidP="00262332"/>
    <w:sdt>
      <w:sdtPr>
        <w:alias w:val="Sammendrag"/>
        <w:tag w:val="Sammendrag"/>
        <w:id w:val="1704586169"/>
        <w:placeholder>
          <w:docPart w:val="A0233ABFE76E4AA2B01F6024E51AF094"/>
        </w:placeholder>
      </w:sdtPr>
      <w:sdtEndPr/>
      <w:sdtContent>
        <w:p w14:paraId="48731E9F"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036A82D2" w14:textId="77777777" w:rsidR="00262332" w:rsidRDefault="00262332" w:rsidP="00262332">
          <w:pPr>
            <w:contextualSpacing/>
          </w:pPr>
          <w:r>
            <w:t xml:space="preserve">Det er lagt opp til 4 møter pr år: To før sommeren og to etterpå. Menighetsrådsmøtene i 2025 har vært på torsdager </w:t>
          </w:r>
          <w:proofErr w:type="spellStart"/>
          <w:r>
            <w:t>kl</w:t>
          </w:r>
          <w:proofErr w:type="spellEnd"/>
          <w:r>
            <w:t xml:space="preserve"> 13:00 på Senjahopen skole, noe det også bør være i 2026.</w:t>
          </w:r>
        </w:p>
      </w:sdtContent>
    </w:sdt>
    <w:p w14:paraId="07550DF5" w14:textId="77777777" w:rsidR="00262332" w:rsidRDefault="00262332" w:rsidP="00262332"/>
    <w:sdt>
      <w:sdtPr>
        <w:rPr>
          <w:b/>
        </w:rPr>
        <w:tag w:val="MU_Tittel"/>
        <w:id w:val="-1613353214"/>
        <w:placeholder>
          <w:docPart w:val="1EFF3BBC19EB41CCBC390A5B5152394C"/>
        </w:placeholder>
        <w:text/>
      </w:sdtPr>
      <w:sdtEndPr/>
      <w:sdtContent>
        <w:p w14:paraId="54A24B15" w14:textId="77777777" w:rsidR="00262332" w:rsidRDefault="00262332" w:rsidP="00262332">
          <w:pPr>
            <w:rPr>
              <w:b/>
            </w:rPr>
          </w:pPr>
          <w:r w:rsidRPr="00EF6EF9">
            <w:rPr>
              <w:b/>
            </w:rPr>
            <w:t>Forslag til vedtak</w:t>
          </w:r>
        </w:p>
      </w:sdtContent>
    </w:sdt>
    <w:p w14:paraId="6169B73A" w14:textId="77777777" w:rsidR="00262332" w:rsidRDefault="00262332" w:rsidP="00262332"/>
    <w:p w14:paraId="7979D60E" w14:textId="4639CB83" w:rsidR="00262332" w:rsidRDefault="00262332" w:rsidP="00262332">
      <w:r>
        <w:t xml:space="preserve">Det legges opp til fire møter, som alle avholdes på torsdager </w:t>
      </w:r>
      <w:proofErr w:type="spellStart"/>
      <w:r>
        <w:t>kl</w:t>
      </w:r>
      <w:proofErr w:type="spellEnd"/>
      <w:r>
        <w:t xml:space="preserve"> 13:00 på Senjahopen skole. Møtedatoene er 5.2, 4.6, 10.9 og 12.11.</w:t>
      </w:r>
    </w:p>
    <w:p w14:paraId="127ABFED" w14:textId="77777777" w:rsidR="00262332" w:rsidRDefault="00262332" w:rsidP="00262332"/>
    <w:sdt>
      <w:sdtPr>
        <w:rPr>
          <w:b w:val="0"/>
        </w:rPr>
        <w:alias w:val="Vedtak for sak 20/25"/>
        <w:tag w:val="HandlingID209984;CaseID200693"/>
        <w:id w:val="-1931411223"/>
        <w:placeholder>
          <w:docPart w:val="DefaultPlaceholder_-1854013440"/>
        </w:placeholder>
      </w:sdtPr>
      <w:sdtEndPr/>
      <w:sdtContent>
        <w:p w14:paraId="0CE3EEB2" w14:textId="6ACD750F" w:rsidR="00262332" w:rsidRDefault="00262332" w:rsidP="00262332">
          <w:pPr>
            <w:pStyle w:val="MUCaseTitle3"/>
          </w:pPr>
          <w:r>
            <w:t>Møtebehandling</w:t>
          </w:r>
        </w:p>
        <w:p w14:paraId="2468EB85" w14:textId="77777777" w:rsidR="00262332" w:rsidRDefault="00262332" w:rsidP="00262332"/>
        <w:sdt>
          <w:sdtPr>
            <w:rPr>
              <w:b w:val="0"/>
            </w:rPr>
            <w:tag w:val="MU_Innstilling"/>
            <w:id w:val="-345183767"/>
            <w:lock w:val="sdtLocked"/>
            <w:placeholder>
              <w:docPart w:val="DefaultPlaceholder_-1854013440"/>
            </w:placeholder>
            <w15:appearance w15:val="hidden"/>
          </w:sdtPr>
          <w:sdtEndPr/>
          <w:sdtContent>
            <w:p w14:paraId="5449019F" w14:textId="77777777" w:rsidR="00262332" w:rsidRDefault="00262332" w:rsidP="00262332">
              <w:pPr>
                <w:pStyle w:val="MUCaseTitle3"/>
              </w:pPr>
              <w:r>
                <w:t xml:space="preserve">Vedtak </w:t>
              </w:r>
            </w:p>
            <w:sdt>
              <w:sdtPr>
                <w:tag w:val="MU_Vedtakstekst"/>
                <w:id w:val="-1228529980"/>
                <w:lock w:val="sdtLocked"/>
                <w:placeholder>
                  <w:docPart w:val="17106682DC144BD099B3AB32239AF891"/>
                </w:placeholder>
                <w15:appearance w15:val="hidden"/>
              </w:sdtPr>
              <w:sdtEndPr/>
              <w:sdtContent>
                <w:p w14:paraId="78082D7F" w14:textId="002FBA57" w:rsidR="00262332" w:rsidRDefault="00262332" w:rsidP="00262332">
                  <w:r>
                    <w:t xml:space="preserve">Det legges opp til fire møter, som alle avholdes på torsdager </w:t>
                  </w:r>
                  <w:proofErr w:type="spellStart"/>
                  <w:r>
                    <w:t>kl</w:t>
                  </w:r>
                  <w:proofErr w:type="spellEnd"/>
                  <w:r>
                    <w:t xml:space="preserve"> 13:00 på Senjahopen skole. Møtedatoene er 5.2, 4.6, 10.9 og 12.11.</w:t>
                  </w:r>
                </w:p>
                <w:p w14:paraId="5862C9E8" w14:textId="77777777" w:rsidR="00262332" w:rsidRDefault="00140543" w:rsidP="00262332"/>
              </w:sdtContent>
            </w:sdt>
          </w:sdtContent>
        </w:sdt>
        <w:p w14:paraId="6FA2F32B" w14:textId="36925FD4" w:rsidR="00262332" w:rsidRDefault="00262332" w:rsidP="00262332">
          <w:pPr>
            <w:spacing w:before="240"/>
          </w:pPr>
          <w:r>
            <w:fldChar w:fldCharType="begin"/>
          </w:r>
          <w:r>
            <w:instrText xml:space="preserve"> MACROBUTTON SaveDecision [Lagre vedtak] </w:instrText>
          </w:r>
          <w:r>
            <w:fldChar w:fldCharType="end"/>
          </w:r>
        </w:p>
      </w:sdtContent>
    </w:sdt>
    <w:p w14:paraId="611AE06E" w14:textId="77777777" w:rsidR="00262332" w:rsidRDefault="00262332" w:rsidP="00262332">
      <w:pPr>
        <w:spacing w:before="240"/>
      </w:pPr>
    </w:p>
    <w:p w14:paraId="0926FA64" w14:textId="77777777" w:rsidR="00262332" w:rsidRDefault="00262332" w:rsidP="00262332">
      <w:pPr>
        <w:spacing w:before="240"/>
      </w:pPr>
    </w:p>
    <w:p w14:paraId="0F320D0D" w14:textId="77777777" w:rsidR="00262332" w:rsidRDefault="00262332" w:rsidP="00262332">
      <w:pPr>
        <w:spacing w:before="240"/>
      </w:pPr>
    </w:p>
    <w:p w14:paraId="43157C22" w14:textId="77777777" w:rsidR="00262332" w:rsidRDefault="00262332" w:rsidP="00262332">
      <w:pPr>
        <w:pStyle w:val="MUCaseTitle2"/>
      </w:pPr>
      <w:bookmarkStart w:id="9" w:name="CaseRef209986"/>
      <w:bookmarkEnd w:id="9"/>
      <w:r>
        <w:t>21/25 Offerplan Berg 2026</w:t>
      </w:r>
    </w:p>
    <w:p w14:paraId="31155785" w14:textId="054F023C"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55424D06" w14:textId="77777777" w:rsidTr="00262332">
        <w:tc>
          <w:tcPr>
            <w:tcW w:w="5102" w:type="dxa"/>
          </w:tcPr>
          <w:p w14:paraId="50AE44E9" w14:textId="6B91CE4C" w:rsidR="00262332" w:rsidRDefault="00262332" w:rsidP="00262332">
            <w:r>
              <w:t>Behandlet av</w:t>
            </w:r>
          </w:p>
        </w:tc>
        <w:tc>
          <w:tcPr>
            <w:tcW w:w="1701" w:type="dxa"/>
          </w:tcPr>
          <w:p w14:paraId="48966FB7" w14:textId="53A421C2" w:rsidR="00262332" w:rsidRDefault="00262332" w:rsidP="00262332">
            <w:r>
              <w:t>Møtedato</w:t>
            </w:r>
          </w:p>
        </w:tc>
        <w:tc>
          <w:tcPr>
            <w:tcW w:w="1134" w:type="dxa"/>
          </w:tcPr>
          <w:p w14:paraId="4E48ADD9" w14:textId="5AAFFBE6" w:rsidR="00262332" w:rsidRDefault="00262332" w:rsidP="00262332">
            <w:proofErr w:type="spellStart"/>
            <w:r>
              <w:t>Saknr</w:t>
            </w:r>
            <w:proofErr w:type="spellEnd"/>
          </w:p>
        </w:tc>
      </w:tr>
      <w:tr w:rsidR="00262332" w14:paraId="6C0DD4FA" w14:textId="77777777" w:rsidTr="00262332">
        <w:tc>
          <w:tcPr>
            <w:tcW w:w="5102" w:type="dxa"/>
          </w:tcPr>
          <w:p w14:paraId="47420456" w14:textId="721AF973" w:rsidR="00262332" w:rsidRDefault="00262332" w:rsidP="00262332">
            <w:r>
              <w:t>1 Berg menighetsråd</w:t>
            </w:r>
          </w:p>
        </w:tc>
        <w:tc>
          <w:tcPr>
            <w:tcW w:w="1701" w:type="dxa"/>
          </w:tcPr>
          <w:p w14:paraId="4AAD41CA" w14:textId="0FE0AFA2" w:rsidR="00262332" w:rsidRDefault="00262332" w:rsidP="00262332">
            <w:r>
              <w:t>13.11.2025</w:t>
            </w:r>
          </w:p>
        </w:tc>
        <w:tc>
          <w:tcPr>
            <w:tcW w:w="1134" w:type="dxa"/>
          </w:tcPr>
          <w:p w14:paraId="73C1C775" w14:textId="39BEA142" w:rsidR="00262332" w:rsidRDefault="00262332" w:rsidP="00262332">
            <w:r>
              <w:t>21/25</w:t>
            </w:r>
          </w:p>
        </w:tc>
      </w:tr>
    </w:tbl>
    <w:p w14:paraId="24F5863C" w14:textId="77777777" w:rsidR="00262332" w:rsidRDefault="00262332" w:rsidP="00262332"/>
    <w:p w14:paraId="059E8EBF" w14:textId="77777777" w:rsidR="00262332" w:rsidRDefault="00262332" w:rsidP="00262332"/>
    <w:p w14:paraId="0762446F" w14:textId="77777777" w:rsidR="00262332" w:rsidRDefault="00262332" w:rsidP="00262332"/>
    <w:p w14:paraId="6276BE88" w14:textId="77777777" w:rsidR="00262332" w:rsidRDefault="00262332" w:rsidP="00262332"/>
    <w:sdt>
      <w:sdtPr>
        <w:alias w:val="Sammendrag"/>
        <w:tag w:val="Sammendrag"/>
        <w:id w:val="-595406247"/>
        <w:placeholder>
          <w:docPart w:val="A027DC667E894390BE6C6E2285328B21"/>
        </w:placeholder>
      </w:sdtPr>
      <w:sdtEndPr/>
      <w:sdtContent>
        <w:p w14:paraId="0878B45B" w14:textId="77777777" w:rsidR="00262332" w:rsidRDefault="00262332" w:rsidP="00262332">
          <w:pPr>
            <w:keepNext/>
            <w:keepLines/>
            <w:outlineLvl w:val="1"/>
          </w:pPr>
          <w:r>
            <w:t>Offerlisten utarbeides av sokneprest og vedtas av menighetsrådet. Ettersom menigheten er uten sokneprest for tiden, er det daglig leder som har lagt frem forslaget. Offerplanen er lik den for 2025, med unntak av at én ofring til egen menighet er tatt bort.</w:t>
          </w:r>
        </w:p>
        <w:p w14:paraId="19ABC7F3" w14:textId="77777777" w:rsidR="00262332" w:rsidRDefault="00262332" w:rsidP="00262332">
          <w:pPr>
            <w:keepNext/>
            <w:keepLines/>
            <w:outlineLvl w:val="1"/>
          </w:pPr>
        </w:p>
        <w:tbl>
          <w:tblPr>
            <w:tblW w:w="4380" w:type="dxa"/>
            <w:tblLayout w:type="fixed"/>
            <w:tblCellMar>
              <w:left w:w="70" w:type="dxa"/>
              <w:right w:w="70" w:type="dxa"/>
            </w:tblCellMar>
            <w:tblLook w:val="04A0" w:firstRow="1" w:lastRow="0" w:firstColumn="1" w:lastColumn="0" w:noHBand="0" w:noVBand="1"/>
          </w:tblPr>
          <w:tblGrid>
            <w:gridCol w:w="3178"/>
            <w:gridCol w:w="1202"/>
          </w:tblGrid>
          <w:tr w:rsidR="00262332" w14:paraId="7989FC91" w14:textId="77777777" w:rsidTr="00FD652F">
            <w:trPr>
              <w:trHeight w:val="300"/>
            </w:trPr>
            <w:tc>
              <w:tcPr>
                <w:tcW w:w="3173" w:type="dxa"/>
                <w:noWrap/>
                <w:vAlign w:val="bottom"/>
                <w:hideMark/>
              </w:tcPr>
              <w:p w14:paraId="6E22744A" w14:textId="77777777" w:rsidR="00262332" w:rsidRDefault="00262332" w:rsidP="00FD652F">
                <w:pPr>
                  <w:spacing w:line="276" w:lineRule="auto"/>
                  <w:rPr>
                    <w:rFonts w:ascii="Calibri" w:hAnsi="Calibri"/>
                    <w:color w:val="000000"/>
                  </w:rPr>
                </w:pPr>
                <w:r>
                  <w:rPr>
                    <w:rFonts w:ascii="Calibri" w:hAnsi="Calibri"/>
                    <w:color w:val="000000"/>
                  </w:rPr>
                  <w:t xml:space="preserve">Misjonsprosjekt </w:t>
                </w:r>
              </w:p>
            </w:tc>
            <w:tc>
              <w:tcPr>
                <w:tcW w:w="1200" w:type="dxa"/>
                <w:noWrap/>
                <w:vAlign w:val="bottom"/>
                <w:hideMark/>
              </w:tcPr>
              <w:p w14:paraId="3AD431DF" w14:textId="77777777" w:rsidR="00262332" w:rsidRDefault="00262332" w:rsidP="00FD652F">
                <w:pPr>
                  <w:spacing w:line="276" w:lineRule="auto"/>
                  <w:jc w:val="right"/>
                  <w:rPr>
                    <w:rFonts w:ascii="Calibri" w:hAnsi="Calibri"/>
                    <w:color w:val="000000"/>
                  </w:rPr>
                </w:pPr>
                <w:r>
                  <w:rPr>
                    <w:rFonts w:ascii="Calibri" w:hAnsi="Calibri"/>
                    <w:color w:val="000000"/>
                  </w:rPr>
                  <w:t>4</w:t>
                </w:r>
              </w:p>
            </w:tc>
          </w:tr>
          <w:tr w:rsidR="00262332" w14:paraId="59DCAB03" w14:textId="77777777" w:rsidTr="00FD652F">
            <w:trPr>
              <w:trHeight w:val="300"/>
            </w:trPr>
            <w:tc>
              <w:tcPr>
                <w:tcW w:w="3173" w:type="dxa"/>
                <w:noWrap/>
                <w:vAlign w:val="bottom"/>
                <w:hideMark/>
              </w:tcPr>
              <w:p w14:paraId="3DAB4E99" w14:textId="77777777" w:rsidR="00262332" w:rsidRDefault="00262332" w:rsidP="00FD652F">
                <w:pPr>
                  <w:spacing w:line="276" w:lineRule="auto"/>
                  <w:rPr>
                    <w:rFonts w:ascii="Calibri" w:hAnsi="Calibri"/>
                    <w:color w:val="000000"/>
                  </w:rPr>
                </w:pPr>
                <w:r>
                  <w:rPr>
                    <w:rFonts w:ascii="Calibri" w:hAnsi="Calibri"/>
                    <w:color w:val="000000"/>
                  </w:rPr>
                  <w:t>Det Norske Misjonsselskap</w:t>
                </w:r>
              </w:p>
            </w:tc>
            <w:tc>
              <w:tcPr>
                <w:tcW w:w="1200" w:type="dxa"/>
                <w:noWrap/>
                <w:vAlign w:val="bottom"/>
                <w:hideMark/>
              </w:tcPr>
              <w:p w14:paraId="6FF30A3D"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15DB3D31" w14:textId="77777777" w:rsidTr="00FD652F">
            <w:trPr>
              <w:trHeight w:val="300"/>
            </w:trPr>
            <w:tc>
              <w:tcPr>
                <w:tcW w:w="3173" w:type="dxa"/>
                <w:noWrap/>
                <w:vAlign w:val="bottom"/>
                <w:hideMark/>
              </w:tcPr>
              <w:p w14:paraId="01997ED1" w14:textId="77777777" w:rsidR="00262332" w:rsidRDefault="00262332" w:rsidP="00FD652F">
                <w:pPr>
                  <w:spacing w:line="276" w:lineRule="auto"/>
                  <w:rPr>
                    <w:rFonts w:ascii="Calibri" w:hAnsi="Calibri"/>
                    <w:color w:val="000000"/>
                  </w:rPr>
                </w:pPr>
                <w:r>
                  <w:rPr>
                    <w:rFonts w:ascii="Calibri" w:hAnsi="Calibri"/>
                    <w:color w:val="000000"/>
                  </w:rPr>
                  <w:t>Egen menighet - Berg sokn</w:t>
                </w:r>
              </w:p>
            </w:tc>
            <w:tc>
              <w:tcPr>
                <w:tcW w:w="1200" w:type="dxa"/>
                <w:noWrap/>
                <w:vAlign w:val="bottom"/>
                <w:hideMark/>
              </w:tcPr>
              <w:p w14:paraId="78A2BA8A" w14:textId="77777777" w:rsidR="00262332" w:rsidRDefault="00262332" w:rsidP="00FD652F">
                <w:pPr>
                  <w:spacing w:line="276" w:lineRule="auto"/>
                  <w:jc w:val="right"/>
                  <w:rPr>
                    <w:rFonts w:ascii="Calibri" w:hAnsi="Calibri"/>
                    <w:color w:val="000000"/>
                  </w:rPr>
                </w:pPr>
                <w:r>
                  <w:rPr>
                    <w:rFonts w:ascii="Calibri" w:hAnsi="Calibri"/>
                    <w:color w:val="000000"/>
                  </w:rPr>
                  <w:t>14</w:t>
                </w:r>
              </w:p>
            </w:tc>
          </w:tr>
          <w:tr w:rsidR="00262332" w14:paraId="56B7A1D1" w14:textId="77777777" w:rsidTr="00FD652F">
            <w:trPr>
              <w:trHeight w:val="300"/>
            </w:trPr>
            <w:tc>
              <w:tcPr>
                <w:tcW w:w="3173" w:type="dxa"/>
                <w:noWrap/>
                <w:vAlign w:val="bottom"/>
                <w:hideMark/>
              </w:tcPr>
              <w:p w14:paraId="16C745F6" w14:textId="77777777" w:rsidR="00262332" w:rsidRDefault="00262332" w:rsidP="00FD652F">
                <w:pPr>
                  <w:spacing w:line="276" w:lineRule="auto"/>
                  <w:rPr>
                    <w:rFonts w:ascii="Calibri" w:hAnsi="Calibri"/>
                    <w:color w:val="000000"/>
                  </w:rPr>
                </w:pPr>
                <w:proofErr w:type="spellStart"/>
                <w:r>
                  <w:rPr>
                    <w:rFonts w:ascii="Calibri" w:hAnsi="Calibri"/>
                    <w:color w:val="000000"/>
                  </w:rPr>
                  <w:t>Finnsæter</w:t>
                </w:r>
                <w:proofErr w:type="spellEnd"/>
                <w:r>
                  <w:rPr>
                    <w:rFonts w:ascii="Calibri" w:hAnsi="Calibri"/>
                    <w:color w:val="000000"/>
                  </w:rPr>
                  <w:t xml:space="preserve"> kapellforening</w:t>
                </w:r>
              </w:p>
            </w:tc>
            <w:tc>
              <w:tcPr>
                <w:tcW w:w="1200" w:type="dxa"/>
                <w:noWrap/>
                <w:vAlign w:val="bottom"/>
                <w:hideMark/>
              </w:tcPr>
              <w:p w14:paraId="75D3BAF1" w14:textId="77777777" w:rsidR="00262332" w:rsidRDefault="00262332" w:rsidP="00FD652F">
                <w:pPr>
                  <w:spacing w:line="276" w:lineRule="auto"/>
                  <w:jc w:val="right"/>
                  <w:rPr>
                    <w:rFonts w:ascii="Calibri" w:hAnsi="Calibri"/>
                    <w:color w:val="000000"/>
                  </w:rPr>
                </w:pPr>
                <w:r>
                  <w:rPr>
                    <w:rFonts w:ascii="Calibri" w:hAnsi="Calibri"/>
                    <w:color w:val="000000"/>
                  </w:rPr>
                  <w:t>3</w:t>
                </w:r>
              </w:p>
            </w:tc>
          </w:tr>
          <w:tr w:rsidR="00262332" w14:paraId="79F9968B" w14:textId="77777777" w:rsidTr="00FD652F">
            <w:trPr>
              <w:trHeight w:val="300"/>
            </w:trPr>
            <w:tc>
              <w:tcPr>
                <w:tcW w:w="3173" w:type="dxa"/>
                <w:noWrap/>
                <w:vAlign w:val="bottom"/>
                <w:hideMark/>
              </w:tcPr>
              <w:p w14:paraId="5DC7A8EA" w14:textId="77777777" w:rsidR="00262332" w:rsidRDefault="00262332" w:rsidP="00FD652F">
                <w:pPr>
                  <w:spacing w:line="276" w:lineRule="auto"/>
                  <w:rPr>
                    <w:rFonts w:ascii="Calibri" w:hAnsi="Calibri"/>
                    <w:color w:val="000000"/>
                  </w:rPr>
                </w:pPr>
                <w:r>
                  <w:rPr>
                    <w:rFonts w:ascii="Calibri" w:hAnsi="Calibri"/>
                    <w:color w:val="000000"/>
                  </w:rPr>
                  <w:t>For Livsrett og Menneskeverd</w:t>
                </w:r>
              </w:p>
            </w:tc>
            <w:tc>
              <w:tcPr>
                <w:tcW w:w="1200" w:type="dxa"/>
                <w:noWrap/>
                <w:vAlign w:val="bottom"/>
                <w:hideMark/>
              </w:tcPr>
              <w:p w14:paraId="4FA7F89E" w14:textId="77777777" w:rsidR="00262332" w:rsidRDefault="00262332" w:rsidP="00FD652F">
                <w:pPr>
                  <w:spacing w:line="276" w:lineRule="auto"/>
                  <w:jc w:val="right"/>
                  <w:rPr>
                    <w:rFonts w:ascii="Calibri" w:hAnsi="Calibri"/>
                    <w:color w:val="000000"/>
                  </w:rPr>
                </w:pPr>
                <w:r>
                  <w:rPr>
                    <w:rFonts w:ascii="Calibri" w:hAnsi="Calibri"/>
                    <w:color w:val="000000"/>
                  </w:rPr>
                  <w:t>1</w:t>
                </w:r>
              </w:p>
            </w:tc>
          </w:tr>
          <w:tr w:rsidR="00262332" w14:paraId="592D6816" w14:textId="77777777" w:rsidTr="00FD652F">
            <w:trPr>
              <w:trHeight w:val="300"/>
            </w:trPr>
            <w:tc>
              <w:tcPr>
                <w:tcW w:w="3173" w:type="dxa"/>
                <w:noWrap/>
                <w:vAlign w:val="bottom"/>
                <w:hideMark/>
              </w:tcPr>
              <w:p w14:paraId="771147D5" w14:textId="77777777" w:rsidR="00262332" w:rsidRDefault="00262332" w:rsidP="00FD652F">
                <w:pPr>
                  <w:spacing w:line="276" w:lineRule="auto"/>
                  <w:rPr>
                    <w:rFonts w:ascii="Calibri" w:hAnsi="Calibri"/>
                    <w:color w:val="000000"/>
                  </w:rPr>
                </w:pPr>
                <w:r>
                  <w:rPr>
                    <w:rFonts w:ascii="Calibri" w:hAnsi="Calibri"/>
                    <w:color w:val="000000"/>
                  </w:rPr>
                  <w:t>IKO forlag</w:t>
                </w:r>
              </w:p>
            </w:tc>
            <w:tc>
              <w:tcPr>
                <w:tcW w:w="1200" w:type="dxa"/>
                <w:noWrap/>
                <w:vAlign w:val="bottom"/>
                <w:hideMark/>
              </w:tcPr>
              <w:p w14:paraId="6CFDA199"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76B37C1D" w14:textId="77777777" w:rsidTr="00FD652F">
            <w:trPr>
              <w:trHeight w:val="300"/>
            </w:trPr>
            <w:tc>
              <w:tcPr>
                <w:tcW w:w="3173" w:type="dxa"/>
                <w:noWrap/>
                <w:vAlign w:val="bottom"/>
                <w:hideMark/>
              </w:tcPr>
              <w:p w14:paraId="3DFEF76C" w14:textId="77777777" w:rsidR="00262332" w:rsidRDefault="00262332" w:rsidP="00FD652F">
                <w:pPr>
                  <w:spacing w:line="276" w:lineRule="auto"/>
                  <w:rPr>
                    <w:rFonts w:ascii="Calibri" w:hAnsi="Calibri"/>
                    <w:color w:val="000000"/>
                  </w:rPr>
                </w:pPr>
                <w:r>
                  <w:rPr>
                    <w:rFonts w:ascii="Calibri" w:hAnsi="Calibri"/>
                    <w:color w:val="000000"/>
                  </w:rPr>
                  <w:t>Kirkens Nødhjelp</w:t>
                </w:r>
              </w:p>
            </w:tc>
            <w:tc>
              <w:tcPr>
                <w:tcW w:w="1200" w:type="dxa"/>
                <w:noWrap/>
                <w:vAlign w:val="bottom"/>
                <w:hideMark/>
              </w:tcPr>
              <w:p w14:paraId="7966C57E"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56374CFB" w14:textId="77777777" w:rsidTr="00FD652F">
            <w:trPr>
              <w:trHeight w:val="300"/>
            </w:trPr>
            <w:tc>
              <w:tcPr>
                <w:tcW w:w="3173" w:type="dxa"/>
                <w:noWrap/>
                <w:vAlign w:val="bottom"/>
                <w:hideMark/>
              </w:tcPr>
              <w:p w14:paraId="5EAD62CA" w14:textId="77777777" w:rsidR="00262332" w:rsidRDefault="00262332" w:rsidP="00FD652F">
                <w:pPr>
                  <w:spacing w:line="276" w:lineRule="auto"/>
                  <w:rPr>
                    <w:rFonts w:ascii="Calibri" w:hAnsi="Calibri"/>
                    <w:color w:val="000000"/>
                  </w:rPr>
                </w:pPr>
                <w:r>
                  <w:rPr>
                    <w:rFonts w:ascii="Calibri" w:hAnsi="Calibri"/>
                    <w:color w:val="000000"/>
                  </w:rPr>
                  <w:t>Kirkens SOS i Norge</w:t>
                </w:r>
              </w:p>
            </w:tc>
            <w:tc>
              <w:tcPr>
                <w:tcW w:w="1200" w:type="dxa"/>
                <w:noWrap/>
                <w:vAlign w:val="bottom"/>
                <w:hideMark/>
              </w:tcPr>
              <w:p w14:paraId="3CB3BBC5"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7B910FC7" w14:textId="77777777" w:rsidTr="00FD652F">
            <w:trPr>
              <w:trHeight w:val="300"/>
            </w:trPr>
            <w:tc>
              <w:tcPr>
                <w:tcW w:w="3173" w:type="dxa"/>
                <w:noWrap/>
                <w:vAlign w:val="bottom"/>
                <w:hideMark/>
              </w:tcPr>
              <w:p w14:paraId="22911FEA" w14:textId="77777777" w:rsidR="00262332" w:rsidRDefault="00262332" w:rsidP="00FD652F">
                <w:pPr>
                  <w:spacing w:line="276" w:lineRule="auto"/>
                  <w:rPr>
                    <w:rFonts w:ascii="Calibri" w:hAnsi="Calibri"/>
                    <w:color w:val="000000"/>
                  </w:rPr>
                </w:pPr>
                <w:proofErr w:type="spellStart"/>
                <w:r>
                  <w:rPr>
                    <w:rFonts w:ascii="Calibri" w:hAnsi="Calibri"/>
                    <w:color w:val="000000"/>
                  </w:rPr>
                  <w:t>Normisjon</w:t>
                </w:r>
                <w:proofErr w:type="spellEnd"/>
                <w:r>
                  <w:rPr>
                    <w:rFonts w:ascii="Calibri" w:hAnsi="Calibri"/>
                    <w:color w:val="000000"/>
                  </w:rPr>
                  <w:t xml:space="preserve"> Region nord</w:t>
                </w:r>
              </w:p>
            </w:tc>
            <w:tc>
              <w:tcPr>
                <w:tcW w:w="1200" w:type="dxa"/>
                <w:noWrap/>
                <w:vAlign w:val="bottom"/>
                <w:hideMark/>
              </w:tcPr>
              <w:p w14:paraId="3482089C"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006BED79" w14:textId="77777777" w:rsidTr="00FD652F">
            <w:trPr>
              <w:trHeight w:val="300"/>
            </w:trPr>
            <w:tc>
              <w:tcPr>
                <w:tcW w:w="3173" w:type="dxa"/>
                <w:noWrap/>
                <w:vAlign w:val="bottom"/>
                <w:hideMark/>
              </w:tcPr>
              <w:p w14:paraId="07172D99" w14:textId="77777777" w:rsidR="00262332" w:rsidRDefault="00262332" w:rsidP="00FD652F">
                <w:pPr>
                  <w:rPr>
                    <w:rFonts w:ascii="Calibri" w:hAnsi="Calibri"/>
                    <w:color w:val="000000"/>
                  </w:rPr>
                </w:pPr>
              </w:p>
            </w:tc>
            <w:tc>
              <w:tcPr>
                <w:tcW w:w="1200" w:type="dxa"/>
                <w:noWrap/>
                <w:vAlign w:val="bottom"/>
                <w:hideMark/>
              </w:tcPr>
              <w:p w14:paraId="1F3CF411" w14:textId="77777777" w:rsidR="00262332" w:rsidRDefault="00262332" w:rsidP="00FD652F">
                <w:pPr>
                  <w:spacing w:line="276" w:lineRule="auto"/>
                  <w:rPr>
                    <w:rFonts w:asciiTheme="minorHAnsi" w:hAnsiTheme="minorHAnsi" w:cstheme="minorBidi"/>
                    <w:sz w:val="20"/>
                    <w:szCs w:val="20"/>
                  </w:rPr>
                </w:pPr>
              </w:p>
            </w:tc>
          </w:tr>
          <w:tr w:rsidR="00262332" w14:paraId="48D53BE3" w14:textId="77777777" w:rsidTr="00FD652F">
            <w:trPr>
              <w:trHeight w:val="300"/>
            </w:trPr>
            <w:tc>
              <w:tcPr>
                <w:tcW w:w="3173" w:type="dxa"/>
                <w:noWrap/>
                <w:vAlign w:val="bottom"/>
                <w:hideMark/>
              </w:tcPr>
              <w:p w14:paraId="4781DE66" w14:textId="77777777" w:rsidR="00262332" w:rsidRDefault="00262332" w:rsidP="00FD652F">
                <w:pPr>
                  <w:spacing w:line="276" w:lineRule="auto"/>
                  <w:rPr>
                    <w:rFonts w:ascii="Calibri" w:hAnsi="Calibri"/>
                    <w:b/>
                    <w:bCs/>
                    <w:color w:val="000000"/>
                  </w:rPr>
                </w:pPr>
                <w:r>
                  <w:rPr>
                    <w:rFonts w:ascii="Calibri" w:hAnsi="Calibri"/>
                    <w:b/>
                    <w:bCs/>
                    <w:color w:val="000000"/>
                  </w:rPr>
                  <w:t>Sum</w:t>
                </w:r>
              </w:p>
            </w:tc>
            <w:tc>
              <w:tcPr>
                <w:tcW w:w="1200" w:type="dxa"/>
                <w:noWrap/>
                <w:vAlign w:val="bottom"/>
                <w:hideMark/>
              </w:tcPr>
              <w:p w14:paraId="5C3DC5AC" w14:textId="77777777" w:rsidR="00262332" w:rsidRDefault="00262332" w:rsidP="00FD652F">
                <w:pPr>
                  <w:spacing w:line="276" w:lineRule="auto"/>
                  <w:jc w:val="right"/>
                  <w:rPr>
                    <w:rFonts w:ascii="Calibri" w:hAnsi="Calibri"/>
                    <w:b/>
                    <w:bCs/>
                    <w:color w:val="000000"/>
                  </w:rPr>
                </w:pPr>
                <w:r>
                  <w:rPr>
                    <w:rFonts w:ascii="Calibri" w:hAnsi="Calibri"/>
                    <w:b/>
                    <w:bCs/>
                    <w:color w:val="000000"/>
                  </w:rPr>
                  <w:t>32</w:t>
                </w:r>
              </w:p>
            </w:tc>
          </w:tr>
        </w:tbl>
        <w:p w14:paraId="37675C97" w14:textId="77777777" w:rsidR="00262332" w:rsidRDefault="00140543" w:rsidP="00262332">
          <w:pPr>
            <w:keepNext/>
            <w:keepLines/>
            <w:outlineLvl w:val="1"/>
          </w:pPr>
        </w:p>
      </w:sdtContent>
    </w:sdt>
    <w:p w14:paraId="24DB4C7A" w14:textId="77777777" w:rsidR="00262332" w:rsidRDefault="00262332" w:rsidP="00262332"/>
    <w:sdt>
      <w:sdtPr>
        <w:rPr>
          <w:b/>
        </w:rPr>
        <w:tag w:val="MU_Tittel"/>
        <w:id w:val="-1892188818"/>
        <w:placeholder>
          <w:docPart w:val="D0BD8445B1524F19A02D6FBA83CCF616"/>
        </w:placeholder>
        <w:text/>
      </w:sdtPr>
      <w:sdtEndPr/>
      <w:sdtContent>
        <w:p w14:paraId="27764A3A" w14:textId="77777777" w:rsidR="00262332" w:rsidRDefault="00262332" w:rsidP="00262332">
          <w:pPr>
            <w:rPr>
              <w:b/>
            </w:rPr>
          </w:pPr>
          <w:r w:rsidRPr="00EF6EF9">
            <w:rPr>
              <w:b/>
            </w:rPr>
            <w:t>Forslag til vedtak</w:t>
          </w:r>
        </w:p>
      </w:sdtContent>
    </w:sdt>
    <w:p w14:paraId="33446616" w14:textId="77777777" w:rsidR="00262332" w:rsidRDefault="00262332" w:rsidP="00262332"/>
    <w:sdt>
      <w:sdtPr>
        <w:alias w:val="Forslag til vedtak/innstilling"/>
        <w:tag w:val="MU_Innstilling"/>
        <w:id w:val="-791057604"/>
        <w:placeholder>
          <w:docPart w:val="9F12875169A1466BBD21DBB56F56EB57"/>
        </w:placeholder>
      </w:sdtPr>
      <w:sdtEndPr/>
      <w:sdtContent>
        <w:p w14:paraId="145F6FBA" w14:textId="77777777" w:rsidR="00262332" w:rsidRDefault="00262332" w:rsidP="00262332">
          <w:pPr>
            <w:spacing w:line="276" w:lineRule="auto"/>
          </w:pPr>
        </w:p>
        <w:tbl>
          <w:tblPr>
            <w:tblW w:w="4380" w:type="dxa"/>
            <w:tblLayout w:type="fixed"/>
            <w:tblCellMar>
              <w:left w:w="70" w:type="dxa"/>
              <w:right w:w="70" w:type="dxa"/>
            </w:tblCellMar>
            <w:tblLook w:val="04A0" w:firstRow="1" w:lastRow="0" w:firstColumn="1" w:lastColumn="0" w:noHBand="0" w:noVBand="1"/>
          </w:tblPr>
          <w:tblGrid>
            <w:gridCol w:w="3178"/>
            <w:gridCol w:w="1202"/>
          </w:tblGrid>
          <w:tr w:rsidR="00262332" w14:paraId="6AE452BC" w14:textId="77777777" w:rsidTr="00FD652F">
            <w:trPr>
              <w:trHeight w:val="300"/>
            </w:trPr>
            <w:tc>
              <w:tcPr>
                <w:tcW w:w="3173" w:type="dxa"/>
                <w:noWrap/>
                <w:vAlign w:val="bottom"/>
                <w:hideMark/>
              </w:tcPr>
              <w:p w14:paraId="2C4DEF57" w14:textId="77777777" w:rsidR="00262332" w:rsidRDefault="00262332" w:rsidP="00FD652F">
                <w:pPr>
                  <w:spacing w:line="276" w:lineRule="auto"/>
                  <w:rPr>
                    <w:rFonts w:ascii="Calibri" w:hAnsi="Calibri"/>
                    <w:color w:val="000000"/>
                  </w:rPr>
                </w:pPr>
                <w:r>
                  <w:rPr>
                    <w:rFonts w:ascii="Calibri" w:hAnsi="Calibri"/>
                    <w:color w:val="000000"/>
                  </w:rPr>
                  <w:t xml:space="preserve">Misjonsprosjekt </w:t>
                </w:r>
              </w:p>
            </w:tc>
            <w:tc>
              <w:tcPr>
                <w:tcW w:w="1200" w:type="dxa"/>
                <w:noWrap/>
                <w:vAlign w:val="bottom"/>
                <w:hideMark/>
              </w:tcPr>
              <w:p w14:paraId="44E39BFF" w14:textId="77777777" w:rsidR="00262332" w:rsidRDefault="00262332" w:rsidP="00FD652F">
                <w:pPr>
                  <w:spacing w:line="276" w:lineRule="auto"/>
                  <w:jc w:val="right"/>
                  <w:rPr>
                    <w:rFonts w:ascii="Calibri" w:hAnsi="Calibri"/>
                    <w:color w:val="000000"/>
                  </w:rPr>
                </w:pPr>
                <w:r>
                  <w:rPr>
                    <w:rFonts w:ascii="Calibri" w:hAnsi="Calibri"/>
                    <w:color w:val="000000"/>
                  </w:rPr>
                  <w:t>4</w:t>
                </w:r>
              </w:p>
            </w:tc>
          </w:tr>
          <w:tr w:rsidR="00262332" w14:paraId="101B2684" w14:textId="77777777" w:rsidTr="00FD652F">
            <w:trPr>
              <w:trHeight w:val="300"/>
            </w:trPr>
            <w:tc>
              <w:tcPr>
                <w:tcW w:w="3173" w:type="dxa"/>
                <w:noWrap/>
                <w:vAlign w:val="bottom"/>
                <w:hideMark/>
              </w:tcPr>
              <w:p w14:paraId="5446F2FA" w14:textId="77777777" w:rsidR="00262332" w:rsidRDefault="00262332" w:rsidP="00FD652F">
                <w:pPr>
                  <w:spacing w:line="276" w:lineRule="auto"/>
                  <w:rPr>
                    <w:rFonts w:ascii="Calibri" w:hAnsi="Calibri"/>
                    <w:color w:val="000000"/>
                  </w:rPr>
                </w:pPr>
                <w:r>
                  <w:rPr>
                    <w:rFonts w:ascii="Calibri" w:hAnsi="Calibri"/>
                    <w:color w:val="000000"/>
                  </w:rPr>
                  <w:t>Det Norske Misjonsselskap</w:t>
                </w:r>
              </w:p>
            </w:tc>
            <w:tc>
              <w:tcPr>
                <w:tcW w:w="1200" w:type="dxa"/>
                <w:noWrap/>
                <w:vAlign w:val="bottom"/>
                <w:hideMark/>
              </w:tcPr>
              <w:p w14:paraId="40E44440"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404DE0E7" w14:textId="77777777" w:rsidTr="00FD652F">
            <w:trPr>
              <w:trHeight w:val="300"/>
            </w:trPr>
            <w:tc>
              <w:tcPr>
                <w:tcW w:w="3173" w:type="dxa"/>
                <w:noWrap/>
                <w:vAlign w:val="bottom"/>
                <w:hideMark/>
              </w:tcPr>
              <w:p w14:paraId="7CA15291" w14:textId="77777777" w:rsidR="00262332" w:rsidRDefault="00262332" w:rsidP="00FD652F">
                <w:pPr>
                  <w:spacing w:line="276" w:lineRule="auto"/>
                  <w:rPr>
                    <w:rFonts w:ascii="Calibri" w:hAnsi="Calibri"/>
                    <w:color w:val="000000"/>
                  </w:rPr>
                </w:pPr>
                <w:r>
                  <w:rPr>
                    <w:rFonts w:ascii="Calibri" w:hAnsi="Calibri"/>
                    <w:color w:val="000000"/>
                  </w:rPr>
                  <w:t>Egen menighet - Berg sokn</w:t>
                </w:r>
              </w:p>
            </w:tc>
            <w:tc>
              <w:tcPr>
                <w:tcW w:w="1200" w:type="dxa"/>
                <w:noWrap/>
                <w:vAlign w:val="bottom"/>
                <w:hideMark/>
              </w:tcPr>
              <w:p w14:paraId="53E982DB" w14:textId="77777777" w:rsidR="00262332" w:rsidRDefault="00262332" w:rsidP="00FD652F">
                <w:pPr>
                  <w:spacing w:line="276" w:lineRule="auto"/>
                  <w:jc w:val="right"/>
                  <w:rPr>
                    <w:rFonts w:ascii="Calibri" w:hAnsi="Calibri"/>
                    <w:color w:val="000000"/>
                  </w:rPr>
                </w:pPr>
                <w:r>
                  <w:rPr>
                    <w:rFonts w:ascii="Calibri" w:hAnsi="Calibri"/>
                    <w:color w:val="000000"/>
                  </w:rPr>
                  <w:t>14</w:t>
                </w:r>
              </w:p>
            </w:tc>
          </w:tr>
          <w:tr w:rsidR="00262332" w14:paraId="08199A6E" w14:textId="77777777" w:rsidTr="00FD652F">
            <w:trPr>
              <w:trHeight w:val="300"/>
            </w:trPr>
            <w:tc>
              <w:tcPr>
                <w:tcW w:w="3173" w:type="dxa"/>
                <w:noWrap/>
                <w:vAlign w:val="bottom"/>
                <w:hideMark/>
              </w:tcPr>
              <w:p w14:paraId="06B9D37D" w14:textId="77777777" w:rsidR="00262332" w:rsidRDefault="00262332" w:rsidP="00FD652F">
                <w:pPr>
                  <w:spacing w:line="276" w:lineRule="auto"/>
                  <w:rPr>
                    <w:rFonts w:ascii="Calibri" w:hAnsi="Calibri"/>
                    <w:color w:val="000000"/>
                  </w:rPr>
                </w:pPr>
                <w:proofErr w:type="spellStart"/>
                <w:r>
                  <w:rPr>
                    <w:rFonts w:ascii="Calibri" w:hAnsi="Calibri"/>
                    <w:color w:val="000000"/>
                  </w:rPr>
                  <w:t>Finnsæter</w:t>
                </w:r>
                <w:proofErr w:type="spellEnd"/>
                <w:r>
                  <w:rPr>
                    <w:rFonts w:ascii="Calibri" w:hAnsi="Calibri"/>
                    <w:color w:val="000000"/>
                  </w:rPr>
                  <w:t xml:space="preserve"> kapellforening</w:t>
                </w:r>
              </w:p>
            </w:tc>
            <w:tc>
              <w:tcPr>
                <w:tcW w:w="1200" w:type="dxa"/>
                <w:noWrap/>
                <w:vAlign w:val="bottom"/>
                <w:hideMark/>
              </w:tcPr>
              <w:p w14:paraId="21F32686" w14:textId="77777777" w:rsidR="00262332" w:rsidRDefault="00262332" w:rsidP="00FD652F">
                <w:pPr>
                  <w:spacing w:line="276" w:lineRule="auto"/>
                  <w:jc w:val="right"/>
                  <w:rPr>
                    <w:rFonts w:ascii="Calibri" w:hAnsi="Calibri"/>
                    <w:color w:val="000000"/>
                  </w:rPr>
                </w:pPr>
                <w:r>
                  <w:rPr>
                    <w:rFonts w:ascii="Calibri" w:hAnsi="Calibri"/>
                    <w:color w:val="000000"/>
                  </w:rPr>
                  <w:t>3</w:t>
                </w:r>
              </w:p>
            </w:tc>
          </w:tr>
          <w:tr w:rsidR="00262332" w14:paraId="5AF245F0" w14:textId="77777777" w:rsidTr="00FD652F">
            <w:trPr>
              <w:trHeight w:val="300"/>
            </w:trPr>
            <w:tc>
              <w:tcPr>
                <w:tcW w:w="3173" w:type="dxa"/>
                <w:noWrap/>
                <w:vAlign w:val="bottom"/>
                <w:hideMark/>
              </w:tcPr>
              <w:p w14:paraId="594626D5" w14:textId="77777777" w:rsidR="00262332" w:rsidRDefault="00262332" w:rsidP="00FD652F">
                <w:pPr>
                  <w:spacing w:line="276" w:lineRule="auto"/>
                  <w:rPr>
                    <w:rFonts w:ascii="Calibri" w:hAnsi="Calibri"/>
                    <w:color w:val="000000"/>
                  </w:rPr>
                </w:pPr>
                <w:r>
                  <w:rPr>
                    <w:rFonts w:ascii="Calibri" w:hAnsi="Calibri"/>
                    <w:color w:val="000000"/>
                  </w:rPr>
                  <w:t>For Livsrett og Menneskeverd</w:t>
                </w:r>
              </w:p>
            </w:tc>
            <w:tc>
              <w:tcPr>
                <w:tcW w:w="1200" w:type="dxa"/>
                <w:noWrap/>
                <w:vAlign w:val="bottom"/>
                <w:hideMark/>
              </w:tcPr>
              <w:p w14:paraId="734C8E0C" w14:textId="77777777" w:rsidR="00262332" w:rsidRDefault="00262332" w:rsidP="00FD652F">
                <w:pPr>
                  <w:spacing w:line="276" w:lineRule="auto"/>
                  <w:jc w:val="right"/>
                  <w:rPr>
                    <w:rFonts w:ascii="Calibri" w:hAnsi="Calibri"/>
                    <w:color w:val="000000"/>
                  </w:rPr>
                </w:pPr>
                <w:r>
                  <w:rPr>
                    <w:rFonts w:ascii="Calibri" w:hAnsi="Calibri"/>
                    <w:color w:val="000000"/>
                  </w:rPr>
                  <w:t>1</w:t>
                </w:r>
              </w:p>
            </w:tc>
          </w:tr>
          <w:tr w:rsidR="00262332" w14:paraId="790064D8" w14:textId="77777777" w:rsidTr="00FD652F">
            <w:trPr>
              <w:trHeight w:val="300"/>
            </w:trPr>
            <w:tc>
              <w:tcPr>
                <w:tcW w:w="3173" w:type="dxa"/>
                <w:noWrap/>
                <w:vAlign w:val="bottom"/>
                <w:hideMark/>
              </w:tcPr>
              <w:p w14:paraId="1B71F177" w14:textId="77777777" w:rsidR="00262332" w:rsidRDefault="00262332" w:rsidP="00FD652F">
                <w:pPr>
                  <w:spacing w:line="276" w:lineRule="auto"/>
                  <w:rPr>
                    <w:rFonts w:ascii="Calibri" w:hAnsi="Calibri"/>
                    <w:color w:val="000000"/>
                  </w:rPr>
                </w:pPr>
                <w:r>
                  <w:rPr>
                    <w:rFonts w:ascii="Calibri" w:hAnsi="Calibri"/>
                    <w:color w:val="000000"/>
                  </w:rPr>
                  <w:t>IKO forlag</w:t>
                </w:r>
              </w:p>
            </w:tc>
            <w:tc>
              <w:tcPr>
                <w:tcW w:w="1200" w:type="dxa"/>
                <w:noWrap/>
                <w:vAlign w:val="bottom"/>
                <w:hideMark/>
              </w:tcPr>
              <w:p w14:paraId="7D491D92"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001C79FA" w14:textId="77777777" w:rsidTr="00FD652F">
            <w:trPr>
              <w:trHeight w:val="300"/>
            </w:trPr>
            <w:tc>
              <w:tcPr>
                <w:tcW w:w="3173" w:type="dxa"/>
                <w:noWrap/>
                <w:vAlign w:val="bottom"/>
                <w:hideMark/>
              </w:tcPr>
              <w:p w14:paraId="1F29A796" w14:textId="77777777" w:rsidR="00262332" w:rsidRDefault="00262332" w:rsidP="00FD652F">
                <w:pPr>
                  <w:spacing w:line="276" w:lineRule="auto"/>
                  <w:rPr>
                    <w:rFonts w:ascii="Calibri" w:hAnsi="Calibri"/>
                    <w:color w:val="000000"/>
                  </w:rPr>
                </w:pPr>
                <w:r>
                  <w:rPr>
                    <w:rFonts w:ascii="Calibri" w:hAnsi="Calibri"/>
                    <w:color w:val="000000"/>
                  </w:rPr>
                  <w:t>Kirkens Nødhjelp</w:t>
                </w:r>
              </w:p>
            </w:tc>
            <w:tc>
              <w:tcPr>
                <w:tcW w:w="1200" w:type="dxa"/>
                <w:noWrap/>
                <w:vAlign w:val="bottom"/>
                <w:hideMark/>
              </w:tcPr>
              <w:p w14:paraId="1C0ED560"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1E96E5D8" w14:textId="77777777" w:rsidTr="00FD652F">
            <w:trPr>
              <w:trHeight w:val="300"/>
            </w:trPr>
            <w:tc>
              <w:tcPr>
                <w:tcW w:w="3173" w:type="dxa"/>
                <w:noWrap/>
                <w:vAlign w:val="bottom"/>
                <w:hideMark/>
              </w:tcPr>
              <w:p w14:paraId="5F8024D7" w14:textId="77777777" w:rsidR="00262332" w:rsidRDefault="00262332" w:rsidP="00FD652F">
                <w:pPr>
                  <w:spacing w:line="276" w:lineRule="auto"/>
                  <w:rPr>
                    <w:rFonts w:ascii="Calibri" w:hAnsi="Calibri"/>
                    <w:color w:val="000000"/>
                  </w:rPr>
                </w:pPr>
                <w:r>
                  <w:rPr>
                    <w:rFonts w:ascii="Calibri" w:hAnsi="Calibri"/>
                    <w:color w:val="000000"/>
                  </w:rPr>
                  <w:t>Kirkens SOS i Norge</w:t>
                </w:r>
              </w:p>
            </w:tc>
            <w:tc>
              <w:tcPr>
                <w:tcW w:w="1200" w:type="dxa"/>
                <w:noWrap/>
                <w:vAlign w:val="bottom"/>
                <w:hideMark/>
              </w:tcPr>
              <w:p w14:paraId="52122EB6"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56683C5F" w14:textId="77777777" w:rsidTr="00FD652F">
            <w:trPr>
              <w:trHeight w:val="300"/>
            </w:trPr>
            <w:tc>
              <w:tcPr>
                <w:tcW w:w="3173" w:type="dxa"/>
                <w:noWrap/>
                <w:vAlign w:val="bottom"/>
                <w:hideMark/>
              </w:tcPr>
              <w:p w14:paraId="1DFC4E43" w14:textId="77777777" w:rsidR="00262332" w:rsidRDefault="00262332" w:rsidP="00FD652F">
                <w:pPr>
                  <w:spacing w:line="276" w:lineRule="auto"/>
                  <w:rPr>
                    <w:rFonts w:ascii="Calibri" w:hAnsi="Calibri"/>
                    <w:color w:val="000000"/>
                  </w:rPr>
                </w:pPr>
                <w:proofErr w:type="spellStart"/>
                <w:r>
                  <w:rPr>
                    <w:rFonts w:ascii="Calibri" w:hAnsi="Calibri"/>
                    <w:color w:val="000000"/>
                  </w:rPr>
                  <w:t>Normisjon</w:t>
                </w:r>
                <w:proofErr w:type="spellEnd"/>
                <w:r>
                  <w:rPr>
                    <w:rFonts w:ascii="Calibri" w:hAnsi="Calibri"/>
                    <w:color w:val="000000"/>
                  </w:rPr>
                  <w:t xml:space="preserve"> Region nord</w:t>
                </w:r>
              </w:p>
            </w:tc>
            <w:tc>
              <w:tcPr>
                <w:tcW w:w="1200" w:type="dxa"/>
                <w:noWrap/>
                <w:vAlign w:val="bottom"/>
                <w:hideMark/>
              </w:tcPr>
              <w:p w14:paraId="73531C0E"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07DD1E12" w14:textId="77777777" w:rsidTr="00FD652F">
            <w:trPr>
              <w:trHeight w:val="300"/>
            </w:trPr>
            <w:tc>
              <w:tcPr>
                <w:tcW w:w="3173" w:type="dxa"/>
                <w:noWrap/>
                <w:vAlign w:val="bottom"/>
                <w:hideMark/>
              </w:tcPr>
              <w:p w14:paraId="77E0E8F1" w14:textId="77777777" w:rsidR="00262332" w:rsidRDefault="00262332" w:rsidP="00FD652F">
                <w:pPr>
                  <w:rPr>
                    <w:rFonts w:ascii="Calibri" w:hAnsi="Calibri"/>
                    <w:color w:val="000000"/>
                  </w:rPr>
                </w:pPr>
              </w:p>
            </w:tc>
            <w:tc>
              <w:tcPr>
                <w:tcW w:w="1200" w:type="dxa"/>
                <w:noWrap/>
                <w:vAlign w:val="bottom"/>
                <w:hideMark/>
              </w:tcPr>
              <w:p w14:paraId="0A555CFD" w14:textId="77777777" w:rsidR="00262332" w:rsidRDefault="00262332" w:rsidP="00FD652F">
                <w:pPr>
                  <w:spacing w:line="276" w:lineRule="auto"/>
                  <w:rPr>
                    <w:rFonts w:asciiTheme="minorHAnsi" w:hAnsiTheme="minorHAnsi" w:cstheme="minorBidi"/>
                    <w:sz w:val="20"/>
                    <w:szCs w:val="20"/>
                  </w:rPr>
                </w:pPr>
              </w:p>
            </w:tc>
          </w:tr>
          <w:tr w:rsidR="00262332" w14:paraId="1BB33A80" w14:textId="77777777" w:rsidTr="00FD652F">
            <w:trPr>
              <w:trHeight w:val="300"/>
            </w:trPr>
            <w:tc>
              <w:tcPr>
                <w:tcW w:w="3173" w:type="dxa"/>
                <w:noWrap/>
                <w:vAlign w:val="bottom"/>
                <w:hideMark/>
              </w:tcPr>
              <w:p w14:paraId="48D748F1" w14:textId="77777777" w:rsidR="00262332" w:rsidRDefault="00262332" w:rsidP="00FD652F">
                <w:pPr>
                  <w:spacing w:line="276" w:lineRule="auto"/>
                  <w:rPr>
                    <w:rFonts w:ascii="Calibri" w:hAnsi="Calibri"/>
                    <w:b/>
                    <w:bCs/>
                    <w:color w:val="000000"/>
                  </w:rPr>
                </w:pPr>
                <w:r>
                  <w:rPr>
                    <w:rFonts w:ascii="Calibri" w:hAnsi="Calibri"/>
                    <w:b/>
                    <w:bCs/>
                    <w:color w:val="000000"/>
                  </w:rPr>
                  <w:t>Sum</w:t>
                </w:r>
              </w:p>
            </w:tc>
            <w:tc>
              <w:tcPr>
                <w:tcW w:w="1200" w:type="dxa"/>
                <w:noWrap/>
                <w:vAlign w:val="bottom"/>
                <w:hideMark/>
              </w:tcPr>
              <w:p w14:paraId="06162C6E" w14:textId="77777777" w:rsidR="00262332" w:rsidRDefault="00262332" w:rsidP="00FD652F">
                <w:pPr>
                  <w:spacing w:line="276" w:lineRule="auto"/>
                  <w:jc w:val="right"/>
                  <w:rPr>
                    <w:rFonts w:ascii="Calibri" w:hAnsi="Calibri"/>
                    <w:b/>
                    <w:bCs/>
                    <w:color w:val="000000"/>
                  </w:rPr>
                </w:pPr>
                <w:r>
                  <w:rPr>
                    <w:rFonts w:ascii="Calibri" w:hAnsi="Calibri"/>
                    <w:b/>
                    <w:bCs/>
                    <w:color w:val="000000"/>
                  </w:rPr>
                  <w:t>32</w:t>
                </w:r>
              </w:p>
            </w:tc>
          </w:tr>
        </w:tbl>
        <w:p w14:paraId="45D7FF5D" w14:textId="77777777" w:rsidR="00262332" w:rsidRDefault="00140543" w:rsidP="00262332"/>
      </w:sdtContent>
    </w:sdt>
    <w:p w14:paraId="46106225" w14:textId="77777777" w:rsidR="00262332" w:rsidRDefault="00262332" w:rsidP="00262332"/>
    <w:sdt>
      <w:sdtPr>
        <w:rPr>
          <w:b w:val="0"/>
        </w:rPr>
        <w:alias w:val="Vedtak for sak 21/25"/>
        <w:tag w:val="HandlingID209986;CaseID200707"/>
        <w:id w:val="1613008354"/>
        <w:placeholder>
          <w:docPart w:val="DefaultPlaceholder_-1854013440"/>
        </w:placeholder>
      </w:sdtPr>
      <w:sdtEndPr/>
      <w:sdtContent>
        <w:p w14:paraId="630FB4F1" w14:textId="5843F6B9" w:rsidR="00262332" w:rsidRDefault="00262332" w:rsidP="00262332">
          <w:pPr>
            <w:pStyle w:val="MUCaseTitle3"/>
          </w:pPr>
          <w:r>
            <w:t>Møtebehandling</w:t>
          </w:r>
        </w:p>
        <w:p w14:paraId="584FC608" w14:textId="77777777" w:rsidR="00262332" w:rsidRDefault="00262332" w:rsidP="00262332"/>
        <w:sdt>
          <w:sdtPr>
            <w:rPr>
              <w:b w:val="0"/>
            </w:rPr>
            <w:tag w:val="MU_Innstilling"/>
            <w:id w:val="1432167410"/>
            <w:lock w:val="sdtLocked"/>
            <w:placeholder>
              <w:docPart w:val="DefaultPlaceholder_-1854013440"/>
            </w:placeholder>
            <w15:appearance w15:val="hidden"/>
          </w:sdtPr>
          <w:sdtEndPr/>
          <w:sdtContent>
            <w:p w14:paraId="077A6CE1" w14:textId="77777777" w:rsidR="00262332" w:rsidRDefault="00262332" w:rsidP="00262332">
              <w:pPr>
                <w:pStyle w:val="MUCaseTitle3"/>
              </w:pPr>
              <w:r>
                <w:t xml:space="preserve">Vedtak </w:t>
              </w:r>
            </w:p>
            <w:sdt>
              <w:sdtPr>
                <w:tag w:val="MU_Vedtakstekst"/>
                <w:id w:val="-481777688"/>
                <w:lock w:val="sdtLocked"/>
                <w:placeholder>
                  <w:docPart w:val="144FAA56BCA6494A937523543E0344C5"/>
                </w:placeholder>
                <w15:appearance w15:val="hidden"/>
              </w:sdtPr>
              <w:sdtEndPr/>
              <w:sdtContent>
                <w:p w14:paraId="19F07181" w14:textId="77777777" w:rsidR="00262332" w:rsidRDefault="00262332" w:rsidP="00262332">
                  <w:pPr>
                    <w:spacing w:line="276" w:lineRule="auto"/>
                  </w:pPr>
                </w:p>
                <w:tbl>
                  <w:tblPr>
                    <w:tblW w:w="4380" w:type="dxa"/>
                    <w:tblLayout w:type="fixed"/>
                    <w:tblCellMar>
                      <w:left w:w="70" w:type="dxa"/>
                      <w:right w:w="70" w:type="dxa"/>
                    </w:tblCellMar>
                    <w:tblLook w:val="04A0" w:firstRow="1" w:lastRow="0" w:firstColumn="1" w:lastColumn="0" w:noHBand="0" w:noVBand="1"/>
                  </w:tblPr>
                  <w:tblGrid>
                    <w:gridCol w:w="3178"/>
                    <w:gridCol w:w="1202"/>
                  </w:tblGrid>
                  <w:tr w:rsidR="00262332" w14:paraId="4C237681" w14:textId="77777777" w:rsidTr="00FD652F">
                    <w:trPr>
                      <w:trHeight w:val="300"/>
                    </w:trPr>
                    <w:tc>
                      <w:tcPr>
                        <w:tcW w:w="3173" w:type="dxa"/>
                        <w:noWrap/>
                        <w:vAlign w:val="bottom"/>
                        <w:hideMark/>
                      </w:tcPr>
                      <w:p w14:paraId="383F279F" w14:textId="77777777" w:rsidR="00262332" w:rsidRDefault="00262332" w:rsidP="00FD652F">
                        <w:pPr>
                          <w:spacing w:line="276" w:lineRule="auto"/>
                          <w:rPr>
                            <w:rFonts w:ascii="Calibri" w:hAnsi="Calibri"/>
                            <w:color w:val="000000"/>
                          </w:rPr>
                        </w:pPr>
                        <w:r>
                          <w:rPr>
                            <w:rFonts w:ascii="Calibri" w:hAnsi="Calibri"/>
                            <w:color w:val="000000"/>
                          </w:rPr>
                          <w:t xml:space="preserve">Misjonsprosjekt </w:t>
                        </w:r>
                      </w:p>
                    </w:tc>
                    <w:tc>
                      <w:tcPr>
                        <w:tcW w:w="1200" w:type="dxa"/>
                        <w:noWrap/>
                        <w:vAlign w:val="bottom"/>
                        <w:hideMark/>
                      </w:tcPr>
                      <w:p w14:paraId="69DFDCB8" w14:textId="77777777" w:rsidR="00262332" w:rsidRDefault="00262332" w:rsidP="00FD652F">
                        <w:pPr>
                          <w:spacing w:line="276" w:lineRule="auto"/>
                          <w:jc w:val="right"/>
                          <w:rPr>
                            <w:rFonts w:ascii="Calibri" w:hAnsi="Calibri"/>
                            <w:color w:val="000000"/>
                          </w:rPr>
                        </w:pPr>
                        <w:r>
                          <w:rPr>
                            <w:rFonts w:ascii="Calibri" w:hAnsi="Calibri"/>
                            <w:color w:val="000000"/>
                          </w:rPr>
                          <w:t>4</w:t>
                        </w:r>
                      </w:p>
                    </w:tc>
                  </w:tr>
                  <w:tr w:rsidR="00262332" w14:paraId="5D085FB8" w14:textId="77777777" w:rsidTr="00FD652F">
                    <w:trPr>
                      <w:trHeight w:val="300"/>
                    </w:trPr>
                    <w:tc>
                      <w:tcPr>
                        <w:tcW w:w="3173" w:type="dxa"/>
                        <w:noWrap/>
                        <w:vAlign w:val="bottom"/>
                        <w:hideMark/>
                      </w:tcPr>
                      <w:p w14:paraId="07860FC7" w14:textId="77777777" w:rsidR="00262332" w:rsidRDefault="00262332" w:rsidP="00FD652F">
                        <w:pPr>
                          <w:spacing w:line="276" w:lineRule="auto"/>
                          <w:rPr>
                            <w:rFonts w:ascii="Calibri" w:hAnsi="Calibri"/>
                            <w:color w:val="000000"/>
                          </w:rPr>
                        </w:pPr>
                        <w:r>
                          <w:rPr>
                            <w:rFonts w:ascii="Calibri" w:hAnsi="Calibri"/>
                            <w:color w:val="000000"/>
                          </w:rPr>
                          <w:t>Det Norske Misjonsselskap</w:t>
                        </w:r>
                      </w:p>
                    </w:tc>
                    <w:tc>
                      <w:tcPr>
                        <w:tcW w:w="1200" w:type="dxa"/>
                        <w:noWrap/>
                        <w:vAlign w:val="bottom"/>
                        <w:hideMark/>
                      </w:tcPr>
                      <w:p w14:paraId="3D1801C3"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34829ECF" w14:textId="77777777" w:rsidTr="00FD652F">
                    <w:trPr>
                      <w:trHeight w:val="300"/>
                    </w:trPr>
                    <w:tc>
                      <w:tcPr>
                        <w:tcW w:w="3173" w:type="dxa"/>
                        <w:noWrap/>
                        <w:vAlign w:val="bottom"/>
                        <w:hideMark/>
                      </w:tcPr>
                      <w:p w14:paraId="254CF36E" w14:textId="77777777" w:rsidR="00262332" w:rsidRDefault="00262332" w:rsidP="00FD652F">
                        <w:pPr>
                          <w:spacing w:line="276" w:lineRule="auto"/>
                          <w:rPr>
                            <w:rFonts w:ascii="Calibri" w:hAnsi="Calibri"/>
                            <w:color w:val="000000"/>
                          </w:rPr>
                        </w:pPr>
                        <w:r>
                          <w:rPr>
                            <w:rFonts w:ascii="Calibri" w:hAnsi="Calibri"/>
                            <w:color w:val="000000"/>
                          </w:rPr>
                          <w:t>Egen menighet - Berg sokn</w:t>
                        </w:r>
                      </w:p>
                    </w:tc>
                    <w:tc>
                      <w:tcPr>
                        <w:tcW w:w="1200" w:type="dxa"/>
                        <w:noWrap/>
                        <w:vAlign w:val="bottom"/>
                        <w:hideMark/>
                      </w:tcPr>
                      <w:p w14:paraId="142397C8" w14:textId="77777777" w:rsidR="00262332" w:rsidRDefault="00262332" w:rsidP="00FD652F">
                        <w:pPr>
                          <w:spacing w:line="276" w:lineRule="auto"/>
                          <w:jc w:val="right"/>
                          <w:rPr>
                            <w:rFonts w:ascii="Calibri" w:hAnsi="Calibri"/>
                            <w:color w:val="000000"/>
                          </w:rPr>
                        </w:pPr>
                        <w:r>
                          <w:rPr>
                            <w:rFonts w:ascii="Calibri" w:hAnsi="Calibri"/>
                            <w:color w:val="000000"/>
                          </w:rPr>
                          <w:t>14</w:t>
                        </w:r>
                      </w:p>
                    </w:tc>
                  </w:tr>
                  <w:tr w:rsidR="00262332" w14:paraId="61856F56" w14:textId="77777777" w:rsidTr="00FD652F">
                    <w:trPr>
                      <w:trHeight w:val="300"/>
                    </w:trPr>
                    <w:tc>
                      <w:tcPr>
                        <w:tcW w:w="3173" w:type="dxa"/>
                        <w:noWrap/>
                        <w:vAlign w:val="bottom"/>
                        <w:hideMark/>
                      </w:tcPr>
                      <w:p w14:paraId="12134C29" w14:textId="77777777" w:rsidR="00262332" w:rsidRDefault="00262332" w:rsidP="00FD652F">
                        <w:pPr>
                          <w:spacing w:line="276" w:lineRule="auto"/>
                          <w:rPr>
                            <w:rFonts w:ascii="Calibri" w:hAnsi="Calibri"/>
                            <w:color w:val="000000"/>
                          </w:rPr>
                        </w:pPr>
                        <w:proofErr w:type="spellStart"/>
                        <w:r>
                          <w:rPr>
                            <w:rFonts w:ascii="Calibri" w:hAnsi="Calibri"/>
                            <w:color w:val="000000"/>
                          </w:rPr>
                          <w:t>Finnsæter</w:t>
                        </w:r>
                        <w:proofErr w:type="spellEnd"/>
                        <w:r>
                          <w:rPr>
                            <w:rFonts w:ascii="Calibri" w:hAnsi="Calibri"/>
                            <w:color w:val="000000"/>
                          </w:rPr>
                          <w:t xml:space="preserve"> kapellforening</w:t>
                        </w:r>
                      </w:p>
                    </w:tc>
                    <w:tc>
                      <w:tcPr>
                        <w:tcW w:w="1200" w:type="dxa"/>
                        <w:noWrap/>
                        <w:vAlign w:val="bottom"/>
                        <w:hideMark/>
                      </w:tcPr>
                      <w:p w14:paraId="095D7606" w14:textId="77777777" w:rsidR="00262332" w:rsidRDefault="00262332" w:rsidP="00FD652F">
                        <w:pPr>
                          <w:spacing w:line="276" w:lineRule="auto"/>
                          <w:jc w:val="right"/>
                          <w:rPr>
                            <w:rFonts w:ascii="Calibri" w:hAnsi="Calibri"/>
                            <w:color w:val="000000"/>
                          </w:rPr>
                        </w:pPr>
                        <w:r>
                          <w:rPr>
                            <w:rFonts w:ascii="Calibri" w:hAnsi="Calibri"/>
                            <w:color w:val="000000"/>
                          </w:rPr>
                          <w:t>3</w:t>
                        </w:r>
                      </w:p>
                    </w:tc>
                  </w:tr>
                  <w:tr w:rsidR="00262332" w14:paraId="14A50B61" w14:textId="77777777" w:rsidTr="00FD652F">
                    <w:trPr>
                      <w:trHeight w:val="300"/>
                    </w:trPr>
                    <w:tc>
                      <w:tcPr>
                        <w:tcW w:w="3173" w:type="dxa"/>
                        <w:noWrap/>
                        <w:vAlign w:val="bottom"/>
                        <w:hideMark/>
                      </w:tcPr>
                      <w:p w14:paraId="570D280F" w14:textId="77777777" w:rsidR="00262332" w:rsidRDefault="00262332" w:rsidP="00FD652F">
                        <w:pPr>
                          <w:spacing w:line="276" w:lineRule="auto"/>
                          <w:rPr>
                            <w:rFonts w:ascii="Calibri" w:hAnsi="Calibri"/>
                            <w:color w:val="000000"/>
                          </w:rPr>
                        </w:pPr>
                        <w:r>
                          <w:rPr>
                            <w:rFonts w:ascii="Calibri" w:hAnsi="Calibri"/>
                            <w:color w:val="000000"/>
                          </w:rPr>
                          <w:t>For Livsrett og Menneskeverd</w:t>
                        </w:r>
                      </w:p>
                    </w:tc>
                    <w:tc>
                      <w:tcPr>
                        <w:tcW w:w="1200" w:type="dxa"/>
                        <w:noWrap/>
                        <w:vAlign w:val="bottom"/>
                        <w:hideMark/>
                      </w:tcPr>
                      <w:p w14:paraId="2EC69DEB" w14:textId="77777777" w:rsidR="00262332" w:rsidRDefault="00262332" w:rsidP="00FD652F">
                        <w:pPr>
                          <w:spacing w:line="276" w:lineRule="auto"/>
                          <w:jc w:val="right"/>
                          <w:rPr>
                            <w:rFonts w:ascii="Calibri" w:hAnsi="Calibri"/>
                            <w:color w:val="000000"/>
                          </w:rPr>
                        </w:pPr>
                        <w:r>
                          <w:rPr>
                            <w:rFonts w:ascii="Calibri" w:hAnsi="Calibri"/>
                            <w:color w:val="000000"/>
                          </w:rPr>
                          <w:t>1</w:t>
                        </w:r>
                      </w:p>
                    </w:tc>
                  </w:tr>
                  <w:tr w:rsidR="00262332" w14:paraId="4F5CE682" w14:textId="77777777" w:rsidTr="00FD652F">
                    <w:trPr>
                      <w:trHeight w:val="300"/>
                    </w:trPr>
                    <w:tc>
                      <w:tcPr>
                        <w:tcW w:w="3173" w:type="dxa"/>
                        <w:noWrap/>
                        <w:vAlign w:val="bottom"/>
                        <w:hideMark/>
                      </w:tcPr>
                      <w:p w14:paraId="1AB234E6" w14:textId="77777777" w:rsidR="00262332" w:rsidRDefault="00262332" w:rsidP="00FD652F">
                        <w:pPr>
                          <w:spacing w:line="276" w:lineRule="auto"/>
                          <w:rPr>
                            <w:rFonts w:ascii="Calibri" w:hAnsi="Calibri"/>
                            <w:color w:val="000000"/>
                          </w:rPr>
                        </w:pPr>
                        <w:r>
                          <w:rPr>
                            <w:rFonts w:ascii="Calibri" w:hAnsi="Calibri"/>
                            <w:color w:val="000000"/>
                          </w:rPr>
                          <w:lastRenderedPageBreak/>
                          <w:t>IKO forlag</w:t>
                        </w:r>
                      </w:p>
                    </w:tc>
                    <w:tc>
                      <w:tcPr>
                        <w:tcW w:w="1200" w:type="dxa"/>
                        <w:noWrap/>
                        <w:vAlign w:val="bottom"/>
                        <w:hideMark/>
                      </w:tcPr>
                      <w:p w14:paraId="41A418EC"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493FD8F0" w14:textId="77777777" w:rsidTr="00FD652F">
                    <w:trPr>
                      <w:trHeight w:val="300"/>
                    </w:trPr>
                    <w:tc>
                      <w:tcPr>
                        <w:tcW w:w="3173" w:type="dxa"/>
                        <w:noWrap/>
                        <w:vAlign w:val="bottom"/>
                        <w:hideMark/>
                      </w:tcPr>
                      <w:p w14:paraId="3A03DBB9" w14:textId="77777777" w:rsidR="00262332" w:rsidRDefault="00262332" w:rsidP="00FD652F">
                        <w:pPr>
                          <w:spacing w:line="276" w:lineRule="auto"/>
                          <w:rPr>
                            <w:rFonts w:ascii="Calibri" w:hAnsi="Calibri"/>
                            <w:color w:val="000000"/>
                          </w:rPr>
                        </w:pPr>
                        <w:r>
                          <w:rPr>
                            <w:rFonts w:ascii="Calibri" w:hAnsi="Calibri"/>
                            <w:color w:val="000000"/>
                          </w:rPr>
                          <w:t>Kirkens Nødhjelp</w:t>
                        </w:r>
                      </w:p>
                    </w:tc>
                    <w:tc>
                      <w:tcPr>
                        <w:tcW w:w="1200" w:type="dxa"/>
                        <w:noWrap/>
                        <w:vAlign w:val="bottom"/>
                        <w:hideMark/>
                      </w:tcPr>
                      <w:p w14:paraId="41112186"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5D1E0AE9" w14:textId="77777777" w:rsidTr="00FD652F">
                    <w:trPr>
                      <w:trHeight w:val="300"/>
                    </w:trPr>
                    <w:tc>
                      <w:tcPr>
                        <w:tcW w:w="3173" w:type="dxa"/>
                        <w:noWrap/>
                        <w:vAlign w:val="bottom"/>
                        <w:hideMark/>
                      </w:tcPr>
                      <w:p w14:paraId="31723F10" w14:textId="77777777" w:rsidR="00262332" w:rsidRDefault="00262332" w:rsidP="00FD652F">
                        <w:pPr>
                          <w:spacing w:line="276" w:lineRule="auto"/>
                          <w:rPr>
                            <w:rFonts w:ascii="Calibri" w:hAnsi="Calibri"/>
                            <w:color w:val="000000"/>
                          </w:rPr>
                        </w:pPr>
                        <w:r>
                          <w:rPr>
                            <w:rFonts w:ascii="Calibri" w:hAnsi="Calibri"/>
                            <w:color w:val="000000"/>
                          </w:rPr>
                          <w:t>Kirkens SOS i Norge</w:t>
                        </w:r>
                      </w:p>
                    </w:tc>
                    <w:tc>
                      <w:tcPr>
                        <w:tcW w:w="1200" w:type="dxa"/>
                        <w:noWrap/>
                        <w:vAlign w:val="bottom"/>
                        <w:hideMark/>
                      </w:tcPr>
                      <w:p w14:paraId="06EA146B"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5E6BF1ED" w14:textId="77777777" w:rsidTr="00FD652F">
                    <w:trPr>
                      <w:trHeight w:val="300"/>
                    </w:trPr>
                    <w:tc>
                      <w:tcPr>
                        <w:tcW w:w="3173" w:type="dxa"/>
                        <w:noWrap/>
                        <w:vAlign w:val="bottom"/>
                        <w:hideMark/>
                      </w:tcPr>
                      <w:p w14:paraId="649575C4" w14:textId="77777777" w:rsidR="00262332" w:rsidRDefault="00262332" w:rsidP="00FD652F">
                        <w:pPr>
                          <w:spacing w:line="276" w:lineRule="auto"/>
                          <w:rPr>
                            <w:rFonts w:ascii="Calibri" w:hAnsi="Calibri"/>
                            <w:color w:val="000000"/>
                          </w:rPr>
                        </w:pPr>
                        <w:proofErr w:type="spellStart"/>
                        <w:r>
                          <w:rPr>
                            <w:rFonts w:ascii="Calibri" w:hAnsi="Calibri"/>
                            <w:color w:val="000000"/>
                          </w:rPr>
                          <w:t>Normisjon</w:t>
                        </w:r>
                        <w:proofErr w:type="spellEnd"/>
                        <w:r>
                          <w:rPr>
                            <w:rFonts w:ascii="Calibri" w:hAnsi="Calibri"/>
                            <w:color w:val="000000"/>
                          </w:rPr>
                          <w:t xml:space="preserve"> Region nord</w:t>
                        </w:r>
                      </w:p>
                    </w:tc>
                    <w:tc>
                      <w:tcPr>
                        <w:tcW w:w="1200" w:type="dxa"/>
                        <w:noWrap/>
                        <w:vAlign w:val="bottom"/>
                        <w:hideMark/>
                      </w:tcPr>
                      <w:p w14:paraId="54D3DA56" w14:textId="77777777" w:rsidR="00262332" w:rsidRDefault="00262332" w:rsidP="00FD652F">
                        <w:pPr>
                          <w:spacing w:line="276" w:lineRule="auto"/>
                          <w:jc w:val="right"/>
                          <w:rPr>
                            <w:rFonts w:ascii="Calibri" w:hAnsi="Calibri"/>
                            <w:color w:val="000000"/>
                          </w:rPr>
                        </w:pPr>
                        <w:r>
                          <w:rPr>
                            <w:rFonts w:ascii="Calibri" w:hAnsi="Calibri"/>
                            <w:color w:val="000000"/>
                          </w:rPr>
                          <w:t>2</w:t>
                        </w:r>
                      </w:p>
                    </w:tc>
                  </w:tr>
                  <w:tr w:rsidR="00262332" w14:paraId="08B436CB" w14:textId="77777777" w:rsidTr="00FD652F">
                    <w:trPr>
                      <w:trHeight w:val="300"/>
                    </w:trPr>
                    <w:tc>
                      <w:tcPr>
                        <w:tcW w:w="3173" w:type="dxa"/>
                        <w:noWrap/>
                        <w:vAlign w:val="bottom"/>
                        <w:hideMark/>
                      </w:tcPr>
                      <w:p w14:paraId="6E2D0562" w14:textId="77777777" w:rsidR="00262332" w:rsidRDefault="00262332" w:rsidP="00FD652F">
                        <w:pPr>
                          <w:rPr>
                            <w:rFonts w:ascii="Calibri" w:hAnsi="Calibri"/>
                            <w:color w:val="000000"/>
                          </w:rPr>
                        </w:pPr>
                      </w:p>
                    </w:tc>
                    <w:tc>
                      <w:tcPr>
                        <w:tcW w:w="1200" w:type="dxa"/>
                        <w:noWrap/>
                        <w:vAlign w:val="bottom"/>
                        <w:hideMark/>
                      </w:tcPr>
                      <w:p w14:paraId="50347D35" w14:textId="77777777" w:rsidR="00262332" w:rsidRDefault="00262332" w:rsidP="00FD652F">
                        <w:pPr>
                          <w:spacing w:line="276" w:lineRule="auto"/>
                          <w:rPr>
                            <w:rFonts w:asciiTheme="minorHAnsi" w:hAnsiTheme="minorHAnsi" w:cstheme="minorBidi"/>
                            <w:sz w:val="20"/>
                            <w:szCs w:val="20"/>
                          </w:rPr>
                        </w:pPr>
                      </w:p>
                    </w:tc>
                  </w:tr>
                  <w:tr w:rsidR="00262332" w14:paraId="50E8475E" w14:textId="77777777" w:rsidTr="00FD652F">
                    <w:trPr>
                      <w:trHeight w:val="300"/>
                    </w:trPr>
                    <w:tc>
                      <w:tcPr>
                        <w:tcW w:w="3173" w:type="dxa"/>
                        <w:noWrap/>
                        <w:vAlign w:val="bottom"/>
                        <w:hideMark/>
                      </w:tcPr>
                      <w:p w14:paraId="04A6C9BD" w14:textId="77777777" w:rsidR="00262332" w:rsidRDefault="00262332" w:rsidP="00FD652F">
                        <w:pPr>
                          <w:spacing w:line="276" w:lineRule="auto"/>
                          <w:rPr>
                            <w:rFonts w:ascii="Calibri" w:hAnsi="Calibri"/>
                            <w:b/>
                            <w:bCs/>
                            <w:color w:val="000000"/>
                          </w:rPr>
                        </w:pPr>
                        <w:r>
                          <w:rPr>
                            <w:rFonts w:ascii="Calibri" w:hAnsi="Calibri"/>
                            <w:b/>
                            <w:bCs/>
                            <w:color w:val="000000"/>
                          </w:rPr>
                          <w:t>Sum</w:t>
                        </w:r>
                      </w:p>
                    </w:tc>
                    <w:tc>
                      <w:tcPr>
                        <w:tcW w:w="1200" w:type="dxa"/>
                        <w:noWrap/>
                        <w:vAlign w:val="bottom"/>
                        <w:hideMark/>
                      </w:tcPr>
                      <w:p w14:paraId="0D960FC9" w14:textId="77777777" w:rsidR="00262332" w:rsidRDefault="00262332" w:rsidP="00FD652F">
                        <w:pPr>
                          <w:spacing w:line="276" w:lineRule="auto"/>
                          <w:jc w:val="right"/>
                          <w:rPr>
                            <w:rFonts w:ascii="Calibri" w:hAnsi="Calibri"/>
                            <w:b/>
                            <w:bCs/>
                            <w:color w:val="000000"/>
                          </w:rPr>
                        </w:pPr>
                        <w:r>
                          <w:rPr>
                            <w:rFonts w:ascii="Calibri" w:hAnsi="Calibri"/>
                            <w:b/>
                            <w:bCs/>
                            <w:color w:val="000000"/>
                          </w:rPr>
                          <w:t>32</w:t>
                        </w:r>
                      </w:p>
                    </w:tc>
                  </w:tr>
                </w:tbl>
                <w:p w14:paraId="1AF91F16" w14:textId="7A06C792" w:rsidR="00262332" w:rsidRDefault="00140543" w:rsidP="00262332"/>
              </w:sdtContent>
            </w:sdt>
          </w:sdtContent>
        </w:sdt>
        <w:p w14:paraId="478EAD2C" w14:textId="5EACC54F" w:rsidR="00262332" w:rsidRDefault="00262332" w:rsidP="00262332">
          <w:pPr>
            <w:spacing w:before="240"/>
          </w:pPr>
          <w:r>
            <w:fldChar w:fldCharType="begin"/>
          </w:r>
          <w:r>
            <w:instrText xml:space="preserve"> MACROBUTTON SaveDecision [Lagre vedtak] </w:instrText>
          </w:r>
          <w:r>
            <w:fldChar w:fldCharType="end"/>
          </w:r>
        </w:p>
      </w:sdtContent>
    </w:sdt>
    <w:p w14:paraId="7EF752C5" w14:textId="77777777" w:rsidR="00262332" w:rsidRDefault="00262332" w:rsidP="00262332">
      <w:pPr>
        <w:spacing w:before="240"/>
      </w:pPr>
    </w:p>
    <w:p w14:paraId="3F842558" w14:textId="77777777" w:rsidR="00262332" w:rsidRDefault="00262332" w:rsidP="00262332">
      <w:pPr>
        <w:spacing w:before="240"/>
      </w:pPr>
    </w:p>
    <w:p w14:paraId="5AFA9E02" w14:textId="77777777" w:rsidR="00262332" w:rsidRDefault="00262332" w:rsidP="00262332">
      <w:pPr>
        <w:spacing w:before="240"/>
      </w:pPr>
    </w:p>
    <w:p w14:paraId="65F24395" w14:textId="77777777" w:rsidR="00262332" w:rsidRDefault="00262332" w:rsidP="00262332">
      <w:pPr>
        <w:pStyle w:val="MUCaseTitle2"/>
      </w:pPr>
      <w:bookmarkStart w:id="10" w:name="CaseRef209988"/>
      <w:bookmarkEnd w:id="10"/>
      <w:r>
        <w:t>22/25 Møtegodtgjørelser (Berg)</w:t>
      </w:r>
    </w:p>
    <w:p w14:paraId="39C5AAAD" w14:textId="59E29EC8"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1C57606B" w14:textId="77777777" w:rsidTr="00262332">
        <w:tc>
          <w:tcPr>
            <w:tcW w:w="5102" w:type="dxa"/>
          </w:tcPr>
          <w:p w14:paraId="245EB361" w14:textId="5F1ABBBD" w:rsidR="00262332" w:rsidRDefault="00262332" w:rsidP="00262332">
            <w:r>
              <w:t>Behandlet av</w:t>
            </w:r>
          </w:p>
        </w:tc>
        <w:tc>
          <w:tcPr>
            <w:tcW w:w="1701" w:type="dxa"/>
          </w:tcPr>
          <w:p w14:paraId="60146355" w14:textId="1FA13DD2" w:rsidR="00262332" w:rsidRDefault="00262332" w:rsidP="00262332">
            <w:r>
              <w:t>Møtedato</w:t>
            </w:r>
          </w:p>
        </w:tc>
        <w:tc>
          <w:tcPr>
            <w:tcW w:w="1134" w:type="dxa"/>
          </w:tcPr>
          <w:p w14:paraId="09339E95" w14:textId="07CD53F2" w:rsidR="00262332" w:rsidRDefault="00262332" w:rsidP="00262332">
            <w:proofErr w:type="spellStart"/>
            <w:r>
              <w:t>Saknr</w:t>
            </w:r>
            <w:proofErr w:type="spellEnd"/>
          </w:p>
        </w:tc>
      </w:tr>
      <w:tr w:rsidR="00262332" w14:paraId="7485DE11" w14:textId="77777777" w:rsidTr="00262332">
        <w:tc>
          <w:tcPr>
            <w:tcW w:w="5102" w:type="dxa"/>
          </w:tcPr>
          <w:p w14:paraId="2DADDD66" w14:textId="0D0F7E50" w:rsidR="00262332" w:rsidRDefault="00262332" w:rsidP="00262332">
            <w:r>
              <w:t>1 Berg menighetsråd</w:t>
            </w:r>
          </w:p>
        </w:tc>
        <w:tc>
          <w:tcPr>
            <w:tcW w:w="1701" w:type="dxa"/>
          </w:tcPr>
          <w:p w14:paraId="02135246" w14:textId="266D84ED" w:rsidR="00262332" w:rsidRDefault="00262332" w:rsidP="00262332">
            <w:r>
              <w:t>13.11.2025</w:t>
            </w:r>
          </w:p>
        </w:tc>
        <w:tc>
          <w:tcPr>
            <w:tcW w:w="1134" w:type="dxa"/>
          </w:tcPr>
          <w:p w14:paraId="3A47EE18" w14:textId="529144F9" w:rsidR="00262332" w:rsidRDefault="00262332" w:rsidP="00262332">
            <w:r>
              <w:t>22/25</w:t>
            </w:r>
          </w:p>
        </w:tc>
      </w:tr>
    </w:tbl>
    <w:p w14:paraId="172EE369" w14:textId="77777777" w:rsidR="00262332" w:rsidRDefault="00262332" w:rsidP="00262332"/>
    <w:p w14:paraId="3FE6833A" w14:textId="77777777" w:rsidR="00262332" w:rsidRDefault="00262332" w:rsidP="00262332"/>
    <w:p w14:paraId="3C3E38CD" w14:textId="77777777" w:rsidR="00262332" w:rsidRDefault="00262332" w:rsidP="00262332"/>
    <w:p w14:paraId="73412DF6" w14:textId="77777777" w:rsidR="00262332" w:rsidRDefault="00262332" w:rsidP="00262332"/>
    <w:sdt>
      <w:sdtPr>
        <w:alias w:val="Sammendrag"/>
        <w:tag w:val="Sammendrag"/>
        <w:id w:val="-1894804160"/>
        <w:placeholder>
          <w:docPart w:val="C3F67E855DE94A00A57D193D250D3D1A"/>
        </w:placeholder>
      </w:sdtPr>
      <w:sdtEndPr/>
      <w:sdtContent>
        <w:p w14:paraId="13BD0BB1"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56762E6F" w14:textId="77777777" w:rsidR="00262332" w:rsidRDefault="00262332" w:rsidP="00262332">
          <w:pPr>
            <w:contextualSpacing/>
          </w:pPr>
          <w:r>
            <w:t xml:space="preserve">Bakgrunn: </w:t>
          </w:r>
        </w:p>
        <w:p w14:paraId="0EE04DD1" w14:textId="77777777" w:rsidR="00262332" w:rsidRDefault="00262332" w:rsidP="00262332">
          <w:pPr>
            <w:contextualSpacing/>
          </w:pPr>
          <w:r>
            <w:t xml:space="preserve">Senja kirkelige fellesråd er pålagt å ta ned driften med 1,6 millioner fram til 2027. Fellesrådet har utarbeidet milepælsplan som beskriver framdrift og plan om omstillingen. Fellesrådet har pekt på tre områder som kan gi besparelser og har invitert menighetsrådene til å delta i vurderingene knyttet til 2 av forholdene; Kirkebygg- og rådsstruktur. Fellesrådet har i det tredje tiltaket vedtatt å redusere administrasjonen med 50% stilling, </w:t>
          </w:r>
          <w:proofErr w:type="spellStart"/>
          <w:r>
            <w:t>ca</w:t>
          </w:r>
          <w:proofErr w:type="spellEnd"/>
          <w:r>
            <w:t xml:space="preserve"> kr. 400.000 pr år. Dette ble iverksatt 1.7.2025 og innebærer bl.a. at sekretærhjelp ved gjennomføring av menighetsrådsmøtene utgår. Denne saken gjelder møtekostnader ved menighetsrådene. Det vises til orienteringssak når det gjelder kirkebyggstruktur. Menighetsrådene har i sine vedtak i perioden februar- mars 2025 uttrykt ønske om å opprettholde rådsstrukturen med fire menighetsråd, men rådene har ikke tatt stilling til kostnadene ved drift av menighetsrådene. Kostnadene ved sekretærhjelp til menighetsrådsmøtene på ca. 5%, er allerede tatt ned ved at administrasjonen er redusert. Fellesrådet skal nå vurdere øvrige kostnader ved menighetsrådene som møtegodtgjørelse, kjøregodtgjørelse, antall møter osv. med tanke på å redusere driftskostnadene. Menighetsrådene inviteres derfor til å gi uttalelse til om møtegodtgjørelsen kan reduseres, om antall medlemmer i rådene kan reduseres, om antall møter pr år kan reduseres? </w:t>
          </w:r>
        </w:p>
        <w:p w14:paraId="4E15F735" w14:textId="77777777" w:rsidR="00262332" w:rsidRDefault="00262332" w:rsidP="00262332">
          <w:pPr>
            <w:contextualSpacing/>
          </w:pPr>
        </w:p>
        <w:p w14:paraId="3BB99381" w14:textId="77777777" w:rsidR="00262332" w:rsidRDefault="00262332" w:rsidP="00262332">
          <w:pPr>
            <w:contextualSpacing/>
          </w:pPr>
          <w:r>
            <w:t xml:space="preserve">Vurderinger: </w:t>
          </w:r>
        </w:p>
        <w:p w14:paraId="595CA13D" w14:textId="77777777" w:rsidR="00262332" w:rsidRDefault="00262332" w:rsidP="00262332">
          <w:pPr>
            <w:contextualSpacing/>
          </w:pPr>
          <w:r>
            <w:t xml:space="preserve">Enkelte medlemmer av fellesrådet har uttrykt at møtegodtgjørelsen for møter i menighetsrådene bør kunne reduseres da en oppfatter at det er færre og enklere saker i menighetsrådene enn i fellesrådet. Videre er det gitt uttrykk for at alle de fire menighetsrådene skal ha like vilkår. Det er også viktig å avklare om rådene kan gå </w:t>
          </w:r>
          <w:r>
            <w:lastRenderedPageBreak/>
            <w:t xml:space="preserve">fra 6 faste medlemmer til 4 medlemmer, eventuelt kan Lenvik gå fra 8 til 6 medlemmer? Dette må avklares tidlig slik at en få rigget evt. endringer i god tid før valget i 2027. Møtegodtgjørelsen er i dag kr. 1200 pr møte pr medlem. Møtegodtgjørelsen for de fire menighetsrådene utgjør ca. kr. 120.000 pr år. En ser ikke for seg digitale møter, slik at kjørekostnadene opprettholdes. </w:t>
          </w:r>
          <w:proofErr w:type="spellStart"/>
          <w:r>
            <w:t>Evt</w:t>
          </w:r>
          <w:proofErr w:type="spellEnd"/>
          <w:r>
            <w:t xml:space="preserve">, besparelser ved kjøring er knyttet til reduksjon antall møter eller ved bruk av samkjøring eller endring av antall faste medlemmer i rådene. </w:t>
          </w:r>
        </w:p>
        <w:p w14:paraId="51A29825" w14:textId="77777777" w:rsidR="00262332" w:rsidRDefault="00262332" w:rsidP="00262332">
          <w:pPr>
            <w:contextualSpacing/>
          </w:pPr>
        </w:p>
        <w:p w14:paraId="65B3AE5D" w14:textId="77777777" w:rsidR="00262332" w:rsidRDefault="00262332" w:rsidP="00262332">
          <w:pPr>
            <w:contextualSpacing/>
          </w:pPr>
          <w:r>
            <w:t xml:space="preserve">Konklusjon: </w:t>
          </w:r>
        </w:p>
        <w:p w14:paraId="39350758" w14:textId="77777777" w:rsidR="00262332" w:rsidRDefault="00262332" w:rsidP="00262332">
          <w:pPr>
            <w:contextualSpacing/>
          </w:pPr>
          <w:r>
            <w:t>Senja kirkelige fellesråd inviterer menighetsrådene til å uttale seg om nivå på møtegodtgjørelse, antall menighetsrådsmøter pr år. Det lages derfor felles innstilling i saken, med to alternative vedtak. Menighetsrådsvedtakene legges inn i fellesrådets saksframlegg om driftsbudsjett 2026, februar 2026.</w:t>
          </w:r>
          <w:r w:rsidRPr="001753F9">
            <w:t xml:space="preserve"> </w:t>
          </w:r>
        </w:p>
        <w:p w14:paraId="4267817A" w14:textId="77777777" w:rsidR="00262332" w:rsidRDefault="00262332" w:rsidP="00262332">
          <w:pPr>
            <w:contextualSpacing/>
          </w:pPr>
          <w:r>
            <w:t>Videre kan menighetsrådene vurdere antall faste medlemmer i nye menighetsråd som skal tiltre høsten 2027. Dette har betydning for møtekostnadene de kommende år.</w:t>
          </w:r>
        </w:p>
      </w:sdtContent>
    </w:sdt>
    <w:p w14:paraId="0E3A816A" w14:textId="77777777" w:rsidR="00262332" w:rsidRDefault="00262332" w:rsidP="00262332"/>
    <w:sdt>
      <w:sdtPr>
        <w:rPr>
          <w:b/>
        </w:rPr>
        <w:tag w:val="MU_Tittel"/>
        <w:id w:val="-275330892"/>
        <w:placeholder>
          <w:docPart w:val="16CE4B5270044BB9804E5BEC6CF924E8"/>
        </w:placeholder>
        <w:text/>
      </w:sdtPr>
      <w:sdtEndPr/>
      <w:sdtContent>
        <w:p w14:paraId="0BE1C349" w14:textId="77777777" w:rsidR="00262332" w:rsidRDefault="00262332" w:rsidP="00262332">
          <w:pPr>
            <w:rPr>
              <w:b/>
            </w:rPr>
          </w:pPr>
          <w:r w:rsidRPr="00EF6EF9">
            <w:rPr>
              <w:b/>
            </w:rPr>
            <w:t>Forslag til vedtak</w:t>
          </w:r>
        </w:p>
      </w:sdtContent>
    </w:sdt>
    <w:p w14:paraId="087F2DE7" w14:textId="77777777" w:rsidR="00262332" w:rsidRDefault="00262332" w:rsidP="00262332"/>
    <w:p w14:paraId="61BBE8F7" w14:textId="55093F2B" w:rsidR="00262332" w:rsidRDefault="00262332" w:rsidP="00262332">
      <w:pPr>
        <w:pStyle w:val="Listeavsnitt"/>
        <w:numPr>
          <w:ilvl w:val="0"/>
          <w:numId w:val="1"/>
        </w:numPr>
      </w:pPr>
      <w:r>
        <w:t xml:space="preserve">Berg menighetsråd ber Senja kirkelige fellesråd opprettholde samme møtegodtgjørelse for menighetsrådsmøter som fellesrådsmøter. </w:t>
      </w:r>
    </w:p>
    <w:p w14:paraId="00E539F4" w14:textId="77777777" w:rsidR="00262332" w:rsidRDefault="00262332" w:rsidP="00262332">
      <w:pPr>
        <w:ind w:left="360"/>
      </w:pPr>
      <w:r>
        <w:t xml:space="preserve">Alternativt: </w:t>
      </w:r>
    </w:p>
    <w:p w14:paraId="74ED0088" w14:textId="3C20E54B" w:rsidR="00262332" w:rsidRDefault="00262332" w:rsidP="00262332">
      <w:pPr>
        <w:ind w:left="708"/>
      </w:pPr>
      <w:r>
        <w:t>Berg menighetsråd går inn for at møtegodtgjørelsen reduseres fra kr. 1200 til kr. 600 pr møte fra 1.1. 2026</w:t>
      </w:r>
    </w:p>
    <w:p w14:paraId="6BAD8083" w14:textId="77777777" w:rsidR="00262332" w:rsidRDefault="00262332" w:rsidP="00262332"/>
    <w:sdt>
      <w:sdtPr>
        <w:rPr>
          <w:b w:val="0"/>
        </w:rPr>
        <w:alias w:val="Vedtak for sak 22/25"/>
        <w:tag w:val="HandlingID209988;CaseID200758"/>
        <w:id w:val="1005557919"/>
        <w:placeholder>
          <w:docPart w:val="DefaultPlaceholder_-1854013440"/>
        </w:placeholder>
      </w:sdtPr>
      <w:sdtEndPr/>
      <w:sdtContent>
        <w:p w14:paraId="68052B28" w14:textId="0348E2A2" w:rsidR="00262332" w:rsidRDefault="00262332" w:rsidP="00262332">
          <w:pPr>
            <w:pStyle w:val="MUCaseTitle3"/>
          </w:pPr>
          <w:r>
            <w:t>Møtebehandling</w:t>
          </w:r>
        </w:p>
        <w:p w14:paraId="1357697A" w14:textId="77777777" w:rsidR="00262332" w:rsidRDefault="00262332" w:rsidP="00262332"/>
        <w:sdt>
          <w:sdtPr>
            <w:rPr>
              <w:b w:val="0"/>
            </w:rPr>
            <w:tag w:val="MU_Innstilling"/>
            <w:id w:val="-248112332"/>
            <w:lock w:val="sdtLocked"/>
            <w:placeholder>
              <w:docPart w:val="DefaultPlaceholder_-1854013440"/>
            </w:placeholder>
            <w15:appearance w15:val="hidden"/>
          </w:sdtPr>
          <w:sdtEndPr/>
          <w:sdtContent>
            <w:p w14:paraId="727AE966" w14:textId="77777777" w:rsidR="00262332" w:rsidRDefault="00262332" w:rsidP="00262332">
              <w:pPr>
                <w:pStyle w:val="MUCaseTitle3"/>
              </w:pPr>
              <w:r>
                <w:t xml:space="preserve">Vedtak </w:t>
              </w:r>
            </w:p>
            <w:sdt>
              <w:sdtPr>
                <w:tag w:val="MU_Vedtakstekst"/>
                <w:id w:val="-999577735"/>
                <w:lock w:val="sdtLocked"/>
                <w:placeholder>
                  <w:docPart w:val="7525AC77C6CC42DFADCBB744645911C8"/>
                </w:placeholder>
                <w15:appearance w15:val="hidden"/>
              </w:sdtPr>
              <w:sdtEndPr/>
              <w:sdtContent>
                <w:p w14:paraId="3844F543" w14:textId="77777777" w:rsidR="00270479" w:rsidRDefault="00270479" w:rsidP="00262332">
                  <w:pPr>
                    <w:ind w:left="708" w:firstLine="2"/>
                  </w:pPr>
                </w:p>
                <w:p w14:paraId="5B3D55D2" w14:textId="4881CE67" w:rsidR="00262332" w:rsidRPr="007A5B3A" w:rsidRDefault="00262332" w:rsidP="00270479">
                  <w:r>
                    <w:t>Berg menighetsråd går inn for at møtegodtgjørelsen reduseres fra kr 1200,- til kr 800,- pr møte fra 1.1.2026</w:t>
                  </w:r>
                </w:p>
                <w:p w14:paraId="43A4DEA0" w14:textId="0D62B47F" w:rsidR="00262332" w:rsidRDefault="00140543" w:rsidP="00262332"/>
              </w:sdtContent>
            </w:sdt>
          </w:sdtContent>
        </w:sdt>
        <w:p w14:paraId="5A5DC397" w14:textId="505DBB49" w:rsidR="00262332" w:rsidRDefault="00262332" w:rsidP="00262332">
          <w:pPr>
            <w:spacing w:before="240"/>
          </w:pPr>
          <w:r>
            <w:fldChar w:fldCharType="begin"/>
          </w:r>
          <w:r>
            <w:instrText xml:space="preserve"> MACROBUTTON SaveDecision [Lagre vedtak] </w:instrText>
          </w:r>
          <w:r>
            <w:fldChar w:fldCharType="end"/>
          </w:r>
        </w:p>
      </w:sdtContent>
    </w:sdt>
    <w:p w14:paraId="4CDD6A88" w14:textId="77777777" w:rsidR="00262332" w:rsidRDefault="00262332" w:rsidP="00262332">
      <w:pPr>
        <w:spacing w:before="240"/>
      </w:pPr>
    </w:p>
    <w:p w14:paraId="4E24331E" w14:textId="77777777" w:rsidR="00262332" w:rsidRDefault="00262332" w:rsidP="00262332">
      <w:pPr>
        <w:spacing w:before="240"/>
      </w:pPr>
    </w:p>
    <w:p w14:paraId="22CA5C28" w14:textId="77777777" w:rsidR="00262332" w:rsidRDefault="00262332" w:rsidP="00262332">
      <w:pPr>
        <w:spacing w:before="240"/>
      </w:pPr>
    </w:p>
    <w:p w14:paraId="4B7798D6" w14:textId="77777777" w:rsidR="00262332" w:rsidRDefault="00262332" w:rsidP="00262332">
      <w:pPr>
        <w:pStyle w:val="MUCaseTitle2"/>
      </w:pPr>
      <w:bookmarkStart w:id="11" w:name="CaseRef209992"/>
      <w:bookmarkEnd w:id="11"/>
      <w:r>
        <w:t>23/25 Høring om kirkevalgreglene (Berg)</w:t>
      </w:r>
    </w:p>
    <w:p w14:paraId="13B2D1A6" w14:textId="78B4CF0A" w:rsidR="00262332" w:rsidRDefault="00262332" w:rsidP="0026233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62332" w14:paraId="74838E33" w14:textId="77777777" w:rsidTr="00262332">
        <w:tc>
          <w:tcPr>
            <w:tcW w:w="5102" w:type="dxa"/>
          </w:tcPr>
          <w:p w14:paraId="67DEE98C" w14:textId="75F3218D" w:rsidR="00262332" w:rsidRDefault="00262332" w:rsidP="00262332">
            <w:r>
              <w:t>Behandlet av</w:t>
            </w:r>
          </w:p>
        </w:tc>
        <w:tc>
          <w:tcPr>
            <w:tcW w:w="1701" w:type="dxa"/>
          </w:tcPr>
          <w:p w14:paraId="6DB27EA4" w14:textId="0B5B1523" w:rsidR="00262332" w:rsidRDefault="00262332" w:rsidP="00262332">
            <w:r>
              <w:t>Møtedato</w:t>
            </w:r>
          </w:p>
        </w:tc>
        <w:tc>
          <w:tcPr>
            <w:tcW w:w="1134" w:type="dxa"/>
          </w:tcPr>
          <w:p w14:paraId="73B15129" w14:textId="40469D62" w:rsidR="00262332" w:rsidRDefault="00262332" w:rsidP="00262332">
            <w:proofErr w:type="spellStart"/>
            <w:r>
              <w:t>Saknr</w:t>
            </w:r>
            <w:proofErr w:type="spellEnd"/>
          </w:p>
        </w:tc>
      </w:tr>
      <w:tr w:rsidR="00262332" w14:paraId="3F9B1456" w14:textId="77777777" w:rsidTr="00262332">
        <w:tc>
          <w:tcPr>
            <w:tcW w:w="5102" w:type="dxa"/>
          </w:tcPr>
          <w:p w14:paraId="1B407AC2" w14:textId="41BC22B1" w:rsidR="00262332" w:rsidRDefault="00262332" w:rsidP="00262332">
            <w:r>
              <w:t>1 Berg menighetsråd</w:t>
            </w:r>
          </w:p>
        </w:tc>
        <w:tc>
          <w:tcPr>
            <w:tcW w:w="1701" w:type="dxa"/>
          </w:tcPr>
          <w:p w14:paraId="13B22A8A" w14:textId="698BC560" w:rsidR="00262332" w:rsidRDefault="00262332" w:rsidP="00262332">
            <w:r>
              <w:t>13.11.2025</w:t>
            </w:r>
          </w:p>
        </w:tc>
        <w:tc>
          <w:tcPr>
            <w:tcW w:w="1134" w:type="dxa"/>
          </w:tcPr>
          <w:p w14:paraId="35169D3E" w14:textId="321FF55A" w:rsidR="00262332" w:rsidRDefault="00262332" w:rsidP="00262332">
            <w:r>
              <w:t>23/25</w:t>
            </w:r>
          </w:p>
        </w:tc>
      </w:tr>
    </w:tbl>
    <w:p w14:paraId="18106CD7" w14:textId="77777777" w:rsidR="00262332" w:rsidRDefault="00262332" w:rsidP="00262332"/>
    <w:p w14:paraId="19B6FCB9" w14:textId="77777777" w:rsidR="00262332" w:rsidRDefault="00262332" w:rsidP="00262332"/>
    <w:p w14:paraId="44CCEC4D" w14:textId="77777777" w:rsidR="00262332" w:rsidRDefault="00262332" w:rsidP="00262332"/>
    <w:p w14:paraId="7206E0D2" w14:textId="77777777" w:rsidR="00262332" w:rsidRDefault="00262332" w:rsidP="00262332"/>
    <w:sdt>
      <w:sdtPr>
        <w:alias w:val="Sammendrag"/>
        <w:tag w:val="Sammendrag"/>
        <w:id w:val="1921063210"/>
        <w:placeholder>
          <w:docPart w:val="59210B9019234DBE903B6E64FCD631C7"/>
        </w:placeholder>
      </w:sdtPr>
      <w:sdtEndPr/>
      <w:sdtContent>
        <w:p w14:paraId="4FFEFF36" w14:textId="77777777" w:rsidR="00262332" w:rsidRPr="00BE598D" w:rsidRDefault="00262332" w:rsidP="00262332">
          <w:pPr>
            <w:keepNext/>
            <w:keepLines/>
            <w:outlineLvl w:val="1"/>
            <w:rPr>
              <w:rFonts w:eastAsia="Arial Unicode MS"/>
              <w:b/>
              <w:bCs/>
            </w:rPr>
          </w:pPr>
          <w:r>
            <w:rPr>
              <w:rFonts w:eastAsia="Arial Unicode MS"/>
              <w:b/>
              <w:bCs/>
            </w:rPr>
            <w:t>Saksorientering</w:t>
          </w:r>
        </w:p>
        <w:p w14:paraId="0491974F" w14:textId="77777777" w:rsidR="00262332" w:rsidRDefault="00262332" w:rsidP="00262332">
          <w:pPr>
            <w:contextualSpacing/>
          </w:pPr>
          <w:r>
            <w:t xml:space="preserve">Kirkemøtet i 2025 vedtok endringer i rammene for kirkevalg. Målet har vært å gjøre reglene enklere, slik at valget blir mindre ressurskrevende på alle nivå i Den norske kirke. Forslag til endringer i kirkevalgreglene er lagt ut på høring hos blant annet fellesråd og menigheter. Frist for å svare er satt til 21. november. </w:t>
          </w:r>
        </w:p>
        <w:p w14:paraId="60665942" w14:textId="77777777" w:rsidR="00262332" w:rsidRDefault="00262332" w:rsidP="00262332">
          <w:pPr>
            <w:contextualSpacing/>
          </w:pPr>
          <w:r>
            <w:t xml:space="preserve">For Senja kirkelige fellesråd og menighetene i fellesrådet er den største endringen at fellesrådet skal få ansvar for valget. Tidligere har det vært menighetsrådenes ansvar. I høringsforslaget vil man at fellesrådet skal ta på seg den økonomiske byrden ved valget. Tidligere har Kirkerådet gitt tilskudd til valgene. I 2023 var det totale tilskuddet på 35 millioner kr. </w:t>
          </w:r>
        </w:p>
        <w:p w14:paraId="517B3595" w14:textId="77777777" w:rsidR="00262332" w:rsidRDefault="00262332" w:rsidP="00262332">
          <w:pPr>
            <w:contextualSpacing/>
          </w:pPr>
          <w:r>
            <w:t>Kirkevergen har gått gjennom høringsspørsmålene. I de aller fleste spørsmålene er man enig med forslagene. Kirkevergen er imidlertid uenig i at fellesrådet skal dekke alle utgiftene ved valget. Det forventes at Kirkerådet opprettholder tilskudd til valg som tidligere.</w:t>
          </w:r>
        </w:p>
      </w:sdtContent>
    </w:sdt>
    <w:p w14:paraId="4F3367A4" w14:textId="77777777" w:rsidR="00262332" w:rsidRDefault="00262332" w:rsidP="00262332"/>
    <w:sdt>
      <w:sdtPr>
        <w:rPr>
          <w:b/>
        </w:rPr>
        <w:tag w:val="MU_Tittel"/>
        <w:id w:val="956751619"/>
        <w:placeholder>
          <w:docPart w:val="17BD0142CEE84DACBACBB5B721D870A7"/>
        </w:placeholder>
        <w:text/>
      </w:sdtPr>
      <w:sdtEndPr/>
      <w:sdtContent>
        <w:p w14:paraId="729984CA" w14:textId="77777777" w:rsidR="00262332" w:rsidRDefault="00262332" w:rsidP="00262332">
          <w:pPr>
            <w:rPr>
              <w:b/>
            </w:rPr>
          </w:pPr>
          <w:r w:rsidRPr="00EF6EF9">
            <w:rPr>
              <w:b/>
            </w:rPr>
            <w:t>Forslag til vedtak</w:t>
          </w:r>
        </w:p>
      </w:sdtContent>
    </w:sdt>
    <w:p w14:paraId="1055FCAF" w14:textId="77777777" w:rsidR="00262332" w:rsidRDefault="00262332" w:rsidP="00262332"/>
    <w:p w14:paraId="1D9581C2" w14:textId="44090A01" w:rsidR="00262332" w:rsidRDefault="00262332" w:rsidP="00262332">
      <w:r>
        <w:t xml:space="preserve">Berg menighetsråd er enig i høringssvarene om kirkevalgreglene som kirkevergen har foreslått, og bruker disse svarene når Berg menighet </w:t>
      </w:r>
      <w:proofErr w:type="gramStart"/>
      <w:r>
        <w:t>avgir</w:t>
      </w:r>
      <w:proofErr w:type="gramEnd"/>
      <w:r>
        <w:t xml:space="preserve"> sitt høringssvar.</w:t>
      </w:r>
    </w:p>
    <w:p w14:paraId="2DE40F11" w14:textId="77777777" w:rsidR="00262332" w:rsidRDefault="00262332" w:rsidP="00262332"/>
    <w:sdt>
      <w:sdtPr>
        <w:rPr>
          <w:b w:val="0"/>
        </w:rPr>
        <w:alias w:val="Vedtak for sak 23/25"/>
        <w:tag w:val="HandlingID209992;CaseID200965"/>
        <w:id w:val="-1067250186"/>
        <w:placeholder>
          <w:docPart w:val="DefaultPlaceholder_-1854013440"/>
        </w:placeholder>
      </w:sdtPr>
      <w:sdtEndPr/>
      <w:sdtContent>
        <w:p w14:paraId="6BB86602" w14:textId="7A8027C6" w:rsidR="00262332" w:rsidRDefault="00262332" w:rsidP="00262332">
          <w:pPr>
            <w:pStyle w:val="MUCaseTitle3"/>
          </w:pPr>
          <w:r>
            <w:t>Møtebehandling</w:t>
          </w:r>
        </w:p>
        <w:p w14:paraId="391368F7" w14:textId="77777777" w:rsidR="00262332" w:rsidRDefault="00262332" w:rsidP="00262332"/>
        <w:sdt>
          <w:sdtPr>
            <w:rPr>
              <w:b w:val="0"/>
            </w:rPr>
            <w:tag w:val="MU_Innstilling"/>
            <w:id w:val="657735423"/>
            <w:lock w:val="sdtLocked"/>
            <w:placeholder>
              <w:docPart w:val="DefaultPlaceholder_-1854013440"/>
            </w:placeholder>
            <w15:appearance w15:val="hidden"/>
          </w:sdtPr>
          <w:sdtEndPr/>
          <w:sdtContent>
            <w:p w14:paraId="61423938" w14:textId="77777777" w:rsidR="00262332" w:rsidRDefault="00262332" w:rsidP="00262332">
              <w:pPr>
                <w:pStyle w:val="MUCaseTitle3"/>
              </w:pPr>
              <w:r>
                <w:t xml:space="preserve">Vedtak </w:t>
              </w:r>
            </w:p>
            <w:sdt>
              <w:sdtPr>
                <w:tag w:val="MU_Vedtakstekst"/>
                <w:id w:val="-606729542"/>
                <w:lock w:val="sdtLocked"/>
                <w:placeholder>
                  <w:docPart w:val="DEDC5E647A2A451CB1798371DFA281ED"/>
                </w:placeholder>
                <w15:appearance w15:val="hidden"/>
              </w:sdtPr>
              <w:sdtEndPr/>
              <w:sdtContent>
                <w:p w14:paraId="02397CE5" w14:textId="19B8B53B" w:rsidR="00262332" w:rsidRDefault="00262332" w:rsidP="00262332">
                  <w:r>
                    <w:t xml:space="preserve">Berg menighetsråd er enig i høringssvarene om kirkevalgreglene som kirkevergen har foreslått, og bruker disse svarene når Berg menighet </w:t>
                  </w:r>
                  <w:proofErr w:type="gramStart"/>
                  <w:r>
                    <w:t>avgir</w:t>
                  </w:r>
                  <w:proofErr w:type="gramEnd"/>
                  <w:r>
                    <w:t xml:space="preserve"> sitt høringssvar.</w:t>
                  </w:r>
                  <w:r w:rsidR="00270479">
                    <w:t xml:space="preserve"> </w:t>
                  </w:r>
                </w:p>
                <w:p w14:paraId="71A35299" w14:textId="77777777" w:rsidR="00262332" w:rsidRDefault="00140543" w:rsidP="00262332"/>
              </w:sdtContent>
            </w:sdt>
          </w:sdtContent>
        </w:sdt>
        <w:p w14:paraId="35278289" w14:textId="0301A777" w:rsidR="00262332" w:rsidRDefault="00262332" w:rsidP="00262332">
          <w:pPr>
            <w:spacing w:before="240"/>
          </w:pPr>
          <w:r>
            <w:fldChar w:fldCharType="begin"/>
          </w:r>
          <w:r>
            <w:instrText xml:space="preserve"> MACROBUTTON SaveDecision [Lagre vedtak] </w:instrText>
          </w:r>
          <w:r>
            <w:fldChar w:fldCharType="end"/>
          </w:r>
        </w:p>
      </w:sdtContent>
    </w:sdt>
    <w:p w14:paraId="2B655429" w14:textId="77777777" w:rsidR="00262332" w:rsidRDefault="00262332" w:rsidP="00262332">
      <w:pPr>
        <w:spacing w:before="240"/>
      </w:pPr>
    </w:p>
    <w:p w14:paraId="5095751F" w14:textId="77777777" w:rsidR="00262332" w:rsidRDefault="00262332" w:rsidP="00262332">
      <w:pPr>
        <w:spacing w:before="240"/>
      </w:pPr>
    </w:p>
    <w:p w14:paraId="74978DBB" w14:textId="77777777" w:rsidR="00262332" w:rsidRDefault="00262332" w:rsidP="00262332">
      <w:pPr>
        <w:spacing w:before="240"/>
      </w:pPr>
    </w:p>
    <w:p w14:paraId="2EBACD12" w14:textId="77777777" w:rsidR="00262332" w:rsidRDefault="00262332" w:rsidP="00262332">
      <w:pPr>
        <w:spacing w:before="240"/>
      </w:pPr>
    </w:p>
    <w:p w14:paraId="485710E6" w14:textId="4F30164E" w:rsidR="00262332" w:rsidRDefault="00262332" w:rsidP="00262332">
      <w:pPr>
        <w:pStyle w:val="MUCaseTitle"/>
        <w:rPr>
          <w:shd w:val="clear" w:color="auto" w:fill="D9D9D9"/>
        </w:rPr>
      </w:pPr>
      <w:r w:rsidRPr="00262332">
        <w:rPr>
          <w:shd w:val="clear" w:color="auto" w:fill="D9D9D9"/>
        </w:rPr>
        <w:t>Orienteringssaker</w:t>
      </w:r>
    </w:p>
    <w:p w14:paraId="458D8118" w14:textId="4BDC9B8B" w:rsidR="00270479" w:rsidRDefault="00270479" w:rsidP="00EF7A50">
      <w:pPr>
        <w:spacing w:after="160" w:line="278" w:lineRule="auto"/>
      </w:pPr>
      <w:r w:rsidRPr="00EF7A50">
        <w:rPr>
          <w:b/>
          <w:bCs/>
        </w:rPr>
        <w:t xml:space="preserve">Kirkebyggstruktur: </w:t>
      </w:r>
      <w:r>
        <w:t>Det vises til menighetsrådenes behandling av lokal kirkebyggstruktur i hvert sogn i februar-mars 2025. Menighetsrådene gikk inn for å opprettholde alle ikke</w:t>
      </w:r>
      <w:r w:rsidR="00EF7A50">
        <w:t xml:space="preserve"> </w:t>
      </w:r>
      <w:r>
        <w:t xml:space="preserve">godkjente kirkebygg unntatt </w:t>
      </w:r>
      <w:proofErr w:type="spellStart"/>
      <w:r>
        <w:t>Flakstadvåg</w:t>
      </w:r>
      <w:proofErr w:type="spellEnd"/>
      <w:r>
        <w:t xml:space="preserve"> kirke. Menighetsrådenes vedtak ble deretter sendt over til Senja kommune for avklaring om kommunen vil finansiere og vedlikeholde alle kirkebygg inkludert 10 ikke-godkjente kirkebygg. Fellesrådet har i økonomimøter med Senja kommune i mai og september 2025 bedt om avklaring på hvor saken står. Pr 20.oktober er det avklart at Senja kommunestyre behandler sak om finansiering og vedlikehold av 10 ikke-godkjente kirkebygg i desember 2025.</w:t>
      </w:r>
    </w:p>
    <w:p w14:paraId="609E516E" w14:textId="77777777" w:rsidR="00270479" w:rsidRDefault="00270479" w:rsidP="00EF7A50">
      <w:pPr>
        <w:spacing w:after="160" w:line="278" w:lineRule="auto"/>
      </w:pPr>
      <w:r w:rsidRPr="00EF7A50">
        <w:rPr>
          <w:b/>
          <w:bCs/>
        </w:rPr>
        <w:lastRenderedPageBreak/>
        <w:t xml:space="preserve">Renovering av Mefjordvær </w:t>
      </w:r>
      <w:proofErr w:type="spellStart"/>
      <w:r w:rsidRPr="00EF7A50">
        <w:rPr>
          <w:b/>
          <w:bCs/>
        </w:rPr>
        <w:t>kjerke</w:t>
      </w:r>
      <w:proofErr w:type="spellEnd"/>
      <w:r w:rsidRPr="00EF7A50">
        <w:rPr>
          <w:b/>
          <w:bCs/>
        </w:rPr>
        <w:t>:</w:t>
      </w:r>
      <w:r>
        <w:t xml:space="preserve"> Arbeidet er ennå ikke helt ferdigstilt. Senja kommune har gitt en tilleggsbevilgning, stort kr 200.000, - for utbedring av lekkasje. </w:t>
      </w:r>
      <w:proofErr w:type="spellStart"/>
      <w:r>
        <w:t>Kjerka</w:t>
      </w:r>
      <w:proofErr w:type="spellEnd"/>
      <w:r>
        <w:t xml:space="preserve"> kan imidlertid brukes som vanlig.</w:t>
      </w:r>
    </w:p>
    <w:p w14:paraId="34A6CF64" w14:textId="5AAB71E8" w:rsidR="00270479" w:rsidRDefault="00270479" w:rsidP="00EF7A50">
      <w:pPr>
        <w:spacing w:after="160" w:line="278" w:lineRule="auto"/>
      </w:pPr>
      <w:r w:rsidRPr="00EF7A50">
        <w:rPr>
          <w:b/>
          <w:bCs/>
        </w:rPr>
        <w:t>Soknepreststillinga:</w:t>
      </w:r>
      <w:r>
        <w:t xml:space="preserve"> ligger ennå ute, enn så lenge uten søkere.</w:t>
      </w:r>
    </w:p>
    <w:p w14:paraId="7E6EEE6A" w14:textId="1E95990A" w:rsidR="00270479" w:rsidRDefault="00270479" w:rsidP="00EF7A50">
      <w:pPr>
        <w:spacing w:after="160" w:line="278" w:lineRule="auto"/>
      </w:pPr>
      <w:r w:rsidRPr="00EF7A50">
        <w:rPr>
          <w:b/>
          <w:bCs/>
        </w:rPr>
        <w:t>Berg sokn har 1 konfirmant i år:</w:t>
      </w:r>
      <w:r>
        <w:t xml:space="preserve"> Frank Stellmacher er engasjert, og vår konfirmant vil få undervisning sammen med 4 konfirmanter fra Torsken.</w:t>
      </w:r>
    </w:p>
    <w:p w14:paraId="00BD5677" w14:textId="28CDAE2E" w:rsidR="00270479" w:rsidRDefault="00270479" w:rsidP="00EF7A50">
      <w:pPr>
        <w:spacing w:after="160" w:line="278" w:lineRule="auto"/>
      </w:pPr>
      <w:r w:rsidRPr="00EF7A50">
        <w:rPr>
          <w:b/>
          <w:bCs/>
        </w:rPr>
        <w:t>Bispevisitas</w:t>
      </w:r>
      <w:r>
        <w:t xml:space="preserve"> </w:t>
      </w:r>
      <w:r w:rsidRPr="00EF7A50">
        <w:rPr>
          <w:b/>
          <w:bCs/>
        </w:rPr>
        <w:t>2026:</w:t>
      </w:r>
      <w:r>
        <w:t xml:space="preserve"> Berg, Torsken og Tranøy sokn vil få visitas av biskop Stig Lægdene høsten 2026.</w:t>
      </w:r>
    </w:p>
    <w:p w14:paraId="2E99878A" w14:textId="77777777" w:rsidR="00270479" w:rsidRPr="00270479" w:rsidRDefault="00270479" w:rsidP="00270479"/>
    <w:p w14:paraId="2DEC1E5C" w14:textId="56556C91" w:rsidR="00262332" w:rsidRPr="00262332" w:rsidRDefault="00262332" w:rsidP="00262332">
      <w:pPr>
        <w:pStyle w:val="MUCaseTitle"/>
        <w:rPr>
          <w:shd w:val="clear" w:color="auto" w:fill="D9D9D9"/>
        </w:rPr>
      </w:pPr>
      <w:r w:rsidRPr="00262332">
        <w:rPr>
          <w:shd w:val="clear" w:color="auto" w:fill="D9D9D9"/>
        </w:rPr>
        <w:t>Eventuelt</w:t>
      </w:r>
    </w:p>
    <w:sectPr w:rsidR="00262332" w:rsidRPr="00262332"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2244A497" w:rsidR="006638E2" w:rsidRPr="00832A5E" w:rsidRDefault="00140543" w:rsidP="006638E2">
          <w:pPr>
            <w:rPr>
              <w:lang w:val="en-US"/>
            </w:rPr>
          </w:pPr>
          <w:sdt>
            <w:sdtPr>
              <w:rPr>
                <w:sz w:val="22"/>
                <w:szCs w:val="22"/>
              </w:rPr>
              <w:tag w:val="ToBoard.Name"/>
              <w:id w:val="1949735070"/>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262332">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564D0"/>
    <w:multiLevelType w:val="hybridMultilevel"/>
    <w:tmpl w:val="BC5246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EC45AFF"/>
    <w:multiLevelType w:val="hybridMultilevel"/>
    <w:tmpl w:val="D8BC66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FF4331F"/>
    <w:multiLevelType w:val="hybridMultilevel"/>
    <w:tmpl w:val="A992B3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17748696">
    <w:abstractNumId w:val="0"/>
  </w:num>
  <w:num w:numId="2" w16cid:durableId="20980443">
    <w:abstractNumId w:val="1"/>
  </w:num>
  <w:num w:numId="3" w16cid:durableId="781652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40543"/>
    <w:rsid w:val="0016070B"/>
    <w:rsid w:val="00162CD7"/>
    <w:rsid w:val="0017742C"/>
    <w:rsid w:val="00185E6B"/>
    <w:rsid w:val="001912C1"/>
    <w:rsid w:val="00192461"/>
    <w:rsid w:val="00192AE3"/>
    <w:rsid w:val="00193839"/>
    <w:rsid w:val="00195899"/>
    <w:rsid w:val="001A1140"/>
    <w:rsid w:val="001A33D4"/>
    <w:rsid w:val="001C334E"/>
    <w:rsid w:val="001C71F9"/>
    <w:rsid w:val="001D6170"/>
    <w:rsid w:val="00231655"/>
    <w:rsid w:val="00233EE2"/>
    <w:rsid w:val="0024101C"/>
    <w:rsid w:val="00241CC5"/>
    <w:rsid w:val="002462F7"/>
    <w:rsid w:val="00255E7B"/>
    <w:rsid w:val="00262332"/>
    <w:rsid w:val="0026242E"/>
    <w:rsid w:val="00270479"/>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0D99"/>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EF7A50"/>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246210A8-2D29-442B-9FCB-B05F963C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262332"/>
    <w:pPr>
      <w:autoSpaceDE/>
      <w:autoSpaceDN/>
      <w:ind w:left="720"/>
      <w:contextualSpacing/>
    </w:pPr>
    <w:rPr>
      <w:rFonts w:eastAsiaTheme="minorEastAsia"/>
      <w:sz w:val="22"/>
      <w:szCs w:val="22"/>
    </w:rPr>
  </w:style>
  <w:style w:type="character" w:styleId="Ulstomtale">
    <w:name w:val="Unresolved Mention"/>
    <w:basedOn w:val="Standardskriftforavsnitt"/>
    <w:uiPriority w:val="99"/>
    <w:semiHidden/>
    <w:unhideWhenUsed/>
    <w:rsid w:val="00262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18E8D513E98D49CB931DC17C699655BC"/>
        <w:category>
          <w:name w:val="Generelt"/>
          <w:gallery w:val="placeholder"/>
        </w:category>
        <w:types>
          <w:type w:val="bbPlcHdr"/>
        </w:types>
        <w:behaviors>
          <w:behavior w:val="content"/>
        </w:behaviors>
        <w:guid w:val="{5A7A9158-65C5-4EAF-8773-7ACB234E105E}"/>
      </w:docPartPr>
      <w:docPartBody>
        <w:p w:rsidR="004500F6" w:rsidRDefault="004500F6" w:rsidP="004500F6">
          <w:pPr>
            <w:pStyle w:val="18E8D513E98D49CB931DC17C699655BC"/>
          </w:pPr>
          <w:r>
            <w:rPr>
              <w:rStyle w:val="Plassholdertekst"/>
            </w:rPr>
            <w:t>Skriv inn teksten her.</w:t>
          </w:r>
        </w:p>
      </w:docPartBody>
    </w:docPart>
    <w:docPart>
      <w:docPartPr>
        <w:name w:val="7D2D3E829F914DBFA8F48C597852AB70"/>
        <w:category>
          <w:name w:val="Generelt"/>
          <w:gallery w:val="placeholder"/>
        </w:category>
        <w:types>
          <w:type w:val="bbPlcHdr"/>
        </w:types>
        <w:behaviors>
          <w:behavior w:val="content"/>
        </w:behaviors>
        <w:guid w:val="{2F8E095A-0282-46A8-9436-4B1ED895BCEC}"/>
      </w:docPartPr>
      <w:docPartBody>
        <w:p w:rsidR="004500F6" w:rsidRDefault="004500F6" w:rsidP="004500F6">
          <w:pPr>
            <w:pStyle w:val="7D2D3E829F914DBFA8F48C597852AB70"/>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F6F3EBE8-6EB0-422B-A4B9-E67DB18555A2}"/>
      </w:docPartPr>
      <w:docPartBody>
        <w:p w:rsidR="004500F6" w:rsidRDefault="004500F6">
          <w:r w:rsidRPr="00D94DD5">
            <w:rPr>
              <w:rStyle w:val="Plassholdertekst"/>
            </w:rPr>
            <w:t>Klikk eller trykk her for å skrive inn tekst.</w:t>
          </w:r>
        </w:p>
      </w:docPartBody>
    </w:docPart>
    <w:docPart>
      <w:docPartPr>
        <w:name w:val="2BCB40D7C5034986A8D73D3FAFEE9168"/>
        <w:category>
          <w:name w:val="Generelt"/>
          <w:gallery w:val="placeholder"/>
        </w:category>
        <w:types>
          <w:type w:val="bbPlcHdr"/>
        </w:types>
        <w:behaviors>
          <w:behavior w:val="content"/>
        </w:behaviors>
        <w:guid w:val="{8CB0F953-47FB-41C9-8FC4-1644B0856E3F}"/>
      </w:docPartPr>
      <w:docPartBody>
        <w:p w:rsidR="004500F6" w:rsidRDefault="004500F6">
          <w:r w:rsidRPr="00D94DD5">
            <w:rPr>
              <w:rStyle w:val="Plassholdertekst"/>
            </w:rPr>
            <w:t>Skriv inn vedtaket her</w:t>
          </w:r>
        </w:p>
      </w:docPartBody>
    </w:docPart>
    <w:docPart>
      <w:docPartPr>
        <w:name w:val="19767BE982D6476C88D0E071DD749FEA"/>
        <w:category>
          <w:name w:val="Generelt"/>
          <w:gallery w:val="placeholder"/>
        </w:category>
        <w:types>
          <w:type w:val="bbPlcHdr"/>
        </w:types>
        <w:behaviors>
          <w:behavior w:val="content"/>
        </w:behaviors>
        <w:guid w:val="{D10F70EB-2AB3-4C3B-B899-4DCAED9262F9}"/>
      </w:docPartPr>
      <w:docPartBody>
        <w:p w:rsidR="004500F6" w:rsidRDefault="004500F6" w:rsidP="004500F6">
          <w:pPr>
            <w:pStyle w:val="19767BE982D6476C88D0E071DD749FEA"/>
          </w:pPr>
          <w:r>
            <w:rPr>
              <w:rStyle w:val="Plassholdertekst"/>
            </w:rPr>
            <w:t>Skriv inn teksten her.</w:t>
          </w:r>
        </w:p>
      </w:docPartBody>
    </w:docPart>
    <w:docPart>
      <w:docPartPr>
        <w:name w:val="949E9DF1764448D59A72059ED857376B"/>
        <w:category>
          <w:name w:val="Generelt"/>
          <w:gallery w:val="placeholder"/>
        </w:category>
        <w:types>
          <w:type w:val="bbPlcHdr"/>
        </w:types>
        <w:behaviors>
          <w:behavior w:val="content"/>
        </w:behaviors>
        <w:guid w:val="{3858D324-BBD6-42D0-B10F-F895DB8A4892}"/>
      </w:docPartPr>
      <w:docPartBody>
        <w:p w:rsidR="004500F6" w:rsidRDefault="004500F6" w:rsidP="004500F6">
          <w:pPr>
            <w:pStyle w:val="949E9DF1764448D59A72059ED857376B"/>
          </w:pPr>
          <w:r w:rsidRPr="004202B9">
            <w:rPr>
              <w:rStyle w:val="Plassholdertekst"/>
            </w:rPr>
            <w:t>Click here to enter text.</w:t>
          </w:r>
        </w:p>
      </w:docPartBody>
    </w:docPart>
    <w:docPart>
      <w:docPartPr>
        <w:name w:val="BC2D39CC46854DAC800EAF104280CF68"/>
        <w:category>
          <w:name w:val="Generelt"/>
          <w:gallery w:val="placeholder"/>
        </w:category>
        <w:types>
          <w:type w:val="bbPlcHdr"/>
        </w:types>
        <w:behaviors>
          <w:behavior w:val="content"/>
        </w:behaviors>
        <w:guid w:val="{E6C57D9A-FF1F-478D-9BC3-C61D901B8B9B}"/>
      </w:docPartPr>
      <w:docPartBody>
        <w:p w:rsidR="004500F6" w:rsidRDefault="004500F6">
          <w:r w:rsidRPr="00D94DD5">
            <w:rPr>
              <w:rStyle w:val="Plassholdertekst"/>
            </w:rPr>
            <w:t>Skriv inn vedtaket her</w:t>
          </w:r>
        </w:p>
      </w:docPartBody>
    </w:docPart>
    <w:docPart>
      <w:docPartPr>
        <w:name w:val="E2D3BBFC51D7414FAF470B984B4EC0F1"/>
        <w:category>
          <w:name w:val="Generelt"/>
          <w:gallery w:val="placeholder"/>
        </w:category>
        <w:types>
          <w:type w:val="bbPlcHdr"/>
        </w:types>
        <w:behaviors>
          <w:behavior w:val="content"/>
        </w:behaviors>
        <w:guid w:val="{08D497AA-F4EE-499E-B1AE-13A0120EB156}"/>
      </w:docPartPr>
      <w:docPartBody>
        <w:p w:rsidR="004500F6" w:rsidRDefault="004500F6" w:rsidP="004500F6">
          <w:pPr>
            <w:pStyle w:val="E2D3BBFC51D7414FAF470B984B4EC0F1"/>
          </w:pPr>
          <w:r>
            <w:rPr>
              <w:rStyle w:val="Plassholdertekst"/>
            </w:rPr>
            <w:t>Skriv inn teksten her.</w:t>
          </w:r>
        </w:p>
      </w:docPartBody>
    </w:docPart>
    <w:docPart>
      <w:docPartPr>
        <w:name w:val="C255796AB9F14C34851AC62EB87C39EE"/>
        <w:category>
          <w:name w:val="Generelt"/>
          <w:gallery w:val="placeholder"/>
        </w:category>
        <w:types>
          <w:type w:val="bbPlcHdr"/>
        </w:types>
        <w:behaviors>
          <w:behavior w:val="content"/>
        </w:behaviors>
        <w:guid w:val="{2EFC3CE8-8844-45C5-85DF-9572C1CF3EDB}"/>
      </w:docPartPr>
      <w:docPartBody>
        <w:p w:rsidR="004500F6" w:rsidRDefault="004500F6" w:rsidP="004500F6">
          <w:pPr>
            <w:pStyle w:val="C255796AB9F14C34851AC62EB87C39EE"/>
          </w:pPr>
          <w:r w:rsidRPr="004202B9">
            <w:rPr>
              <w:rStyle w:val="Plassholdertekst"/>
            </w:rPr>
            <w:t>Click here to enter text.</w:t>
          </w:r>
        </w:p>
      </w:docPartBody>
    </w:docPart>
    <w:docPart>
      <w:docPartPr>
        <w:name w:val="F60E6BBCFA114456A4404728625C3B54"/>
        <w:category>
          <w:name w:val="Generelt"/>
          <w:gallery w:val="placeholder"/>
        </w:category>
        <w:types>
          <w:type w:val="bbPlcHdr"/>
        </w:types>
        <w:behaviors>
          <w:behavior w:val="content"/>
        </w:behaviors>
        <w:guid w:val="{91F00082-C30D-4E57-8A03-7AFEF06E4134}"/>
      </w:docPartPr>
      <w:docPartBody>
        <w:p w:rsidR="004500F6" w:rsidRDefault="004500F6">
          <w:r w:rsidRPr="00D94DD5">
            <w:rPr>
              <w:rStyle w:val="Plassholdertekst"/>
            </w:rPr>
            <w:t>Skriv inn vedtaket her</w:t>
          </w:r>
        </w:p>
      </w:docPartBody>
    </w:docPart>
    <w:docPart>
      <w:docPartPr>
        <w:name w:val="A0233ABFE76E4AA2B01F6024E51AF094"/>
        <w:category>
          <w:name w:val="Generelt"/>
          <w:gallery w:val="placeholder"/>
        </w:category>
        <w:types>
          <w:type w:val="bbPlcHdr"/>
        </w:types>
        <w:behaviors>
          <w:behavior w:val="content"/>
        </w:behaviors>
        <w:guid w:val="{9DC19820-1695-409F-9A5F-7BFCF250A50D}"/>
      </w:docPartPr>
      <w:docPartBody>
        <w:p w:rsidR="004500F6" w:rsidRDefault="004500F6" w:rsidP="004500F6">
          <w:pPr>
            <w:pStyle w:val="A0233ABFE76E4AA2B01F6024E51AF094"/>
          </w:pPr>
          <w:r>
            <w:rPr>
              <w:rStyle w:val="Plassholdertekst"/>
            </w:rPr>
            <w:t>Skriv inn teksten her.</w:t>
          </w:r>
        </w:p>
      </w:docPartBody>
    </w:docPart>
    <w:docPart>
      <w:docPartPr>
        <w:name w:val="1EFF3BBC19EB41CCBC390A5B5152394C"/>
        <w:category>
          <w:name w:val="Generelt"/>
          <w:gallery w:val="placeholder"/>
        </w:category>
        <w:types>
          <w:type w:val="bbPlcHdr"/>
        </w:types>
        <w:behaviors>
          <w:behavior w:val="content"/>
        </w:behaviors>
        <w:guid w:val="{EB9C0D89-A401-4373-B645-51F6E2B64345}"/>
      </w:docPartPr>
      <w:docPartBody>
        <w:p w:rsidR="004500F6" w:rsidRDefault="004500F6" w:rsidP="004500F6">
          <w:pPr>
            <w:pStyle w:val="1EFF3BBC19EB41CCBC390A5B5152394C"/>
          </w:pPr>
          <w:r w:rsidRPr="004202B9">
            <w:rPr>
              <w:rStyle w:val="Plassholdertekst"/>
            </w:rPr>
            <w:t>Click here to enter text.</w:t>
          </w:r>
        </w:p>
      </w:docPartBody>
    </w:docPart>
    <w:docPart>
      <w:docPartPr>
        <w:name w:val="17106682DC144BD099B3AB32239AF891"/>
        <w:category>
          <w:name w:val="Generelt"/>
          <w:gallery w:val="placeholder"/>
        </w:category>
        <w:types>
          <w:type w:val="bbPlcHdr"/>
        </w:types>
        <w:behaviors>
          <w:behavior w:val="content"/>
        </w:behaviors>
        <w:guid w:val="{CF8DFACC-3229-401A-B86A-3F54C9D3C6B5}"/>
      </w:docPartPr>
      <w:docPartBody>
        <w:p w:rsidR="004500F6" w:rsidRDefault="004500F6">
          <w:r w:rsidRPr="00D94DD5">
            <w:rPr>
              <w:rStyle w:val="Plassholdertekst"/>
            </w:rPr>
            <w:t>Skriv inn vedtaket her</w:t>
          </w:r>
        </w:p>
      </w:docPartBody>
    </w:docPart>
    <w:docPart>
      <w:docPartPr>
        <w:name w:val="A027DC667E894390BE6C6E2285328B21"/>
        <w:category>
          <w:name w:val="Generelt"/>
          <w:gallery w:val="placeholder"/>
        </w:category>
        <w:types>
          <w:type w:val="bbPlcHdr"/>
        </w:types>
        <w:behaviors>
          <w:behavior w:val="content"/>
        </w:behaviors>
        <w:guid w:val="{82629719-60A7-47BF-981F-57C653F3BEB6}"/>
      </w:docPartPr>
      <w:docPartBody>
        <w:p w:rsidR="004500F6" w:rsidRDefault="004500F6" w:rsidP="004500F6">
          <w:pPr>
            <w:pStyle w:val="A027DC667E894390BE6C6E2285328B21"/>
          </w:pPr>
          <w:r>
            <w:rPr>
              <w:rStyle w:val="Plassholdertekst"/>
            </w:rPr>
            <w:t>Skriv inn teksten her.</w:t>
          </w:r>
        </w:p>
      </w:docPartBody>
    </w:docPart>
    <w:docPart>
      <w:docPartPr>
        <w:name w:val="D0BD8445B1524F19A02D6FBA83CCF616"/>
        <w:category>
          <w:name w:val="Generelt"/>
          <w:gallery w:val="placeholder"/>
        </w:category>
        <w:types>
          <w:type w:val="bbPlcHdr"/>
        </w:types>
        <w:behaviors>
          <w:behavior w:val="content"/>
        </w:behaviors>
        <w:guid w:val="{7FAAE95E-7D15-4CDA-A8FD-6E18D547A51F}"/>
      </w:docPartPr>
      <w:docPartBody>
        <w:p w:rsidR="004500F6" w:rsidRDefault="004500F6" w:rsidP="004500F6">
          <w:pPr>
            <w:pStyle w:val="D0BD8445B1524F19A02D6FBA83CCF616"/>
          </w:pPr>
          <w:r w:rsidRPr="004202B9">
            <w:rPr>
              <w:rStyle w:val="Plassholdertekst"/>
            </w:rPr>
            <w:t>Click here to enter text.</w:t>
          </w:r>
        </w:p>
      </w:docPartBody>
    </w:docPart>
    <w:docPart>
      <w:docPartPr>
        <w:name w:val="9F12875169A1466BBD21DBB56F56EB57"/>
        <w:category>
          <w:name w:val="Generelt"/>
          <w:gallery w:val="placeholder"/>
        </w:category>
        <w:types>
          <w:type w:val="bbPlcHdr"/>
        </w:types>
        <w:behaviors>
          <w:behavior w:val="content"/>
        </w:behaviors>
        <w:guid w:val="{E792CB1F-102C-4A1B-ABFA-6B5BE14748EA}"/>
      </w:docPartPr>
      <w:docPartBody>
        <w:p w:rsidR="004500F6" w:rsidRDefault="004500F6" w:rsidP="004500F6">
          <w:pPr>
            <w:pStyle w:val="9F12875169A1466BBD21DBB56F56EB57"/>
          </w:pPr>
          <w:r>
            <w:rPr>
              <w:rStyle w:val="Plassholdertekst"/>
            </w:rPr>
            <w:t>Skriv forslaget her.</w:t>
          </w:r>
        </w:p>
      </w:docPartBody>
    </w:docPart>
    <w:docPart>
      <w:docPartPr>
        <w:name w:val="144FAA56BCA6494A937523543E0344C5"/>
        <w:category>
          <w:name w:val="Generelt"/>
          <w:gallery w:val="placeholder"/>
        </w:category>
        <w:types>
          <w:type w:val="bbPlcHdr"/>
        </w:types>
        <w:behaviors>
          <w:behavior w:val="content"/>
        </w:behaviors>
        <w:guid w:val="{3373D430-1261-41A9-9CCC-19AD1276ED90}"/>
      </w:docPartPr>
      <w:docPartBody>
        <w:p w:rsidR="004500F6" w:rsidRDefault="004500F6">
          <w:r w:rsidRPr="00D94DD5">
            <w:rPr>
              <w:rStyle w:val="Plassholdertekst"/>
            </w:rPr>
            <w:t>Skriv inn vedtaket her</w:t>
          </w:r>
        </w:p>
      </w:docPartBody>
    </w:docPart>
    <w:docPart>
      <w:docPartPr>
        <w:name w:val="C3F67E855DE94A00A57D193D250D3D1A"/>
        <w:category>
          <w:name w:val="Generelt"/>
          <w:gallery w:val="placeholder"/>
        </w:category>
        <w:types>
          <w:type w:val="bbPlcHdr"/>
        </w:types>
        <w:behaviors>
          <w:behavior w:val="content"/>
        </w:behaviors>
        <w:guid w:val="{AA9C78DF-0B40-46CC-A694-550CCB4FC7B8}"/>
      </w:docPartPr>
      <w:docPartBody>
        <w:p w:rsidR="004500F6" w:rsidRDefault="004500F6" w:rsidP="004500F6">
          <w:pPr>
            <w:pStyle w:val="C3F67E855DE94A00A57D193D250D3D1A"/>
          </w:pPr>
          <w:r>
            <w:rPr>
              <w:rStyle w:val="Plassholdertekst"/>
            </w:rPr>
            <w:t>Skriv inn teksten her.</w:t>
          </w:r>
        </w:p>
      </w:docPartBody>
    </w:docPart>
    <w:docPart>
      <w:docPartPr>
        <w:name w:val="16CE4B5270044BB9804E5BEC6CF924E8"/>
        <w:category>
          <w:name w:val="Generelt"/>
          <w:gallery w:val="placeholder"/>
        </w:category>
        <w:types>
          <w:type w:val="bbPlcHdr"/>
        </w:types>
        <w:behaviors>
          <w:behavior w:val="content"/>
        </w:behaviors>
        <w:guid w:val="{AC8B7723-513E-4B9C-90B2-D6EF20FC2436}"/>
      </w:docPartPr>
      <w:docPartBody>
        <w:p w:rsidR="004500F6" w:rsidRDefault="004500F6" w:rsidP="004500F6">
          <w:pPr>
            <w:pStyle w:val="16CE4B5270044BB9804E5BEC6CF924E8"/>
          </w:pPr>
          <w:r w:rsidRPr="004202B9">
            <w:rPr>
              <w:rStyle w:val="Plassholdertekst"/>
            </w:rPr>
            <w:t>Click here to enter text.</w:t>
          </w:r>
        </w:p>
      </w:docPartBody>
    </w:docPart>
    <w:docPart>
      <w:docPartPr>
        <w:name w:val="7525AC77C6CC42DFADCBB744645911C8"/>
        <w:category>
          <w:name w:val="Generelt"/>
          <w:gallery w:val="placeholder"/>
        </w:category>
        <w:types>
          <w:type w:val="bbPlcHdr"/>
        </w:types>
        <w:behaviors>
          <w:behavior w:val="content"/>
        </w:behaviors>
        <w:guid w:val="{FDD0C892-CC77-4349-A2AC-CBC3A46FD17E}"/>
      </w:docPartPr>
      <w:docPartBody>
        <w:p w:rsidR="004500F6" w:rsidRDefault="004500F6">
          <w:r w:rsidRPr="00D94DD5">
            <w:rPr>
              <w:rStyle w:val="Plassholdertekst"/>
            </w:rPr>
            <w:t>Skriv inn vedtaket her</w:t>
          </w:r>
        </w:p>
      </w:docPartBody>
    </w:docPart>
    <w:docPart>
      <w:docPartPr>
        <w:name w:val="59210B9019234DBE903B6E64FCD631C7"/>
        <w:category>
          <w:name w:val="Generelt"/>
          <w:gallery w:val="placeholder"/>
        </w:category>
        <w:types>
          <w:type w:val="bbPlcHdr"/>
        </w:types>
        <w:behaviors>
          <w:behavior w:val="content"/>
        </w:behaviors>
        <w:guid w:val="{8A71533B-54BC-4D96-AEA5-DC40437F4181}"/>
      </w:docPartPr>
      <w:docPartBody>
        <w:p w:rsidR="004500F6" w:rsidRDefault="004500F6" w:rsidP="004500F6">
          <w:pPr>
            <w:pStyle w:val="59210B9019234DBE903B6E64FCD631C7"/>
          </w:pPr>
          <w:r>
            <w:rPr>
              <w:rStyle w:val="Plassholdertekst"/>
            </w:rPr>
            <w:t>Skriv inn teksten her.</w:t>
          </w:r>
        </w:p>
      </w:docPartBody>
    </w:docPart>
    <w:docPart>
      <w:docPartPr>
        <w:name w:val="17BD0142CEE84DACBACBB5B721D870A7"/>
        <w:category>
          <w:name w:val="Generelt"/>
          <w:gallery w:val="placeholder"/>
        </w:category>
        <w:types>
          <w:type w:val="bbPlcHdr"/>
        </w:types>
        <w:behaviors>
          <w:behavior w:val="content"/>
        </w:behaviors>
        <w:guid w:val="{BC9D5BCE-82D1-4A5F-8044-A88697C2A89C}"/>
      </w:docPartPr>
      <w:docPartBody>
        <w:p w:rsidR="004500F6" w:rsidRDefault="004500F6" w:rsidP="004500F6">
          <w:pPr>
            <w:pStyle w:val="17BD0142CEE84DACBACBB5B721D870A7"/>
          </w:pPr>
          <w:r w:rsidRPr="004202B9">
            <w:rPr>
              <w:rStyle w:val="Plassholdertekst"/>
            </w:rPr>
            <w:t>Click here to enter text.</w:t>
          </w:r>
        </w:p>
      </w:docPartBody>
    </w:docPart>
    <w:docPart>
      <w:docPartPr>
        <w:name w:val="DEDC5E647A2A451CB1798371DFA281ED"/>
        <w:category>
          <w:name w:val="Generelt"/>
          <w:gallery w:val="placeholder"/>
        </w:category>
        <w:types>
          <w:type w:val="bbPlcHdr"/>
        </w:types>
        <w:behaviors>
          <w:behavior w:val="content"/>
        </w:behaviors>
        <w:guid w:val="{C2641A63-FAB0-407A-87F5-5DCC7D179D0B}"/>
      </w:docPartPr>
      <w:docPartBody>
        <w:p w:rsidR="004500F6" w:rsidRDefault="004500F6">
          <w:r w:rsidRPr="00D94DD5">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D6170"/>
    <w:rsid w:val="00253F83"/>
    <w:rsid w:val="00293E41"/>
    <w:rsid w:val="002E0A79"/>
    <w:rsid w:val="00343652"/>
    <w:rsid w:val="00353520"/>
    <w:rsid w:val="00381EAD"/>
    <w:rsid w:val="003A10CA"/>
    <w:rsid w:val="003D06AE"/>
    <w:rsid w:val="003E1116"/>
    <w:rsid w:val="004500F6"/>
    <w:rsid w:val="00451121"/>
    <w:rsid w:val="004E03ED"/>
    <w:rsid w:val="004E689B"/>
    <w:rsid w:val="00527FAD"/>
    <w:rsid w:val="00564B7C"/>
    <w:rsid w:val="005D6B90"/>
    <w:rsid w:val="005F4505"/>
    <w:rsid w:val="0063357D"/>
    <w:rsid w:val="006461D7"/>
    <w:rsid w:val="00750D99"/>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500F6"/>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18E8D513E98D49CB931DC17C699655BC">
    <w:name w:val="18E8D513E98D49CB931DC17C699655BC"/>
    <w:rsid w:val="004500F6"/>
    <w:pPr>
      <w:spacing w:line="278" w:lineRule="auto"/>
    </w:pPr>
    <w:rPr>
      <w:kern w:val="2"/>
      <w:sz w:val="24"/>
      <w:szCs w:val="24"/>
      <w:lang w:val="nb-NO" w:eastAsia="nb-NO"/>
      <w14:ligatures w14:val="standardContextual"/>
    </w:rPr>
  </w:style>
  <w:style w:type="paragraph" w:customStyle="1" w:styleId="7D2D3E829F914DBFA8F48C597852AB70">
    <w:name w:val="7D2D3E829F914DBFA8F48C597852AB70"/>
    <w:rsid w:val="004500F6"/>
    <w:pPr>
      <w:spacing w:line="278" w:lineRule="auto"/>
    </w:pPr>
    <w:rPr>
      <w:kern w:val="2"/>
      <w:sz w:val="24"/>
      <w:szCs w:val="24"/>
      <w:lang w:val="nb-NO" w:eastAsia="nb-NO"/>
      <w14:ligatures w14:val="standardContextual"/>
    </w:rPr>
  </w:style>
  <w:style w:type="paragraph" w:customStyle="1" w:styleId="19767BE982D6476C88D0E071DD749FEA">
    <w:name w:val="19767BE982D6476C88D0E071DD749FEA"/>
    <w:rsid w:val="004500F6"/>
    <w:pPr>
      <w:spacing w:line="278" w:lineRule="auto"/>
    </w:pPr>
    <w:rPr>
      <w:kern w:val="2"/>
      <w:sz w:val="24"/>
      <w:szCs w:val="24"/>
      <w:lang w:val="nb-NO" w:eastAsia="nb-NO"/>
      <w14:ligatures w14:val="standardContextual"/>
    </w:rPr>
  </w:style>
  <w:style w:type="paragraph" w:customStyle="1" w:styleId="949E9DF1764448D59A72059ED857376B">
    <w:name w:val="949E9DF1764448D59A72059ED857376B"/>
    <w:rsid w:val="004500F6"/>
    <w:pPr>
      <w:spacing w:line="278" w:lineRule="auto"/>
    </w:pPr>
    <w:rPr>
      <w:kern w:val="2"/>
      <w:sz w:val="24"/>
      <w:szCs w:val="24"/>
      <w:lang w:val="nb-NO" w:eastAsia="nb-NO"/>
      <w14:ligatures w14:val="standardContextual"/>
    </w:rPr>
  </w:style>
  <w:style w:type="paragraph" w:customStyle="1" w:styleId="E2D3BBFC51D7414FAF470B984B4EC0F1">
    <w:name w:val="E2D3BBFC51D7414FAF470B984B4EC0F1"/>
    <w:rsid w:val="004500F6"/>
    <w:pPr>
      <w:spacing w:line="278" w:lineRule="auto"/>
    </w:pPr>
    <w:rPr>
      <w:kern w:val="2"/>
      <w:sz w:val="24"/>
      <w:szCs w:val="24"/>
      <w:lang w:val="nb-NO" w:eastAsia="nb-NO"/>
      <w14:ligatures w14:val="standardContextual"/>
    </w:rPr>
  </w:style>
  <w:style w:type="paragraph" w:customStyle="1" w:styleId="C255796AB9F14C34851AC62EB87C39EE">
    <w:name w:val="C255796AB9F14C34851AC62EB87C39EE"/>
    <w:rsid w:val="004500F6"/>
    <w:pPr>
      <w:spacing w:line="278" w:lineRule="auto"/>
    </w:pPr>
    <w:rPr>
      <w:kern w:val="2"/>
      <w:sz w:val="24"/>
      <w:szCs w:val="24"/>
      <w:lang w:val="nb-NO" w:eastAsia="nb-NO"/>
      <w14:ligatures w14:val="standardContextual"/>
    </w:rPr>
  </w:style>
  <w:style w:type="paragraph" w:customStyle="1" w:styleId="A0233ABFE76E4AA2B01F6024E51AF094">
    <w:name w:val="A0233ABFE76E4AA2B01F6024E51AF094"/>
    <w:rsid w:val="004500F6"/>
    <w:pPr>
      <w:spacing w:line="278" w:lineRule="auto"/>
    </w:pPr>
    <w:rPr>
      <w:kern w:val="2"/>
      <w:sz w:val="24"/>
      <w:szCs w:val="24"/>
      <w:lang w:val="nb-NO" w:eastAsia="nb-NO"/>
      <w14:ligatures w14:val="standardContextual"/>
    </w:rPr>
  </w:style>
  <w:style w:type="paragraph" w:customStyle="1" w:styleId="1EFF3BBC19EB41CCBC390A5B5152394C">
    <w:name w:val="1EFF3BBC19EB41CCBC390A5B5152394C"/>
    <w:rsid w:val="004500F6"/>
    <w:pPr>
      <w:spacing w:line="278" w:lineRule="auto"/>
    </w:pPr>
    <w:rPr>
      <w:kern w:val="2"/>
      <w:sz w:val="24"/>
      <w:szCs w:val="24"/>
      <w:lang w:val="nb-NO" w:eastAsia="nb-NO"/>
      <w14:ligatures w14:val="standardContextual"/>
    </w:rPr>
  </w:style>
  <w:style w:type="paragraph" w:customStyle="1" w:styleId="A027DC667E894390BE6C6E2285328B21">
    <w:name w:val="A027DC667E894390BE6C6E2285328B21"/>
    <w:rsid w:val="004500F6"/>
    <w:pPr>
      <w:spacing w:line="278" w:lineRule="auto"/>
    </w:pPr>
    <w:rPr>
      <w:kern w:val="2"/>
      <w:sz w:val="24"/>
      <w:szCs w:val="24"/>
      <w:lang w:val="nb-NO" w:eastAsia="nb-NO"/>
      <w14:ligatures w14:val="standardContextual"/>
    </w:rPr>
  </w:style>
  <w:style w:type="paragraph" w:customStyle="1" w:styleId="D0BD8445B1524F19A02D6FBA83CCF616">
    <w:name w:val="D0BD8445B1524F19A02D6FBA83CCF616"/>
    <w:rsid w:val="004500F6"/>
    <w:pPr>
      <w:spacing w:line="278" w:lineRule="auto"/>
    </w:pPr>
    <w:rPr>
      <w:kern w:val="2"/>
      <w:sz w:val="24"/>
      <w:szCs w:val="24"/>
      <w:lang w:val="nb-NO" w:eastAsia="nb-NO"/>
      <w14:ligatures w14:val="standardContextual"/>
    </w:rPr>
  </w:style>
  <w:style w:type="paragraph" w:customStyle="1" w:styleId="9F12875169A1466BBD21DBB56F56EB57">
    <w:name w:val="9F12875169A1466BBD21DBB56F56EB57"/>
    <w:rsid w:val="004500F6"/>
    <w:pPr>
      <w:spacing w:line="278" w:lineRule="auto"/>
    </w:pPr>
    <w:rPr>
      <w:kern w:val="2"/>
      <w:sz w:val="24"/>
      <w:szCs w:val="24"/>
      <w:lang w:val="nb-NO" w:eastAsia="nb-NO"/>
      <w14:ligatures w14:val="standardContextual"/>
    </w:rPr>
  </w:style>
  <w:style w:type="paragraph" w:customStyle="1" w:styleId="C3F67E855DE94A00A57D193D250D3D1A">
    <w:name w:val="C3F67E855DE94A00A57D193D250D3D1A"/>
    <w:rsid w:val="004500F6"/>
    <w:pPr>
      <w:spacing w:line="278" w:lineRule="auto"/>
    </w:pPr>
    <w:rPr>
      <w:kern w:val="2"/>
      <w:sz w:val="24"/>
      <w:szCs w:val="24"/>
      <w:lang w:val="nb-NO" w:eastAsia="nb-NO"/>
      <w14:ligatures w14:val="standardContextual"/>
    </w:rPr>
  </w:style>
  <w:style w:type="paragraph" w:customStyle="1" w:styleId="16CE4B5270044BB9804E5BEC6CF924E8">
    <w:name w:val="16CE4B5270044BB9804E5BEC6CF924E8"/>
    <w:rsid w:val="004500F6"/>
    <w:pPr>
      <w:spacing w:line="278" w:lineRule="auto"/>
    </w:pPr>
    <w:rPr>
      <w:kern w:val="2"/>
      <w:sz w:val="24"/>
      <w:szCs w:val="24"/>
      <w:lang w:val="nb-NO" w:eastAsia="nb-NO"/>
      <w14:ligatures w14:val="standardContextual"/>
    </w:rPr>
  </w:style>
  <w:style w:type="paragraph" w:customStyle="1" w:styleId="59210B9019234DBE903B6E64FCD631C7">
    <w:name w:val="59210B9019234DBE903B6E64FCD631C7"/>
    <w:rsid w:val="004500F6"/>
    <w:pPr>
      <w:spacing w:line="278" w:lineRule="auto"/>
    </w:pPr>
    <w:rPr>
      <w:kern w:val="2"/>
      <w:sz w:val="24"/>
      <w:szCs w:val="24"/>
      <w:lang w:val="nb-NO" w:eastAsia="nb-NO"/>
      <w14:ligatures w14:val="standardContextual"/>
    </w:rPr>
  </w:style>
  <w:style w:type="paragraph" w:customStyle="1" w:styleId="17BD0142CEE84DACBACBB5B721D870A7">
    <w:name w:val="17BD0142CEE84DACBACBB5B721D870A7"/>
    <w:rsid w:val="004500F6"/>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bs:GrowBusinessDocument xmlns:gbs="http://www.software-innovation.no/growBusinessDocument" gbs:officeVersion="2007" gbs:sourceId="210116"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2025-11-13T13:00:00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2025-11-13T13:00:00</gbs:StartDate>
  <gbs:ToBoard.ToCaseForBoardDocuments.Name gbs:loadFromGrowBusiness="OnProduce" gbs:saveInGrowBusiness="False" gbs:connected="true" gbs:recno="" gbs:entity="" gbs:datatype="string" gbs:key="10009">24/00139</gbs:ToBoard.ToCaseForBoardDocuments.Name>
</gbs:GrowBusinessDocument>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10</Pages>
  <Words>2288</Words>
  <Characters>12132</Characters>
  <Application>Microsoft Office Word</Application>
  <DocSecurity>0</DocSecurity>
  <Lines>101</Lines>
  <Paragraphs>28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13.11.2025</dc:title>
  <dc:subject/>
  <dc:creator>Stein Emil Iden</dc:creator>
  <cp:keywords/>
  <dc:description/>
  <cp:lastModifiedBy>Stein Emil Iden</cp:lastModifiedBy>
  <cp:revision>2</cp:revision>
  <cp:lastPrinted>1900-12-31T23:00:00Z</cp:lastPrinted>
  <dcterms:created xsi:type="dcterms:W3CDTF">2025-11-17T06:21:00Z</dcterms:created>
  <dcterms:modified xsi:type="dcterms:W3CDTF">2025-11-17T06:21:00Z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209980</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209980</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13.11.2025</vt:lpwstr>
  </property>
  <property fmtid="{D5CDD505-2E9C-101B-9397-08002B2CF9AE}" pid="18" name="gbs_location">
    <vt:lpwstr>Senjahopen skole</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210116</vt:lpwstr>
  </property>
  <property fmtid="{D5CDD505-2E9C-101B-9397-08002B2CF9AE}" pid="27" name="verId">
    <vt:lpwstr>208677</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212369</vt:lpwstr>
  </property>
  <property fmtid="{D5CDD505-2E9C-101B-9397-08002B2CF9AE}" pid="35" name="currentVerId">
    <vt:lpwstr>208677</vt:lpwstr>
  </property>
  <property fmtid="{D5CDD505-2E9C-101B-9397-08002B2CF9AE}" pid="36" name="fileName">
    <vt:lpwstr>24_00139-21 Protokoll Berg menighetsråd 13.11.2025 212369_208677_0.DOCX</vt:lpwstr>
  </property>
  <property fmtid="{D5CDD505-2E9C-101B-9397-08002B2CF9AE}" pid="37" name="filePath">
    <vt:lpwstr>
    </vt:lpwstr>
  </property>
  <property fmtid="{D5CDD505-2E9C-101B-9397-08002B2CF9AE}" pid="38" name="Operation">
    <vt:lpwstr>CheckoutFile</vt:lpwstr>
  </property>
</Properties>
</file>