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1067359C" w:rsidR="00DE4470" w:rsidRPr="005D52A2" w:rsidRDefault="005E0562"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EndPr/>
        <w:sdtContent>
          <w:r w:rsidR="00F272A9">
            <w:rPr>
              <w:b w:val="0"/>
              <w:sz w:val="56"/>
              <w:szCs w:val="56"/>
            </w:rPr>
            <w:t>Berg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6-09-10T13:00:00Z">
              <w:dateFormat w:val="dd.MM.yyyy kl. HH:mm"/>
              <w:lid w:val="nb-NO"/>
              <w:storeMappedDataAs w:val="dateTime"/>
              <w:calendar w:val="gregorian"/>
            </w:date>
          </w:sdtPr>
          <w:sdtEndPr/>
          <w:sdtContent>
            <w:tc>
              <w:tcPr>
                <w:tcW w:w="7149" w:type="dxa"/>
                <w:tcBorders>
                  <w:top w:val="single" w:sz="4" w:space="0" w:color="auto"/>
                </w:tcBorders>
              </w:tcPr>
              <w:p w14:paraId="092353AF" w14:textId="3369DF0E" w:rsidR="00D8150E" w:rsidRPr="00D8150E" w:rsidRDefault="00F272A9" w:rsidP="009253BB">
                <w:r>
                  <w:t>10.09.2026 kl. 13:00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EndPr/>
          <w:sdtContent>
            <w:tc>
              <w:tcPr>
                <w:tcW w:w="7149" w:type="dxa"/>
              </w:tcPr>
              <w:p w14:paraId="64AA8821" w14:textId="7A9EEE8D" w:rsidR="00D8150E" w:rsidRPr="00D8150E" w:rsidRDefault="00F272A9" w:rsidP="009253BB">
                <w:r>
                  <w:t>Senjahopen skole</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EndPr/>
          <w:sdtContent>
            <w:tc>
              <w:tcPr>
                <w:tcW w:w="7149" w:type="dxa"/>
              </w:tcPr>
              <w:p w14:paraId="758DD9AC" w14:textId="01EFE882" w:rsidR="00D8150E" w:rsidRPr="00D8150E" w:rsidRDefault="00F272A9" w:rsidP="009253BB">
                <w:r>
                  <w:t>24/00139</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3724DF37" w:rsidR="00D8150E" w:rsidRPr="00D8150E" w:rsidRDefault="00F272A9" w:rsidP="009253BB">
            <w:bookmarkStart w:id="1" w:name="MEMBERS_MET"/>
            <w:bookmarkEnd w:id="1"/>
            <w:r>
              <w:t>Anita Sebulonsen, Marit Reiertsen, Roy-Willy Hansen, Sedine Eriksen, Ivar Mortensen, Frank Stellmacher</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77777777" w:rsidR="00D8150E" w:rsidRPr="00D8150E" w:rsidRDefault="00D8150E" w:rsidP="009253BB">
            <w:bookmarkStart w:id="2" w:name="MEMBERS_SUBST"/>
            <w:bookmarkEnd w:id="2"/>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D8150E"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2257C4AE" w:rsidR="00D8150E" w:rsidRPr="00D8150E" w:rsidRDefault="00F272A9" w:rsidP="009253BB">
            <w:bookmarkStart w:id="3" w:name="MEMBERS_NOTMET"/>
            <w:bookmarkEnd w:id="3"/>
            <w:r>
              <w:t>Birgit Noreng</w:t>
            </w:r>
          </w:p>
        </w:tc>
      </w:tr>
      <w:tr w:rsidR="00D8150E" w:rsidRPr="00D8150E" w14:paraId="50839307" w14:textId="77777777" w:rsidTr="00676F2E">
        <w:tc>
          <w:tcPr>
            <w:tcW w:w="2138" w:type="dxa"/>
          </w:tcPr>
          <w:p w14:paraId="2B6922C5" w14:textId="77777777" w:rsidR="00D8150E" w:rsidRPr="00D8150E" w:rsidRDefault="00D8150E" w:rsidP="009253BB"/>
        </w:tc>
        <w:tc>
          <w:tcPr>
            <w:tcW w:w="7149" w:type="dxa"/>
          </w:tcPr>
          <w:p w14:paraId="7B6799C8" w14:textId="77777777" w:rsidR="00D8150E" w:rsidRPr="00D8150E" w:rsidRDefault="00D8150E" w:rsidP="009253BB"/>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77777777" w:rsidR="00D8150E" w:rsidRPr="00D8150E" w:rsidRDefault="00D8150E" w:rsidP="009253BB"/>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77777777" w:rsidR="00D8150E" w:rsidRPr="00D8150E" w:rsidRDefault="00D8150E" w:rsidP="009253BB">
            <w:r w:rsidRPr="00D8150E">
              <w:t>Protokollfører:</w:t>
            </w:r>
          </w:p>
        </w:tc>
        <w:tc>
          <w:tcPr>
            <w:tcW w:w="7149" w:type="dxa"/>
          </w:tcPr>
          <w:p w14:paraId="16FE8BD6" w14:textId="728CEADE" w:rsidR="00D8150E" w:rsidRPr="00D8150E" w:rsidRDefault="00F272A9" w:rsidP="009253BB">
            <w:r>
              <w:t>Anita Sebulonsen</w:t>
            </w:r>
          </w:p>
        </w:tc>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43C1380" w14:textId="77777777" w:rsidR="00D8150E" w:rsidRPr="00933AD0" w:rsidRDefault="00D8150E" w:rsidP="00933AD0"/>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F272A9" w:rsidRPr="00F272A9" w14:paraId="42B7743C" w14:textId="77777777" w:rsidTr="00F272A9">
        <w:trPr>
          <w:trHeight w:val="480"/>
        </w:trPr>
        <w:tc>
          <w:tcPr>
            <w:tcW w:w="9061" w:type="dxa"/>
            <w:gridSpan w:val="3"/>
            <w:vAlign w:val="center"/>
          </w:tcPr>
          <w:p w14:paraId="30C64E52" w14:textId="089D88D9" w:rsidR="00F272A9" w:rsidRPr="00F272A9" w:rsidRDefault="00F272A9" w:rsidP="00F272A9">
            <w:pPr>
              <w:rPr>
                <w:b/>
              </w:rPr>
            </w:pPr>
            <w:bookmarkStart w:id="4" w:name="AGENDA_TABLE"/>
            <w:bookmarkEnd w:id="4"/>
            <w:r>
              <w:rPr>
                <w:b/>
              </w:rPr>
              <w:t>Godkjenning av innkalling og saksliste</w:t>
            </w:r>
          </w:p>
        </w:tc>
      </w:tr>
      <w:tr w:rsidR="00F272A9" w:rsidRPr="00F272A9" w14:paraId="4C7EF19F" w14:textId="77777777" w:rsidTr="00F272A9">
        <w:trPr>
          <w:trHeight w:val="480"/>
        </w:trPr>
        <w:tc>
          <w:tcPr>
            <w:tcW w:w="9061" w:type="dxa"/>
            <w:gridSpan w:val="3"/>
            <w:vAlign w:val="center"/>
          </w:tcPr>
          <w:p w14:paraId="478B77C7" w14:textId="25C4DB48" w:rsidR="00F272A9" w:rsidRPr="00F272A9" w:rsidRDefault="00F272A9" w:rsidP="00F272A9">
            <w:pPr>
              <w:rPr>
                <w:b/>
              </w:rPr>
            </w:pPr>
            <w:r>
              <w:rPr>
                <w:b/>
              </w:rPr>
              <w:t>Godkjenning av protokoll</w:t>
            </w:r>
          </w:p>
        </w:tc>
      </w:tr>
      <w:tr w:rsidR="00F272A9" w:rsidRPr="00F272A9" w14:paraId="5398F65A" w14:textId="77777777" w:rsidTr="00F272A9">
        <w:trPr>
          <w:trHeight w:val="480"/>
        </w:trPr>
        <w:tc>
          <w:tcPr>
            <w:tcW w:w="9061" w:type="dxa"/>
            <w:gridSpan w:val="3"/>
            <w:vAlign w:val="center"/>
          </w:tcPr>
          <w:p w14:paraId="47AD04AB" w14:textId="2AD4156D" w:rsidR="00F272A9" w:rsidRPr="00F272A9" w:rsidRDefault="00F272A9" w:rsidP="00F272A9">
            <w:pPr>
              <w:rPr>
                <w:b/>
              </w:rPr>
            </w:pPr>
            <w:r>
              <w:rPr>
                <w:b/>
              </w:rPr>
              <w:t>Saker til behandling</w:t>
            </w:r>
          </w:p>
        </w:tc>
      </w:tr>
      <w:tr w:rsidR="00F272A9" w:rsidRPr="00F272A9" w14:paraId="14380885" w14:textId="77777777" w:rsidTr="00F272A9">
        <w:trPr>
          <w:trHeight w:val="240"/>
        </w:trPr>
        <w:tc>
          <w:tcPr>
            <w:tcW w:w="931" w:type="dxa"/>
            <w:vAlign w:val="center"/>
          </w:tcPr>
          <w:p w14:paraId="507CFA9E" w14:textId="66477E85" w:rsidR="00F272A9" w:rsidRPr="00F272A9" w:rsidRDefault="00F272A9" w:rsidP="00F272A9">
            <w:hyperlink w:anchor="CaseRef212519" w:tooltip="Detaljer" w:history="1">
              <w:r>
                <w:rPr>
                  <w:rStyle w:val="Hyperkobling"/>
                </w:rPr>
                <w:t>10/26</w:t>
              </w:r>
            </w:hyperlink>
          </w:p>
        </w:tc>
        <w:tc>
          <w:tcPr>
            <w:tcW w:w="7281" w:type="dxa"/>
            <w:vAlign w:val="center"/>
          </w:tcPr>
          <w:p w14:paraId="65A75809" w14:textId="5FCD9A24" w:rsidR="00F272A9" w:rsidRPr="00F272A9" w:rsidRDefault="00F272A9" w:rsidP="00933AD0">
            <w:r>
              <w:t>Taket på Berg kirke</w:t>
            </w:r>
          </w:p>
        </w:tc>
        <w:tc>
          <w:tcPr>
            <w:tcW w:w="849" w:type="dxa"/>
            <w:vAlign w:val="center"/>
          </w:tcPr>
          <w:p w14:paraId="5FE94CE6" w14:textId="111819E8" w:rsidR="00F272A9" w:rsidRPr="00F272A9" w:rsidRDefault="00F272A9" w:rsidP="00933AD0">
            <w:fldSimple w:instr=" PAGEREF CaseRef212519 ">
              <w:r>
                <w:rPr>
                  <w:noProof/>
                </w:rPr>
                <w:t>1</w:t>
              </w:r>
            </w:fldSimple>
          </w:p>
        </w:tc>
      </w:tr>
      <w:tr w:rsidR="00F272A9" w:rsidRPr="00F272A9" w14:paraId="4175A982" w14:textId="77777777" w:rsidTr="00F272A9">
        <w:trPr>
          <w:trHeight w:val="240"/>
        </w:trPr>
        <w:tc>
          <w:tcPr>
            <w:tcW w:w="931" w:type="dxa"/>
            <w:vAlign w:val="center"/>
          </w:tcPr>
          <w:p w14:paraId="38C43E6E" w14:textId="7C154CEE" w:rsidR="00F272A9" w:rsidRPr="00F272A9" w:rsidRDefault="00F272A9" w:rsidP="00F272A9">
            <w:hyperlink w:anchor="CaseRef212403" w:tooltip="Detaljer" w:history="1">
              <w:r>
                <w:rPr>
                  <w:rStyle w:val="Hyperkobling"/>
                </w:rPr>
                <w:t>11/26</w:t>
              </w:r>
            </w:hyperlink>
          </w:p>
        </w:tc>
        <w:tc>
          <w:tcPr>
            <w:tcW w:w="7281" w:type="dxa"/>
            <w:vAlign w:val="center"/>
          </w:tcPr>
          <w:p w14:paraId="5B9BE59D" w14:textId="5835373A" w:rsidR="00F272A9" w:rsidRPr="00F272A9" w:rsidRDefault="00F272A9" w:rsidP="00933AD0">
            <w:r>
              <w:t>Revisjon av Berg menighets regnskap 2025</w:t>
            </w:r>
          </w:p>
        </w:tc>
        <w:tc>
          <w:tcPr>
            <w:tcW w:w="849" w:type="dxa"/>
            <w:vAlign w:val="center"/>
          </w:tcPr>
          <w:p w14:paraId="06C4A835" w14:textId="2A950959" w:rsidR="00F272A9" w:rsidRPr="00F272A9" w:rsidRDefault="00F272A9" w:rsidP="00933AD0">
            <w:fldSimple w:instr=" PAGEREF CaseRef212403 ">
              <w:r>
                <w:rPr>
                  <w:noProof/>
                </w:rPr>
                <w:t>2</w:t>
              </w:r>
            </w:fldSimple>
          </w:p>
        </w:tc>
      </w:tr>
      <w:tr w:rsidR="00F272A9" w:rsidRPr="00F272A9" w14:paraId="4B8F1ADE" w14:textId="77777777" w:rsidTr="00F272A9">
        <w:trPr>
          <w:trHeight w:val="240"/>
        </w:trPr>
        <w:tc>
          <w:tcPr>
            <w:tcW w:w="931" w:type="dxa"/>
            <w:vAlign w:val="center"/>
          </w:tcPr>
          <w:p w14:paraId="2D6AC1C7" w14:textId="6D826771" w:rsidR="00F272A9" w:rsidRPr="00F272A9" w:rsidRDefault="00F272A9" w:rsidP="00F272A9">
            <w:hyperlink w:anchor="CaseRef212481" w:tooltip="Detaljer" w:history="1">
              <w:r>
                <w:rPr>
                  <w:rStyle w:val="Hyperkobling"/>
                </w:rPr>
                <w:t>12/26</w:t>
              </w:r>
            </w:hyperlink>
          </w:p>
        </w:tc>
        <w:tc>
          <w:tcPr>
            <w:tcW w:w="7281" w:type="dxa"/>
            <w:vAlign w:val="center"/>
          </w:tcPr>
          <w:p w14:paraId="7398B1AD" w14:textId="3EC74F2A" w:rsidR="00F272A9" w:rsidRPr="00F272A9" w:rsidRDefault="00F272A9" w:rsidP="00933AD0">
            <w:r>
              <w:t>Økonomirapport pr 3.9.26</w:t>
            </w:r>
          </w:p>
        </w:tc>
        <w:tc>
          <w:tcPr>
            <w:tcW w:w="849" w:type="dxa"/>
            <w:vAlign w:val="center"/>
          </w:tcPr>
          <w:p w14:paraId="43E53781" w14:textId="31EB1A03" w:rsidR="00F272A9" w:rsidRPr="00F272A9" w:rsidRDefault="00F272A9" w:rsidP="00933AD0">
            <w:fldSimple w:instr=" PAGEREF CaseRef212481 ">
              <w:r>
                <w:rPr>
                  <w:noProof/>
                </w:rPr>
                <w:t>3</w:t>
              </w:r>
            </w:fldSimple>
          </w:p>
        </w:tc>
      </w:tr>
      <w:tr w:rsidR="00F272A9" w:rsidRPr="00F272A9" w14:paraId="1B52A904" w14:textId="77777777" w:rsidTr="00F272A9">
        <w:trPr>
          <w:trHeight w:val="240"/>
        </w:trPr>
        <w:tc>
          <w:tcPr>
            <w:tcW w:w="931" w:type="dxa"/>
            <w:vAlign w:val="center"/>
          </w:tcPr>
          <w:p w14:paraId="3760C364" w14:textId="207F609F" w:rsidR="00F272A9" w:rsidRPr="00F272A9" w:rsidRDefault="00F272A9" w:rsidP="00F272A9">
            <w:hyperlink w:anchor="CaseRef212407" w:tooltip="Detaljer" w:history="1">
              <w:r>
                <w:rPr>
                  <w:rStyle w:val="Hyperkobling"/>
                </w:rPr>
                <w:t>13/26</w:t>
              </w:r>
            </w:hyperlink>
          </w:p>
        </w:tc>
        <w:tc>
          <w:tcPr>
            <w:tcW w:w="7281" w:type="dxa"/>
            <w:vAlign w:val="center"/>
          </w:tcPr>
          <w:p w14:paraId="1634B3C4" w14:textId="51AA6823" w:rsidR="00F272A9" w:rsidRPr="00F272A9" w:rsidRDefault="00F272A9" w:rsidP="00933AD0">
            <w:r>
              <w:t>Bispevisitas 1.-3.6 og 6.6.2027 i Berg og Torsken sokn</w:t>
            </w:r>
          </w:p>
        </w:tc>
        <w:tc>
          <w:tcPr>
            <w:tcW w:w="849" w:type="dxa"/>
            <w:vAlign w:val="center"/>
          </w:tcPr>
          <w:p w14:paraId="7EE110E9" w14:textId="0B02937E" w:rsidR="00F272A9" w:rsidRPr="00F272A9" w:rsidRDefault="00F272A9" w:rsidP="00933AD0">
            <w:fldSimple w:instr=" PAGEREF CaseRef212407 ">
              <w:r>
                <w:rPr>
                  <w:noProof/>
                </w:rPr>
                <w:t>4</w:t>
              </w:r>
            </w:fldSimple>
          </w:p>
        </w:tc>
      </w:tr>
      <w:tr w:rsidR="00F272A9" w:rsidRPr="00F272A9" w14:paraId="13503EAC" w14:textId="77777777" w:rsidTr="00F272A9">
        <w:trPr>
          <w:trHeight w:val="240"/>
        </w:trPr>
        <w:tc>
          <w:tcPr>
            <w:tcW w:w="931" w:type="dxa"/>
            <w:vAlign w:val="center"/>
          </w:tcPr>
          <w:p w14:paraId="3D2405B7" w14:textId="3CF0A508" w:rsidR="00F272A9" w:rsidRPr="00F272A9" w:rsidRDefault="00F272A9" w:rsidP="00F272A9">
            <w:hyperlink w:anchor="CaseRef212415" w:tooltip="Detaljer" w:history="1">
              <w:r>
                <w:rPr>
                  <w:rStyle w:val="Hyperkobling"/>
                </w:rPr>
                <w:t>14/26</w:t>
              </w:r>
            </w:hyperlink>
          </w:p>
        </w:tc>
        <w:tc>
          <w:tcPr>
            <w:tcW w:w="7281" w:type="dxa"/>
            <w:vAlign w:val="center"/>
          </w:tcPr>
          <w:p w14:paraId="29FC1F43" w14:textId="76F7F041" w:rsidR="00F272A9" w:rsidRPr="00F272A9" w:rsidRDefault="00F272A9" w:rsidP="00933AD0">
            <w:r>
              <w:t xml:space="preserve">Søknad om godkjenning av Mefjordvær </w:t>
            </w:r>
            <w:proofErr w:type="spellStart"/>
            <w:r>
              <w:t>kjerke</w:t>
            </w:r>
            <w:proofErr w:type="spellEnd"/>
            <w:r>
              <w:t xml:space="preserve"> som godkjent kirkebygg</w:t>
            </w:r>
          </w:p>
        </w:tc>
        <w:tc>
          <w:tcPr>
            <w:tcW w:w="849" w:type="dxa"/>
            <w:vAlign w:val="center"/>
          </w:tcPr>
          <w:p w14:paraId="484828C1" w14:textId="63DCDEBA" w:rsidR="00F272A9" w:rsidRPr="00F272A9" w:rsidRDefault="00F272A9" w:rsidP="00933AD0">
            <w:fldSimple w:instr=" PAGEREF CaseRef212415 ">
              <w:r>
                <w:rPr>
                  <w:noProof/>
                </w:rPr>
                <w:t>4</w:t>
              </w:r>
            </w:fldSimple>
          </w:p>
        </w:tc>
      </w:tr>
      <w:tr w:rsidR="00F272A9" w:rsidRPr="00F272A9" w14:paraId="74AC4814" w14:textId="77777777" w:rsidTr="00F272A9">
        <w:trPr>
          <w:trHeight w:val="240"/>
        </w:trPr>
        <w:tc>
          <w:tcPr>
            <w:tcW w:w="931" w:type="dxa"/>
            <w:vAlign w:val="center"/>
          </w:tcPr>
          <w:p w14:paraId="1E0728CD" w14:textId="0378CAE3" w:rsidR="00F272A9" w:rsidRPr="00F272A9" w:rsidRDefault="00F272A9" w:rsidP="00F272A9">
            <w:hyperlink w:anchor="CaseRef212479" w:tooltip="Detaljer" w:history="1">
              <w:r>
                <w:rPr>
                  <w:rStyle w:val="Hyperkobling"/>
                </w:rPr>
                <w:t>15/26</w:t>
              </w:r>
            </w:hyperlink>
          </w:p>
        </w:tc>
        <w:tc>
          <w:tcPr>
            <w:tcW w:w="7281" w:type="dxa"/>
            <w:vAlign w:val="center"/>
          </w:tcPr>
          <w:p w14:paraId="13B5057C" w14:textId="4C0C1080" w:rsidR="00F272A9" w:rsidRPr="00F272A9" w:rsidRDefault="00F272A9" w:rsidP="00933AD0">
            <w:r>
              <w:t>Vedlikeholdsbehov av Berg kirke</w:t>
            </w:r>
          </w:p>
        </w:tc>
        <w:tc>
          <w:tcPr>
            <w:tcW w:w="849" w:type="dxa"/>
            <w:vAlign w:val="center"/>
          </w:tcPr>
          <w:p w14:paraId="22A024B0" w14:textId="72B890DD" w:rsidR="00F272A9" w:rsidRPr="00F272A9" w:rsidRDefault="00F272A9" w:rsidP="00933AD0">
            <w:fldSimple w:instr=" PAGEREF CaseRef212479 ">
              <w:r>
                <w:rPr>
                  <w:noProof/>
                </w:rPr>
                <w:t>5</w:t>
              </w:r>
            </w:fldSimple>
          </w:p>
        </w:tc>
      </w:tr>
      <w:tr w:rsidR="00F272A9" w:rsidRPr="00F272A9" w14:paraId="02FA557D" w14:textId="77777777" w:rsidTr="00F272A9">
        <w:trPr>
          <w:trHeight w:val="240"/>
        </w:trPr>
        <w:tc>
          <w:tcPr>
            <w:tcW w:w="931" w:type="dxa"/>
            <w:vAlign w:val="center"/>
          </w:tcPr>
          <w:p w14:paraId="6A534A18" w14:textId="4E911BE4" w:rsidR="00F272A9" w:rsidRPr="00F272A9" w:rsidRDefault="00F272A9" w:rsidP="00F272A9">
            <w:hyperlink w:anchor="CaseRef212405" w:tooltip="Detaljer" w:history="1">
              <w:r>
                <w:rPr>
                  <w:rStyle w:val="Hyperkobling"/>
                </w:rPr>
                <w:t>16/26</w:t>
              </w:r>
            </w:hyperlink>
          </w:p>
        </w:tc>
        <w:tc>
          <w:tcPr>
            <w:tcW w:w="7281" w:type="dxa"/>
            <w:vAlign w:val="center"/>
          </w:tcPr>
          <w:p w14:paraId="184E7A06" w14:textId="2FE7E3B4" w:rsidR="00F272A9" w:rsidRPr="00F272A9" w:rsidRDefault="00F272A9" w:rsidP="00933AD0">
            <w:r>
              <w:t>Nominasjonskomité til valget i 2027</w:t>
            </w:r>
          </w:p>
        </w:tc>
        <w:tc>
          <w:tcPr>
            <w:tcW w:w="849" w:type="dxa"/>
            <w:vAlign w:val="center"/>
          </w:tcPr>
          <w:p w14:paraId="15AC02F6" w14:textId="5081B458" w:rsidR="00F272A9" w:rsidRPr="00F272A9" w:rsidRDefault="00F272A9" w:rsidP="00933AD0">
            <w:fldSimple w:instr=" PAGEREF CaseRef212405 ">
              <w:r>
                <w:rPr>
                  <w:noProof/>
                </w:rPr>
                <w:t>6</w:t>
              </w:r>
            </w:fldSimple>
          </w:p>
        </w:tc>
      </w:tr>
      <w:tr w:rsidR="00F272A9" w:rsidRPr="00F272A9" w14:paraId="4AE564A9" w14:textId="77777777" w:rsidTr="00F272A9">
        <w:trPr>
          <w:trHeight w:val="240"/>
        </w:trPr>
        <w:tc>
          <w:tcPr>
            <w:tcW w:w="931" w:type="dxa"/>
            <w:vAlign w:val="center"/>
          </w:tcPr>
          <w:p w14:paraId="2BF1CBC3" w14:textId="316F30DC" w:rsidR="00F272A9" w:rsidRPr="00F272A9" w:rsidRDefault="00F272A9" w:rsidP="00F272A9">
            <w:hyperlink w:anchor="CaseRef212409" w:tooltip="Detaljer" w:history="1">
              <w:r>
                <w:rPr>
                  <w:rStyle w:val="Hyperkobling"/>
                </w:rPr>
                <w:t>17/26</w:t>
              </w:r>
            </w:hyperlink>
          </w:p>
        </w:tc>
        <w:tc>
          <w:tcPr>
            <w:tcW w:w="7281" w:type="dxa"/>
            <w:vAlign w:val="center"/>
          </w:tcPr>
          <w:p w14:paraId="7622B4D4" w14:textId="11B23D7E" w:rsidR="00F272A9" w:rsidRPr="00F272A9" w:rsidRDefault="00F272A9" w:rsidP="00933AD0">
            <w:r>
              <w:t>Delegasjonsreglementet i SKF</w:t>
            </w:r>
          </w:p>
        </w:tc>
        <w:tc>
          <w:tcPr>
            <w:tcW w:w="849" w:type="dxa"/>
            <w:vAlign w:val="center"/>
          </w:tcPr>
          <w:p w14:paraId="2C8023AD" w14:textId="35DD3EC9" w:rsidR="00F272A9" w:rsidRPr="00F272A9" w:rsidRDefault="00F272A9" w:rsidP="00933AD0">
            <w:fldSimple w:instr=" PAGEREF CaseRef212409 ">
              <w:r>
                <w:rPr>
                  <w:noProof/>
                </w:rPr>
                <w:t>7</w:t>
              </w:r>
            </w:fldSimple>
          </w:p>
        </w:tc>
      </w:tr>
      <w:tr w:rsidR="00F272A9" w:rsidRPr="00F272A9" w14:paraId="5C6B691A" w14:textId="77777777" w:rsidTr="00F272A9">
        <w:trPr>
          <w:trHeight w:val="240"/>
        </w:trPr>
        <w:tc>
          <w:tcPr>
            <w:tcW w:w="931" w:type="dxa"/>
            <w:vAlign w:val="center"/>
          </w:tcPr>
          <w:p w14:paraId="63444273" w14:textId="251247EC" w:rsidR="00F272A9" w:rsidRPr="00F272A9" w:rsidRDefault="00F272A9" w:rsidP="00F272A9">
            <w:hyperlink w:anchor="CaseRef212411" w:tooltip="Detaljer" w:history="1">
              <w:r>
                <w:rPr>
                  <w:rStyle w:val="Hyperkobling"/>
                </w:rPr>
                <w:t>18/26</w:t>
              </w:r>
            </w:hyperlink>
          </w:p>
        </w:tc>
        <w:tc>
          <w:tcPr>
            <w:tcW w:w="7281" w:type="dxa"/>
            <w:vAlign w:val="center"/>
          </w:tcPr>
          <w:p w14:paraId="4CB61709" w14:textId="495DF443" w:rsidR="00F272A9" w:rsidRPr="00F272A9" w:rsidRDefault="00F272A9" w:rsidP="00933AD0">
            <w:r>
              <w:t>Høring om kirkeundervisning</w:t>
            </w:r>
          </w:p>
        </w:tc>
        <w:tc>
          <w:tcPr>
            <w:tcW w:w="849" w:type="dxa"/>
            <w:vAlign w:val="center"/>
          </w:tcPr>
          <w:p w14:paraId="009E8545" w14:textId="353FBC27" w:rsidR="00F272A9" w:rsidRPr="00F272A9" w:rsidRDefault="00F272A9" w:rsidP="00933AD0">
            <w:fldSimple w:instr=" PAGEREF CaseRef212411 ">
              <w:r>
                <w:rPr>
                  <w:noProof/>
                </w:rPr>
                <w:t>11</w:t>
              </w:r>
            </w:fldSimple>
          </w:p>
        </w:tc>
      </w:tr>
      <w:tr w:rsidR="00F272A9" w:rsidRPr="00F272A9" w14:paraId="49832901" w14:textId="77777777" w:rsidTr="00F272A9">
        <w:trPr>
          <w:trHeight w:val="480"/>
        </w:trPr>
        <w:tc>
          <w:tcPr>
            <w:tcW w:w="9061" w:type="dxa"/>
            <w:gridSpan w:val="3"/>
            <w:vAlign w:val="center"/>
          </w:tcPr>
          <w:p w14:paraId="34F8D7FF" w14:textId="7937CB52" w:rsidR="00F272A9" w:rsidRPr="00F272A9" w:rsidRDefault="00F272A9" w:rsidP="00F272A9">
            <w:pPr>
              <w:rPr>
                <w:b/>
              </w:rPr>
            </w:pPr>
            <w:r>
              <w:rPr>
                <w:b/>
              </w:rPr>
              <w:t>Orienteringssaker</w:t>
            </w:r>
          </w:p>
        </w:tc>
      </w:tr>
      <w:tr w:rsidR="00F272A9" w:rsidRPr="00F272A9" w14:paraId="79646A3A" w14:textId="77777777" w:rsidTr="00F272A9">
        <w:trPr>
          <w:trHeight w:val="480"/>
        </w:trPr>
        <w:tc>
          <w:tcPr>
            <w:tcW w:w="9061" w:type="dxa"/>
            <w:gridSpan w:val="3"/>
            <w:vAlign w:val="center"/>
          </w:tcPr>
          <w:p w14:paraId="4BF10BF4" w14:textId="6DCC7942" w:rsidR="00F272A9" w:rsidRPr="00F272A9" w:rsidRDefault="00F272A9" w:rsidP="00F272A9">
            <w:pPr>
              <w:rPr>
                <w:b/>
              </w:rPr>
            </w:pPr>
            <w:r>
              <w:rPr>
                <w:b/>
              </w:rPr>
              <w:t>Eventuelt</w:t>
            </w:r>
          </w:p>
        </w:tc>
      </w:tr>
      <w:tr w:rsidR="00F272A9" w:rsidRPr="00F272A9" w14:paraId="61F2F8AB" w14:textId="77777777" w:rsidTr="00F272A9">
        <w:trPr>
          <w:trHeight w:val="240"/>
        </w:trPr>
        <w:tc>
          <w:tcPr>
            <w:tcW w:w="931" w:type="dxa"/>
            <w:vAlign w:val="center"/>
          </w:tcPr>
          <w:p w14:paraId="52DDE844" w14:textId="77777777" w:rsidR="00F272A9" w:rsidRDefault="00F272A9" w:rsidP="00F272A9"/>
        </w:tc>
        <w:tc>
          <w:tcPr>
            <w:tcW w:w="7281" w:type="dxa"/>
            <w:vAlign w:val="center"/>
          </w:tcPr>
          <w:p w14:paraId="262456E4" w14:textId="77777777" w:rsidR="00F272A9" w:rsidRDefault="00F272A9" w:rsidP="00933AD0"/>
        </w:tc>
        <w:tc>
          <w:tcPr>
            <w:tcW w:w="849" w:type="dxa"/>
            <w:vAlign w:val="center"/>
          </w:tcPr>
          <w:p w14:paraId="5B2628AA" w14:textId="77777777" w:rsidR="00F272A9" w:rsidRDefault="00F272A9" w:rsidP="00933AD0"/>
        </w:tc>
      </w:tr>
    </w:tbl>
    <w:p w14:paraId="12F2F07A" w14:textId="77777777" w:rsidR="004C78E3" w:rsidRPr="00933AD0" w:rsidRDefault="004C78E3" w:rsidP="00933AD0"/>
    <w:p w14:paraId="0D002129" w14:textId="60396F26" w:rsidR="005D52A2" w:rsidRPr="004631EB" w:rsidRDefault="005E0562"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End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sidR="00362C4F">
        <w:rPr>
          <w:noProof/>
        </w:rPr>
        <w:t>19.10.2026</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F272A9"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EndPr/>
            <w:sdtContent>
              <w:p w14:paraId="2971CF93" w14:textId="52BFA95E" w:rsidR="00403641" w:rsidRDefault="00F272A9" w:rsidP="00403641">
                <w:r>
                  <w:t>Anita Sebulonsen</w:t>
                </w:r>
              </w:p>
            </w:sdtContent>
          </w:sdt>
          <w:p w14:paraId="0E34F9CC" w14:textId="3E8E08FE" w:rsidR="005D52A2" w:rsidRPr="004631EB" w:rsidRDefault="007F141C" w:rsidP="006832C2">
            <w:r>
              <w:t>Leder</w:t>
            </w:r>
          </w:p>
        </w:tc>
        <w:tc>
          <w:tcPr>
            <w:tcW w:w="4531" w:type="dxa"/>
          </w:tcPr>
          <w:sdt>
            <w:sdtPr>
              <w:tag w:val="ToBoard.FromOtherContacts"/>
              <w:id w:val="-1336224869"/>
              <w:placeholder>
                <w:docPart w:val="12BDE9CDD3BB4E17A71E842FDD8B7210"/>
              </w:placeholder>
              <w:showingPlcHdr/>
              <w:dataBinding w:prefixMappings="xmlns:gbs='http://www.software-innovation.no/growBusinessDocument'" w:xpath="/gbs:GrowBusinessDocument/gbs:Lists/gbs:SingleLines/gbs:ToBoard.FromOtherContacts/gbs:DisplayField[@gbs:key='10004']" w:storeItemID="{054AC2F2-BC89-4FBE-8D04-D77C450C58E4}"/>
              <w:text/>
            </w:sdtPr>
            <w:sdtEndPr/>
            <w:sdtContent>
              <w:p w14:paraId="215FADD9" w14:textId="47CFEBE7" w:rsidR="005D52A2" w:rsidRPr="00F272A9" w:rsidRDefault="00F272A9" w:rsidP="006832C2">
                <w:pPr>
                  <w:rPr>
                    <w:lang w:val="en-US"/>
                  </w:rPr>
                </w:pPr>
                <w:r w:rsidRPr="00F272A9">
                  <w:rPr>
                    <w:rStyle w:val="Plassholdertekst"/>
                    <w:lang w:val="en-US"/>
                  </w:rPr>
                  <w:t>Click here to enter text.</w:t>
                </w:r>
              </w:p>
            </w:sdtContent>
          </w:sdt>
          <w:p w14:paraId="4EDA6E8D" w14:textId="77777777" w:rsidR="005D52A2" w:rsidRDefault="005D52A2" w:rsidP="006832C2">
            <w:pPr>
              <w:rPr>
                <w:lang w:val="en-US"/>
              </w:rPr>
            </w:pPr>
          </w:p>
          <w:p w14:paraId="1FE6793D" w14:textId="77777777" w:rsidR="00F272A9" w:rsidRPr="00F272A9" w:rsidRDefault="00F272A9" w:rsidP="006832C2">
            <w:pPr>
              <w:rPr>
                <w:lang w:val="en-US"/>
              </w:rPr>
            </w:pPr>
          </w:p>
        </w:tc>
      </w:tr>
    </w:tbl>
    <w:p w14:paraId="2A81D84D" w14:textId="77777777" w:rsidR="00D8150E" w:rsidRPr="00F272A9" w:rsidRDefault="00D8150E" w:rsidP="00933AD0">
      <w:pPr>
        <w:rPr>
          <w:sz w:val="22"/>
          <w:szCs w:val="22"/>
          <w:lang w:val="en-US"/>
        </w:rPr>
      </w:pPr>
    </w:p>
    <w:p w14:paraId="084C05A4" w14:textId="67811BF3" w:rsidR="00F272A9" w:rsidRDefault="00F272A9" w:rsidP="00F272A9">
      <w:pPr>
        <w:pStyle w:val="MUCaseTitle"/>
        <w:rPr>
          <w:shd w:val="clear" w:color="auto" w:fill="D9D9D9"/>
        </w:rPr>
      </w:pPr>
      <w:r w:rsidRPr="00F272A9">
        <w:rPr>
          <w:shd w:val="clear" w:color="auto" w:fill="D9D9D9"/>
        </w:rPr>
        <w:t>Godkjenning av innkalling og saksliste</w:t>
      </w:r>
    </w:p>
    <w:p w14:paraId="3F9F2D26" w14:textId="63364303" w:rsidR="00F272A9" w:rsidRDefault="00F272A9" w:rsidP="00F272A9">
      <w:r>
        <w:t>Godkjent, med orienteringer, ei ekstra sak under eventuelt, samt befaring.</w:t>
      </w:r>
    </w:p>
    <w:p w14:paraId="1881B248" w14:textId="77777777" w:rsidR="00F272A9" w:rsidRPr="00F272A9" w:rsidRDefault="00F272A9" w:rsidP="00F272A9"/>
    <w:p w14:paraId="07B2482F" w14:textId="5D87EE6A" w:rsidR="00F272A9" w:rsidRDefault="00F272A9" w:rsidP="00F272A9">
      <w:pPr>
        <w:pStyle w:val="MUCaseTitle"/>
        <w:rPr>
          <w:shd w:val="clear" w:color="auto" w:fill="D9D9D9"/>
        </w:rPr>
      </w:pPr>
      <w:r w:rsidRPr="00F272A9">
        <w:rPr>
          <w:shd w:val="clear" w:color="auto" w:fill="D9D9D9"/>
        </w:rPr>
        <w:t>Godkjenning av protokoll</w:t>
      </w:r>
    </w:p>
    <w:p w14:paraId="3ACDCB49" w14:textId="45B4CEB8" w:rsidR="00F272A9" w:rsidRDefault="00F272A9" w:rsidP="00F272A9">
      <w:r>
        <w:t>Godkjent.</w:t>
      </w:r>
    </w:p>
    <w:p w14:paraId="62D5BAA4" w14:textId="77777777" w:rsidR="00F272A9" w:rsidRPr="00F272A9" w:rsidRDefault="00F272A9" w:rsidP="00F272A9"/>
    <w:p w14:paraId="19D3191A" w14:textId="5276C9A5" w:rsidR="00F272A9" w:rsidRDefault="00F272A9" w:rsidP="00F272A9">
      <w:pPr>
        <w:pStyle w:val="MUCaseTitle"/>
      </w:pPr>
      <w:r w:rsidRPr="00F272A9">
        <w:rPr>
          <w:shd w:val="clear" w:color="auto" w:fill="D9D9D9"/>
        </w:rPr>
        <w:t>Saker til behandling</w:t>
      </w:r>
    </w:p>
    <w:p w14:paraId="232EBB9E" w14:textId="77777777" w:rsidR="00F272A9" w:rsidRDefault="00F272A9" w:rsidP="00F272A9">
      <w:pPr>
        <w:pStyle w:val="MUCaseTitle2"/>
      </w:pPr>
      <w:bookmarkStart w:id="5" w:name="CaseRef212519"/>
      <w:bookmarkEnd w:id="5"/>
      <w:r>
        <w:t>10/26 Taket på Berg kirke</w:t>
      </w:r>
    </w:p>
    <w:p w14:paraId="744362B7" w14:textId="1B29870D" w:rsidR="00F272A9" w:rsidRDefault="00F272A9" w:rsidP="00F272A9"/>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272A9" w14:paraId="4D12D8D5" w14:textId="77777777" w:rsidTr="00F272A9">
        <w:tc>
          <w:tcPr>
            <w:tcW w:w="5102" w:type="dxa"/>
          </w:tcPr>
          <w:p w14:paraId="169193FF" w14:textId="67154216" w:rsidR="00F272A9" w:rsidRDefault="00F272A9" w:rsidP="00F272A9">
            <w:r>
              <w:t>Behandlet av</w:t>
            </w:r>
          </w:p>
        </w:tc>
        <w:tc>
          <w:tcPr>
            <w:tcW w:w="1701" w:type="dxa"/>
          </w:tcPr>
          <w:p w14:paraId="69E75468" w14:textId="3595369C" w:rsidR="00F272A9" w:rsidRDefault="00F272A9" w:rsidP="00F272A9">
            <w:r>
              <w:t>Møtedato</w:t>
            </w:r>
          </w:p>
        </w:tc>
        <w:tc>
          <w:tcPr>
            <w:tcW w:w="1134" w:type="dxa"/>
          </w:tcPr>
          <w:p w14:paraId="6A9E1184" w14:textId="385CD8BD" w:rsidR="00F272A9" w:rsidRDefault="00F272A9" w:rsidP="00F272A9">
            <w:proofErr w:type="spellStart"/>
            <w:r>
              <w:t>Saknr</w:t>
            </w:r>
            <w:proofErr w:type="spellEnd"/>
          </w:p>
        </w:tc>
      </w:tr>
      <w:tr w:rsidR="00F272A9" w14:paraId="3E0D63EC" w14:textId="77777777" w:rsidTr="00F272A9">
        <w:tc>
          <w:tcPr>
            <w:tcW w:w="5102" w:type="dxa"/>
          </w:tcPr>
          <w:p w14:paraId="2D004CC1" w14:textId="32E4E67A" w:rsidR="00F272A9" w:rsidRDefault="00F272A9" w:rsidP="00F272A9">
            <w:r>
              <w:t>1 Berg menighetsråd</w:t>
            </w:r>
          </w:p>
        </w:tc>
        <w:tc>
          <w:tcPr>
            <w:tcW w:w="1701" w:type="dxa"/>
          </w:tcPr>
          <w:p w14:paraId="7F8D62FF" w14:textId="126AAB71" w:rsidR="00F272A9" w:rsidRDefault="00F272A9" w:rsidP="00F272A9">
            <w:r>
              <w:t>10.09.2026</w:t>
            </w:r>
          </w:p>
        </w:tc>
        <w:tc>
          <w:tcPr>
            <w:tcW w:w="1134" w:type="dxa"/>
          </w:tcPr>
          <w:p w14:paraId="6E1BDD80" w14:textId="213FCEB7" w:rsidR="00F272A9" w:rsidRDefault="00F272A9" w:rsidP="00F272A9">
            <w:r>
              <w:t>10/26</w:t>
            </w:r>
          </w:p>
        </w:tc>
      </w:tr>
    </w:tbl>
    <w:p w14:paraId="0298D3B9" w14:textId="77777777" w:rsidR="00F272A9" w:rsidRDefault="00F272A9" w:rsidP="00F272A9"/>
    <w:p w14:paraId="59E5F7A0" w14:textId="77777777" w:rsidR="00F272A9" w:rsidRDefault="00F272A9" w:rsidP="00F272A9"/>
    <w:p w14:paraId="1732AFDC" w14:textId="77777777" w:rsidR="00F272A9" w:rsidRDefault="00F272A9" w:rsidP="00F272A9"/>
    <w:p w14:paraId="75B1B99C" w14:textId="77777777" w:rsidR="00F272A9" w:rsidRDefault="00F272A9" w:rsidP="00F272A9"/>
    <w:sdt>
      <w:sdtPr>
        <w:alias w:val="Sammendrag"/>
        <w:tag w:val="Sammendrag"/>
        <w:id w:val="1674685779"/>
        <w:placeholder>
          <w:docPart w:val="4DB7E5D324E1469591B7922F93DA2C61"/>
        </w:placeholder>
      </w:sdtPr>
      <w:sdtEndPr/>
      <w:sdtContent>
        <w:p w14:paraId="448105EF" w14:textId="77777777" w:rsidR="00F272A9" w:rsidRPr="00BE598D" w:rsidRDefault="00F272A9" w:rsidP="00F272A9">
          <w:pPr>
            <w:keepNext/>
            <w:keepLines/>
            <w:outlineLvl w:val="1"/>
            <w:rPr>
              <w:rFonts w:eastAsia="Arial Unicode MS"/>
              <w:b/>
              <w:bCs/>
            </w:rPr>
          </w:pPr>
          <w:r>
            <w:rPr>
              <w:rFonts w:eastAsia="Arial Unicode MS"/>
              <w:b/>
              <w:bCs/>
            </w:rPr>
            <w:t>Saksorientering</w:t>
          </w:r>
        </w:p>
        <w:p w14:paraId="24CD8C00" w14:textId="77777777" w:rsidR="00F272A9" w:rsidRDefault="00F272A9" w:rsidP="00F272A9">
          <w:pPr>
            <w:contextualSpacing/>
          </w:pPr>
          <w:r w:rsidRPr="001A0216">
            <w:t>Frank har besiktiget kirka og har tatt bilder av taket. To vindskier har løsnet og takstein holder på å ramle ned. Det mangler takstein på baksiden, ved bårehuset. Saka er formidler daglig leder og videresendt teknisk etat i Senja kommune. Tilstanden på taket har vært kjent i flere år. Berg MR er redd for at løse takstein kan være til fare for liv og helse, samt at skadeomfanget innvendig kan bli svært stort hvis det ikke taket blir reparert snarest</w:t>
          </w:r>
          <w:r>
            <w:t>.</w:t>
          </w:r>
        </w:p>
      </w:sdtContent>
    </w:sdt>
    <w:p w14:paraId="033A5EC0" w14:textId="77777777" w:rsidR="00F272A9" w:rsidRDefault="00F272A9" w:rsidP="00F272A9"/>
    <w:sdt>
      <w:sdtPr>
        <w:rPr>
          <w:b/>
        </w:rPr>
        <w:tag w:val="MU_Tittel"/>
        <w:id w:val="-1559318507"/>
        <w:placeholder>
          <w:docPart w:val="DD7776F15ED649C583D50AD8BC31DBB0"/>
        </w:placeholder>
        <w:text/>
      </w:sdtPr>
      <w:sdtEndPr/>
      <w:sdtContent>
        <w:p w14:paraId="7319F2F9" w14:textId="77777777" w:rsidR="00F272A9" w:rsidRDefault="00F272A9" w:rsidP="00F272A9">
          <w:pPr>
            <w:rPr>
              <w:b/>
            </w:rPr>
          </w:pPr>
          <w:r w:rsidRPr="00EF6EF9">
            <w:rPr>
              <w:b/>
            </w:rPr>
            <w:t>Forslag til vedtak</w:t>
          </w:r>
        </w:p>
      </w:sdtContent>
    </w:sdt>
    <w:p w14:paraId="2FA32374" w14:textId="77777777" w:rsidR="00F272A9" w:rsidRDefault="00F272A9" w:rsidP="00F272A9"/>
    <w:p w14:paraId="7D54FBBE" w14:textId="115C2B9A" w:rsidR="00F272A9" w:rsidRPr="001A0216" w:rsidRDefault="00F272A9" w:rsidP="00F272A9">
      <w:r w:rsidRPr="001A0216">
        <w:t xml:space="preserve">Berg MR etterlyser sak </w:t>
      </w:r>
      <w:proofErr w:type="gramStart"/>
      <w:r w:rsidRPr="001A0216">
        <w:t>vedrørende</w:t>
      </w:r>
      <w:proofErr w:type="gramEnd"/>
      <w:r w:rsidRPr="001A0216">
        <w:t xml:space="preserve"> tak og vindskier ved Berg kirke. Hvor står saken og hvilken prioritet har arbeidet?</w:t>
      </w:r>
    </w:p>
    <w:p w14:paraId="404A96FE" w14:textId="50C0D946" w:rsidR="00F272A9" w:rsidRDefault="00F272A9" w:rsidP="00F272A9">
      <w:r w:rsidRPr="001A0216">
        <w:t>Menighetsrådet vil bemerke at tilstanden på taket kan være til fare for liv og helse</w:t>
      </w:r>
      <w:r>
        <w:t>.</w:t>
      </w:r>
    </w:p>
    <w:p w14:paraId="1319F10A" w14:textId="77777777" w:rsidR="00F272A9" w:rsidRDefault="00F272A9" w:rsidP="00F272A9"/>
    <w:sdt>
      <w:sdtPr>
        <w:rPr>
          <w:b w:val="0"/>
        </w:rPr>
        <w:alias w:val="Vedtak for sak 10/26"/>
        <w:tag w:val="HandlingID212519;CaseID201171"/>
        <w:id w:val="-2079274763"/>
        <w:placeholder>
          <w:docPart w:val="DefaultPlaceholder_-1854013440"/>
        </w:placeholder>
      </w:sdtPr>
      <w:sdtEndPr/>
      <w:sdtContent>
        <w:p w14:paraId="6331BD42" w14:textId="68F69C25" w:rsidR="00F272A9" w:rsidRPr="00EA6C37" w:rsidRDefault="00F272A9" w:rsidP="006B238C">
          <w:pPr>
            <w:pStyle w:val="MUCaseTitle3"/>
          </w:pPr>
          <w:proofErr w:type="spellStart"/>
          <w:r>
            <w:t>Møtebehandl</w:t>
          </w:r>
          <w:r w:rsidR="006B238C">
            <w:t>inh</w:t>
          </w:r>
          <w:proofErr w:type="spellEnd"/>
        </w:p>
        <w:p w14:paraId="66A737A1" w14:textId="77777777" w:rsidR="00F272A9" w:rsidRDefault="00F272A9" w:rsidP="00F272A9"/>
        <w:sdt>
          <w:sdtPr>
            <w:rPr>
              <w:b w:val="0"/>
            </w:rPr>
            <w:tag w:val="MU_Innstilling"/>
            <w:id w:val="-889187240"/>
            <w:lock w:val="sdtLocked"/>
            <w:placeholder>
              <w:docPart w:val="DefaultPlaceholder_-1854013440"/>
            </w:placeholder>
            <w15:appearance w15:val="hidden"/>
          </w:sdtPr>
          <w:sdtEndPr/>
          <w:sdtContent>
            <w:p w14:paraId="7AE46FB2" w14:textId="77777777" w:rsidR="00F272A9" w:rsidRDefault="00F272A9" w:rsidP="00F272A9">
              <w:pPr>
                <w:pStyle w:val="MUCaseTitle3"/>
              </w:pPr>
              <w:r>
                <w:t xml:space="preserve">Vedtak </w:t>
              </w:r>
            </w:p>
            <w:sdt>
              <w:sdtPr>
                <w:tag w:val="MU_Vedtakstekst"/>
                <w:id w:val="30851076"/>
                <w:lock w:val="sdtLocked"/>
                <w:placeholder>
                  <w:docPart w:val="635377A7B3224CD6AF9DF3B21B728C23"/>
                </w:placeholder>
                <w15:appearance w15:val="hidden"/>
              </w:sdtPr>
              <w:sdtEndPr/>
              <w:sdtContent>
                <w:p w14:paraId="691EFF3A" w14:textId="77777777" w:rsidR="006B238C" w:rsidRPr="001A0216" w:rsidRDefault="006B238C" w:rsidP="006B238C">
                  <w:r w:rsidRPr="001A0216">
                    <w:t xml:space="preserve">Berg MR etterlyser sak </w:t>
                  </w:r>
                  <w:proofErr w:type="gramStart"/>
                  <w:r w:rsidRPr="001A0216">
                    <w:t>vedrørende</w:t>
                  </w:r>
                  <w:proofErr w:type="gramEnd"/>
                  <w:r w:rsidRPr="001A0216">
                    <w:t xml:space="preserve"> tak og vindskier ved Berg kirke. Hvor står saken og hvilken prioritet har arbeidet?</w:t>
                  </w:r>
                </w:p>
                <w:p w14:paraId="65323061" w14:textId="77777777" w:rsidR="006B238C" w:rsidRDefault="006B238C" w:rsidP="006B238C">
                  <w:r w:rsidRPr="001A0216">
                    <w:t>Menighetsrådet vil bemerke at tilstanden på taket kan være til fare for liv og helse</w:t>
                  </w:r>
                  <w:r>
                    <w:t>.</w:t>
                  </w:r>
                </w:p>
                <w:p w14:paraId="7AA26CD2" w14:textId="5176F10C" w:rsidR="00F272A9" w:rsidRPr="006B238C" w:rsidRDefault="00F272A9" w:rsidP="006B238C">
                  <w:pPr>
                    <w:pStyle w:val="Listeavsnitt"/>
                    <w:spacing w:after="160" w:line="278" w:lineRule="auto"/>
                    <w:ind w:left="927"/>
                    <w:rPr>
                      <w:rFonts w:ascii="Arial" w:hAnsi="Arial" w:cs="Arial"/>
                    </w:rPr>
                  </w:pPr>
                </w:p>
                <w:p w14:paraId="19E3F800" w14:textId="77777777" w:rsidR="00F272A9" w:rsidRDefault="005E0562" w:rsidP="00F272A9"/>
              </w:sdtContent>
            </w:sdt>
          </w:sdtContent>
        </w:sdt>
        <w:p w14:paraId="0016899D" w14:textId="448E3DB3" w:rsidR="00F272A9" w:rsidRDefault="00F272A9" w:rsidP="00F272A9">
          <w:pPr>
            <w:spacing w:before="240"/>
          </w:pPr>
          <w:r>
            <w:lastRenderedPageBreak/>
            <w:fldChar w:fldCharType="begin"/>
          </w:r>
          <w:r>
            <w:instrText xml:space="preserve"> MACROBUTTON SaveDecision [Lagre vedtak] </w:instrText>
          </w:r>
          <w:r>
            <w:fldChar w:fldCharType="end"/>
          </w:r>
        </w:p>
      </w:sdtContent>
    </w:sdt>
    <w:p w14:paraId="352FBED2" w14:textId="77777777" w:rsidR="00F272A9" w:rsidRDefault="00F272A9" w:rsidP="00F272A9">
      <w:pPr>
        <w:spacing w:before="240"/>
      </w:pPr>
    </w:p>
    <w:p w14:paraId="535BAD2D" w14:textId="77777777" w:rsidR="00F272A9" w:rsidRDefault="00F272A9" w:rsidP="00F272A9">
      <w:pPr>
        <w:spacing w:before="240"/>
      </w:pPr>
    </w:p>
    <w:p w14:paraId="0E36D2F5" w14:textId="77777777" w:rsidR="00F272A9" w:rsidRDefault="00F272A9" w:rsidP="00F272A9">
      <w:pPr>
        <w:spacing w:before="240"/>
      </w:pPr>
    </w:p>
    <w:p w14:paraId="1A73928A" w14:textId="77777777" w:rsidR="00F272A9" w:rsidRDefault="00F272A9" w:rsidP="00F272A9">
      <w:pPr>
        <w:pStyle w:val="MUCaseTitle2"/>
      </w:pPr>
      <w:bookmarkStart w:id="6" w:name="CaseRef212403"/>
      <w:bookmarkEnd w:id="6"/>
      <w:r>
        <w:t>11/26 Revisjon av Berg menighets regnskap 2025</w:t>
      </w:r>
    </w:p>
    <w:p w14:paraId="23E90D14" w14:textId="3B9D3E80" w:rsidR="00F272A9" w:rsidRDefault="00F272A9" w:rsidP="00F272A9"/>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272A9" w14:paraId="4B2037C7" w14:textId="77777777" w:rsidTr="00F272A9">
        <w:tc>
          <w:tcPr>
            <w:tcW w:w="5102" w:type="dxa"/>
          </w:tcPr>
          <w:p w14:paraId="587FA764" w14:textId="2E08B9DE" w:rsidR="00F272A9" w:rsidRDefault="00F272A9" w:rsidP="00F272A9">
            <w:r>
              <w:t>Behandlet av</w:t>
            </w:r>
          </w:p>
        </w:tc>
        <w:tc>
          <w:tcPr>
            <w:tcW w:w="1701" w:type="dxa"/>
          </w:tcPr>
          <w:p w14:paraId="3445873D" w14:textId="1FCF34B2" w:rsidR="00F272A9" w:rsidRDefault="00F272A9" w:rsidP="00F272A9">
            <w:r>
              <w:t>Møtedato</w:t>
            </w:r>
          </w:p>
        </w:tc>
        <w:tc>
          <w:tcPr>
            <w:tcW w:w="1134" w:type="dxa"/>
          </w:tcPr>
          <w:p w14:paraId="6A61F5D1" w14:textId="6B25493C" w:rsidR="00F272A9" w:rsidRDefault="00F272A9" w:rsidP="00F272A9">
            <w:proofErr w:type="spellStart"/>
            <w:r>
              <w:t>Saknr</w:t>
            </w:r>
            <w:proofErr w:type="spellEnd"/>
          </w:p>
        </w:tc>
      </w:tr>
      <w:tr w:rsidR="00F272A9" w14:paraId="7AFC54F1" w14:textId="77777777" w:rsidTr="00F272A9">
        <w:tc>
          <w:tcPr>
            <w:tcW w:w="5102" w:type="dxa"/>
          </w:tcPr>
          <w:p w14:paraId="2DF174F7" w14:textId="7A5AB97C" w:rsidR="00F272A9" w:rsidRDefault="00F272A9" w:rsidP="00F272A9">
            <w:r>
              <w:t>1 Berg menighetsråd</w:t>
            </w:r>
          </w:p>
        </w:tc>
        <w:tc>
          <w:tcPr>
            <w:tcW w:w="1701" w:type="dxa"/>
          </w:tcPr>
          <w:p w14:paraId="2320E061" w14:textId="058AB4F9" w:rsidR="00F272A9" w:rsidRDefault="00F272A9" w:rsidP="00F272A9">
            <w:r>
              <w:t>10.09.2026</w:t>
            </w:r>
          </w:p>
        </w:tc>
        <w:tc>
          <w:tcPr>
            <w:tcW w:w="1134" w:type="dxa"/>
          </w:tcPr>
          <w:p w14:paraId="3F4CA901" w14:textId="354D6FBA" w:rsidR="00F272A9" w:rsidRDefault="00F272A9" w:rsidP="00F272A9">
            <w:r>
              <w:t>11/26</w:t>
            </w:r>
          </w:p>
        </w:tc>
      </w:tr>
    </w:tbl>
    <w:p w14:paraId="6FF5B40F" w14:textId="77777777" w:rsidR="00F272A9" w:rsidRDefault="00F272A9" w:rsidP="00F272A9"/>
    <w:p w14:paraId="58429F27" w14:textId="77777777" w:rsidR="00F272A9" w:rsidRDefault="00F272A9" w:rsidP="00F272A9"/>
    <w:p w14:paraId="5811B010" w14:textId="77777777" w:rsidR="00F272A9" w:rsidRDefault="00F272A9" w:rsidP="00F272A9"/>
    <w:p w14:paraId="3BB9BEDA" w14:textId="77777777" w:rsidR="00F272A9" w:rsidRDefault="00F272A9" w:rsidP="00F272A9"/>
    <w:sdt>
      <w:sdtPr>
        <w:alias w:val="Sammendrag"/>
        <w:tag w:val="Sammendrag"/>
        <w:id w:val="2004389581"/>
        <w:placeholder>
          <w:docPart w:val="C7B36CFF42124F9CB47B72A576B5D626"/>
        </w:placeholder>
      </w:sdtPr>
      <w:sdtEndPr/>
      <w:sdtContent>
        <w:p w14:paraId="5D7285F4" w14:textId="77777777" w:rsidR="00F272A9" w:rsidRPr="00BE598D" w:rsidRDefault="00F272A9" w:rsidP="00F272A9">
          <w:pPr>
            <w:keepNext/>
            <w:keepLines/>
            <w:outlineLvl w:val="1"/>
            <w:rPr>
              <w:rFonts w:eastAsia="Arial Unicode MS"/>
              <w:b/>
              <w:bCs/>
            </w:rPr>
          </w:pPr>
          <w:r>
            <w:rPr>
              <w:rFonts w:eastAsia="Arial Unicode MS"/>
              <w:b/>
              <w:bCs/>
            </w:rPr>
            <w:t>Saksorientering</w:t>
          </w:r>
        </w:p>
        <w:p w14:paraId="0D89DA34" w14:textId="77777777" w:rsidR="00F272A9" w:rsidRDefault="00F272A9" w:rsidP="00F272A9">
          <w:pPr>
            <w:contextualSpacing/>
          </w:pPr>
          <w:r>
            <w:t>Anne Bærø har revidert regnskapet til Berg menighet for 2025. Hun har godkjent regnskapet uten bemerkninger. Regnskapet kan derfor regnes som ferdig revidert og avsluttet.</w:t>
          </w:r>
        </w:p>
      </w:sdtContent>
    </w:sdt>
    <w:p w14:paraId="04A5679E" w14:textId="77777777" w:rsidR="00F272A9" w:rsidRDefault="00F272A9" w:rsidP="00F272A9"/>
    <w:sdt>
      <w:sdtPr>
        <w:rPr>
          <w:b/>
        </w:rPr>
        <w:tag w:val="MU_Tittel"/>
        <w:id w:val="520202188"/>
        <w:placeholder>
          <w:docPart w:val="E5F05909378748CDAC8527C6E3D84A37"/>
        </w:placeholder>
        <w:text/>
      </w:sdtPr>
      <w:sdtEndPr/>
      <w:sdtContent>
        <w:p w14:paraId="4709FC09" w14:textId="77777777" w:rsidR="00F272A9" w:rsidRDefault="00F272A9" w:rsidP="00F272A9">
          <w:pPr>
            <w:rPr>
              <w:b/>
            </w:rPr>
          </w:pPr>
          <w:r w:rsidRPr="00EF6EF9">
            <w:rPr>
              <w:b/>
            </w:rPr>
            <w:t>Forslag til vedtak</w:t>
          </w:r>
        </w:p>
      </w:sdtContent>
    </w:sdt>
    <w:p w14:paraId="043D7B30" w14:textId="77777777" w:rsidR="00F272A9" w:rsidRDefault="00F272A9" w:rsidP="00F272A9"/>
    <w:p w14:paraId="1781F2C6" w14:textId="176125EB" w:rsidR="00F272A9" w:rsidRDefault="00F272A9" w:rsidP="00F272A9">
      <w:r>
        <w:t>Revisjon av regnskapet 2025 til Berg menighet tas til orientering.</w:t>
      </w:r>
    </w:p>
    <w:p w14:paraId="56F5156B" w14:textId="77777777" w:rsidR="00F272A9" w:rsidRDefault="00F272A9" w:rsidP="00F272A9"/>
    <w:sdt>
      <w:sdtPr>
        <w:rPr>
          <w:b w:val="0"/>
        </w:rPr>
        <w:alias w:val="Vedtak for sak 11/26"/>
        <w:tag w:val="HandlingID212403;CaseID200623"/>
        <w:id w:val="-2091378717"/>
        <w:placeholder>
          <w:docPart w:val="DefaultPlaceholder_-1854013440"/>
        </w:placeholder>
      </w:sdtPr>
      <w:sdtEndPr/>
      <w:sdtContent>
        <w:p w14:paraId="49246BC5" w14:textId="4B130576" w:rsidR="00F272A9" w:rsidRDefault="00F272A9" w:rsidP="00F272A9">
          <w:pPr>
            <w:pStyle w:val="MUCaseTitle3"/>
          </w:pPr>
          <w:r>
            <w:t>Møtebehandling</w:t>
          </w:r>
        </w:p>
        <w:p w14:paraId="1C6C64EF" w14:textId="77777777" w:rsidR="00F272A9" w:rsidRDefault="00F272A9" w:rsidP="00F272A9"/>
        <w:sdt>
          <w:sdtPr>
            <w:rPr>
              <w:b w:val="0"/>
            </w:rPr>
            <w:tag w:val="MU_Innstilling"/>
            <w:id w:val="1445269883"/>
            <w:lock w:val="sdtLocked"/>
            <w:placeholder>
              <w:docPart w:val="DefaultPlaceholder_-1854013440"/>
            </w:placeholder>
            <w15:appearance w15:val="hidden"/>
          </w:sdtPr>
          <w:sdtEndPr/>
          <w:sdtContent>
            <w:p w14:paraId="6AD2C88D" w14:textId="77777777" w:rsidR="00F272A9" w:rsidRDefault="00F272A9" w:rsidP="00F272A9">
              <w:pPr>
                <w:pStyle w:val="MUCaseTitle3"/>
              </w:pPr>
              <w:r>
                <w:t xml:space="preserve">Vedtak </w:t>
              </w:r>
            </w:p>
            <w:sdt>
              <w:sdtPr>
                <w:tag w:val="MU_Vedtakstekst"/>
                <w:id w:val="1144844992"/>
                <w:lock w:val="sdtLocked"/>
                <w:placeholder>
                  <w:docPart w:val="B1BCF92AE76A4B488B77B96434FBBC6F"/>
                </w:placeholder>
                <w15:appearance w15:val="hidden"/>
              </w:sdtPr>
              <w:sdtEndPr/>
              <w:sdtContent>
                <w:p w14:paraId="78DF0816" w14:textId="61EA52BA" w:rsidR="00F272A9" w:rsidRDefault="00F272A9" w:rsidP="00F272A9">
                  <w:r>
                    <w:t>Revisjon av regnskapet 2025 til Berg menighet tas til orientering.</w:t>
                  </w:r>
                </w:p>
                <w:p w14:paraId="46F595E0" w14:textId="77777777" w:rsidR="00F272A9" w:rsidRDefault="005E0562" w:rsidP="00F272A9"/>
              </w:sdtContent>
            </w:sdt>
          </w:sdtContent>
        </w:sdt>
        <w:p w14:paraId="1B11BFFB" w14:textId="3C76F59D" w:rsidR="00F272A9" w:rsidRDefault="00F272A9" w:rsidP="00F272A9">
          <w:pPr>
            <w:spacing w:before="240"/>
          </w:pPr>
          <w:r>
            <w:fldChar w:fldCharType="begin"/>
          </w:r>
          <w:r>
            <w:instrText xml:space="preserve"> MACROBUTTON SaveDecision [Lagre vedtak] </w:instrText>
          </w:r>
          <w:r>
            <w:fldChar w:fldCharType="end"/>
          </w:r>
        </w:p>
      </w:sdtContent>
    </w:sdt>
    <w:p w14:paraId="73883015" w14:textId="77777777" w:rsidR="00F272A9" w:rsidRDefault="00F272A9" w:rsidP="00F272A9">
      <w:pPr>
        <w:spacing w:before="240"/>
      </w:pPr>
    </w:p>
    <w:p w14:paraId="62EC4BE8" w14:textId="77777777" w:rsidR="00F272A9" w:rsidRDefault="00F272A9" w:rsidP="00F272A9">
      <w:pPr>
        <w:spacing w:before="240"/>
      </w:pPr>
    </w:p>
    <w:p w14:paraId="21DA12E0" w14:textId="77777777" w:rsidR="00F272A9" w:rsidRDefault="00F272A9" w:rsidP="00F272A9">
      <w:pPr>
        <w:spacing w:before="240"/>
      </w:pPr>
    </w:p>
    <w:p w14:paraId="75C49FDF" w14:textId="77777777" w:rsidR="00F272A9" w:rsidRDefault="00F272A9" w:rsidP="00F272A9">
      <w:pPr>
        <w:pStyle w:val="MUCaseTitle2"/>
      </w:pPr>
      <w:bookmarkStart w:id="7" w:name="CaseRef212481"/>
      <w:bookmarkEnd w:id="7"/>
      <w:r>
        <w:t>12/26 Økonomirapport pr 3.9.26</w:t>
      </w:r>
    </w:p>
    <w:p w14:paraId="5B6269AF" w14:textId="05FDD442" w:rsidR="00F272A9" w:rsidRDefault="00F272A9" w:rsidP="00F272A9"/>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272A9" w14:paraId="131F004B" w14:textId="77777777" w:rsidTr="00F272A9">
        <w:tc>
          <w:tcPr>
            <w:tcW w:w="5102" w:type="dxa"/>
          </w:tcPr>
          <w:p w14:paraId="0201970F" w14:textId="275B0AE0" w:rsidR="00F272A9" w:rsidRDefault="00F272A9" w:rsidP="00F272A9">
            <w:r>
              <w:t>Behandlet av</w:t>
            </w:r>
          </w:p>
        </w:tc>
        <w:tc>
          <w:tcPr>
            <w:tcW w:w="1701" w:type="dxa"/>
          </w:tcPr>
          <w:p w14:paraId="120CD74B" w14:textId="6ABCEDBE" w:rsidR="00F272A9" w:rsidRDefault="00F272A9" w:rsidP="00F272A9">
            <w:r>
              <w:t>Møtedato</w:t>
            </w:r>
          </w:p>
        </w:tc>
        <w:tc>
          <w:tcPr>
            <w:tcW w:w="1134" w:type="dxa"/>
          </w:tcPr>
          <w:p w14:paraId="11AC1E9C" w14:textId="6CF97EF7" w:rsidR="00F272A9" w:rsidRDefault="00F272A9" w:rsidP="00F272A9">
            <w:proofErr w:type="spellStart"/>
            <w:r>
              <w:t>Saknr</w:t>
            </w:r>
            <w:proofErr w:type="spellEnd"/>
          </w:p>
        </w:tc>
      </w:tr>
      <w:tr w:rsidR="00F272A9" w14:paraId="2332BBE9" w14:textId="77777777" w:rsidTr="00F272A9">
        <w:tc>
          <w:tcPr>
            <w:tcW w:w="5102" w:type="dxa"/>
          </w:tcPr>
          <w:p w14:paraId="1CF83A1C" w14:textId="7E5A2E1F" w:rsidR="00F272A9" w:rsidRDefault="00F272A9" w:rsidP="00F272A9">
            <w:r>
              <w:t>1 Berg menighetsråd</w:t>
            </w:r>
          </w:p>
        </w:tc>
        <w:tc>
          <w:tcPr>
            <w:tcW w:w="1701" w:type="dxa"/>
          </w:tcPr>
          <w:p w14:paraId="79DA11F2" w14:textId="64A844E9" w:rsidR="00F272A9" w:rsidRDefault="00F272A9" w:rsidP="00F272A9">
            <w:r>
              <w:t>10.09.2026</w:t>
            </w:r>
          </w:p>
        </w:tc>
        <w:tc>
          <w:tcPr>
            <w:tcW w:w="1134" w:type="dxa"/>
          </w:tcPr>
          <w:p w14:paraId="3DEF5F95" w14:textId="26687CFB" w:rsidR="00F272A9" w:rsidRDefault="00F272A9" w:rsidP="00F272A9">
            <w:r>
              <w:t>12/26</w:t>
            </w:r>
          </w:p>
        </w:tc>
      </w:tr>
    </w:tbl>
    <w:p w14:paraId="1DBDA694" w14:textId="77777777" w:rsidR="00F272A9" w:rsidRDefault="00F272A9" w:rsidP="00F272A9"/>
    <w:p w14:paraId="47D383AC" w14:textId="77777777" w:rsidR="00F272A9" w:rsidRDefault="00F272A9" w:rsidP="00F272A9"/>
    <w:p w14:paraId="7F4B0A12" w14:textId="77777777" w:rsidR="00F272A9" w:rsidRDefault="00F272A9" w:rsidP="00F272A9"/>
    <w:p w14:paraId="0F3495C7" w14:textId="77777777" w:rsidR="00F272A9" w:rsidRDefault="00F272A9" w:rsidP="00F272A9"/>
    <w:sdt>
      <w:sdtPr>
        <w:alias w:val="Sammendrag"/>
        <w:tag w:val="Sammendrag"/>
        <w:id w:val="1821078664"/>
        <w:placeholder>
          <w:docPart w:val="C540F56D0E9641BEBE769A5B47F42771"/>
        </w:placeholder>
      </w:sdtPr>
      <w:sdtEndPr/>
      <w:sdtContent>
        <w:p w14:paraId="7355870C" w14:textId="77777777" w:rsidR="00F272A9" w:rsidRPr="00BE598D" w:rsidRDefault="00F272A9" w:rsidP="00F272A9">
          <w:pPr>
            <w:keepNext/>
            <w:keepLines/>
            <w:outlineLvl w:val="1"/>
            <w:rPr>
              <w:rFonts w:eastAsia="Arial Unicode MS"/>
              <w:b/>
              <w:bCs/>
            </w:rPr>
          </w:pPr>
          <w:r>
            <w:rPr>
              <w:rFonts w:eastAsia="Arial Unicode MS"/>
              <w:b/>
              <w:bCs/>
            </w:rPr>
            <w:t>Saksorientering</w:t>
          </w:r>
        </w:p>
        <w:p w14:paraId="332ACDE6" w14:textId="77777777" w:rsidR="00F272A9" w:rsidRDefault="00F272A9" w:rsidP="00F272A9">
          <w:pPr>
            <w:spacing w:line="276" w:lineRule="auto"/>
          </w:pPr>
          <w:r>
            <w:t xml:space="preserve">Regnskapet pr 3.9.26 viser totalt sett et </w:t>
          </w:r>
          <w:proofErr w:type="spellStart"/>
          <w:r>
            <w:t>mindreforbruk</w:t>
          </w:r>
          <w:proofErr w:type="spellEnd"/>
          <w:r>
            <w:t xml:space="preserve"> på 9032 kr om man ser bort fra tilskuddet fra bispedømmet (87673 kr) og utbetaling til lønn (6706 kr). </w:t>
          </w:r>
        </w:p>
        <w:p w14:paraId="0C29B1D2" w14:textId="77777777" w:rsidR="00F272A9" w:rsidRDefault="00F272A9" w:rsidP="00F272A9">
          <w:pPr>
            <w:spacing w:line="276" w:lineRule="auto"/>
          </w:pPr>
          <w:r>
            <w:lastRenderedPageBreak/>
            <w:t xml:space="preserve">Det er to nye faktorer knyttet til budsjettet: Birgit Noreng har redusert stillingen sin fra 12 % til 6 % som </w:t>
          </w:r>
          <w:proofErr w:type="spellStart"/>
          <w:r>
            <w:t>trosopplærer</w:t>
          </w:r>
          <w:proofErr w:type="spellEnd"/>
          <w:r>
            <w:t xml:space="preserve"> i Berg og tilskuddsordningen er endret til å gjelde for alle aldersgrupper, ikke bare barn og unge. I tillegg vil tilskuddet i helhet beholdes. Det er derfor ikke om å gjøre å bruke opp tilskuddet i løpet av året, slik som tidligere. </w:t>
          </w:r>
        </w:p>
        <w:p w14:paraId="369780C8" w14:textId="77777777" w:rsidR="00F272A9" w:rsidRDefault="00F272A9" w:rsidP="00F272A9">
          <w:pPr>
            <w:contextualSpacing/>
          </w:pPr>
          <w:r>
            <w:t>Menigheten har brukt langt under budsjett på trosopplæring og konfirmanter.</w:t>
          </w:r>
        </w:p>
        <w:p w14:paraId="6D345B09" w14:textId="77777777" w:rsidR="00F272A9" w:rsidRDefault="00F272A9" w:rsidP="00F272A9">
          <w:pPr>
            <w:contextualSpacing/>
          </w:pPr>
          <w:r>
            <w:t xml:space="preserve">Ved årets slutt vil vi ha et stort </w:t>
          </w:r>
          <w:proofErr w:type="spellStart"/>
          <w:r>
            <w:t>mindreforbruk</w:t>
          </w:r>
          <w:proofErr w:type="spellEnd"/>
          <w:r>
            <w:t xml:space="preserve">, ettersom det utbetales mindre lønn enn budsjettert, fordi stillingen til </w:t>
          </w:r>
          <w:proofErr w:type="spellStart"/>
          <w:r>
            <w:t>trosopplærer</w:t>
          </w:r>
          <w:proofErr w:type="spellEnd"/>
          <w:r>
            <w:t xml:space="preserve"> er redusert fra 12 % til 6 %.</w:t>
          </w:r>
        </w:p>
      </w:sdtContent>
    </w:sdt>
    <w:p w14:paraId="34D8B9EE" w14:textId="77777777" w:rsidR="00F272A9" w:rsidRDefault="00F272A9" w:rsidP="00F272A9"/>
    <w:sdt>
      <w:sdtPr>
        <w:rPr>
          <w:b/>
        </w:rPr>
        <w:tag w:val="MU_Tittel"/>
        <w:id w:val="307836836"/>
        <w:placeholder>
          <w:docPart w:val="33215A2CD8A04FC78D789242A6066315"/>
        </w:placeholder>
        <w:text/>
      </w:sdtPr>
      <w:sdtEndPr/>
      <w:sdtContent>
        <w:p w14:paraId="74CC507A" w14:textId="77777777" w:rsidR="00F272A9" w:rsidRDefault="00F272A9" w:rsidP="00F272A9">
          <w:pPr>
            <w:rPr>
              <w:b/>
            </w:rPr>
          </w:pPr>
          <w:r w:rsidRPr="00EF6EF9">
            <w:rPr>
              <w:b/>
            </w:rPr>
            <w:t>Forslag til vedtak</w:t>
          </w:r>
        </w:p>
      </w:sdtContent>
    </w:sdt>
    <w:p w14:paraId="7452FE60" w14:textId="77777777" w:rsidR="00F272A9" w:rsidRDefault="00F272A9" w:rsidP="00F272A9"/>
    <w:p w14:paraId="073DE7C4" w14:textId="709A1AE2" w:rsidR="00F272A9" w:rsidRDefault="00F272A9" w:rsidP="00F272A9">
      <w:r>
        <w:t>Regnskapsrapport pr 3.9 tas til orientering.</w:t>
      </w:r>
    </w:p>
    <w:p w14:paraId="3C999558" w14:textId="77777777" w:rsidR="00F272A9" w:rsidRDefault="00F272A9" w:rsidP="00F272A9"/>
    <w:sdt>
      <w:sdtPr>
        <w:rPr>
          <w:b w:val="0"/>
        </w:rPr>
        <w:alias w:val="Vedtak for sak 12/26"/>
        <w:tag w:val="HandlingID212481;CaseID200691"/>
        <w:id w:val="-1446846960"/>
        <w:placeholder>
          <w:docPart w:val="DefaultPlaceholder_-1854013440"/>
        </w:placeholder>
      </w:sdtPr>
      <w:sdtEndPr/>
      <w:sdtContent>
        <w:p w14:paraId="7FE84442" w14:textId="01D8DFD2" w:rsidR="00F272A9" w:rsidRDefault="00F272A9" w:rsidP="00F272A9">
          <w:pPr>
            <w:pStyle w:val="MUCaseTitle3"/>
          </w:pPr>
          <w:r>
            <w:t>Møtebehandling</w:t>
          </w:r>
        </w:p>
        <w:p w14:paraId="2FA785BB" w14:textId="083F9AC7" w:rsidR="00F272A9" w:rsidRDefault="006B238C" w:rsidP="00F272A9">
          <w:r>
            <w:t>Berg menighet vil be om at framtidige økonomirapporter framlegges mer oversiktlig, slik at alle inntekter og utgifter framkommer tydelig. Økonomirapporter er et viktig redskap for arbeidet i menighetsrådet.</w:t>
          </w:r>
        </w:p>
        <w:p w14:paraId="20807546" w14:textId="77777777" w:rsidR="006B238C" w:rsidRDefault="006B238C" w:rsidP="00F272A9"/>
        <w:sdt>
          <w:sdtPr>
            <w:rPr>
              <w:b w:val="0"/>
            </w:rPr>
            <w:tag w:val="MU_Innstilling"/>
            <w:id w:val="962859170"/>
            <w:lock w:val="sdtLocked"/>
            <w:placeholder>
              <w:docPart w:val="DefaultPlaceholder_-1854013440"/>
            </w:placeholder>
            <w15:appearance w15:val="hidden"/>
          </w:sdtPr>
          <w:sdtEndPr/>
          <w:sdtContent>
            <w:p w14:paraId="43B1584E" w14:textId="77777777" w:rsidR="00F272A9" w:rsidRDefault="00F272A9" w:rsidP="00F272A9">
              <w:pPr>
                <w:pStyle w:val="MUCaseTitle3"/>
              </w:pPr>
              <w:r>
                <w:t xml:space="preserve">Vedtak </w:t>
              </w:r>
            </w:p>
            <w:sdt>
              <w:sdtPr>
                <w:tag w:val="MU_Vedtakstekst"/>
                <w:id w:val="-1113523596"/>
                <w:lock w:val="sdtLocked"/>
                <w:placeholder>
                  <w:docPart w:val="9C2964EE9D594E53BFEEE38A41590C18"/>
                </w:placeholder>
                <w15:appearance w15:val="hidden"/>
              </w:sdtPr>
              <w:sdtEndPr/>
              <w:sdtContent>
                <w:p w14:paraId="54F5D5BC" w14:textId="5E196EEB" w:rsidR="00F272A9" w:rsidRDefault="006B238C" w:rsidP="00F272A9">
                  <w:r>
                    <w:t>Saka utsettes.</w:t>
                  </w:r>
                </w:p>
                <w:p w14:paraId="06D72122" w14:textId="77777777" w:rsidR="00F272A9" w:rsidRDefault="005E0562" w:rsidP="00F272A9"/>
              </w:sdtContent>
            </w:sdt>
          </w:sdtContent>
        </w:sdt>
        <w:p w14:paraId="22DB6FD5" w14:textId="4A1CDCF0" w:rsidR="00F272A9" w:rsidRDefault="00F272A9" w:rsidP="00F272A9">
          <w:pPr>
            <w:spacing w:before="240"/>
          </w:pPr>
          <w:r>
            <w:fldChar w:fldCharType="begin"/>
          </w:r>
          <w:r>
            <w:instrText xml:space="preserve"> MACROBUTTON SaveDecision [Lagre vedtak] </w:instrText>
          </w:r>
          <w:r>
            <w:fldChar w:fldCharType="end"/>
          </w:r>
        </w:p>
      </w:sdtContent>
    </w:sdt>
    <w:p w14:paraId="604BAB8A" w14:textId="77777777" w:rsidR="00F272A9" w:rsidRDefault="00F272A9" w:rsidP="00F272A9">
      <w:pPr>
        <w:spacing w:before="240"/>
      </w:pPr>
    </w:p>
    <w:p w14:paraId="7E127020" w14:textId="77777777" w:rsidR="00F272A9" w:rsidRDefault="00F272A9" w:rsidP="00F272A9">
      <w:pPr>
        <w:spacing w:before="240"/>
      </w:pPr>
    </w:p>
    <w:p w14:paraId="3DDE068A" w14:textId="77777777" w:rsidR="00F272A9" w:rsidRDefault="00F272A9" w:rsidP="00F272A9">
      <w:pPr>
        <w:spacing w:before="240"/>
      </w:pPr>
    </w:p>
    <w:p w14:paraId="094D21EF" w14:textId="77777777" w:rsidR="00F272A9" w:rsidRDefault="00F272A9" w:rsidP="00F272A9">
      <w:pPr>
        <w:pStyle w:val="MUCaseTitle2"/>
      </w:pPr>
      <w:bookmarkStart w:id="8" w:name="CaseRef212407"/>
      <w:bookmarkEnd w:id="8"/>
      <w:r>
        <w:t>13/26 Bispevisitas 1.-3.6 og 6.6.2027 i Berg og Torsken sokn</w:t>
      </w:r>
    </w:p>
    <w:p w14:paraId="6719CF6A" w14:textId="2BA58E34" w:rsidR="00F272A9" w:rsidRDefault="00F272A9" w:rsidP="00F272A9"/>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272A9" w14:paraId="65407922" w14:textId="77777777" w:rsidTr="00F272A9">
        <w:tc>
          <w:tcPr>
            <w:tcW w:w="5102" w:type="dxa"/>
          </w:tcPr>
          <w:p w14:paraId="3E00E1DD" w14:textId="7573FEB7" w:rsidR="00F272A9" w:rsidRDefault="00F272A9" w:rsidP="00F272A9">
            <w:r>
              <w:t>Behandlet av</w:t>
            </w:r>
          </w:p>
        </w:tc>
        <w:tc>
          <w:tcPr>
            <w:tcW w:w="1701" w:type="dxa"/>
          </w:tcPr>
          <w:p w14:paraId="42E5ACCF" w14:textId="7DFFBA3F" w:rsidR="00F272A9" w:rsidRDefault="00F272A9" w:rsidP="00F272A9">
            <w:r>
              <w:t>Møtedato</w:t>
            </w:r>
          </w:p>
        </w:tc>
        <w:tc>
          <w:tcPr>
            <w:tcW w:w="1134" w:type="dxa"/>
          </w:tcPr>
          <w:p w14:paraId="00234CA8" w14:textId="5699082F" w:rsidR="00F272A9" w:rsidRDefault="00F272A9" w:rsidP="00F272A9">
            <w:proofErr w:type="spellStart"/>
            <w:r>
              <w:t>Saknr</w:t>
            </w:r>
            <w:proofErr w:type="spellEnd"/>
          </w:p>
        </w:tc>
      </w:tr>
      <w:tr w:rsidR="00F272A9" w14:paraId="543B5EAE" w14:textId="77777777" w:rsidTr="00F272A9">
        <w:tc>
          <w:tcPr>
            <w:tcW w:w="5102" w:type="dxa"/>
          </w:tcPr>
          <w:p w14:paraId="3FE39AC5" w14:textId="29D4F252" w:rsidR="00F272A9" w:rsidRDefault="00F272A9" w:rsidP="00F272A9">
            <w:r>
              <w:t>1 Berg menighetsråd</w:t>
            </w:r>
          </w:p>
        </w:tc>
        <w:tc>
          <w:tcPr>
            <w:tcW w:w="1701" w:type="dxa"/>
          </w:tcPr>
          <w:p w14:paraId="19B5524F" w14:textId="69610E3A" w:rsidR="00F272A9" w:rsidRDefault="00F272A9" w:rsidP="00F272A9">
            <w:r>
              <w:t>10.09.2026</w:t>
            </w:r>
          </w:p>
        </w:tc>
        <w:tc>
          <w:tcPr>
            <w:tcW w:w="1134" w:type="dxa"/>
          </w:tcPr>
          <w:p w14:paraId="5C236089" w14:textId="4B6BAA20" w:rsidR="00F272A9" w:rsidRDefault="00F272A9" w:rsidP="00F272A9">
            <w:r>
              <w:t>13/26</w:t>
            </w:r>
          </w:p>
        </w:tc>
      </w:tr>
    </w:tbl>
    <w:p w14:paraId="0B4DCEE4" w14:textId="77777777" w:rsidR="00F272A9" w:rsidRDefault="00F272A9" w:rsidP="00F272A9"/>
    <w:p w14:paraId="19CDC95F" w14:textId="77777777" w:rsidR="00F272A9" w:rsidRDefault="00F272A9" w:rsidP="00F272A9"/>
    <w:p w14:paraId="19D7E64F" w14:textId="77777777" w:rsidR="00F272A9" w:rsidRDefault="00F272A9" w:rsidP="00F272A9"/>
    <w:p w14:paraId="641861FF" w14:textId="77777777" w:rsidR="00F272A9" w:rsidRDefault="00F272A9" w:rsidP="00F272A9"/>
    <w:sdt>
      <w:sdtPr>
        <w:alias w:val="Sammendrag"/>
        <w:tag w:val="Sammendrag"/>
        <w:id w:val="321625730"/>
        <w:placeholder>
          <w:docPart w:val="6E7B839E53D340FEAAA76BEC69DAD555"/>
        </w:placeholder>
      </w:sdtPr>
      <w:sdtEndPr/>
      <w:sdtContent>
        <w:p w14:paraId="258D931A" w14:textId="77777777" w:rsidR="00F272A9" w:rsidRPr="00BE598D" w:rsidRDefault="00F272A9" w:rsidP="00F272A9">
          <w:pPr>
            <w:keepNext/>
            <w:keepLines/>
            <w:outlineLvl w:val="1"/>
            <w:rPr>
              <w:rFonts w:eastAsia="Arial Unicode MS"/>
              <w:b/>
              <w:bCs/>
            </w:rPr>
          </w:pPr>
          <w:r>
            <w:rPr>
              <w:rFonts w:eastAsia="Arial Unicode MS"/>
              <w:b/>
              <w:bCs/>
            </w:rPr>
            <w:t>Saksorientering</w:t>
          </w:r>
        </w:p>
        <w:p w14:paraId="43511341" w14:textId="77777777" w:rsidR="00F272A9" w:rsidRDefault="00F272A9" w:rsidP="00F272A9">
          <w:pPr>
            <w:contextualSpacing/>
          </w:pPr>
          <w:r>
            <w:t>Biskop Stig Lægdene kommer på bispevisitas til Berg og Torsken sokn i juni neste år. Prost Sigurd Skollevoll vil informere menighetsrådet om bispevisitasen og forberedelsene til visitasen.</w:t>
          </w:r>
        </w:p>
      </w:sdtContent>
    </w:sdt>
    <w:p w14:paraId="0922F819" w14:textId="77777777" w:rsidR="00F272A9" w:rsidRDefault="00F272A9" w:rsidP="00F272A9"/>
    <w:sdt>
      <w:sdtPr>
        <w:rPr>
          <w:b/>
        </w:rPr>
        <w:tag w:val="MU_Tittel"/>
        <w:id w:val="125054863"/>
        <w:placeholder>
          <w:docPart w:val="E10803AC8A9D4637B6A6E6C5FDF03751"/>
        </w:placeholder>
        <w:text/>
      </w:sdtPr>
      <w:sdtEndPr/>
      <w:sdtContent>
        <w:p w14:paraId="6596A0E8" w14:textId="77777777" w:rsidR="00F272A9" w:rsidRDefault="00F272A9" w:rsidP="00F272A9">
          <w:pPr>
            <w:rPr>
              <w:b/>
            </w:rPr>
          </w:pPr>
          <w:r w:rsidRPr="00EF6EF9">
            <w:rPr>
              <w:b/>
            </w:rPr>
            <w:t>Forslag til vedtak</w:t>
          </w:r>
        </w:p>
      </w:sdtContent>
    </w:sdt>
    <w:p w14:paraId="3751EE17" w14:textId="77777777" w:rsidR="00F272A9" w:rsidRDefault="00F272A9" w:rsidP="00F272A9"/>
    <w:p w14:paraId="79CA963E" w14:textId="0409D122" w:rsidR="00F272A9" w:rsidRDefault="00F272A9" w:rsidP="00F272A9">
      <w:r>
        <w:t>Menighetsrådet tar prostens orientering til orientering.</w:t>
      </w:r>
    </w:p>
    <w:p w14:paraId="6346B126" w14:textId="77777777" w:rsidR="00F272A9" w:rsidRDefault="00F272A9" w:rsidP="00F272A9"/>
    <w:sdt>
      <w:sdtPr>
        <w:rPr>
          <w:b w:val="0"/>
        </w:rPr>
        <w:alias w:val="Vedtak for sak 13/26"/>
        <w:tag w:val="HandlingID212407;CaseID200728"/>
        <w:id w:val="1604997916"/>
        <w:placeholder>
          <w:docPart w:val="DefaultPlaceholder_-1854013440"/>
        </w:placeholder>
      </w:sdtPr>
      <w:sdtEndPr/>
      <w:sdtContent>
        <w:p w14:paraId="6C91282A" w14:textId="309AF066" w:rsidR="00F272A9" w:rsidRDefault="00F272A9" w:rsidP="00F272A9">
          <w:pPr>
            <w:pStyle w:val="MUCaseTitle3"/>
          </w:pPr>
          <w:r>
            <w:t>Møtebehandling</w:t>
          </w:r>
        </w:p>
        <w:p w14:paraId="3B9B9641" w14:textId="77777777" w:rsidR="006B238C" w:rsidRDefault="006B238C" w:rsidP="006B238C">
          <w:r>
            <w:lastRenderedPageBreak/>
            <w:t xml:space="preserve">Prost Sigurd informerte om selve visitasen og gikk gjennom forberedelser som må gjøres. Det er 12 år siden siste visitas i soknet. Menighetsrådet ønsker å etablere en felles samkjøringskomite med Torsken menighet, med to representanter fra hver råd, samt prest Frank. Sistnevnte leder arbeidet i prostens fravær. Det er mye som skal gjøres, viktig å komme tidlig i gang. </w:t>
          </w:r>
        </w:p>
        <w:p w14:paraId="5AE00D35" w14:textId="77777777" w:rsidR="006B238C" w:rsidRPr="00EA6C37" w:rsidRDefault="006B238C" w:rsidP="006B238C">
          <w:r>
            <w:t xml:space="preserve">Det trengs «ryddearbeid» i den digitale portalen </w:t>
          </w:r>
          <w:r w:rsidRPr="004B4561">
            <w:rPr>
              <w:i/>
              <w:iCs/>
            </w:rPr>
            <w:t>Kirka vår</w:t>
          </w:r>
          <w:r>
            <w:t>, Frank, Birgit, Eirik og Anita ser på dette og ferdigstiller innen medio november. Portalen blir et godt redskap i det felles arbeidet m/ Torsken fram mot visitasen. Utarbeidet visitasrapport skal sendes biskop to måneder før visitasen, altså rundt påske.</w:t>
          </w:r>
        </w:p>
        <w:p w14:paraId="56D25C20" w14:textId="77777777" w:rsidR="00F272A9" w:rsidRDefault="00F272A9" w:rsidP="00F272A9"/>
        <w:sdt>
          <w:sdtPr>
            <w:rPr>
              <w:b w:val="0"/>
            </w:rPr>
            <w:tag w:val="MU_Innstilling"/>
            <w:id w:val="-620453909"/>
            <w:lock w:val="sdtLocked"/>
            <w:placeholder>
              <w:docPart w:val="DefaultPlaceholder_-1854013440"/>
            </w:placeholder>
            <w15:appearance w15:val="hidden"/>
          </w:sdtPr>
          <w:sdtEndPr/>
          <w:sdtContent>
            <w:p w14:paraId="1F3E3D0F" w14:textId="77777777" w:rsidR="00F272A9" w:rsidRDefault="00F272A9" w:rsidP="00F272A9">
              <w:pPr>
                <w:pStyle w:val="MUCaseTitle3"/>
              </w:pPr>
              <w:r>
                <w:t xml:space="preserve">Vedtak </w:t>
              </w:r>
            </w:p>
            <w:sdt>
              <w:sdtPr>
                <w:rPr>
                  <w:rFonts w:ascii="Arial" w:eastAsia="Times New Roman" w:hAnsi="Arial" w:cs="Arial"/>
                  <w:kern w:val="0"/>
                  <w:lang w:eastAsia="nb-NO"/>
                  <w14:ligatures w14:val="none"/>
                </w:rPr>
                <w:tag w:val="MU_Vedtakstekst"/>
                <w:id w:val="-1790885177"/>
                <w:lock w:val="sdtLocked"/>
                <w:placeholder>
                  <w:docPart w:val="AD5A1DC3FC8C49B1BE7EBB96E15F6111"/>
                </w:placeholder>
                <w15:appearance w15:val="hidden"/>
              </w:sdtPr>
              <w:sdtEndPr/>
              <w:sdtContent>
                <w:p w14:paraId="49BD91D6" w14:textId="77777777" w:rsidR="006B238C" w:rsidRPr="006B238C" w:rsidRDefault="006B238C" w:rsidP="006B238C">
                  <w:pPr>
                    <w:pStyle w:val="Listeavsnitt"/>
                    <w:numPr>
                      <w:ilvl w:val="0"/>
                      <w:numId w:val="5"/>
                    </w:numPr>
                    <w:spacing w:after="160" w:line="278" w:lineRule="auto"/>
                    <w:rPr>
                      <w:rFonts w:ascii="Arial" w:hAnsi="Arial" w:cs="Arial"/>
                    </w:rPr>
                  </w:pPr>
                  <w:r w:rsidRPr="006B238C">
                    <w:rPr>
                      <w:rFonts w:ascii="Arial" w:hAnsi="Arial" w:cs="Arial"/>
                    </w:rPr>
                    <w:t>Berg menighet ønsker biskop Stig Lægdene hjertelig velkommen på visitas til Berg sokn.</w:t>
                  </w:r>
                </w:p>
                <w:p w14:paraId="08908853" w14:textId="77777777" w:rsidR="006B238C" w:rsidRPr="006B238C" w:rsidRDefault="006B238C" w:rsidP="006B238C">
                  <w:pPr>
                    <w:pStyle w:val="Listeavsnitt"/>
                    <w:numPr>
                      <w:ilvl w:val="0"/>
                      <w:numId w:val="5"/>
                    </w:numPr>
                    <w:spacing w:after="160" w:line="278" w:lineRule="auto"/>
                    <w:rPr>
                      <w:rFonts w:ascii="Arial" w:hAnsi="Arial" w:cs="Arial"/>
                    </w:rPr>
                  </w:pPr>
                  <w:r w:rsidRPr="006B238C">
                    <w:rPr>
                      <w:rFonts w:ascii="Arial" w:hAnsi="Arial" w:cs="Arial"/>
                    </w:rPr>
                    <w:t>Menighetsrådet tar prostens framlegg til orientering.</w:t>
                  </w:r>
                </w:p>
                <w:p w14:paraId="3E4F5CC0" w14:textId="66E4B1FD" w:rsidR="00F272A9" w:rsidRPr="006B238C" w:rsidRDefault="006B238C" w:rsidP="00F272A9">
                  <w:pPr>
                    <w:pStyle w:val="Listeavsnitt"/>
                    <w:numPr>
                      <w:ilvl w:val="0"/>
                      <w:numId w:val="5"/>
                    </w:numPr>
                    <w:spacing w:after="160" w:line="278" w:lineRule="auto"/>
                    <w:rPr>
                      <w:rFonts w:ascii="Arial" w:hAnsi="Arial" w:cs="Arial"/>
                    </w:rPr>
                  </w:pPr>
                  <w:r w:rsidRPr="006B238C">
                    <w:rPr>
                      <w:rFonts w:ascii="Arial" w:hAnsi="Arial" w:cs="Arial"/>
                    </w:rPr>
                    <w:t>Til felles samkjøringskomite med Torsken menighet velges Marit Reiertsen og Anita Sebulonsen fra Berg menighet. Sokneprest Frank Stellmacher leder komiteens arbeid i prostens fravær, og kaller inn til første møte</w:t>
                  </w:r>
                  <w:r w:rsidR="00F272A9" w:rsidRPr="006B238C">
                    <w:rPr>
                      <w:rFonts w:ascii="Arial" w:hAnsi="Arial" w:cs="Arial"/>
                    </w:rPr>
                    <w:t>.</w:t>
                  </w:r>
                </w:p>
                <w:p w14:paraId="73FA3171" w14:textId="77777777" w:rsidR="00F272A9" w:rsidRDefault="005E0562" w:rsidP="00F272A9"/>
              </w:sdtContent>
            </w:sdt>
          </w:sdtContent>
        </w:sdt>
        <w:p w14:paraId="748D0CE6" w14:textId="4C0190CA" w:rsidR="00F272A9" w:rsidRDefault="00F272A9" w:rsidP="00F272A9">
          <w:pPr>
            <w:spacing w:before="240"/>
          </w:pPr>
          <w:r>
            <w:fldChar w:fldCharType="begin"/>
          </w:r>
          <w:r>
            <w:instrText xml:space="preserve"> MACROBUTTON SaveDecision [Lagre vedtak] </w:instrText>
          </w:r>
          <w:r>
            <w:fldChar w:fldCharType="end"/>
          </w:r>
        </w:p>
      </w:sdtContent>
    </w:sdt>
    <w:p w14:paraId="231AA3F2" w14:textId="77777777" w:rsidR="00F272A9" w:rsidRDefault="00F272A9" w:rsidP="00F272A9">
      <w:pPr>
        <w:spacing w:before="240"/>
      </w:pPr>
    </w:p>
    <w:p w14:paraId="1837FF59" w14:textId="77777777" w:rsidR="00F272A9" w:rsidRDefault="00F272A9" w:rsidP="00F272A9">
      <w:pPr>
        <w:spacing w:before="240"/>
      </w:pPr>
    </w:p>
    <w:p w14:paraId="6DE38ADA" w14:textId="77777777" w:rsidR="00F272A9" w:rsidRDefault="00F272A9" w:rsidP="00F272A9">
      <w:pPr>
        <w:spacing w:before="240"/>
      </w:pPr>
    </w:p>
    <w:p w14:paraId="1C82B1FC" w14:textId="77777777" w:rsidR="00F272A9" w:rsidRDefault="00F272A9" w:rsidP="00F272A9">
      <w:pPr>
        <w:pStyle w:val="MUCaseTitle2"/>
      </w:pPr>
      <w:bookmarkStart w:id="9" w:name="CaseRef212415"/>
      <w:bookmarkEnd w:id="9"/>
      <w:r>
        <w:t xml:space="preserve">14/26 Søknad om godkjenning av Mefjordvær </w:t>
      </w:r>
      <w:proofErr w:type="spellStart"/>
      <w:r>
        <w:t>kjerke</w:t>
      </w:r>
      <w:proofErr w:type="spellEnd"/>
      <w:r>
        <w:t xml:space="preserve"> som godkjent kirkebygg</w:t>
      </w:r>
    </w:p>
    <w:p w14:paraId="78C1C049" w14:textId="1C0F92E2" w:rsidR="00F272A9" w:rsidRDefault="00F272A9" w:rsidP="00F272A9"/>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272A9" w14:paraId="6799ACD3" w14:textId="77777777" w:rsidTr="00F272A9">
        <w:tc>
          <w:tcPr>
            <w:tcW w:w="5102" w:type="dxa"/>
          </w:tcPr>
          <w:p w14:paraId="1822A7A0" w14:textId="0D881131" w:rsidR="00F272A9" w:rsidRDefault="00F272A9" w:rsidP="00F272A9">
            <w:r>
              <w:t>Behandlet av</w:t>
            </w:r>
          </w:p>
        </w:tc>
        <w:tc>
          <w:tcPr>
            <w:tcW w:w="1701" w:type="dxa"/>
          </w:tcPr>
          <w:p w14:paraId="04856857" w14:textId="380845EA" w:rsidR="00F272A9" w:rsidRDefault="00F272A9" w:rsidP="00F272A9">
            <w:r>
              <w:t>Møtedato</w:t>
            </w:r>
          </w:p>
        </w:tc>
        <w:tc>
          <w:tcPr>
            <w:tcW w:w="1134" w:type="dxa"/>
          </w:tcPr>
          <w:p w14:paraId="0D008276" w14:textId="306EF5EE" w:rsidR="00F272A9" w:rsidRDefault="00F272A9" w:rsidP="00F272A9">
            <w:proofErr w:type="spellStart"/>
            <w:r>
              <w:t>Saknr</w:t>
            </w:r>
            <w:proofErr w:type="spellEnd"/>
          </w:p>
        </w:tc>
      </w:tr>
      <w:tr w:rsidR="00F272A9" w14:paraId="166C7049" w14:textId="77777777" w:rsidTr="00F272A9">
        <w:tc>
          <w:tcPr>
            <w:tcW w:w="5102" w:type="dxa"/>
          </w:tcPr>
          <w:p w14:paraId="0641C3B6" w14:textId="22371A5B" w:rsidR="00F272A9" w:rsidRDefault="00F272A9" w:rsidP="00F272A9">
            <w:r>
              <w:t>1 Berg menighetsråd</w:t>
            </w:r>
          </w:p>
        </w:tc>
        <w:tc>
          <w:tcPr>
            <w:tcW w:w="1701" w:type="dxa"/>
          </w:tcPr>
          <w:p w14:paraId="23FDD34B" w14:textId="36FAECA7" w:rsidR="00F272A9" w:rsidRDefault="00F272A9" w:rsidP="00F272A9">
            <w:r>
              <w:t>10.09.2026</w:t>
            </w:r>
          </w:p>
        </w:tc>
        <w:tc>
          <w:tcPr>
            <w:tcW w:w="1134" w:type="dxa"/>
          </w:tcPr>
          <w:p w14:paraId="5B9FA43C" w14:textId="5355831B" w:rsidR="00F272A9" w:rsidRDefault="00F272A9" w:rsidP="00F272A9">
            <w:r>
              <w:t>14/26</w:t>
            </w:r>
          </w:p>
        </w:tc>
      </w:tr>
    </w:tbl>
    <w:p w14:paraId="68E6A562" w14:textId="77777777" w:rsidR="00F272A9" w:rsidRDefault="00F272A9" w:rsidP="00F272A9"/>
    <w:p w14:paraId="40583002" w14:textId="77777777" w:rsidR="00F272A9" w:rsidRDefault="00F272A9" w:rsidP="00F272A9"/>
    <w:p w14:paraId="557430BD" w14:textId="77777777" w:rsidR="00F272A9" w:rsidRDefault="00F272A9" w:rsidP="00F272A9"/>
    <w:p w14:paraId="49687C94" w14:textId="77777777" w:rsidR="00F272A9" w:rsidRDefault="00F272A9" w:rsidP="00F272A9"/>
    <w:sdt>
      <w:sdtPr>
        <w:alias w:val="Sammendrag"/>
        <w:tag w:val="Sammendrag"/>
        <w:id w:val="-288519242"/>
        <w:placeholder>
          <w:docPart w:val="7D73F2692686427FBFF00FC6F9986609"/>
        </w:placeholder>
      </w:sdtPr>
      <w:sdtEndPr/>
      <w:sdtContent>
        <w:p w14:paraId="0DDEE1FE" w14:textId="77777777" w:rsidR="00F272A9" w:rsidRPr="00BE598D" w:rsidRDefault="00F272A9" w:rsidP="00F272A9">
          <w:pPr>
            <w:keepNext/>
            <w:keepLines/>
            <w:outlineLvl w:val="1"/>
            <w:rPr>
              <w:rFonts w:eastAsia="Arial Unicode MS"/>
              <w:b/>
              <w:bCs/>
            </w:rPr>
          </w:pPr>
          <w:r>
            <w:rPr>
              <w:rFonts w:eastAsia="Arial Unicode MS"/>
              <w:b/>
              <w:bCs/>
            </w:rPr>
            <w:t>Saksorientering</w:t>
          </w:r>
        </w:p>
        <w:p w14:paraId="3A907F2D" w14:textId="77777777" w:rsidR="00F272A9" w:rsidRPr="00F2146A" w:rsidRDefault="00F272A9" w:rsidP="00F272A9">
          <w:pPr>
            <w:keepNext/>
            <w:keepLines/>
            <w:outlineLvl w:val="1"/>
            <w:rPr>
              <w:rFonts w:eastAsia="Arial Unicode MS"/>
              <w:b/>
              <w:bCs/>
              <w:i/>
              <w:iCs/>
            </w:rPr>
          </w:pPr>
          <w:r w:rsidRPr="00F2146A">
            <w:rPr>
              <w:rFonts w:eastAsia="Arial Unicode MS"/>
              <w:b/>
              <w:bCs/>
              <w:i/>
              <w:iCs/>
            </w:rPr>
            <w:t>Saksorientering</w:t>
          </w:r>
        </w:p>
        <w:p w14:paraId="546BBA23" w14:textId="77777777" w:rsidR="00F272A9" w:rsidRPr="00F2146A" w:rsidRDefault="00F272A9" w:rsidP="00F272A9">
          <w:pPr>
            <w:pStyle w:val="NormalWeb"/>
            <w:shd w:val="clear" w:color="auto" w:fill="FFFFFF"/>
            <w:spacing w:before="0" w:beforeAutospacing="0" w:after="150" w:afterAutospacing="0"/>
            <w:textAlignment w:val="baseline"/>
            <w:rPr>
              <w:rFonts w:ascii="Arial" w:hAnsi="Arial" w:cs="Arial"/>
            </w:rPr>
          </w:pPr>
          <w:r>
            <w:rPr>
              <w:rFonts w:ascii="Arial" w:hAnsi="Arial" w:cs="Arial"/>
            </w:rPr>
            <w:t>Berg</w:t>
          </w:r>
          <w:r w:rsidRPr="00F2146A">
            <w:rPr>
              <w:rFonts w:ascii="Arial" w:hAnsi="Arial" w:cs="Arial"/>
            </w:rPr>
            <w:t xml:space="preserve"> menighetsråd vedtok i et møte </w:t>
          </w:r>
          <w:r>
            <w:rPr>
              <w:rFonts w:ascii="Arial" w:hAnsi="Arial" w:cs="Arial"/>
            </w:rPr>
            <w:t>6.2</w:t>
          </w:r>
          <w:r w:rsidRPr="00F2146A">
            <w:rPr>
              <w:rFonts w:ascii="Arial" w:hAnsi="Arial" w:cs="Arial"/>
            </w:rPr>
            <w:t xml:space="preserve">.25 at det skulle søkes om endring av </w:t>
          </w:r>
          <w:r>
            <w:rPr>
              <w:rFonts w:ascii="Arial" w:hAnsi="Arial" w:cs="Arial"/>
            </w:rPr>
            <w:t xml:space="preserve">Mefjordvær </w:t>
          </w:r>
          <w:proofErr w:type="spellStart"/>
          <w:r>
            <w:rPr>
              <w:rFonts w:ascii="Arial" w:hAnsi="Arial" w:cs="Arial"/>
            </w:rPr>
            <w:t>kjerke</w:t>
          </w:r>
          <w:proofErr w:type="spellEnd"/>
          <w:r w:rsidRPr="00F2146A">
            <w:rPr>
              <w:rFonts w:ascii="Arial" w:hAnsi="Arial" w:cs="Arial"/>
            </w:rPr>
            <w:t xml:space="preserve"> og </w:t>
          </w:r>
          <w:proofErr w:type="spellStart"/>
          <w:r>
            <w:rPr>
              <w:rFonts w:ascii="Arial" w:hAnsi="Arial" w:cs="Arial"/>
            </w:rPr>
            <w:t>Finsæter</w:t>
          </w:r>
          <w:proofErr w:type="spellEnd"/>
          <w:r>
            <w:rPr>
              <w:rFonts w:ascii="Arial" w:hAnsi="Arial" w:cs="Arial"/>
            </w:rPr>
            <w:t xml:space="preserve"> kapell</w:t>
          </w:r>
          <w:r w:rsidRPr="00F2146A">
            <w:rPr>
              <w:rFonts w:ascii="Arial" w:hAnsi="Arial" w:cs="Arial"/>
            </w:rPr>
            <w:t xml:space="preserve"> fra status «bygning vigslet til kirkelig bruk» til «kirkebygg». Det ble sendt </w:t>
          </w:r>
          <w:r>
            <w:rPr>
              <w:rFonts w:ascii="Arial" w:hAnsi="Arial" w:cs="Arial"/>
            </w:rPr>
            <w:t>to</w:t>
          </w:r>
          <w:r w:rsidRPr="00F2146A">
            <w:rPr>
              <w:rFonts w:ascii="Arial" w:hAnsi="Arial" w:cs="Arial"/>
            </w:rPr>
            <w:t xml:space="preserve"> søknader til Senja kommune om oppfølging av finansieringsansvar for byggene. Senja kommunestyre har i møtet 18. juni då. vedtatt følgende om kirkebyggstrukturen:</w:t>
          </w:r>
        </w:p>
        <w:p w14:paraId="43D0B3EC" w14:textId="77777777" w:rsidR="00F272A9" w:rsidRPr="00F2146A" w:rsidRDefault="00F272A9" w:rsidP="00F272A9">
          <w:pPr>
            <w:pStyle w:val="NormalWeb"/>
            <w:shd w:val="clear" w:color="auto" w:fill="FFFFFF"/>
            <w:spacing w:before="0" w:beforeAutospacing="0" w:after="150" w:afterAutospacing="0"/>
            <w:textAlignment w:val="baseline"/>
            <w:rPr>
              <w:rFonts w:ascii="Arial" w:hAnsi="Arial" w:cs="Arial"/>
              <w:i/>
              <w:iCs/>
            </w:rPr>
          </w:pPr>
          <w:r w:rsidRPr="00F2146A">
            <w:rPr>
              <w:rFonts w:ascii="Arial" w:hAnsi="Arial" w:cs="Arial"/>
              <w:i/>
              <w:iCs/>
            </w:rPr>
            <w:t xml:space="preserve">1. Senja kommunestyre tar Senja kirkelige fellesråds prioritering av ikke-godkjente kirkebygg til orientering. </w:t>
          </w:r>
        </w:p>
        <w:p w14:paraId="38932B18" w14:textId="77777777" w:rsidR="00F272A9" w:rsidRPr="00F2146A" w:rsidRDefault="00F272A9" w:rsidP="00F272A9">
          <w:pPr>
            <w:pStyle w:val="NormalWeb"/>
            <w:shd w:val="clear" w:color="auto" w:fill="FFFFFF"/>
            <w:spacing w:before="0" w:beforeAutospacing="0" w:after="150" w:afterAutospacing="0"/>
            <w:textAlignment w:val="baseline"/>
            <w:rPr>
              <w:rFonts w:ascii="Arial" w:hAnsi="Arial" w:cs="Arial"/>
              <w:i/>
              <w:iCs/>
            </w:rPr>
          </w:pPr>
          <w:r w:rsidRPr="00F2146A">
            <w:rPr>
              <w:rFonts w:ascii="Arial" w:hAnsi="Arial" w:cs="Arial"/>
              <w:i/>
              <w:iCs/>
            </w:rPr>
            <w:t xml:space="preserve">2. Senja kommunestyre vedtar at kommunens framtidige vedlikeholdsansvar for ikke-godkjente kirkebygg begrenses til følgende bygg: • </w:t>
          </w:r>
          <w:proofErr w:type="spellStart"/>
          <w:r>
            <w:rPr>
              <w:rFonts w:ascii="Arial" w:hAnsi="Arial" w:cs="Arial"/>
              <w:i/>
              <w:iCs/>
            </w:rPr>
            <w:t>Lysbotn</w:t>
          </w:r>
          <w:proofErr w:type="spellEnd"/>
          <w:r w:rsidRPr="00F2146A">
            <w:rPr>
              <w:rFonts w:ascii="Arial" w:hAnsi="Arial" w:cs="Arial"/>
              <w:i/>
              <w:iCs/>
            </w:rPr>
            <w:t xml:space="preserve"> kapell • </w:t>
          </w:r>
          <w:proofErr w:type="spellStart"/>
          <w:r w:rsidRPr="00F2146A">
            <w:rPr>
              <w:rFonts w:ascii="Arial" w:hAnsi="Arial" w:cs="Arial"/>
              <w:i/>
              <w:iCs/>
            </w:rPr>
            <w:t>Svanelvmoen</w:t>
          </w:r>
          <w:proofErr w:type="spellEnd"/>
          <w:r w:rsidRPr="00F2146A">
            <w:rPr>
              <w:rFonts w:ascii="Arial" w:hAnsi="Arial" w:cs="Arial"/>
              <w:i/>
              <w:iCs/>
            </w:rPr>
            <w:t xml:space="preserve"> kapell • </w:t>
          </w:r>
          <w:proofErr w:type="spellStart"/>
          <w:r w:rsidRPr="00F2146A">
            <w:rPr>
              <w:rFonts w:ascii="Arial" w:hAnsi="Arial" w:cs="Arial"/>
              <w:i/>
              <w:iCs/>
            </w:rPr>
            <w:t>Flakstadvåg</w:t>
          </w:r>
          <w:proofErr w:type="spellEnd"/>
          <w:r w:rsidRPr="00F2146A">
            <w:rPr>
              <w:rFonts w:ascii="Arial" w:hAnsi="Arial" w:cs="Arial"/>
              <w:i/>
              <w:iCs/>
            </w:rPr>
            <w:t xml:space="preserve"> kirke.</w:t>
          </w:r>
        </w:p>
        <w:p w14:paraId="00E900B4" w14:textId="77777777" w:rsidR="00F272A9" w:rsidRPr="00F2146A" w:rsidRDefault="00F272A9" w:rsidP="00F272A9">
          <w:pPr>
            <w:pStyle w:val="NormalWeb"/>
            <w:shd w:val="clear" w:color="auto" w:fill="FFFFFF"/>
            <w:spacing w:before="0" w:beforeAutospacing="0" w:after="150" w:afterAutospacing="0"/>
            <w:textAlignment w:val="baseline"/>
            <w:rPr>
              <w:rFonts w:ascii="Arial" w:hAnsi="Arial" w:cs="Arial"/>
              <w:i/>
              <w:iCs/>
            </w:rPr>
          </w:pPr>
          <w:r w:rsidRPr="00F2146A">
            <w:rPr>
              <w:rFonts w:ascii="Arial" w:hAnsi="Arial" w:cs="Arial"/>
              <w:i/>
              <w:iCs/>
            </w:rPr>
            <w:lastRenderedPageBreak/>
            <w:t xml:space="preserve">3. Øvrige ikke-godkjente kirkebygg tas ut av kommunens ordinære vedlikeholdsplaner og framtidige investeringsgrunnlag. </w:t>
          </w:r>
        </w:p>
        <w:p w14:paraId="05CCA9B9" w14:textId="77777777" w:rsidR="00F272A9" w:rsidRPr="00F2146A" w:rsidRDefault="00F272A9" w:rsidP="00F272A9">
          <w:pPr>
            <w:pStyle w:val="NormalWeb"/>
            <w:shd w:val="clear" w:color="auto" w:fill="FFFFFF"/>
            <w:spacing w:before="0" w:beforeAutospacing="0" w:after="150" w:afterAutospacing="0"/>
            <w:textAlignment w:val="baseline"/>
            <w:rPr>
              <w:rFonts w:ascii="Arial" w:hAnsi="Arial" w:cs="Arial"/>
              <w:i/>
              <w:iCs/>
            </w:rPr>
          </w:pPr>
          <w:r w:rsidRPr="00F2146A">
            <w:rPr>
              <w:rFonts w:ascii="Arial" w:hAnsi="Arial" w:cs="Arial"/>
              <w:i/>
              <w:iCs/>
            </w:rPr>
            <w:t xml:space="preserve">4. Kommunedirektøren bes i samarbeid med Senja kirkelige fellesråd arbeide videre med tiltak som kan bidra til en mer bærekraftig kirkebyggstruktur i Senja kommune, herunder vurdere alternative modeller for eierskap, drift og bruk av bygg som ikke videreføres med kommunalt vedlikeholdsansvar. </w:t>
          </w:r>
        </w:p>
        <w:p w14:paraId="1797D7C2" w14:textId="77777777" w:rsidR="00F272A9" w:rsidRPr="00F2146A" w:rsidRDefault="00F272A9" w:rsidP="00F272A9">
          <w:pPr>
            <w:pStyle w:val="NormalWeb"/>
            <w:shd w:val="clear" w:color="auto" w:fill="FFFFFF"/>
            <w:spacing w:before="0" w:beforeAutospacing="0" w:after="150" w:afterAutospacing="0"/>
            <w:textAlignment w:val="baseline"/>
            <w:rPr>
              <w:rFonts w:ascii="Arial" w:hAnsi="Arial" w:cs="Arial"/>
              <w:i/>
              <w:iCs/>
            </w:rPr>
          </w:pPr>
          <w:r w:rsidRPr="00F2146A">
            <w:rPr>
              <w:rFonts w:ascii="Arial" w:hAnsi="Arial" w:cs="Arial"/>
              <w:i/>
              <w:iCs/>
            </w:rPr>
            <w:t xml:space="preserve">5.Det bes om at Flerbrukshuset Rossfjord vurderes særskilt, på bakgrunn av beliggenhet ved sykehjem, romløsninger og funksjoner. </w:t>
          </w:r>
        </w:p>
        <w:p w14:paraId="373CD945" w14:textId="77777777" w:rsidR="00F272A9" w:rsidRDefault="00F272A9" w:rsidP="00F272A9">
          <w:pPr>
            <w:pStyle w:val="NormalWeb"/>
            <w:shd w:val="clear" w:color="auto" w:fill="FFFFFF"/>
            <w:spacing w:before="0" w:beforeAutospacing="0" w:after="150" w:afterAutospacing="0"/>
            <w:textAlignment w:val="baseline"/>
            <w:rPr>
              <w:rFonts w:ascii="Arial" w:hAnsi="Arial" w:cs="Arial"/>
              <w:i/>
              <w:iCs/>
            </w:rPr>
          </w:pPr>
          <w:r w:rsidRPr="00F2146A">
            <w:rPr>
              <w:rFonts w:ascii="Arial" w:hAnsi="Arial" w:cs="Arial"/>
              <w:i/>
              <w:iCs/>
            </w:rPr>
            <w:t xml:space="preserve">6. Det bes om at saken kommer tilbake til politisk behandling, etter at </w:t>
          </w:r>
          <w:proofErr w:type="spellStart"/>
          <w:r w:rsidRPr="00F2146A">
            <w:rPr>
              <w:rFonts w:ascii="Arial" w:hAnsi="Arial" w:cs="Arial"/>
              <w:i/>
              <w:iCs/>
            </w:rPr>
            <w:t>pkt</w:t>
          </w:r>
          <w:proofErr w:type="spellEnd"/>
          <w:r w:rsidRPr="00F2146A">
            <w:rPr>
              <w:rFonts w:ascii="Arial" w:hAnsi="Arial" w:cs="Arial"/>
              <w:i/>
              <w:iCs/>
            </w:rPr>
            <w:t xml:space="preserve"> 4 er utredet.</w:t>
          </w:r>
        </w:p>
        <w:p w14:paraId="3467F195" w14:textId="77777777" w:rsidR="00F272A9" w:rsidRDefault="00F272A9" w:rsidP="00F272A9">
          <w:pPr>
            <w:contextualSpacing/>
          </w:pPr>
          <w:r>
            <w:t xml:space="preserve">Av de to ikke-godkjente kirkebyggene i Berg menighet er det Mefjordvær </w:t>
          </w:r>
          <w:proofErr w:type="spellStart"/>
          <w:r>
            <w:t>kjerke</w:t>
          </w:r>
          <w:proofErr w:type="spellEnd"/>
          <w:r>
            <w:t xml:space="preserve"> kommunen vil ta på seg finansieringsansvar for. Søknaden om godkjenning av kirkebygg sendes til Kirkerådet.</w:t>
          </w:r>
        </w:p>
      </w:sdtContent>
    </w:sdt>
    <w:p w14:paraId="771D94B7" w14:textId="77777777" w:rsidR="00F272A9" w:rsidRDefault="00F272A9" w:rsidP="00F272A9"/>
    <w:sdt>
      <w:sdtPr>
        <w:rPr>
          <w:b/>
        </w:rPr>
        <w:tag w:val="MU_Tittel"/>
        <w:id w:val="-150979705"/>
        <w:placeholder>
          <w:docPart w:val="6C069D233E374F7083D0EEFA2DD7D14E"/>
        </w:placeholder>
        <w:text/>
      </w:sdtPr>
      <w:sdtEndPr/>
      <w:sdtContent>
        <w:p w14:paraId="793D618D" w14:textId="77777777" w:rsidR="00F272A9" w:rsidRDefault="00F272A9" w:rsidP="00F272A9">
          <w:pPr>
            <w:rPr>
              <w:b/>
            </w:rPr>
          </w:pPr>
          <w:r w:rsidRPr="00EF6EF9">
            <w:rPr>
              <w:b/>
            </w:rPr>
            <w:t>Forslag til vedtak</w:t>
          </w:r>
        </w:p>
      </w:sdtContent>
    </w:sdt>
    <w:p w14:paraId="7042B321" w14:textId="77777777" w:rsidR="00F272A9" w:rsidRDefault="00F272A9" w:rsidP="00F272A9"/>
    <w:p w14:paraId="78B814A6" w14:textId="728A3BAD" w:rsidR="00F272A9" w:rsidRDefault="00F272A9" w:rsidP="00F272A9">
      <w:r>
        <w:t xml:space="preserve">Berg menighetsråd ber kirkevergen om å gjennomføre søknadsprosessen med å få godkjent Mefjordvær </w:t>
      </w:r>
      <w:proofErr w:type="spellStart"/>
      <w:r>
        <w:t>kjerke</w:t>
      </w:r>
      <w:proofErr w:type="spellEnd"/>
      <w:r>
        <w:t xml:space="preserve"> som kirkebygg.</w:t>
      </w:r>
    </w:p>
    <w:p w14:paraId="238FACCC" w14:textId="77777777" w:rsidR="00F272A9" w:rsidRDefault="00F272A9" w:rsidP="00F272A9"/>
    <w:sdt>
      <w:sdtPr>
        <w:rPr>
          <w:b w:val="0"/>
        </w:rPr>
        <w:alias w:val="Vedtak for sak 14/26"/>
        <w:tag w:val="HandlingID212415;CaseID200752"/>
        <w:id w:val="-1362346655"/>
        <w:placeholder>
          <w:docPart w:val="DefaultPlaceholder_-1854013440"/>
        </w:placeholder>
      </w:sdtPr>
      <w:sdtEndPr/>
      <w:sdtContent>
        <w:p w14:paraId="3D5ED42A" w14:textId="5A272B45" w:rsidR="00F272A9" w:rsidRDefault="00F272A9" w:rsidP="00F272A9">
          <w:pPr>
            <w:pStyle w:val="MUCaseTitle3"/>
          </w:pPr>
          <w:r>
            <w:t>Møtebehandling</w:t>
          </w:r>
        </w:p>
        <w:p w14:paraId="1903F635" w14:textId="77777777" w:rsidR="006B238C" w:rsidRPr="00EA6C37" w:rsidRDefault="006B238C" w:rsidP="006B238C">
          <w:r>
            <w:t>Menighetsrådet diskuterte vedtaket fra Senja kommune og gjorde noen avklaringer. Rådet er glade for at saka endelig ser ut til å få ei god avslutning, etter å ha vært prøvd i systemet i over ti år.</w:t>
          </w:r>
        </w:p>
        <w:p w14:paraId="35D08E1D" w14:textId="77777777" w:rsidR="00F272A9" w:rsidRDefault="00F272A9" w:rsidP="00F272A9"/>
        <w:sdt>
          <w:sdtPr>
            <w:rPr>
              <w:b w:val="0"/>
            </w:rPr>
            <w:tag w:val="MU_Innstilling"/>
            <w:id w:val="709075578"/>
            <w:lock w:val="sdtLocked"/>
            <w:placeholder>
              <w:docPart w:val="DefaultPlaceholder_-1854013440"/>
            </w:placeholder>
            <w15:appearance w15:val="hidden"/>
          </w:sdtPr>
          <w:sdtEndPr/>
          <w:sdtContent>
            <w:p w14:paraId="0955ED5B" w14:textId="77777777" w:rsidR="00F272A9" w:rsidRDefault="00F272A9" w:rsidP="00F272A9">
              <w:pPr>
                <w:pStyle w:val="MUCaseTitle3"/>
              </w:pPr>
              <w:r>
                <w:t xml:space="preserve">Vedtak </w:t>
              </w:r>
            </w:p>
            <w:sdt>
              <w:sdtPr>
                <w:tag w:val="MU_Vedtakstekst"/>
                <w:id w:val="1019122145"/>
                <w:lock w:val="sdtLocked"/>
                <w:placeholder>
                  <w:docPart w:val="F13CFF20C6944418B06510F71F4B789B"/>
                </w:placeholder>
                <w15:appearance w15:val="hidden"/>
              </w:sdtPr>
              <w:sdtEndPr/>
              <w:sdtContent>
                <w:p w14:paraId="3F0F1398" w14:textId="184CCADF" w:rsidR="00F272A9" w:rsidRDefault="00F272A9" w:rsidP="00F272A9">
                  <w:r>
                    <w:t xml:space="preserve">Berg menighetsråd ber kirkevergen om å gjennomføre søknadsprosessen med å få godkjent Mefjordvær </w:t>
                  </w:r>
                  <w:proofErr w:type="spellStart"/>
                  <w:r>
                    <w:t>kjerke</w:t>
                  </w:r>
                  <w:proofErr w:type="spellEnd"/>
                  <w:r>
                    <w:t xml:space="preserve"> som kirkebygg.</w:t>
                  </w:r>
                </w:p>
                <w:p w14:paraId="74D9E481" w14:textId="77777777" w:rsidR="00F272A9" w:rsidRDefault="005E0562" w:rsidP="00F272A9"/>
              </w:sdtContent>
            </w:sdt>
          </w:sdtContent>
        </w:sdt>
        <w:p w14:paraId="6B6FE314" w14:textId="49C4B53E" w:rsidR="00F272A9" w:rsidRDefault="00F272A9" w:rsidP="00F272A9">
          <w:pPr>
            <w:spacing w:before="240"/>
          </w:pPr>
          <w:r>
            <w:fldChar w:fldCharType="begin"/>
          </w:r>
          <w:r>
            <w:instrText xml:space="preserve"> MACROBUTTON SaveDecision [Lagre vedtak] </w:instrText>
          </w:r>
          <w:r>
            <w:fldChar w:fldCharType="end"/>
          </w:r>
        </w:p>
      </w:sdtContent>
    </w:sdt>
    <w:p w14:paraId="6E039643" w14:textId="77777777" w:rsidR="00F272A9" w:rsidRDefault="00F272A9" w:rsidP="00F272A9">
      <w:pPr>
        <w:spacing w:before="240"/>
      </w:pPr>
    </w:p>
    <w:p w14:paraId="4C12AAB2" w14:textId="77777777" w:rsidR="00F272A9" w:rsidRDefault="00F272A9" w:rsidP="00F272A9">
      <w:pPr>
        <w:spacing w:before="240"/>
      </w:pPr>
    </w:p>
    <w:p w14:paraId="2D66FB99" w14:textId="77777777" w:rsidR="00F272A9" w:rsidRDefault="00F272A9" w:rsidP="00F272A9">
      <w:pPr>
        <w:spacing w:before="240"/>
      </w:pPr>
    </w:p>
    <w:p w14:paraId="024F4B7F" w14:textId="77777777" w:rsidR="00F272A9" w:rsidRDefault="00F272A9" w:rsidP="00F272A9">
      <w:pPr>
        <w:pStyle w:val="MUCaseTitle2"/>
      </w:pPr>
      <w:bookmarkStart w:id="10" w:name="CaseRef212479"/>
      <w:bookmarkEnd w:id="10"/>
      <w:r>
        <w:t>15/26 Vedlikeholdsbehov av Berg kirke</w:t>
      </w:r>
    </w:p>
    <w:p w14:paraId="37E1E0A5" w14:textId="4C736750" w:rsidR="00F272A9" w:rsidRDefault="00F272A9" w:rsidP="00F272A9"/>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272A9" w14:paraId="5F4E99B8" w14:textId="77777777" w:rsidTr="00F272A9">
        <w:tc>
          <w:tcPr>
            <w:tcW w:w="5102" w:type="dxa"/>
          </w:tcPr>
          <w:p w14:paraId="0949D3B8" w14:textId="656C17C9" w:rsidR="00F272A9" w:rsidRDefault="00F272A9" w:rsidP="00F272A9">
            <w:r>
              <w:t>Behandlet av</w:t>
            </w:r>
          </w:p>
        </w:tc>
        <w:tc>
          <w:tcPr>
            <w:tcW w:w="1701" w:type="dxa"/>
          </w:tcPr>
          <w:p w14:paraId="704BEAFE" w14:textId="7ED96217" w:rsidR="00F272A9" w:rsidRDefault="00F272A9" w:rsidP="00F272A9">
            <w:r>
              <w:t>Møtedato</w:t>
            </w:r>
          </w:p>
        </w:tc>
        <w:tc>
          <w:tcPr>
            <w:tcW w:w="1134" w:type="dxa"/>
          </w:tcPr>
          <w:p w14:paraId="2B831879" w14:textId="74951805" w:rsidR="00F272A9" w:rsidRDefault="00F272A9" w:rsidP="00F272A9">
            <w:proofErr w:type="spellStart"/>
            <w:r>
              <w:t>Saknr</w:t>
            </w:r>
            <w:proofErr w:type="spellEnd"/>
          </w:p>
        </w:tc>
      </w:tr>
      <w:tr w:rsidR="00F272A9" w14:paraId="42ED526D" w14:textId="77777777" w:rsidTr="00F272A9">
        <w:tc>
          <w:tcPr>
            <w:tcW w:w="5102" w:type="dxa"/>
          </w:tcPr>
          <w:p w14:paraId="6BD839F0" w14:textId="60117546" w:rsidR="00F272A9" w:rsidRDefault="00F272A9" w:rsidP="00F272A9">
            <w:r>
              <w:t>1 Berg menighetsråd</w:t>
            </w:r>
          </w:p>
        </w:tc>
        <w:tc>
          <w:tcPr>
            <w:tcW w:w="1701" w:type="dxa"/>
          </w:tcPr>
          <w:p w14:paraId="6133A605" w14:textId="18CCD6B3" w:rsidR="00F272A9" w:rsidRDefault="00F272A9" w:rsidP="00F272A9">
            <w:r>
              <w:t>10.09.2026</w:t>
            </w:r>
          </w:p>
        </w:tc>
        <w:tc>
          <w:tcPr>
            <w:tcW w:w="1134" w:type="dxa"/>
          </w:tcPr>
          <w:p w14:paraId="1574F525" w14:textId="05554375" w:rsidR="00F272A9" w:rsidRDefault="00F272A9" w:rsidP="00F272A9">
            <w:r>
              <w:t>15/26</w:t>
            </w:r>
          </w:p>
        </w:tc>
      </w:tr>
    </w:tbl>
    <w:p w14:paraId="7B44C840" w14:textId="77777777" w:rsidR="00F272A9" w:rsidRDefault="00F272A9" w:rsidP="00F272A9"/>
    <w:p w14:paraId="12BFC8B1" w14:textId="77777777" w:rsidR="00F272A9" w:rsidRDefault="00F272A9" w:rsidP="00F272A9"/>
    <w:p w14:paraId="55555BD9" w14:textId="77777777" w:rsidR="00F272A9" w:rsidRDefault="00F272A9" w:rsidP="00F272A9"/>
    <w:p w14:paraId="20B206AF" w14:textId="77777777" w:rsidR="00F272A9" w:rsidRDefault="00F272A9" w:rsidP="00F272A9"/>
    <w:sdt>
      <w:sdtPr>
        <w:alias w:val="Sammendrag"/>
        <w:tag w:val="Sammendrag"/>
        <w:id w:val="1514955227"/>
        <w:placeholder>
          <w:docPart w:val="1EAD407AEA954394A16606975B2EDA52"/>
        </w:placeholder>
      </w:sdtPr>
      <w:sdtEndPr/>
      <w:sdtContent>
        <w:p w14:paraId="33D8B4BB" w14:textId="77777777" w:rsidR="00F272A9" w:rsidRPr="00BE598D" w:rsidRDefault="00F272A9" w:rsidP="00F272A9">
          <w:pPr>
            <w:keepNext/>
            <w:keepLines/>
            <w:outlineLvl w:val="1"/>
            <w:rPr>
              <w:rFonts w:eastAsia="Arial Unicode MS"/>
              <w:b/>
              <w:bCs/>
            </w:rPr>
          </w:pPr>
          <w:r>
            <w:rPr>
              <w:rFonts w:eastAsia="Arial Unicode MS"/>
              <w:b/>
              <w:bCs/>
            </w:rPr>
            <w:t>Saksorientering</w:t>
          </w:r>
        </w:p>
        <w:p w14:paraId="1B9A44F9" w14:textId="77777777" w:rsidR="00F272A9" w:rsidRDefault="00F272A9" w:rsidP="00F272A9">
          <w:pPr>
            <w:contextualSpacing/>
          </w:pPr>
          <w:r>
            <w:t>Det er et vedlikeholdsbehov på Berg kirke. Utvendig har kirken ødelagte vindskier, mangler takstein, har defekte nedløpsrenner og trenger å males. Innvendig har maling flasset av i himlingen i våpenhuset.</w:t>
          </w:r>
        </w:p>
        <w:p w14:paraId="0854D289" w14:textId="77777777" w:rsidR="00F272A9" w:rsidRDefault="00F272A9" w:rsidP="00F272A9">
          <w:pPr>
            <w:spacing w:line="276" w:lineRule="auto"/>
          </w:pPr>
          <w:r>
            <w:t>I økonomiplanene er forslag til prioriteringer satt opp på bakgrunn av følgende kriterier:</w:t>
          </w:r>
        </w:p>
        <w:p w14:paraId="391D8F96" w14:textId="77777777" w:rsidR="00F272A9" w:rsidRDefault="00F272A9" w:rsidP="00F272A9">
          <w:pPr>
            <w:numPr>
              <w:ilvl w:val="0"/>
              <w:numId w:val="1"/>
            </w:numPr>
            <w:overflowPunct w:val="0"/>
            <w:adjustRightInd w:val="0"/>
            <w:spacing w:line="276" w:lineRule="auto"/>
          </w:pPr>
          <w:r>
            <w:t>Fare for liv og helse</w:t>
          </w:r>
        </w:p>
        <w:p w14:paraId="3E1A41B6" w14:textId="77777777" w:rsidR="00F272A9" w:rsidRDefault="00F272A9" w:rsidP="00F272A9">
          <w:pPr>
            <w:numPr>
              <w:ilvl w:val="0"/>
              <w:numId w:val="1"/>
            </w:numPr>
            <w:overflowPunct w:val="0"/>
            <w:adjustRightInd w:val="0"/>
            <w:spacing w:line="276" w:lineRule="auto"/>
          </w:pPr>
          <w:r>
            <w:t>Fare for store skader på bygg</w:t>
          </w:r>
        </w:p>
        <w:p w14:paraId="1057C341" w14:textId="77777777" w:rsidR="00F272A9" w:rsidRDefault="00F272A9" w:rsidP="00F272A9">
          <w:pPr>
            <w:numPr>
              <w:ilvl w:val="0"/>
              <w:numId w:val="1"/>
            </w:numPr>
            <w:overflowPunct w:val="0"/>
            <w:adjustRightInd w:val="0"/>
            <w:spacing w:line="276" w:lineRule="auto"/>
          </w:pPr>
          <w:r>
            <w:t>HMS-avvik</w:t>
          </w:r>
        </w:p>
        <w:p w14:paraId="11EA49D1" w14:textId="77777777" w:rsidR="00F272A9" w:rsidRDefault="00F272A9" w:rsidP="00F272A9">
          <w:pPr>
            <w:numPr>
              <w:ilvl w:val="0"/>
              <w:numId w:val="1"/>
            </w:numPr>
            <w:overflowPunct w:val="0"/>
            <w:adjustRightInd w:val="0"/>
            <w:spacing w:line="276" w:lineRule="auto"/>
          </w:pPr>
          <w:r>
            <w:t>Mulighet for ekstern finansiering til tiltak gjennom egenfinansiering</w:t>
          </w:r>
        </w:p>
        <w:p w14:paraId="641E890D" w14:textId="77777777" w:rsidR="00F272A9" w:rsidRDefault="00F272A9" w:rsidP="00F272A9">
          <w:pPr>
            <w:numPr>
              <w:ilvl w:val="0"/>
              <w:numId w:val="1"/>
            </w:numPr>
            <w:overflowPunct w:val="0"/>
            <w:adjustRightInd w:val="0"/>
            <w:spacing w:line="276" w:lineRule="auto"/>
          </w:pPr>
          <w:r>
            <w:t>Beskyttelse mot bygningsforfall</w:t>
          </w:r>
        </w:p>
        <w:p w14:paraId="027CA56C" w14:textId="77777777" w:rsidR="00F272A9" w:rsidRDefault="00F272A9" w:rsidP="00F272A9">
          <w:pPr>
            <w:overflowPunct w:val="0"/>
            <w:adjustRightInd w:val="0"/>
            <w:spacing w:line="276" w:lineRule="auto"/>
          </w:pPr>
          <w:r>
            <w:t>Skadene på bygget kommer inn under punkt to («Fare for store skader på bygg»). Kommunen har fått tilsendt oversikt over de skadene som bør utbedres på kirken, men de prioriterer bare det som er under punkt en («Fare for liv og helse»).</w:t>
          </w:r>
        </w:p>
        <w:p w14:paraId="02E2D0B8" w14:textId="77777777" w:rsidR="00F272A9" w:rsidRDefault="00F272A9" w:rsidP="00F272A9">
          <w:pPr>
            <w:overflowPunct w:val="0"/>
            <w:adjustRightInd w:val="0"/>
            <w:spacing w:line="276" w:lineRule="auto"/>
          </w:pPr>
          <w:r>
            <w:t>De manglene som gjør størst skade på bygget er mangel på takstein, vindskier og nedløpsrenner, og bør tas så snart som mulig.</w:t>
          </w:r>
        </w:p>
      </w:sdtContent>
    </w:sdt>
    <w:p w14:paraId="553C2062" w14:textId="77777777" w:rsidR="00F272A9" w:rsidRDefault="00F272A9" w:rsidP="00F272A9"/>
    <w:sdt>
      <w:sdtPr>
        <w:rPr>
          <w:b/>
        </w:rPr>
        <w:tag w:val="MU_Tittel"/>
        <w:id w:val="333345636"/>
        <w:placeholder>
          <w:docPart w:val="959ED81C5B7E4FDAAB9788131F7F6E0F"/>
        </w:placeholder>
        <w:text/>
      </w:sdtPr>
      <w:sdtEndPr/>
      <w:sdtContent>
        <w:p w14:paraId="0E7D8409" w14:textId="77777777" w:rsidR="00F272A9" w:rsidRDefault="00F272A9" w:rsidP="00F272A9">
          <w:pPr>
            <w:rPr>
              <w:b/>
            </w:rPr>
          </w:pPr>
          <w:r w:rsidRPr="00EF6EF9">
            <w:rPr>
              <w:b/>
            </w:rPr>
            <w:t>Forslag til vedtak</w:t>
          </w:r>
        </w:p>
      </w:sdtContent>
    </w:sdt>
    <w:p w14:paraId="2ACC1B7A" w14:textId="77777777" w:rsidR="00F272A9" w:rsidRDefault="00F272A9" w:rsidP="00F272A9"/>
    <w:p w14:paraId="0B472988" w14:textId="1AA67D7B" w:rsidR="00F272A9" w:rsidRDefault="00F272A9" w:rsidP="00F272A9">
      <w:r>
        <w:t>Ingen forslag.</w:t>
      </w:r>
    </w:p>
    <w:p w14:paraId="4EA24E50" w14:textId="77777777" w:rsidR="00F272A9" w:rsidRDefault="00F272A9" w:rsidP="00F272A9"/>
    <w:sdt>
      <w:sdtPr>
        <w:rPr>
          <w:b w:val="0"/>
        </w:rPr>
        <w:alias w:val="Vedtak for sak 15/26"/>
        <w:tag w:val="HandlingID212479;CaseID201171"/>
        <w:id w:val="-268156572"/>
        <w:placeholder>
          <w:docPart w:val="DefaultPlaceholder_-1854013440"/>
        </w:placeholder>
      </w:sdtPr>
      <w:sdtEndPr/>
      <w:sdtContent>
        <w:p w14:paraId="2DE57BC7" w14:textId="66978853" w:rsidR="00F272A9" w:rsidRDefault="00F272A9" w:rsidP="00F272A9">
          <w:pPr>
            <w:pStyle w:val="MUCaseTitle3"/>
          </w:pPr>
          <w:r>
            <w:t>Møtebehandling</w:t>
          </w:r>
        </w:p>
        <w:p w14:paraId="4304BD8E" w14:textId="77777777" w:rsidR="006B238C" w:rsidRPr="00EA6C37" w:rsidRDefault="006B238C" w:rsidP="006B238C">
          <w:r>
            <w:t>Hovedkirka er i en trist forfatning.</w:t>
          </w:r>
        </w:p>
        <w:p w14:paraId="38863567" w14:textId="77777777" w:rsidR="00F272A9" w:rsidRDefault="00F272A9" w:rsidP="00F272A9"/>
        <w:sdt>
          <w:sdtPr>
            <w:rPr>
              <w:b w:val="0"/>
            </w:rPr>
            <w:tag w:val="MU_Innstilling"/>
            <w:id w:val="-744032576"/>
            <w:lock w:val="sdtLocked"/>
            <w:placeholder>
              <w:docPart w:val="DefaultPlaceholder_-1854013440"/>
            </w:placeholder>
            <w15:appearance w15:val="hidden"/>
          </w:sdtPr>
          <w:sdtEndPr/>
          <w:sdtContent>
            <w:p w14:paraId="711DB4B5" w14:textId="77777777" w:rsidR="00F272A9" w:rsidRDefault="00F272A9" w:rsidP="00F272A9">
              <w:pPr>
                <w:pStyle w:val="MUCaseTitle3"/>
              </w:pPr>
              <w:r>
                <w:t xml:space="preserve">Vedtak </w:t>
              </w:r>
            </w:p>
            <w:sdt>
              <w:sdtPr>
                <w:rPr>
                  <w:rFonts w:ascii="Arial" w:eastAsia="Times New Roman" w:hAnsi="Arial" w:cs="Arial"/>
                  <w:kern w:val="0"/>
                  <w:lang w:eastAsia="nb-NO"/>
                  <w14:ligatures w14:val="none"/>
                </w:rPr>
                <w:tag w:val="MU_Vedtakstekst"/>
                <w:id w:val="11893642"/>
                <w:lock w:val="sdtLocked"/>
                <w:placeholder>
                  <w:docPart w:val="BC38F2464A30462C9A4994726C88E25A"/>
                </w:placeholder>
                <w15:appearance w15:val="hidden"/>
              </w:sdtPr>
              <w:sdtEndPr/>
              <w:sdtContent>
                <w:p w14:paraId="3F7E9C93" w14:textId="77777777" w:rsidR="006B238C" w:rsidRPr="006B238C" w:rsidRDefault="006B238C" w:rsidP="006B238C">
                  <w:pPr>
                    <w:pStyle w:val="Listeavsnitt"/>
                    <w:numPr>
                      <w:ilvl w:val="0"/>
                      <w:numId w:val="4"/>
                    </w:numPr>
                    <w:spacing w:after="160" w:line="278" w:lineRule="auto"/>
                    <w:rPr>
                      <w:rFonts w:ascii="Arial" w:hAnsi="Arial" w:cs="Arial"/>
                    </w:rPr>
                  </w:pPr>
                  <w:r w:rsidRPr="006B238C">
                    <w:rPr>
                      <w:rFonts w:ascii="Arial" w:hAnsi="Arial" w:cs="Arial"/>
                    </w:rPr>
                    <w:t>Berg menighetsråd godtar ikke grunnlaget for avslag på vedlikeholdsetterslep av hovedkirken i Berg sokn.</w:t>
                  </w:r>
                </w:p>
                <w:p w14:paraId="774981B4" w14:textId="77777777" w:rsidR="006B238C" w:rsidRPr="006B238C" w:rsidRDefault="006B238C" w:rsidP="006B238C">
                  <w:pPr>
                    <w:pStyle w:val="Listeavsnitt"/>
                    <w:numPr>
                      <w:ilvl w:val="0"/>
                      <w:numId w:val="4"/>
                    </w:numPr>
                    <w:spacing w:after="160" w:line="278" w:lineRule="auto"/>
                    <w:rPr>
                      <w:rFonts w:ascii="Arial" w:hAnsi="Arial" w:cs="Arial"/>
                    </w:rPr>
                  </w:pPr>
                  <w:r w:rsidRPr="006B238C">
                    <w:rPr>
                      <w:rFonts w:ascii="Arial" w:hAnsi="Arial" w:cs="Arial"/>
                    </w:rPr>
                    <w:t>Berg menighetsråd konstaterer at tilstanden på tak og omliggende konstruksjon er så kritisk at det er fare for liv og helse.</w:t>
                  </w:r>
                </w:p>
                <w:p w14:paraId="5A01C01D" w14:textId="77777777" w:rsidR="006B238C" w:rsidRPr="006B238C" w:rsidRDefault="006B238C" w:rsidP="006B238C">
                  <w:pPr>
                    <w:pStyle w:val="Listeavsnitt"/>
                    <w:numPr>
                      <w:ilvl w:val="0"/>
                      <w:numId w:val="4"/>
                    </w:numPr>
                    <w:spacing w:after="160" w:line="278" w:lineRule="auto"/>
                    <w:rPr>
                      <w:rFonts w:ascii="Arial" w:hAnsi="Arial" w:cs="Arial"/>
                    </w:rPr>
                  </w:pPr>
                  <w:r w:rsidRPr="006B238C">
                    <w:rPr>
                      <w:rFonts w:ascii="Arial" w:hAnsi="Arial" w:cs="Arial"/>
                    </w:rPr>
                    <w:t>Ber menighetsråd er HMS-ansvarlig for våre kirkebygg og ville måtte vurdere å stenge Berg kirke dersom ikke tiltak utbedres innen rimelig tid.</w:t>
                  </w:r>
                </w:p>
                <w:p w14:paraId="1033FDC4" w14:textId="2F31DEC3" w:rsidR="006B238C" w:rsidRPr="006B238C" w:rsidRDefault="006B238C" w:rsidP="006B238C">
                  <w:pPr>
                    <w:pStyle w:val="Listeavsnitt"/>
                    <w:numPr>
                      <w:ilvl w:val="0"/>
                      <w:numId w:val="4"/>
                    </w:numPr>
                    <w:spacing w:after="160" w:line="278" w:lineRule="auto"/>
                    <w:rPr>
                      <w:rFonts w:ascii="Arial" w:hAnsi="Arial" w:cs="Arial"/>
                    </w:rPr>
                  </w:pPr>
                  <w:r w:rsidRPr="006B238C">
                    <w:rPr>
                      <w:rFonts w:ascii="Arial" w:hAnsi="Arial" w:cs="Arial"/>
                    </w:rPr>
                    <w:t>Berg menighetsråd ber daglig leder videresende sak 1</w:t>
                  </w:r>
                  <w:r w:rsidR="00DB2A24">
                    <w:rPr>
                      <w:rFonts w:ascii="Arial" w:hAnsi="Arial" w:cs="Arial"/>
                    </w:rPr>
                    <w:t>5</w:t>
                  </w:r>
                  <w:r w:rsidRPr="006B238C">
                    <w:rPr>
                      <w:rFonts w:ascii="Arial" w:hAnsi="Arial" w:cs="Arial"/>
                    </w:rPr>
                    <w:t>/26 til kirkeverge og kommune.</w:t>
                  </w:r>
                </w:p>
                <w:p w14:paraId="2905E750" w14:textId="359B0AE4" w:rsidR="00F272A9" w:rsidRDefault="00F272A9" w:rsidP="00F272A9"/>
                <w:p w14:paraId="15048C8F" w14:textId="77777777" w:rsidR="00F272A9" w:rsidRDefault="005E0562" w:rsidP="00F272A9"/>
              </w:sdtContent>
            </w:sdt>
          </w:sdtContent>
        </w:sdt>
        <w:p w14:paraId="2E509DDE" w14:textId="61F05882" w:rsidR="00F272A9" w:rsidRDefault="00F272A9" w:rsidP="00F272A9">
          <w:pPr>
            <w:spacing w:before="240"/>
          </w:pPr>
          <w:r>
            <w:fldChar w:fldCharType="begin"/>
          </w:r>
          <w:r>
            <w:instrText xml:space="preserve"> MACROBUTTON SaveDecision [Lagre vedtak] </w:instrText>
          </w:r>
          <w:r>
            <w:fldChar w:fldCharType="end"/>
          </w:r>
        </w:p>
      </w:sdtContent>
    </w:sdt>
    <w:p w14:paraId="4238C9EA" w14:textId="77777777" w:rsidR="00F272A9" w:rsidRDefault="00F272A9" w:rsidP="00F272A9">
      <w:pPr>
        <w:spacing w:before="240"/>
      </w:pPr>
    </w:p>
    <w:p w14:paraId="7BB65935" w14:textId="77777777" w:rsidR="00F272A9" w:rsidRDefault="00F272A9" w:rsidP="00F272A9">
      <w:pPr>
        <w:spacing w:before="240"/>
      </w:pPr>
    </w:p>
    <w:p w14:paraId="333BEC77" w14:textId="77777777" w:rsidR="00F272A9" w:rsidRDefault="00F272A9" w:rsidP="00F272A9">
      <w:pPr>
        <w:spacing w:before="240"/>
      </w:pPr>
    </w:p>
    <w:p w14:paraId="17F71155" w14:textId="77777777" w:rsidR="00F272A9" w:rsidRDefault="00F272A9" w:rsidP="00F272A9">
      <w:pPr>
        <w:pStyle w:val="MUCaseTitle2"/>
      </w:pPr>
      <w:bookmarkStart w:id="11" w:name="CaseRef212405"/>
      <w:bookmarkEnd w:id="11"/>
      <w:r>
        <w:t>16/26 Nominasjonskomité til valget i 2027</w:t>
      </w:r>
    </w:p>
    <w:p w14:paraId="0A24B501" w14:textId="747DC4E2" w:rsidR="00F272A9" w:rsidRDefault="00F272A9" w:rsidP="00F272A9"/>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272A9" w14:paraId="4B347E7C" w14:textId="77777777" w:rsidTr="00F272A9">
        <w:tc>
          <w:tcPr>
            <w:tcW w:w="5102" w:type="dxa"/>
          </w:tcPr>
          <w:p w14:paraId="43B09613" w14:textId="37E5448C" w:rsidR="00F272A9" w:rsidRDefault="00F272A9" w:rsidP="00F272A9">
            <w:r>
              <w:lastRenderedPageBreak/>
              <w:t>Behandlet av</w:t>
            </w:r>
          </w:p>
        </w:tc>
        <w:tc>
          <w:tcPr>
            <w:tcW w:w="1701" w:type="dxa"/>
          </w:tcPr>
          <w:p w14:paraId="687A26D9" w14:textId="71837F1B" w:rsidR="00F272A9" w:rsidRDefault="00F272A9" w:rsidP="00F272A9">
            <w:r>
              <w:t>Møtedato</w:t>
            </w:r>
          </w:p>
        </w:tc>
        <w:tc>
          <w:tcPr>
            <w:tcW w:w="1134" w:type="dxa"/>
          </w:tcPr>
          <w:p w14:paraId="31314BC4" w14:textId="5CB01D40" w:rsidR="00F272A9" w:rsidRDefault="00F272A9" w:rsidP="00F272A9">
            <w:proofErr w:type="spellStart"/>
            <w:r>
              <w:t>Saknr</w:t>
            </w:r>
            <w:proofErr w:type="spellEnd"/>
          </w:p>
        </w:tc>
      </w:tr>
      <w:tr w:rsidR="00F272A9" w14:paraId="31DAE1B5" w14:textId="77777777" w:rsidTr="00F272A9">
        <w:tc>
          <w:tcPr>
            <w:tcW w:w="5102" w:type="dxa"/>
          </w:tcPr>
          <w:p w14:paraId="3CABE2D8" w14:textId="50687E38" w:rsidR="00F272A9" w:rsidRDefault="00F272A9" w:rsidP="00F272A9">
            <w:r>
              <w:t>1 Berg menighetsråd</w:t>
            </w:r>
          </w:p>
        </w:tc>
        <w:tc>
          <w:tcPr>
            <w:tcW w:w="1701" w:type="dxa"/>
          </w:tcPr>
          <w:p w14:paraId="292A40A0" w14:textId="53BF1D82" w:rsidR="00F272A9" w:rsidRDefault="00F272A9" w:rsidP="00F272A9">
            <w:r>
              <w:t>10.09.2026</w:t>
            </w:r>
          </w:p>
        </w:tc>
        <w:tc>
          <w:tcPr>
            <w:tcW w:w="1134" w:type="dxa"/>
          </w:tcPr>
          <w:p w14:paraId="54FE10E4" w14:textId="65DBF2AB" w:rsidR="00F272A9" w:rsidRDefault="00F272A9" w:rsidP="00F272A9">
            <w:r>
              <w:t>16/26</w:t>
            </w:r>
          </w:p>
        </w:tc>
      </w:tr>
    </w:tbl>
    <w:p w14:paraId="23F9E148" w14:textId="77777777" w:rsidR="00F272A9" w:rsidRDefault="00F272A9" w:rsidP="00F272A9"/>
    <w:p w14:paraId="1BBB3528" w14:textId="77777777" w:rsidR="00F272A9" w:rsidRDefault="00F272A9" w:rsidP="00F272A9"/>
    <w:p w14:paraId="4094CC0D" w14:textId="77777777" w:rsidR="00F272A9" w:rsidRDefault="00F272A9" w:rsidP="00F272A9"/>
    <w:p w14:paraId="64DEB21F" w14:textId="77777777" w:rsidR="00F272A9" w:rsidRDefault="00F272A9" w:rsidP="00F272A9"/>
    <w:sdt>
      <w:sdtPr>
        <w:alias w:val="Sammendrag"/>
        <w:tag w:val="Sammendrag"/>
        <w:id w:val="-990242746"/>
        <w:placeholder>
          <w:docPart w:val="666B945A15434223B689C1749C97E4E3"/>
        </w:placeholder>
      </w:sdtPr>
      <w:sdtEndPr/>
      <w:sdtContent>
        <w:p w14:paraId="3BD4C9C8" w14:textId="77777777" w:rsidR="00F272A9" w:rsidRPr="00BE598D" w:rsidRDefault="00F272A9" w:rsidP="00F272A9">
          <w:pPr>
            <w:keepNext/>
            <w:keepLines/>
            <w:outlineLvl w:val="1"/>
            <w:rPr>
              <w:rFonts w:eastAsia="Arial Unicode MS"/>
              <w:b/>
              <w:bCs/>
            </w:rPr>
          </w:pPr>
          <w:r>
            <w:rPr>
              <w:rFonts w:eastAsia="Arial Unicode MS"/>
              <w:b/>
              <w:bCs/>
            </w:rPr>
            <w:t>Saksorientering</w:t>
          </w:r>
        </w:p>
        <w:p w14:paraId="6D4DC1FD" w14:textId="77777777" w:rsidR="00F272A9" w:rsidRDefault="00F272A9" w:rsidP="00F272A9">
          <w:pPr>
            <w:rPr>
              <w:color w:val="000000"/>
            </w:rPr>
          </w:pPr>
          <w:r>
            <w:rPr>
              <w:color w:val="000000"/>
            </w:rPr>
            <w:t xml:space="preserve">Det må settes ned en nominasjonskomite til menighetsrådsvalget i september 2027. </w:t>
          </w:r>
        </w:p>
        <w:p w14:paraId="5B17F9EC" w14:textId="77777777" w:rsidR="00F272A9" w:rsidRDefault="00F272A9" w:rsidP="00F272A9">
          <w:pPr>
            <w:contextualSpacing/>
          </w:pPr>
          <w:r>
            <w:rPr>
              <w:color w:val="000000"/>
            </w:rPr>
            <w:t>Komiteen bør bestå av 3-4 medlemmer og minst ett varamedlem. Det er viktig at begge kjønn er representert, og det bør være spredning i geografi og alder. Minst ett av medlemmene bør ha erfaring med denne typen arbeid fra tidligere.</w:t>
          </w:r>
        </w:p>
      </w:sdtContent>
    </w:sdt>
    <w:p w14:paraId="75FC3FEC" w14:textId="77777777" w:rsidR="00F272A9" w:rsidRDefault="00F272A9" w:rsidP="00F272A9"/>
    <w:sdt>
      <w:sdtPr>
        <w:rPr>
          <w:b/>
        </w:rPr>
        <w:tag w:val="MU_Tittel"/>
        <w:id w:val="898256521"/>
        <w:placeholder>
          <w:docPart w:val="FB4AA497ABB84AC0A9F8AFF6E8F0114C"/>
        </w:placeholder>
        <w:text/>
      </w:sdtPr>
      <w:sdtEndPr/>
      <w:sdtContent>
        <w:p w14:paraId="14BF66F9" w14:textId="77777777" w:rsidR="00F272A9" w:rsidRDefault="00F272A9" w:rsidP="00F272A9">
          <w:pPr>
            <w:rPr>
              <w:b/>
            </w:rPr>
          </w:pPr>
          <w:r w:rsidRPr="00EF6EF9">
            <w:rPr>
              <w:b/>
            </w:rPr>
            <w:t>Forslag til vedtak</w:t>
          </w:r>
        </w:p>
      </w:sdtContent>
    </w:sdt>
    <w:p w14:paraId="507AA744" w14:textId="77777777" w:rsidR="00F272A9" w:rsidRDefault="00F272A9" w:rsidP="00F272A9"/>
    <w:p w14:paraId="1E735C5E" w14:textId="5FA626A0" w:rsidR="00F272A9" w:rsidRDefault="00F272A9" w:rsidP="00F272A9">
      <w:r>
        <w:t xml:space="preserve">Det settes ned en nominasjonskomité bestående av 3 medlemmer og 1 varamedlem med følgende personer: </w:t>
      </w:r>
    </w:p>
    <w:p w14:paraId="45718BEA" w14:textId="77777777" w:rsidR="00F272A9" w:rsidRDefault="00F272A9" w:rsidP="00F272A9"/>
    <w:sdt>
      <w:sdtPr>
        <w:rPr>
          <w:b w:val="0"/>
        </w:rPr>
        <w:alias w:val="Vedtak for sak 16/26"/>
        <w:tag w:val="HandlingID212405;CaseID201242"/>
        <w:id w:val="739757584"/>
        <w:placeholder>
          <w:docPart w:val="DefaultPlaceholder_-1854013440"/>
        </w:placeholder>
      </w:sdtPr>
      <w:sdtEndPr/>
      <w:sdtContent>
        <w:p w14:paraId="0E323DB7" w14:textId="6B44BF99" w:rsidR="00F272A9" w:rsidRDefault="00F272A9" w:rsidP="00F272A9">
          <w:pPr>
            <w:pStyle w:val="MUCaseTitle3"/>
          </w:pPr>
          <w:r>
            <w:t>Møtebehandling</w:t>
          </w:r>
        </w:p>
        <w:p w14:paraId="665317DE" w14:textId="77777777" w:rsidR="00DB2A24" w:rsidRPr="00EA6C37" w:rsidRDefault="00DB2A24" w:rsidP="00DB2A24">
          <w:r>
            <w:t>Prosten orienterte om muligheten til å stemme ved et annet sokns menighetsvalg enn der man er bosatt/folkeregistrert.</w:t>
          </w:r>
        </w:p>
        <w:p w14:paraId="4D000A52" w14:textId="77777777" w:rsidR="00F272A9" w:rsidRDefault="00F272A9" w:rsidP="00F272A9"/>
        <w:sdt>
          <w:sdtPr>
            <w:rPr>
              <w:b w:val="0"/>
            </w:rPr>
            <w:tag w:val="MU_Innstilling"/>
            <w:id w:val="1218473527"/>
            <w:lock w:val="sdtLocked"/>
            <w:placeholder>
              <w:docPart w:val="DefaultPlaceholder_-1854013440"/>
            </w:placeholder>
            <w15:appearance w15:val="hidden"/>
          </w:sdtPr>
          <w:sdtEndPr/>
          <w:sdtContent>
            <w:p w14:paraId="612D83EE" w14:textId="77777777" w:rsidR="00F272A9" w:rsidRDefault="00F272A9" w:rsidP="00F272A9">
              <w:pPr>
                <w:pStyle w:val="MUCaseTitle3"/>
              </w:pPr>
              <w:r>
                <w:t xml:space="preserve">Vedtak </w:t>
              </w:r>
            </w:p>
            <w:sdt>
              <w:sdtPr>
                <w:tag w:val="MU_Vedtakstekst"/>
                <w:id w:val="828949919"/>
                <w:lock w:val="sdtLocked"/>
                <w:placeholder>
                  <w:docPart w:val="FE41E45EF4754D658AEABCCC9416E804"/>
                </w:placeholder>
                <w15:appearance w15:val="hidden"/>
              </w:sdtPr>
              <w:sdtEndPr/>
              <w:sdtContent>
                <w:p w14:paraId="58484D12" w14:textId="58DE36B4" w:rsidR="00F272A9" w:rsidRDefault="00F272A9" w:rsidP="00F272A9">
                  <w:r>
                    <w:t>Det settes ned en nominasjonskomité bestående av 3 medlemmer og 1 varamedlem med følgende personer:</w:t>
                  </w:r>
                </w:p>
                <w:p w14:paraId="5492AB4D" w14:textId="67A1DF66" w:rsidR="00DB2A24" w:rsidRDefault="00DB2A24" w:rsidP="00F272A9">
                  <w:r>
                    <w:t>Medlemmer: Sedine Eriksen, Kjetil Figenschou og Martin Reiertsen.</w:t>
                  </w:r>
                </w:p>
                <w:p w14:paraId="63C9A15E" w14:textId="27F0DCD4" w:rsidR="00DB2A24" w:rsidRDefault="00DB2A24" w:rsidP="00F272A9">
                  <w:r>
                    <w:t>Varamedlem: Christine Kofoed.</w:t>
                  </w:r>
                </w:p>
                <w:p w14:paraId="1D2DC92B" w14:textId="77777777" w:rsidR="00F272A9" w:rsidRDefault="005E0562" w:rsidP="00F272A9"/>
              </w:sdtContent>
            </w:sdt>
          </w:sdtContent>
        </w:sdt>
        <w:p w14:paraId="0EE8A6EA" w14:textId="382D2DB7" w:rsidR="00F272A9" w:rsidRDefault="00F272A9" w:rsidP="00F272A9">
          <w:pPr>
            <w:spacing w:before="240"/>
          </w:pPr>
          <w:r>
            <w:fldChar w:fldCharType="begin"/>
          </w:r>
          <w:r>
            <w:instrText xml:space="preserve"> MACROBUTTON SaveDecision [Lagre vedtak] </w:instrText>
          </w:r>
          <w:r>
            <w:fldChar w:fldCharType="end"/>
          </w:r>
        </w:p>
      </w:sdtContent>
    </w:sdt>
    <w:p w14:paraId="7951BB2B" w14:textId="77777777" w:rsidR="00F272A9" w:rsidRDefault="00F272A9" w:rsidP="00F272A9">
      <w:pPr>
        <w:spacing w:before="240"/>
      </w:pPr>
    </w:p>
    <w:p w14:paraId="704BDB43" w14:textId="77777777" w:rsidR="00F272A9" w:rsidRDefault="00F272A9" w:rsidP="00F272A9">
      <w:pPr>
        <w:spacing w:before="240"/>
      </w:pPr>
    </w:p>
    <w:p w14:paraId="6A9710BA" w14:textId="77777777" w:rsidR="00F272A9" w:rsidRDefault="00F272A9" w:rsidP="00F272A9">
      <w:pPr>
        <w:spacing w:before="240"/>
      </w:pPr>
    </w:p>
    <w:p w14:paraId="66FB7CEA" w14:textId="77777777" w:rsidR="00F272A9" w:rsidRDefault="00F272A9" w:rsidP="00F272A9">
      <w:pPr>
        <w:pStyle w:val="MUCaseTitle2"/>
      </w:pPr>
      <w:bookmarkStart w:id="12" w:name="CaseRef212409"/>
      <w:bookmarkEnd w:id="12"/>
      <w:r>
        <w:t>17/26 Delegasjonsreglementet i SKF</w:t>
      </w:r>
    </w:p>
    <w:p w14:paraId="2FE8435B" w14:textId="7388ED10" w:rsidR="00F272A9" w:rsidRDefault="00F272A9" w:rsidP="00F272A9"/>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272A9" w14:paraId="16209252" w14:textId="77777777" w:rsidTr="00F272A9">
        <w:tc>
          <w:tcPr>
            <w:tcW w:w="5102" w:type="dxa"/>
          </w:tcPr>
          <w:p w14:paraId="10CAEE4C" w14:textId="7A9A1725" w:rsidR="00F272A9" w:rsidRDefault="00F272A9" w:rsidP="00F272A9">
            <w:r>
              <w:t>Behandlet av</w:t>
            </w:r>
          </w:p>
        </w:tc>
        <w:tc>
          <w:tcPr>
            <w:tcW w:w="1701" w:type="dxa"/>
          </w:tcPr>
          <w:p w14:paraId="54248AE9" w14:textId="0476F1F6" w:rsidR="00F272A9" w:rsidRDefault="00F272A9" w:rsidP="00F272A9">
            <w:r>
              <w:t>Møtedato</w:t>
            </w:r>
          </w:p>
        </w:tc>
        <w:tc>
          <w:tcPr>
            <w:tcW w:w="1134" w:type="dxa"/>
          </w:tcPr>
          <w:p w14:paraId="18F1FA6B" w14:textId="622D263C" w:rsidR="00F272A9" w:rsidRDefault="00F272A9" w:rsidP="00F272A9">
            <w:proofErr w:type="spellStart"/>
            <w:r>
              <w:t>Saknr</w:t>
            </w:r>
            <w:proofErr w:type="spellEnd"/>
          </w:p>
        </w:tc>
      </w:tr>
      <w:tr w:rsidR="00F272A9" w14:paraId="38A21716" w14:textId="77777777" w:rsidTr="00F272A9">
        <w:tc>
          <w:tcPr>
            <w:tcW w:w="5102" w:type="dxa"/>
          </w:tcPr>
          <w:p w14:paraId="3B8CAD51" w14:textId="0153EE33" w:rsidR="00F272A9" w:rsidRDefault="00F272A9" w:rsidP="00F272A9">
            <w:r>
              <w:t>1 Berg menighetsråd</w:t>
            </w:r>
          </w:p>
        </w:tc>
        <w:tc>
          <w:tcPr>
            <w:tcW w:w="1701" w:type="dxa"/>
          </w:tcPr>
          <w:p w14:paraId="1EE1C542" w14:textId="0BE5D1D4" w:rsidR="00F272A9" w:rsidRDefault="00F272A9" w:rsidP="00F272A9">
            <w:r>
              <w:t>10.09.2026</w:t>
            </w:r>
          </w:p>
        </w:tc>
        <w:tc>
          <w:tcPr>
            <w:tcW w:w="1134" w:type="dxa"/>
          </w:tcPr>
          <w:p w14:paraId="56593DBB" w14:textId="0AAF6772" w:rsidR="00F272A9" w:rsidRDefault="00F272A9" w:rsidP="00F272A9">
            <w:r>
              <w:t>17/26</w:t>
            </w:r>
          </w:p>
        </w:tc>
      </w:tr>
    </w:tbl>
    <w:p w14:paraId="265C85F3" w14:textId="77777777" w:rsidR="00F272A9" w:rsidRDefault="00F272A9" w:rsidP="00F272A9"/>
    <w:p w14:paraId="1B5B401D" w14:textId="77777777" w:rsidR="00F272A9" w:rsidRDefault="00F272A9" w:rsidP="00F272A9"/>
    <w:p w14:paraId="10B3D349" w14:textId="77777777" w:rsidR="00F272A9" w:rsidRDefault="00F272A9" w:rsidP="00F272A9"/>
    <w:p w14:paraId="454CF3B4" w14:textId="77777777" w:rsidR="00F272A9" w:rsidRDefault="00F272A9" w:rsidP="00F272A9"/>
    <w:sdt>
      <w:sdtPr>
        <w:alias w:val="Sammendrag"/>
        <w:tag w:val="Sammendrag"/>
        <w:id w:val="-840927390"/>
        <w:placeholder>
          <w:docPart w:val="108CD6109DB54154A05C56C862B612BE"/>
        </w:placeholder>
      </w:sdtPr>
      <w:sdtEndPr/>
      <w:sdtContent>
        <w:p w14:paraId="2A8A83B9" w14:textId="77777777" w:rsidR="00F272A9" w:rsidRPr="00BE598D" w:rsidRDefault="00F272A9" w:rsidP="00F272A9">
          <w:pPr>
            <w:keepNext/>
            <w:keepLines/>
            <w:outlineLvl w:val="1"/>
            <w:rPr>
              <w:rFonts w:eastAsia="Arial Unicode MS"/>
              <w:b/>
              <w:bCs/>
            </w:rPr>
          </w:pPr>
          <w:r>
            <w:rPr>
              <w:rFonts w:eastAsia="Arial Unicode MS"/>
              <w:b/>
              <w:bCs/>
            </w:rPr>
            <w:t>Saksorientering</w:t>
          </w:r>
        </w:p>
        <w:p w14:paraId="1EEC26FA" w14:textId="77777777" w:rsidR="00F272A9" w:rsidRPr="00BE598D" w:rsidRDefault="00F272A9" w:rsidP="00F272A9">
          <w:pPr>
            <w:keepNext/>
            <w:keepLines/>
            <w:outlineLvl w:val="1"/>
            <w:rPr>
              <w:rFonts w:eastAsia="Arial Unicode MS"/>
              <w:b/>
              <w:bCs/>
            </w:rPr>
          </w:pPr>
        </w:p>
        <w:p w14:paraId="64A00555" w14:textId="77777777" w:rsidR="00F272A9" w:rsidRPr="002D7EB8" w:rsidRDefault="00F272A9" w:rsidP="00F272A9">
          <w:pPr>
            <w:rPr>
              <w:b/>
              <w:bCs/>
            </w:rPr>
          </w:pPr>
          <w:r w:rsidRPr="002D7EB8">
            <w:rPr>
              <w:b/>
              <w:bCs/>
            </w:rPr>
            <w:t>Bakgrunn for saken</w:t>
          </w:r>
        </w:p>
        <w:p w14:paraId="69F976C7" w14:textId="77777777" w:rsidR="00F272A9" w:rsidRPr="00440F0F" w:rsidRDefault="00F272A9" w:rsidP="00F272A9">
          <w:r w:rsidRPr="00440F0F">
            <w:t>Fellesråde</w:t>
          </w:r>
          <w:r>
            <w:t>t</w:t>
          </w:r>
          <w:r w:rsidRPr="00440F0F">
            <w:t xml:space="preserve"> fattet i sak </w:t>
          </w:r>
          <w:r>
            <w:t>05/</w:t>
          </w:r>
          <w:r w:rsidRPr="00440F0F">
            <w:t>26 følgende vedtak</w:t>
          </w:r>
        </w:p>
        <w:p w14:paraId="224E9586" w14:textId="77777777" w:rsidR="00F272A9" w:rsidRPr="00440F0F" w:rsidRDefault="00F272A9" w:rsidP="00F272A9"/>
        <w:p w14:paraId="3BCAF85E" w14:textId="77777777" w:rsidR="00F272A9" w:rsidRPr="002D7EB8" w:rsidRDefault="00F272A9" w:rsidP="00F272A9">
          <w:pPr>
            <w:rPr>
              <w:b/>
              <w:bCs/>
            </w:rPr>
          </w:pPr>
          <w:r w:rsidRPr="002D7EB8">
            <w:rPr>
              <w:b/>
              <w:bCs/>
            </w:rPr>
            <w:t>Vedtak/enstemmig</w:t>
          </w:r>
        </w:p>
        <w:p w14:paraId="74A6FAF2" w14:textId="77777777" w:rsidR="00F272A9" w:rsidRPr="00091401" w:rsidRDefault="00F272A9" w:rsidP="00F272A9">
          <w:pPr>
            <w:ind w:left="708"/>
            <w:rPr>
              <w:i/>
              <w:iCs/>
              <w:sz w:val="21"/>
              <w:szCs w:val="20"/>
            </w:rPr>
          </w:pPr>
          <w:r w:rsidRPr="00091401">
            <w:rPr>
              <w:i/>
              <w:iCs/>
              <w:sz w:val="21"/>
              <w:szCs w:val="20"/>
            </w:rPr>
            <w:lastRenderedPageBreak/>
            <w:t>Fellesrådet utsetter saken og ber om at det utarbeides nytt reglement for</w:t>
          </w:r>
        </w:p>
        <w:p w14:paraId="44F61D16" w14:textId="77777777" w:rsidR="00F272A9" w:rsidRPr="00091401" w:rsidRDefault="00F272A9" w:rsidP="00F272A9">
          <w:pPr>
            <w:ind w:left="708"/>
            <w:rPr>
              <w:i/>
              <w:iCs/>
              <w:sz w:val="21"/>
              <w:szCs w:val="20"/>
            </w:rPr>
          </w:pPr>
          <w:r w:rsidRPr="00091401">
            <w:rPr>
              <w:i/>
              <w:iCs/>
              <w:sz w:val="21"/>
              <w:szCs w:val="20"/>
            </w:rPr>
            <w:t>kirkelig administrasjonsutvalg (KAU)</w:t>
          </w:r>
        </w:p>
        <w:p w14:paraId="30C6A28B" w14:textId="77777777" w:rsidR="00F272A9" w:rsidRPr="00091401" w:rsidRDefault="00F272A9" w:rsidP="00F272A9">
          <w:pPr>
            <w:ind w:left="708"/>
            <w:rPr>
              <w:i/>
              <w:iCs/>
              <w:sz w:val="21"/>
              <w:szCs w:val="20"/>
            </w:rPr>
          </w:pPr>
          <w:r w:rsidRPr="00091401">
            <w:rPr>
              <w:i/>
              <w:iCs/>
              <w:sz w:val="21"/>
              <w:szCs w:val="20"/>
            </w:rPr>
            <w:t>Fellesrådet ber om at delegasjonsreglementet til kirkevergen sees i</w:t>
          </w:r>
        </w:p>
        <w:p w14:paraId="4F568842" w14:textId="77777777" w:rsidR="00F272A9" w:rsidRPr="00091401" w:rsidRDefault="00F272A9" w:rsidP="00F272A9">
          <w:pPr>
            <w:ind w:left="708"/>
            <w:rPr>
              <w:i/>
              <w:iCs/>
              <w:sz w:val="21"/>
              <w:szCs w:val="20"/>
            </w:rPr>
          </w:pPr>
          <w:r w:rsidRPr="00091401">
            <w:rPr>
              <w:i/>
              <w:iCs/>
              <w:sz w:val="21"/>
              <w:szCs w:val="20"/>
            </w:rPr>
            <w:t>sammenheng med arbeidet.</w:t>
          </w:r>
        </w:p>
        <w:p w14:paraId="45B63D0B" w14:textId="77777777" w:rsidR="00F272A9" w:rsidRPr="00091401" w:rsidRDefault="00F272A9" w:rsidP="00F272A9">
          <w:pPr>
            <w:ind w:left="708"/>
            <w:rPr>
              <w:i/>
              <w:iCs/>
              <w:sz w:val="21"/>
              <w:szCs w:val="20"/>
            </w:rPr>
          </w:pPr>
          <w:r w:rsidRPr="00091401">
            <w:rPr>
              <w:i/>
              <w:iCs/>
              <w:sz w:val="21"/>
              <w:szCs w:val="20"/>
            </w:rPr>
            <w:t>Fellesrådet nedsetter et utvalg for å gjøre jobben bestående av:</w:t>
          </w:r>
        </w:p>
        <w:p w14:paraId="7B50AC81" w14:textId="77777777" w:rsidR="00F272A9" w:rsidRPr="00091401" w:rsidRDefault="00F272A9" w:rsidP="00F272A9">
          <w:pPr>
            <w:pStyle w:val="Listeavsnitt"/>
            <w:numPr>
              <w:ilvl w:val="0"/>
              <w:numId w:val="2"/>
            </w:numPr>
            <w:ind w:left="1428"/>
            <w:rPr>
              <w:i/>
              <w:iCs/>
              <w:sz w:val="21"/>
              <w:szCs w:val="20"/>
              <w:lang w:eastAsia="nb-NO"/>
            </w:rPr>
          </w:pPr>
          <w:r w:rsidRPr="00091401">
            <w:rPr>
              <w:i/>
              <w:iCs/>
              <w:sz w:val="21"/>
              <w:szCs w:val="20"/>
              <w:lang w:eastAsia="nb-NO"/>
            </w:rPr>
            <w:t>Odd Arne Andreassen</w:t>
          </w:r>
        </w:p>
        <w:p w14:paraId="60F6C513" w14:textId="77777777" w:rsidR="00F272A9" w:rsidRPr="00091401" w:rsidRDefault="00F272A9" w:rsidP="00F272A9">
          <w:pPr>
            <w:pStyle w:val="Listeavsnitt"/>
            <w:numPr>
              <w:ilvl w:val="0"/>
              <w:numId w:val="2"/>
            </w:numPr>
            <w:ind w:left="1428"/>
            <w:rPr>
              <w:i/>
              <w:iCs/>
              <w:sz w:val="21"/>
              <w:szCs w:val="20"/>
              <w:lang w:eastAsia="nb-NO"/>
            </w:rPr>
          </w:pPr>
          <w:r w:rsidRPr="00091401">
            <w:rPr>
              <w:i/>
              <w:iCs/>
              <w:sz w:val="21"/>
              <w:szCs w:val="20"/>
              <w:lang w:eastAsia="nb-NO"/>
            </w:rPr>
            <w:t>Tonje Fyhn Walsø</w:t>
          </w:r>
        </w:p>
        <w:p w14:paraId="75F35F9D" w14:textId="77777777" w:rsidR="00F272A9" w:rsidRPr="00091401" w:rsidRDefault="00F272A9" w:rsidP="00F272A9">
          <w:pPr>
            <w:pStyle w:val="Listeavsnitt"/>
            <w:numPr>
              <w:ilvl w:val="0"/>
              <w:numId w:val="2"/>
            </w:numPr>
            <w:ind w:left="1428"/>
            <w:rPr>
              <w:i/>
              <w:iCs/>
              <w:sz w:val="21"/>
              <w:szCs w:val="20"/>
              <w:lang w:eastAsia="nb-NO"/>
            </w:rPr>
          </w:pPr>
          <w:r w:rsidRPr="00091401">
            <w:rPr>
              <w:i/>
              <w:iCs/>
              <w:sz w:val="21"/>
              <w:szCs w:val="20"/>
              <w:lang w:eastAsia="nb-NO"/>
            </w:rPr>
            <w:t xml:space="preserve">Louis </w:t>
          </w:r>
          <w:r>
            <w:rPr>
              <w:i/>
              <w:iCs/>
              <w:sz w:val="21"/>
              <w:szCs w:val="20"/>
              <w:lang w:eastAsia="nb-NO"/>
            </w:rPr>
            <w:t xml:space="preserve">S. </w:t>
          </w:r>
          <w:r w:rsidRPr="00091401">
            <w:rPr>
              <w:i/>
              <w:iCs/>
              <w:sz w:val="21"/>
              <w:szCs w:val="20"/>
              <w:lang w:eastAsia="nb-NO"/>
            </w:rPr>
            <w:t>Edvardsen</w:t>
          </w:r>
        </w:p>
        <w:p w14:paraId="14A7F197" w14:textId="77777777" w:rsidR="00F272A9" w:rsidRPr="00091401" w:rsidRDefault="00F272A9" w:rsidP="00F272A9">
          <w:pPr>
            <w:ind w:left="708"/>
            <w:rPr>
              <w:i/>
              <w:iCs/>
              <w:sz w:val="21"/>
              <w:szCs w:val="20"/>
            </w:rPr>
          </w:pPr>
          <w:r w:rsidRPr="00091401">
            <w:rPr>
              <w:i/>
              <w:iCs/>
              <w:sz w:val="21"/>
              <w:szCs w:val="20"/>
            </w:rPr>
            <w:t>Utvalget bes konsultere fellesrådet i sitt arbeid.</w:t>
          </w:r>
        </w:p>
        <w:p w14:paraId="09EBE289" w14:textId="77777777" w:rsidR="00F272A9" w:rsidRPr="002D7EB8" w:rsidRDefault="00F272A9" w:rsidP="00F272A9">
          <w:pPr>
            <w:rPr>
              <w:b/>
              <w:bCs/>
            </w:rPr>
          </w:pPr>
        </w:p>
        <w:p w14:paraId="395E497B" w14:textId="77777777" w:rsidR="00F272A9" w:rsidRPr="002D7EB8" w:rsidRDefault="00F272A9" w:rsidP="00F272A9">
          <w:pPr>
            <w:rPr>
              <w:b/>
              <w:bCs/>
            </w:rPr>
          </w:pPr>
          <w:r w:rsidRPr="002D7EB8">
            <w:rPr>
              <w:b/>
              <w:bCs/>
            </w:rPr>
            <w:t>Kommentar til vedtaket</w:t>
          </w:r>
        </w:p>
        <w:p w14:paraId="7135D7DC" w14:textId="77777777" w:rsidR="00F272A9" w:rsidRPr="00091401" w:rsidRDefault="00F272A9" w:rsidP="00F272A9">
          <w:r w:rsidRPr="00440F0F">
            <w:t xml:space="preserve">Vedtaket </w:t>
          </w:r>
          <w:r>
            <w:t>gir</w:t>
          </w:r>
          <w:r w:rsidRPr="00440F0F">
            <w:t xml:space="preserve"> </w:t>
          </w:r>
          <w:proofErr w:type="spellStart"/>
          <w:r w:rsidRPr="00440F0F">
            <w:t>utvalget</w:t>
          </w:r>
          <w:proofErr w:type="spellEnd"/>
          <w:r w:rsidRPr="00440F0F">
            <w:t xml:space="preserve"> mandat til å utarbeide et oppdatert forslag til delegasjonsreglement for Senja kirkelig fellesråd. Men ting må tas i korrekt rekkefølge</w:t>
          </w:r>
          <w:r>
            <w:t>, og u</w:t>
          </w:r>
          <w:r w:rsidRPr="00440F0F">
            <w:t xml:space="preserve">tvalget har derfor konsentrert seg om først </w:t>
          </w:r>
          <w:r>
            <w:t xml:space="preserve">å </w:t>
          </w:r>
          <w:r w:rsidRPr="00440F0F">
            <w:t xml:space="preserve">få på plass et delegasjonsreglement, for deretter igangsette arbeidet med de øvrige reglementene i kirken slik at disse blir synkronisert med </w:t>
          </w:r>
          <w:r>
            <w:t xml:space="preserve">nytt vedtatt </w:t>
          </w:r>
          <w:r w:rsidRPr="00440F0F">
            <w:t>delegasjonsreglementet</w:t>
          </w:r>
          <w:r>
            <w:t>. Deretter vil det være naturlig</w:t>
          </w:r>
          <w:r w:rsidRPr="00440F0F">
            <w:t xml:space="preserve"> å</w:t>
          </w:r>
          <w:r>
            <w:t xml:space="preserve"> tilpasse øvrig reglement og </w:t>
          </w:r>
          <w:r w:rsidRPr="00440F0F">
            <w:t>kirkevergens fullmakter/ arbeidsinstruks</w:t>
          </w:r>
          <w:r>
            <w:t xml:space="preserve"> til nytt vedtatt </w:t>
          </w:r>
          <w:r w:rsidRPr="00091401">
            <w:t xml:space="preserve">reglement. </w:t>
          </w:r>
        </w:p>
        <w:p w14:paraId="39A70D81" w14:textId="77777777" w:rsidR="00F272A9" w:rsidRDefault="00F272A9" w:rsidP="00F272A9"/>
        <w:p w14:paraId="58BDEDFF" w14:textId="77777777" w:rsidR="00F272A9" w:rsidRPr="00091401" w:rsidRDefault="00F272A9" w:rsidP="00F272A9">
          <w:pPr>
            <w:rPr>
              <w:b/>
              <w:bCs/>
            </w:rPr>
          </w:pPr>
          <w:r>
            <w:rPr>
              <w:b/>
              <w:bCs/>
            </w:rPr>
            <w:t>Utvalgets a</w:t>
          </w:r>
          <w:r w:rsidRPr="00091401">
            <w:rPr>
              <w:b/>
              <w:bCs/>
            </w:rPr>
            <w:t>ktivitet</w:t>
          </w:r>
        </w:p>
        <w:p w14:paraId="09602B34" w14:textId="77777777" w:rsidR="00F272A9" w:rsidRPr="00091401" w:rsidRDefault="00F272A9" w:rsidP="00F272A9">
          <w:r w:rsidRPr="00091401">
            <w:t xml:space="preserve">Utvalget har gjennomført 3 møter hvor </w:t>
          </w:r>
          <w:proofErr w:type="spellStart"/>
          <w:r w:rsidRPr="00091401">
            <w:t>en blant</w:t>
          </w:r>
          <w:proofErr w:type="spellEnd"/>
          <w:r w:rsidRPr="00091401">
            <w:t xml:space="preserve"> annet har sett på hvordan andre fellesråd med reglement av nyere dato har utformet sine. Så mye av det som inngår i forslaget vil en kunne finne igjen helt eller delvis i andre fellesråds reglement. Andre punkter vil være tilpasset innspill lokalt. En har i arbeidet med reglementet også hatt en god dialog med kirkevergen.</w:t>
          </w:r>
        </w:p>
        <w:p w14:paraId="49661C04" w14:textId="77777777" w:rsidR="00F272A9" w:rsidRPr="00091401" w:rsidRDefault="00F272A9" w:rsidP="00F272A9"/>
        <w:p w14:paraId="6D4DB325" w14:textId="77777777" w:rsidR="00F272A9" w:rsidRPr="00091401" w:rsidRDefault="00F272A9" w:rsidP="00F272A9">
          <w:r w:rsidRPr="00091401">
            <w:t>Arbeidsutvalget fikk i sitt møte 1. juni fremlagt utkastet og kom med noen spørsmål og innspill. På bakgrunn av dette ble det gjort en del redaksjonelle endringer for stramme opp en del punkter slik at en unngår uklarheter.</w:t>
          </w:r>
        </w:p>
        <w:p w14:paraId="58DE8FA5" w14:textId="77777777" w:rsidR="00F272A9" w:rsidRPr="00091401" w:rsidRDefault="00F272A9" w:rsidP="00F272A9"/>
        <w:p w14:paraId="6D399ADC" w14:textId="77777777" w:rsidR="00F272A9" w:rsidRPr="00091401" w:rsidRDefault="00F272A9" w:rsidP="00F272A9">
          <w:r w:rsidRPr="00091401">
            <w:t>Forslaget ble deretter fremlagt for Senja kirkelig fellesråd som fattet følgende vedtak:</w:t>
          </w:r>
        </w:p>
        <w:p w14:paraId="55F6D5AB" w14:textId="77777777" w:rsidR="00F272A9" w:rsidRPr="002D7EB8" w:rsidRDefault="00F272A9" w:rsidP="00F272A9">
          <w:pPr>
            <w:rPr>
              <w:b/>
              <w:bCs/>
            </w:rPr>
          </w:pPr>
        </w:p>
        <w:p w14:paraId="796FE2C0" w14:textId="77777777" w:rsidR="00F272A9" w:rsidRPr="00091401" w:rsidRDefault="00F272A9" w:rsidP="00F272A9">
          <w:pPr>
            <w:numPr>
              <w:ilvl w:val="0"/>
              <w:numId w:val="3"/>
            </w:numPr>
            <w:tabs>
              <w:tab w:val="num" w:pos="720"/>
            </w:tabs>
            <w:autoSpaceDE/>
            <w:autoSpaceDN/>
            <w:rPr>
              <w:i/>
              <w:iCs/>
              <w:sz w:val="20"/>
              <w:szCs w:val="18"/>
            </w:rPr>
          </w:pPr>
          <w:r w:rsidRPr="00091401">
            <w:rPr>
              <w:i/>
              <w:iCs/>
              <w:sz w:val="20"/>
              <w:szCs w:val="18"/>
            </w:rPr>
            <w:t>SKF har følgende innspill til det videre arbeidet i utvalget</w:t>
          </w:r>
        </w:p>
        <w:p w14:paraId="545AD397" w14:textId="77777777" w:rsidR="00F272A9" w:rsidRPr="00091401" w:rsidRDefault="00F272A9" w:rsidP="00F272A9">
          <w:pPr>
            <w:numPr>
              <w:ilvl w:val="1"/>
              <w:numId w:val="3"/>
            </w:numPr>
            <w:tabs>
              <w:tab w:val="num" w:pos="1440"/>
            </w:tabs>
            <w:autoSpaceDE/>
            <w:autoSpaceDN/>
            <w:rPr>
              <w:i/>
              <w:iCs/>
              <w:sz w:val="20"/>
              <w:szCs w:val="18"/>
            </w:rPr>
          </w:pPr>
          <w:r w:rsidRPr="00091401">
            <w:rPr>
              <w:i/>
              <w:iCs/>
              <w:sz w:val="20"/>
              <w:szCs w:val="18"/>
            </w:rPr>
            <w:t xml:space="preserve">Noterte innspill som </w:t>
          </w:r>
          <w:proofErr w:type="gramStart"/>
          <w:r w:rsidRPr="00091401">
            <w:rPr>
              <w:i/>
              <w:iCs/>
              <w:sz w:val="20"/>
              <w:szCs w:val="18"/>
            </w:rPr>
            <w:t>fremkom</w:t>
          </w:r>
          <w:proofErr w:type="gramEnd"/>
          <w:r w:rsidRPr="00091401">
            <w:rPr>
              <w:i/>
              <w:iCs/>
              <w:sz w:val="20"/>
              <w:szCs w:val="18"/>
            </w:rPr>
            <w:t xml:space="preserve"> i møtet tas med i det videre arbeidet</w:t>
          </w:r>
        </w:p>
        <w:p w14:paraId="3B741ACD" w14:textId="77777777" w:rsidR="00F272A9" w:rsidRPr="00091401" w:rsidRDefault="00F272A9" w:rsidP="00F272A9">
          <w:pPr>
            <w:numPr>
              <w:ilvl w:val="1"/>
              <w:numId w:val="3"/>
            </w:numPr>
            <w:tabs>
              <w:tab w:val="num" w:pos="1440"/>
            </w:tabs>
            <w:autoSpaceDE/>
            <w:autoSpaceDN/>
            <w:rPr>
              <w:i/>
              <w:iCs/>
              <w:sz w:val="20"/>
              <w:szCs w:val="18"/>
            </w:rPr>
          </w:pPr>
          <w:r w:rsidRPr="00091401">
            <w:rPr>
              <w:i/>
              <w:iCs/>
              <w:sz w:val="20"/>
              <w:szCs w:val="18"/>
            </w:rPr>
            <w:t>Det bes om at linje 235 til 240 vurder</w:t>
          </w:r>
          <w:r>
            <w:rPr>
              <w:i/>
              <w:iCs/>
              <w:sz w:val="20"/>
              <w:szCs w:val="18"/>
            </w:rPr>
            <w:t>e</w:t>
          </w:r>
          <w:r w:rsidRPr="00091401">
            <w:rPr>
              <w:i/>
              <w:iCs/>
              <w:sz w:val="20"/>
              <w:szCs w:val="18"/>
            </w:rPr>
            <w:t>s tatt ut</w:t>
          </w:r>
        </w:p>
        <w:p w14:paraId="7035073B" w14:textId="77777777" w:rsidR="00F272A9" w:rsidRPr="00091401" w:rsidRDefault="00F272A9" w:rsidP="00F272A9">
          <w:pPr>
            <w:numPr>
              <w:ilvl w:val="0"/>
              <w:numId w:val="3"/>
            </w:numPr>
            <w:tabs>
              <w:tab w:val="num" w:pos="720"/>
            </w:tabs>
            <w:autoSpaceDE/>
            <w:autoSpaceDN/>
            <w:rPr>
              <w:i/>
              <w:iCs/>
              <w:sz w:val="20"/>
              <w:szCs w:val="18"/>
            </w:rPr>
          </w:pPr>
          <w:r w:rsidRPr="00091401">
            <w:rPr>
              <w:i/>
              <w:iCs/>
              <w:sz w:val="20"/>
              <w:szCs w:val="18"/>
            </w:rPr>
            <w:t>SKF viser til fremlagt forslag til beslutningsprosess, og slutter seg til denne.</w:t>
          </w:r>
        </w:p>
        <w:p w14:paraId="3D635DB1" w14:textId="77777777" w:rsidR="00F272A9" w:rsidRPr="00091401" w:rsidRDefault="00F272A9" w:rsidP="00F272A9">
          <w:pPr>
            <w:numPr>
              <w:ilvl w:val="0"/>
              <w:numId w:val="3"/>
            </w:numPr>
            <w:tabs>
              <w:tab w:val="num" w:pos="720"/>
            </w:tabs>
            <w:autoSpaceDE/>
            <w:autoSpaceDN/>
            <w:rPr>
              <w:i/>
              <w:iCs/>
              <w:sz w:val="20"/>
              <w:szCs w:val="18"/>
            </w:rPr>
          </w:pPr>
          <w:r w:rsidRPr="00091401">
            <w:rPr>
              <w:i/>
              <w:iCs/>
              <w:sz w:val="20"/>
              <w:szCs w:val="18"/>
            </w:rPr>
            <w:t>SKF anmoder om at også menighetsrådene gis tilsvarende presentasjon som SKF har fått.</w:t>
          </w:r>
        </w:p>
        <w:p w14:paraId="280E2180" w14:textId="77777777" w:rsidR="00F272A9" w:rsidRPr="00091401" w:rsidRDefault="00F272A9" w:rsidP="00F272A9">
          <w:pPr>
            <w:numPr>
              <w:ilvl w:val="0"/>
              <w:numId w:val="3"/>
            </w:numPr>
            <w:tabs>
              <w:tab w:val="num" w:pos="720"/>
            </w:tabs>
            <w:autoSpaceDE/>
            <w:autoSpaceDN/>
            <w:rPr>
              <w:i/>
              <w:iCs/>
              <w:sz w:val="20"/>
              <w:szCs w:val="18"/>
            </w:rPr>
          </w:pPr>
          <w:r w:rsidRPr="00091401">
            <w:rPr>
              <w:i/>
              <w:iCs/>
              <w:sz w:val="20"/>
              <w:szCs w:val="18"/>
            </w:rPr>
            <w:t>SKF ber kirkevergen påse at videre prosess gjennomføres i tråd med punkt 2.</w:t>
          </w:r>
        </w:p>
        <w:p w14:paraId="4127E8F1" w14:textId="77777777" w:rsidR="00F272A9" w:rsidRPr="003E4815" w:rsidRDefault="00F272A9" w:rsidP="00F272A9"/>
        <w:p w14:paraId="33203D4B" w14:textId="77777777" w:rsidR="00F272A9" w:rsidRPr="003E4815" w:rsidRDefault="00F272A9" w:rsidP="00F272A9">
          <w:r w:rsidRPr="003E4815">
            <w:t>Senja kirkelig fellesråd har vedtatt følgende fremdriftsplan, og som en naturlig del av dette</w:t>
          </w:r>
          <w:r>
            <w:t xml:space="preserve">, </w:t>
          </w:r>
          <w:r w:rsidRPr="003E4815">
            <w:t xml:space="preserve">sendes </w:t>
          </w:r>
          <w:r>
            <w:t xml:space="preserve">saken på høring </w:t>
          </w:r>
          <w:r w:rsidRPr="003E4815">
            <w:t>til menighetsråden</w:t>
          </w:r>
          <w:r>
            <w:t>e i Senja prosti</w:t>
          </w:r>
          <w:r w:rsidRPr="003E4815">
            <w:t>.</w:t>
          </w:r>
        </w:p>
        <w:p w14:paraId="76DC349E" w14:textId="77777777" w:rsidR="00F272A9" w:rsidRPr="003E4815" w:rsidRDefault="00F272A9" w:rsidP="00F272A9"/>
        <w:p w14:paraId="78DB9173" w14:textId="77777777" w:rsidR="00F272A9" w:rsidRDefault="00F272A9" w:rsidP="00F272A9">
          <w:pPr>
            <w:rPr>
              <w:b/>
              <w:bCs/>
            </w:rPr>
          </w:pPr>
        </w:p>
        <w:p w14:paraId="1A67D2F4" w14:textId="77777777" w:rsidR="00F272A9" w:rsidRDefault="00F272A9" w:rsidP="00F272A9">
          <w:pPr>
            <w:rPr>
              <w:b/>
              <w:bCs/>
            </w:rPr>
          </w:pPr>
        </w:p>
        <w:p w14:paraId="1C149CF4" w14:textId="77777777" w:rsidR="00F272A9" w:rsidRDefault="00F272A9" w:rsidP="00F272A9">
          <w:pPr>
            <w:rPr>
              <w:b/>
              <w:bCs/>
            </w:rPr>
          </w:pPr>
        </w:p>
        <w:p w14:paraId="5DD60CF6" w14:textId="77777777" w:rsidR="00F272A9" w:rsidRDefault="00F272A9" w:rsidP="00F272A9">
          <w:pPr>
            <w:rPr>
              <w:b/>
              <w:bCs/>
            </w:rPr>
          </w:pPr>
          <w:r>
            <w:rPr>
              <w:b/>
              <w:bCs/>
              <w:noProof/>
            </w:rPr>
            <w:drawing>
              <wp:anchor distT="0" distB="0" distL="114300" distR="114300" simplePos="0" relativeHeight="251659264" behindDoc="1" locked="0" layoutInCell="1" allowOverlap="1" wp14:anchorId="7F890B69" wp14:editId="4787B08F">
                <wp:simplePos x="0" y="0"/>
                <wp:positionH relativeFrom="column">
                  <wp:posOffset>-26691</wp:posOffset>
                </wp:positionH>
                <wp:positionV relativeFrom="paragraph">
                  <wp:posOffset>117168</wp:posOffset>
                </wp:positionV>
                <wp:extent cx="4961357" cy="2779966"/>
                <wp:effectExtent l="0" t="0" r="4445" b="1905"/>
                <wp:wrapNone/>
                <wp:docPr id="119003661"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03661" name="Bilde 11900366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05999" cy="2804980"/>
                        </a:xfrm>
                        <a:prstGeom prst="rect">
                          <a:avLst/>
                        </a:prstGeom>
                      </pic:spPr>
                    </pic:pic>
                  </a:graphicData>
                </a:graphic>
                <wp14:sizeRelH relativeFrom="page">
                  <wp14:pctWidth>0</wp14:pctWidth>
                </wp14:sizeRelH>
                <wp14:sizeRelV relativeFrom="page">
                  <wp14:pctHeight>0</wp14:pctHeight>
                </wp14:sizeRelV>
              </wp:anchor>
            </w:drawing>
          </w:r>
        </w:p>
        <w:p w14:paraId="77BC2EC7" w14:textId="77777777" w:rsidR="00F272A9" w:rsidRDefault="00F272A9" w:rsidP="00F272A9">
          <w:pPr>
            <w:rPr>
              <w:b/>
              <w:bCs/>
            </w:rPr>
          </w:pPr>
        </w:p>
        <w:p w14:paraId="095B7A56" w14:textId="77777777" w:rsidR="00F272A9" w:rsidRDefault="00F272A9" w:rsidP="00F272A9">
          <w:pPr>
            <w:rPr>
              <w:b/>
              <w:bCs/>
            </w:rPr>
          </w:pPr>
        </w:p>
        <w:p w14:paraId="1570FA67" w14:textId="77777777" w:rsidR="00F272A9" w:rsidRDefault="00F272A9" w:rsidP="00F272A9">
          <w:pPr>
            <w:rPr>
              <w:b/>
              <w:bCs/>
            </w:rPr>
          </w:pPr>
        </w:p>
        <w:p w14:paraId="2A430DFF" w14:textId="77777777" w:rsidR="00F272A9" w:rsidRDefault="00F272A9" w:rsidP="00F272A9">
          <w:pPr>
            <w:rPr>
              <w:b/>
              <w:bCs/>
            </w:rPr>
          </w:pPr>
        </w:p>
        <w:p w14:paraId="697CBB89" w14:textId="77777777" w:rsidR="00F272A9" w:rsidRDefault="00F272A9" w:rsidP="00F272A9">
          <w:pPr>
            <w:rPr>
              <w:b/>
              <w:bCs/>
            </w:rPr>
          </w:pPr>
        </w:p>
        <w:p w14:paraId="7133770B" w14:textId="77777777" w:rsidR="00F272A9" w:rsidRDefault="00F272A9" w:rsidP="00F272A9">
          <w:pPr>
            <w:rPr>
              <w:b/>
              <w:bCs/>
            </w:rPr>
          </w:pPr>
        </w:p>
        <w:p w14:paraId="5E6ADFFF" w14:textId="77777777" w:rsidR="00F272A9" w:rsidRDefault="00F272A9" w:rsidP="00F272A9">
          <w:pPr>
            <w:rPr>
              <w:b/>
              <w:bCs/>
            </w:rPr>
          </w:pPr>
        </w:p>
        <w:p w14:paraId="45203558" w14:textId="77777777" w:rsidR="00F272A9" w:rsidRDefault="00F272A9" w:rsidP="00F272A9">
          <w:pPr>
            <w:rPr>
              <w:b/>
              <w:bCs/>
            </w:rPr>
          </w:pPr>
        </w:p>
        <w:p w14:paraId="7FAB4689" w14:textId="77777777" w:rsidR="00F272A9" w:rsidRDefault="00F272A9" w:rsidP="00F272A9">
          <w:pPr>
            <w:rPr>
              <w:b/>
              <w:bCs/>
            </w:rPr>
          </w:pPr>
        </w:p>
        <w:p w14:paraId="68BDE03E" w14:textId="77777777" w:rsidR="00F272A9" w:rsidRDefault="00F272A9" w:rsidP="00F272A9">
          <w:pPr>
            <w:rPr>
              <w:b/>
              <w:bCs/>
            </w:rPr>
          </w:pPr>
        </w:p>
        <w:p w14:paraId="575088B5" w14:textId="77777777" w:rsidR="00F272A9" w:rsidRDefault="00F272A9" w:rsidP="00F272A9">
          <w:pPr>
            <w:rPr>
              <w:b/>
              <w:bCs/>
            </w:rPr>
          </w:pPr>
        </w:p>
        <w:p w14:paraId="47996DF5" w14:textId="77777777" w:rsidR="00F272A9" w:rsidRDefault="00F272A9" w:rsidP="00F272A9">
          <w:pPr>
            <w:rPr>
              <w:b/>
              <w:bCs/>
            </w:rPr>
          </w:pPr>
        </w:p>
        <w:p w14:paraId="641C208D" w14:textId="77777777" w:rsidR="00F272A9" w:rsidRDefault="00F272A9" w:rsidP="00F272A9">
          <w:pPr>
            <w:rPr>
              <w:b/>
              <w:bCs/>
            </w:rPr>
          </w:pPr>
        </w:p>
        <w:p w14:paraId="2619A52E" w14:textId="77777777" w:rsidR="00F272A9" w:rsidRDefault="00F272A9" w:rsidP="00F272A9">
          <w:pPr>
            <w:rPr>
              <w:b/>
              <w:bCs/>
            </w:rPr>
          </w:pPr>
        </w:p>
        <w:p w14:paraId="40E29507" w14:textId="77777777" w:rsidR="00F272A9" w:rsidRDefault="00F272A9" w:rsidP="00F272A9">
          <w:pPr>
            <w:rPr>
              <w:b/>
              <w:bCs/>
            </w:rPr>
          </w:pPr>
        </w:p>
        <w:p w14:paraId="4F7BF3AD" w14:textId="77777777" w:rsidR="00F272A9" w:rsidRDefault="00F272A9" w:rsidP="00F272A9">
          <w:pPr>
            <w:rPr>
              <w:b/>
              <w:bCs/>
            </w:rPr>
          </w:pPr>
        </w:p>
        <w:p w14:paraId="61400E49" w14:textId="77777777" w:rsidR="00F272A9" w:rsidRDefault="00F272A9" w:rsidP="00F272A9">
          <w:pPr>
            <w:rPr>
              <w:b/>
              <w:bCs/>
            </w:rPr>
          </w:pPr>
        </w:p>
        <w:p w14:paraId="7170E992" w14:textId="77777777" w:rsidR="00F272A9" w:rsidRPr="002D7EB8" w:rsidRDefault="00F272A9" w:rsidP="00F272A9">
          <w:pPr>
            <w:rPr>
              <w:b/>
              <w:bCs/>
            </w:rPr>
          </w:pPr>
          <w:r w:rsidRPr="002D7EB8">
            <w:rPr>
              <w:b/>
              <w:bCs/>
            </w:rPr>
            <w:t>Revisjon av delegasjonsreglement for Senja kirkelig fellesråd</w:t>
          </w:r>
        </w:p>
        <w:p w14:paraId="13BD8B31" w14:textId="77777777" w:rsidR="00F272A9" w:rsidRPr="00440F0F" w:rsidRDefault="00F272A9" w:rsidP="00F272A9">
          <w:r w:rsidRPr="00440F0F">
            <w:t>Et oppdatert delegasjonsreglement for Senja kirkelig fellesråd sikrer en rask og effektiv drift av organisasjonen innenfor gjeldende lover og regler. En har i arbeidet med reglementet tatt utgangspunkt i at antallet møter i fellesrådet skal ligge på 4-5 møter i året. En har derfor i arbeidet med reglementet vært opptatt av å forenkle og forbedre organisasjonen effektivitet ved å flytte rutinesaker fra politisk nivå til administrasjonen, og dermed avlaste fellesrådet og KAU med arbeidsoppgaver som naturlig bør ligge til administrasjonen i en organisasjon med møtefrekvens på 4-5 møter i året.</w:t>
          </w:r>
        </w:p>
        <w:p w14:paraId="699181BC" w14:textId="77777777" w:rsidR="00F272A9" w:rsidRPr="002D7EB8" w:rsidRDefault="00F272A9" w:rsidP="00F272A9">
          <w:pPr>
            <w:rPr>
              <w:b/>
              <w:bCs/>
            </w:rPr>
          </w:pPr>
        </w:p>
        <w:p w14:paraId="0E2AE636" w14:textId="77777777" w:rsidR="00F272A9" w:rsidRPr="002D7EB8" w:rsidRDefault="00F272A9" w:rsidP="00F272A9">
          <w:pPr>
            <w:rPr>
              <w:b/>
              <w:bCs/>
            </w:rPr>
          </w:pPr>
          <w:r w:rsidRPr="002D7EB8">
            <w:rPr>
              <w:b/>
              <w:bCs/>
            </w:rPr>
            <w:t>Om delegasjonsreglementet</w:t>
          </w:r>
        </w:p>
        <w:p w14:paraId="1ECE6216" w14:textId="77777777" w:rsidR="00F272A9" w:rsidRDefault="00F272A9" w:rsidP="00F272A9">
          <w:r w:rsidRPr="00440F0F">
            <w:t>Et delegasjonsreglement er et styrende dokument som fastslår hvilken myndighet og hvilke oppgaver som er delegert fra fellesrådet til kirkevergen. Reglementet danner grunnlaget for en klar og forutsigbar arbeidsfordeling mellom det folkevalgte fellesrådet og den administrative organisasjonen.</w:t>
          </w:r>
        </w:p>
        <w:p w14:paraId="6E95AFDE" w14:textId="77777777" w:rsidR="00F272A9" w:rsidRPr="00440F0F" w:rsidRDefault="00F272A9" w:rsidP="00F272A9"/>
        <w:p w14:paraId="7F88DB98" w14:textId="77777777" w:rsidR="00F272A9" w:rsidRPr="00440F0F" w:rsidRDefault="00F272A9" w:rsidP="00F272A9">
          <w:r w:rsidRPr="00440F0F">
            <w:t xml:space="preserve">For Senja kirkelig fellesråd </w:t>
          </w:r>
          <w:r>
            <w:t>vil</w:t>
          </w:r>
          <w:r w:rsidRPr="00440F0F">
            <w:t xml:space="preserve"> et velfungerende delegasjonsreglement et sentralt styringsverktøy. Fellesrådet forvalter ansvar på vegne av en stor og geografisk spredt organisasjon, og tydelige fullmakter og ansvarslinjer er avgjørende for at organisasjonen kan arbeide effektivt og rettssikkert.</w:t>
          </w:r>
        </w:p>
        <w:p w14:paraId="405D517A" w14:textId="77777777" w:rsidR="00F272A9" w:rsidRPr="00440F0F" w:rsidRDefault="00F272A9" w:rsidP="00F272A9"/>
        <w:p w14:paraId="570B8784" w14:textId="77777777" w:rsidR="00F272A9" w:rsidRPr="002D7EB8" w:rsidRDefault="00F272A9" w:rsidP="00F272A9">
          <w:pPr>
            <w:rPr>
              <w:b/>
              <w:bCs/>
            </w:rPr>
          </w:pPr>
          <w:r w:rsidRPr="002D7EB8">
            <w:rPr>
              <w:b/>
              <w:bCs/>
            </w:rPr>
            <w:t>Gjeldende situasjon</w:t>
          </w:r>
        </w:p>
        <w:p w14:paraId="705AB6C1" w14:textId="77777777" w:rsidR="00F272A9" w:rsidRPr="00440F0F" w:rsidRDefault="00F272A9" w:rsidP="00F272A9">
          <w:r w:rsidRPr="00440F0F">
            <w:t>Gjeldende delegasjonsreglement er ikke tilstrekkelig oppdatert i tråd med endringer i organisasjonsstrukturen, ny lovgivning og bærer til en viss grad preg av å være endret "stykkevis og delt". Dette kan skape uklarhet om hvem som kan fatte beslutninger på ulike nivåer, og kan medføre unødvendig saksbehandling</w:t>
          </w:r>
          <w:r>
            <w:t>. E</w:t>
          </w:r>
          <w:r w:rsidRPr="00440F0F">
            <w:t>nten ved at saker løftes til fellesrådet uten at det er nødvendig, eller ved at beslutninger fattes uten tilstrekkelig fullmakt.</w:t>
          </w:r>
        </w:p>
        <w:p w14:paraId="63220837" w14:textId="77777777" w:rsidR="00F272A9" w:rsidRPr="00440F0F" w:rsidRDefault="00F272A9" w:rsidP="00F272A9"/>
        <w:p w14:paraId="2BA21ACC" w14:textId="77777777" w:rsidR="00F272A9" w:rsidRPr="002D7EB8" w:rsidRDefault="00F272A9" w:rsidP="00F272A9">
          <w:pPr>
            <w:rPr>
              <w:b/>
              <w:bCs/>
            </w:rPr>
          </w:pPr>
          <w:r w:rsidRPr="002D7EB8">
            <w:rPr>
              <w:b/>
              <w:bCs/>
            </w:rPr>
            <w:t>Betydningen av et godt gjennomarbeidet delegasjonsreglement</w:t>
          </w:r>
        </w:p>
        <w:p w14:paraId="04EABE68" w14:textId="77777777" w:rsidR="00F272A9" w:rsidRDefault="00F272A9" w:rsidP="00F272A9">
          <w:r w:rsidRPr="00440F0F">
            <w:t>Et gjennomarbeidet og oppdatert delegasjonsreglement er av stor verdi for Senja kirkelig fellesråd av flere grunner:</w:t>
          </w:r>
        </w:p>
        <w:p w14:paraId="3C975B65" w14:textId="77777777" w:rsidR="00F272A9" w:rsidRPr="00440F0F" w:rsidRDefault="00F272A9" w:rsidP="00F272A9"/>
        <w:p w14:paraId="159A13B3" w14:textId="77777777" w:rsidR="00F272A9" w:rsidRPr="00440F0F" w:rsidRDefault="00F272A9" w:rsidP="00F272A9">
          <w:pPr>
            <w:rPr>
              <w:i/>
              <w:iCs/>
            </w:rPr>
          </w:pPr>
          <w:r w:rsidRPr="00440F0F">
            <w:rPr>
              <w:i/>
              <w:iCs/>
            </w:rPr>
            <w:t xml:space="preserve">Rettssikkerhet og legitimitet: </w:t>
          </w:r>
        </w:p>
        <w:p w14:paraId="52F283FB" w14:textId="77777777" w:rsidR="00F272A9" w:rsidRPr="00440F0F" w:rsidRDefault="00F272A9" w:rsidP="00F272A9">
          <w:pPr>
            <w:ind w:left="708"/>
          </w:pPr>
          <w:r w:rsidRPr="00440F0F">
            <w:t>Et klart reglement sikrer at beslutninger fattes av rett organ med nødvendig fullmakt. Dette er avgjørende for at vedtak skal ha rettslig gyldighet og for at organisasjonen skal opptre i tråd med kirkeloven, arbeidsmiljøloven og øvrig lovverk.</w:t>
          </w:r>
        </w:p>
        <w:p w14:paraId="3CBE18BD" w14:textId="77777777" w:rsidR="00F272A9" w:rsidRDefault="00F272A9" w:rsidP="00F272A9">
          <w:r w:rsidRPr="00440F0F">
            <w:rPr>
              <w:i/>
              <w:iCs/>
            </w:rPr>
            <w:lastRenderedPageBreak/>
            <w:t>Effektiv ressursbruk:</w:t>
          </w:r>
          <w:r w:rsidRPr="00440F0F">
            <w:t xml:space="preserve"> </w:t>
          </w:r>
        </w:p>
        <w:p w14:paraId="63C7DB5B" w14:textId="77777777" w:rsidR="00F272A9" w:rsidRPr="00440F0F" w:rsidRDefault="00F272A9" w:rsidP="00F272A9">
          <w:pPr>
            <w:ind w:left="708"/>
          </w:pPr>
          <w:r w:rsidRPr="00440F0F">
            <w:t>Når myndighet er tydelig plassert på rett nivå, unngår man unødig dobbeltbehandling av saker. Fellesrådet kan konsentrere seg om de strategiske og prinsipielle spørsmålene, mens den daglige driften håndteres av administrasjonen innenfor vedtatte rammer.</w:t>
          </w:r>
        </w:p>
        <w:p w14:paraId="053723F4" w14:textId="77777777" w:rsidR="00F272A9" w:rsidRPr="00440F0F" w:rsidRDefault="00F272A9" w:rsidP="00F272A9">
          <w:pPr>
            <w:rPr>
              <w:i/>
              <w:iCs/>
            </w:rPr>
          </w:pPr>
          <w:r w:rsidRPr="00440F0F">
            <w:rPr>
              <w:i/>
              <w:iCs/>
            </w:rPr>
            <w:t xml:space="preserve">Transparens og etterprøvbarhet: </w:t>
          </w:r>
        </w:p>
        <w:p w14:paraId="2F6AFEB7" w14:textId="77777777" w:rsidR="00F272A9" w:rsidRPr="00440F0F" w:rsidRDefault="00F272A9" w:rsidP="00F272A9">
          <w:pPr>
            <w:ind w:left="708"/>
          </w:pPr>
          <w:r w:rsidRPr="00440F0F">
            <w:t>Reglementet gjør det enkelt for alle involverte – så</w:t>
          </w:r>
          <w:r>
            <w:t xml:space="preserve"> </w:t>
          </w:r>
          <w:r w:rsidRPr="00440F0F">
            <w:t>vel ansatte, menighetsmedlemmer som tilsynsmyndigheter – å forstå hvem som har ansvar for hva.</w:t>
          </w:r>
        </w:p>
        <w:p w14:paraId="36BA795D" w14:textId="77777777" w:rsidR="00F272A9" w:rsidRPr="00440F0F" w:rsidRDefault="00F272A9" w:rsidP="00F272A9">
          <w:pPr>
            <w:rPr>
              <w:i/>
              <w:iCs/>
            </w:rPr>
          </w:pPr>
          <w:r w:rsidRPr="00440F0F">
            <w:rPr>
              <w:i/>
              <w:iCs/>
            </w:rPr>
            <w:t xml:space="preserve">God organisasjonskultur: </w:t>
          </w:r>
        </w:p>
        <w:p w14:paraId="2ACEB82F" w14:textId="77777777" w:rsidR="00F272A9" w:rsidRPr="00440F0F" w:rsidRDefault="00F272A9" w:rsidP="00F272A9">
          <w:pPr>
            <w:ind w:left="708"/>
          </w:pPr>
          <w:r w:rsidRPr="00440F0F">
            <w:t>Klare fullmakter skaper trygghet i organisasjonen. Ansatte vet hvilke beslutninger de kan ta på eget ansvar og når de må konsultere overordnet nivå.</w:t>
          </w:r>
        </w:p>
        <w:p w14:paraId="577C9CEB" w14:textId="77777777" w:rsidR="00F272A9" w:rsidRPr="00440F0F" w:rsidRDefault="00F272A9" w:rsidP="00F272A9"/>
        <w:p w14:paraId="629CC5E6" w14:textId="77777777" w:rsidR="00F272A9" w:rsidRPr="002D7EB8" w:rsidRDefault="00F272A9" w:rsidP="00F272A9">
          <w:pPr>
            <w:rPr>
              <w:b/>
              <w:bCs/>
            </w:rPr>
          </w:pPr>
          <w:r w:rsidRPr="002D7EB8">
            <w:rPr>
              <w:b/>
              <w:bCs/>
            </w:rPr>
            <w:t>Økt tydeliggjøring av roller og ansvar i det daglige arbeidet</w:t>
          </w:r>
        </w:p>
        <w:p w14:paraId="3361034A" w14:textId="77777777" w:rsidR="00F272A9" w:rsidRDefault="00F272A9" w:rsidP="00F272A9">
          <w:r w:rsidRPr="00440F0F">
            <w:t xml:space="preserve">Et oppdatert reglement vil konkret lette arbeidshverdagen for </w:t>
          </w:r>
          <w:r>
            <w:t xml:space="preserve">både administrativ og politisk </w:t>
          </w:r>
          <w:r w:rsidRPr="00440F0F">
            <w:t>i Senja kirkelig fellesråd på følgende måter:</w:t>
          </w:r>
        </w:p>
        <w:p w14:paraId="2BC7F597" w14:textId="77777777" w:rsidR="00F272A9" w:rsidRPr="00440F0F" w:rsidRDefault="00F272A9" w:rsidP="00F272A9"/>
        <w:p w14:paraId="3125752D" w14:textId="77777777" w:rsidR="00F272A9" w:rsidRPr="002D7EB8" w:rsidRDefault="00F272A9" w:rsidP="00F272A9">
          <w:pPr>
            <w:rPr>
              <w:i/>
              <w:iCs/>
            </w:rPr>
          </w:pPr>
          <w:r w:rsidRPr="002D7EB8">
            <w:rPr>
              <w:i/>
              <w:iCs/>
            </w:rPr>
            <w:t xml:space="preserve">Kirkevergens fullmakter tydeliggjøres: </w:t>
          </w:r>
        </w:p>
        <w:p w14:paraId="050D1897" w14:textId="77777777" w:rsidR="00F272A9" w:rsidRPr="00440F0F" w:rsidRDefault="00F272A9" w:rsidP="00F272A9">
          <w:pPr>
            <w:ind w:left="708"/>
          </w:pPr>
          <w:r w:rsidRPr="00440F0F">
            <w:t>Det angis klart hvilke beslutninger kirkevergen kan fatte på vegne av fellesrådet uten foregående behandling i rådet – for eksempel innen økonomiforvaltning, personalforvaltning og inngåelse av kontrakter innenfor fastsatte rammer.</w:t>
          </w:r>
        </w:p>
        <w:p w14:paraId="62751924" w14:textId="77777777" w:rsidR="00F272A9" w:rsidRPr="002D7EB8" w:rsidRDefault="00F272A9" w:rsidP="00F272A9">
          <w:pPr>
            <w:rPr>
              <w:i/>
              <w:iCs/>
            </w:rPr>
          </w:pPr>
          <w:r w:rsidRPr="002D7EB8">
            <w:rPr>
              <w:i/>
              <w:iCs/>
            </w:rPr>
            <w:t xml:space="preserve">Videredelegering til fagledere: </w:t>
          </w:r>
        </w:p>
        <w:p w14:paraId="41527470" w14:textId="77777777" w:rsidR="00F272A9" w:rsidRPr="00440F0F" w:rsidRDefault="00F272A9" w:rsidP="00F272A9">
          <w:pPr>
            <w:ind w:left="708"/>
          </w:pPr>
          <w:r w:rsidRPr="00440F0F">
            <w:t xml:space="preserve">Reglementet avklarer hva kirkevergen kan videre delegere og hvilke fullmakter som følger med stillingene. Dette gir </w:t>
          </w:r>
          <w:r>
            <w:t>økt</w:t>
          </w:r>
          <w:r w:rsidRPr="00440F0F">
            <w:t xml:space="preserve"> handlingsrom og ansvar.</w:t>
          </w:r>
        </w:p>
        <w:p w14:paraId="1349B7EB" w14:textId="77777777" w:rsidR="00F272A9" w:rsidRPr="002D7EB8" w:rsidRDefault="00F272A9" w:rsidP="00F272A9">
          <w:pPr>
            <w:rPr>
              <w:i/>
              <w:iCs/>
            </w:rPr>
          </w:pPr>
          <w:r w:rsidRPr="002D7EB8">
            <w:rPr>
              <w:i/>
              <w:iCs/>
            </w:rPr>
            <w:t xml:space="preserve">Redusert usikkerhet i enkeltsaker: </w:t>
          </w:r>
        </w:p>
        <w:p w14:paraId="0E2173F0" w14:textId="77777777" w:rsidR="00F272A9" w:rsidRPr="00440F0F" w:rsidRDefault="00F272A9" w:rsidP="00F272A9">
          <w:pPr>
            <w:ind w:left="708"/>
          </w:pPr>
          <w:r w:rsidRPr="00440F0F">
            <w:t>Når det oppstår spørsmål om hvem som skal avgjøre en sak, gir reglementet et klart svar. Dette reduserer tidsbruk på intern avklaring og forebygger konflikter om beslutningsmyndighet.</w:t>
          </w:r>
        </w:p>
        <w:p w14:paraId="34696F31" w14:textId="77777777" w:rsidR="00F272A9" w:rsidRPr="002D7EB8" w:rsidRDefault="00F272A9" w:rsidP="00F272A9">
          <w:pPr>
            <w:rPr>
              <w:i/>
              <w:iCs/>
            </w:rPr>
          </w:pPr>
          <w:r w:rsidRPr="002D7EB8">
            <w:rPr>
              <w:i/>
              <w:iCs/>
            </w:rPr>
            <w:t xml:space="preserve">Bedre forberedelse til fellesrådets møter: </w:t>
          </w:r>
        </w:p>
        <w:p w14:paraId="4BDB7CB2" w14:textId="77777777" w:rsidR="00F272A9" w:rsidRPr="00440F0F" w:rsidRDefault="00F272A9" w:rsidP="00F272A9">
          <w:pPr>
            <w:ind w:left="708"/>
          </w:pPr>
          <w:r w:rsidRPr="00440F0F">
            <w:t>Med et oppdatert delegasjonsreglement vil sakslister til fellesrådets møter bli mer presise. Bare saker som faktisk hører hjemme på rådsnivå fremmes for vedtak, mens øvrige saker avgjøres administrativt.</w:t>
          </w:r>
        </w:p>
        <w:p w14:paraId="3E4BA6F5" w14:textId="77777777" w:rsidR="00F272A9" w:rsidRDefault="00F272A9" w:rsidP="00F272A9">
          <w:r w:rsidRPr="00440F0F">
            <w:t xml:space="preserve">Enklere opplæring av nye medarbeidere: </w:t>
          </w:r>
        </w:p>
        <w:p w14:paraId="7750ED3A" w14:textId="77777777" w:rsidR="00F272A9" w:rsidRPr="00440F0F" w:rsidRDefault="00F272A9" w:rsidP="00F272A9">
          <w:pPr>
            <w:ind w:left="708"/>
          </w:pPr>
          <w:r w:rsidRPr="00440F0F">
            <w:t>Et oversiktlig og oppdatert delegasjonsreglement er et nyttig opplæringsverktøy for nytilsatte som raskt må sette seg inn i organisasjonens styringsstruktur.</w:t>
          </w:r>
        </w:p>
        <w:p w14:paraId="76A9BD4F" w14:textId="77777777" w:rsidR="00F272A9" w:rsidRPr="002D7EB8" w:rsidRDefault="00F272A9" w:rsidP="00F272A9">
          <w:pPr>
            <w:rPr>
              <w:b/>
              <w:bCs/>
            </w:rPr>
          </w:pPr>
        </w:p>
        <w:p w14:paraId="68D0679F" w14:textId="77777777" w:rsidR="00F272A9" w:rsidRPr="002D7EB8" w:rsidRDefault="00F272A9" w:rsidP="00F272A9">
          <w:pPr>
            <w:rPr>
              <w:b/>
              <w:bCs/>
            </w:rPr>
          </w:pPr>
          <w:r w:rsidRPr="002D7EB8">
            <w:rPr>
              <w:b/>
              <w:bCs/>
            </w:rPr>
            <w:t>Forholdet til lover og overordnede regler</w:t>
          </w:r>
        </w:p>
        <w:p w14:paraId="1E243C92" w14:textId="77777777" w:rsidR="00F272A9" w:rsidRPr="00440F0F" w:rsidRDefault="00F272A9" w:rsidP="00F272A9">
          <w:r w:rsidRPr="00440F0F">
            <w:t>Delegasjonsreglementet må være i overensstemmelse med kirkeloven av 2021, gravferdsloven, arbeidsmiljøloven og økonomibestemmelsene fastsatt av Den norske kirke. Det må også reflektere de til enhver tid gjeldende fullmakter som Senja kirkelig fellesråd er tildelt fra bisp</w:t>
          </w:r>
          <w:r>
            <w:t>e</w:t>
          </w:r>
          <w:r w:rsidRPr="00440F0F">
            <w:t>dømmerådet og sentralkirkelig hold.</w:t>
          </w:r>
        </w:p>
        <w:p w14:paraId="6F345F8A" w14:textId="77777777" w:rsidR="00F272A9" w:rsidRPr="00440F0F" w:rsidRDefault="00F272A9" w:rsidP="00F272A9"/>
        <w:p w14:paraId="47421B4E" w14:textId="77777777" w:rsidR="00F272A9" w:rsidRPr="002D7EB8" w:rsidRDefault="00F272A9" w:rsidP="00F272A9">
          <w:pPr>
            <w:rPr>
              <w:b/>
              <w:bCs/>
            </w:rPr>
          </w:pPr>
          <w:r w:rsidRPr="002D7EB8">
            <w:rPr>
              <w:b/>
              <w:bCs/>
            </w:rPr>
            <w:t>Konklusjon</w:t>
          </w:r>
        </w:p>
        <w:p w14:paraId="4E1E6803" w14:textId="77777777" w:rsidR="00F272A9" w:rsidRDefault="00F272A9" w:rsidP="00F272A9">
          <w:pPr>
            <w:contextualSpacing/>
          </w:pPr>
          <w:r w:rsidRPr="00440F0F">
            <w:t xml:space="preserve">Et godt gjennomarbeidet og oppdatert delegasjonsreglement er en forutsetning for at Senja kirkelig fellesråd skal fungere som en veldrevet organisasjon. Det bidrar til tydelig ansvarsfordeling, effektiv saksbehandling og tryggere arbeidshverdag for alle </w:t>
          </w:r>
          <w:r w:rsidRPr="00440F0F">
            <w:lastRenderedPageBreak/>
            <w:t xml:space="preserve">involverte. </w:t>
          </w:r>
          <w:r>
            <w:t>Utvalget</w:t>
          </w:r>
          <w:r w:rsidRPr="00440F0F">
            <w:t xml:space="preserve"> anbefaler at fellesrådet vedtar et revidert reglement, og at kirkevergen gis ansvar for implementering og opplæring</w:t>
          </w:r>
          <w:r>
            <w:t>.</w:t>
          </w:r>
        </w:p>
      </w:sdtContent>
    </w:sdt>
    <w:p w14:paraId="6A20DF0A" w14:textId="77777777" w:rsidR="00F272A9" w:rsidRDefault="00F272A9" w:rsidP="00F272A9"/>
    <w:sdt>
      <w:sdtPr>
        <w:rPr>
          <w:b/>
        </w:rPr>
        <w:tag w:val="MU_Tittel"/>
        <w:id w:val="-866455663"/>
        <w:placeholder>
          <w:docPart w:val="C28593C161814D7CBF02EDE30BCC10C8"/>
        </w:placeholder>
        <w:text/>
      </w:sdtPr>
      <w:sdtEndPr/>
      <w:sdtContent>
        <w:p w14:paraId="78376BC6" w14:textId="77777777" w:rsidR="00F272A9" w:rsidRDefault="00F272A9" w:rsidP="00F272A9">
          <w:pPr>
            <w:rPr>
              <w:b/>
            </w:rPr>
          </w:pPr>
          <w:r w:rsidRPr="00EF6EF9">
            <w:rPr>
              <w:b/>
            </w:rPr>
            <w:t>Forslag til vedtak</w:t>
          </w:r>
        </w:p>
      </w:sdtContent>
    </w:sdt>
    <w:p w14:paraId="628F075A" w14:textId="77777777" w:rsidR="00F272A9" w:rsidRDefault="00F272A9" w:rsidP="00F272A9"/>
    <w:p w14:paraId="6956332D" w14:textId="78D64FA5" w:rsidR="00F272A9" w:rsidRDefault="00F272A9" w:rsidP="00F272A9">
      <w:r>
        <w:t>Menighetsrådet i Berg har behandlet utkast til delegasjonsreglement for Senja kirkelig fellesrådet og slutter seg til dette</w:t>
      </w:r>
    </w:p>
    <w:p w14:paraId="69717644" w14:textId="77777777" w:rsidR="00F272A9" w:rsidRDefault="00F272A9" w:rsidP="00F272A9"/>
    <w:sdt>
      <w:sdtPr>
        <w:rPr>
          <w:b w:val="0"/>
        </w:rPr>
        <w:alias w:val="Vedtak for sak 17/26"/>
        <w:tag w:val="HandlingID212409;CaseID201406"/>
        <w:id w:val="-221366071"/>
        <w:placeholder>
          <w:docPart w:val="DefaultPlaceholder_-1854013440"/>
        </w:placeholder>
      </w:sdtPr>
      <w:sdtEndPr/>
      <w:sdtContent>
        <w:p w14:paraId="18E34E3F" w14:textId="3E8FC876" w:rsidR="00F272A9" w:rsidRDefault="00F272A9" w:rsidP="00F272A9">
          <w:pPr>
            <w:pStyle w:val="MUCaseTitle3"/>
          </w:pPr>
          <w:r>
            <w:t>Møtebehandling</w:t>
          </w:r>
        </w:p>
        <w:p w14:paraId="1A78947E" w14:textId="77777777" w:rsidR="00DB2A24" w:rsidRPr="00EA6C37" w:rsidRDefault="00DB2A24" w:rsidP="00DB2A24">
          <w:r>
            <w:t>Menighetsrådet diskuterte enkeltpunkter i forslaget og fortolkning av disse, men kom til at delegasjonsreglementer til enhver tid må være i overenstemmelse med kirkeloven, arbeidsmiljøloven, vedtatte økonomibestemmelser mv og at vi derav vil gi vår tilslutning til det forelagte utkastet.</w:t>
          </w:r>
        </w:p>
        <w:p w14:paraId="74759066" w14:textId="77777777" w:rsidR="00F272A9" w:rsidRDefault="00F272A9" w:rsidP="00F272A9"/>
        <w:sdt>
          <w:sdtPr>
            <w:rPr>
              <w:b w:val="0"/>
            </w:rPr>
            <w:tag w:val="MU_Innstilling"/>
            <w:id w:val="-340313718"/>
            <w:lock w:val="sdtLocked"/>
            <w:placeholder>
              <w:docPart w:val="DefaultPlaceholder_-1854013440"/>
            </w:placeholder>
            <w15:appearance w15:val="hidden"/>
          </w:sdtPr>
          <w:sdtEndPr/>
          <w:sdtContent>
            <w:p w14:paraId="16ED647D" w14:textId="77777777" w:rsidR="00F272A9" w:rsidRDefault="00F272A9" w:rsidP="00F272A9">
              <w:pPr>
                <w:pStyle w:val="MUCaseTitle3"/>
              </w:pPr>
              <w:r>
                <w:t xml:space="preserve">Vedtak </w:t>
              </w:r>
            </w:p>
            <w:sdt>
              <w:sdtPr>
                <w:tag w:val="MU_Vedtakstekst"/>
                <w:id w:val="-48070191"/>
                <w:lock w:val="sdtLocked"/>
                <w:placeholder>
                  <w:docPart w:val="7516DCFDA48F4D17B8A8CB33AE27B329"/>
                </w:placeholder>
                <w15:appearance w15:val="hidden"/>
              </w:sdtPr>
              <w:sdtEndPr/>
              <w:sdtContent>
                <w:p w14:paraId="3D07E96E" w14:textId="19577F0F" w:rsidR="00F272A9" w:rsidRDefault="00F272A9" w:rsidP="00F272A9">
                  <w:r>
                    <w:t>Menighetsrådet i Berg har behandlet utkast til delegasjonsreglement for Senja kirkelig fellesrådet og slutter seg til dette.</w:t>
                  </w:r>
                </w:p>
                <w:p w14:paraId="5B7257C2" w14:textId="77777777" w:rsidR="00F272A9" w:rsidRDefault="005E0562" w:rsidP="00F272A9"/>
              </w:sdtContent>
            </w:sdt>
          </w:sdtContent>
        </w:sdt>
        <w:p w14:paraId="1A7D1F40" w14:textId="7DFD6153" w:rsidR="00F272A9" w:rsidRDefault="00F272A9" w:rsidP="00F272A9">
          <w:pPr>
            <w:spacing w:before="240"/>
          </w:pPr>
          <w:r>
            <w:fldChar w:fldCharType="begin"/>
          </w:r>
          <w:r>
            <w:instrText xml:space="preserve"> MACROBUTTON SaveDecision [Lagre vedtak] </w:instrText>
          </w:r>
          <w:r>
            <w:fldChar w:fldCharType="end"/>
          </w:r>
        </w:p>
      </w:sdtContent>
    </w:sdt>
    <w:p w14:paraId="14303D20" w14:textId="77777777" w:rsidR="00F272A9" w:rsidRDefault="00F272A9" w:rsidP="00F272A9">
      <w:pPr>
        <w:spacing w:before="240"/>
      </w:pPr>
    </w:p>
    <w:p w14:paraId="01E14E20" w14:textId="77777777" w:rsidR="00F272A9" w:rsidRDefault="00F272A9" w:rsidP="00F272A9">
      <w:pPr>
        <w:spacing w:before="240"/>
      </w:pPr>
    </w:p>
    <w:p w14:paraId="08977C98" w14:textId="77777777" w:rsidR="00F272A9" w:rsidRDefault="00F272A9" w:rsidP="00F272A9">
      <w:pPr>
        <w:spacing w:before="240"/>
      </w:pPr>
    </w:p>
    <w:p w14:paraId="54E39282" w14:textId="77777777" w:rsidR="00F272A9" w:rsidRDefault="00F272A9" w:rsidP="00F272A9">
      <w:pPr>
        <w:pStyle w:val="MUCaseTitle2"/>
      </w:pPr>
      <w:bookmarkStart w:id="13" w:name="CaseRef212411"/>
      <w:bookmarkEnd w:id="13"/>
      <w:r>
        <w:t>18/26 Høring om kirkeundervisning</w:t>
      </w:r>
    </w:p>
    <w:p w14:paraId="53F3D439" w14:textId="3BD0D0B5" w:rsidR="00F272A9" w:rsidRDefault="00F272A9" w:rsidP="00F272A9"/>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272A9" w14:paraId="599ED078" w14:textId="77777777" w:rsidTr="00F272A9">
        <w:tc>
          <w:tcPr>
            <w:tcW w:w="5102" w:type="dxa"/>
          </w:tcPr>
          <w:p w14:paraId="28744A79" w14:textId="3CB061E9" w:rsidR="00F272A9" w:rsidRDefault="00F272A9" w:rsidP="00F272A9">
            <w:r>
              <w:t>Behandlet av</w:t>
            </w:r>
          </w:p>
        </w:tc>
        <w:tc>
          <w:tcPr>
            <w:tcW w:w="1701" w:type="dxa"/>
          </w:tcPr>
          <w:p w14:paraId="1059C0BA" w14:textId="55A90B13" w:rsidR="00F272A9" w:rsidRDefault="00F272A9" w:rsidP="00F272A9">
            <w:r>
              <w:t>Møtedato</w:t>
            </w:r>
          </w:p>
        </w:tc>
        <w:tc>
          <w:tcPr>
            <w:tcW w:w="1134" w:type="dxa"/>
          </w:tcPr>
          <w:p w14:paraId="5E435EF5" w14:textId="511AB32A" w:rsidR="00F272A9" w:rsidRDefault="00F272A9" w:rsidP="00F272A9">
            <w:proofErr w:type="spellStart"/>
            <w:r>
              <w:t>Saknr</w:t>
            </w:r>
            <w:proofErr w:type="spellEnd"/>
          </w:p>
        </w:tc>
      </w:tr>
      <w:tr w:rsidR="00F272A9" w14:paraId="79B3ED41" w14:textId="77777777" w:rsidTr="00F272A9">
        <w:tc>
          <w:tcPr>
            <w:tcW w:w="5102" w:type="dxa"/>
          </w:tcPr>
          <w:p w14:paraId="7952D8D3" w14:textId="55AC9402" w:rsidR="00F272A9" w:rsidRDefault="00F272A9" w:rsidP="00F272A9">
            <w:r>
              <w:t>1 Berg menighetsråd</w:t>
            </w:r>
          </w:p>
        </w:tc>
        <w:tc>
          <w:tcPr>
            <w:tcW w:w="1701" w:type="dxa"/>
          </w:tcPr>
          <w:p w14:paraId="7A550146" w14:textId="58B6F534" w:rsidR="00F272A9" w:rsidRDefault="00F272A9" w:rsidP="00F272A9">
            <w:r>
              <w:t>10.09.2026</w:t>
            </w:r>
          </w:p>
        </w:tc>
        <w:tc>
          <w:tcPr>
            <w:tcW w:w="1134" w:type="dxa"/>
          </w:tcPr>
          <w:p w14:paraId="2A1EC68E" w14:textId="7DE9BBFB" w:rsidR="00F272A9" w:rsidRDefault="00F272A9" w:rsidP="00F272A9">
            <w:r>
              <w:t>18/26</w:t>
            </w:r>
          </w:p>
        </w:tc>
      </w:tr>
    </w:tbl>
    <w:p w14:paraId="5C340635" w14:textId="77777777" w:rsidR="00F272A9" w:rsidRDefault="00F272A9" w:rsidP="00F272A9"/>
    <w:p w14:paraId="6ED8954C" w14:textId="77777777" w:rsidR="00F272A9" w:rsidRDefault="00F272A9" w:rsidP="00F272A9"/>
    <w:p w14:paraId="29832000" w14:textId="77777777" w:rsidR="00F272A9" w:rsidRDefault="00F272A9" w:rsidP="00F272A9"/>
    <w:p w14:paraId="1AB3C089" w14:textId="77777777" w:rsidR="00F272A9" w:rsidRDefault="00F272A9" w:rsidP="00F272A9"/>
    <w:sdt>
      <w:sdtPr>
        <w:alias w:val="Sammendrag"/>
        <w:tag w:val="Sammendrag"/>
        <w:id w:val="-1154910702"/>
        <w:placeholder>
          <w:docPart w:val="EC59F71166654E72B2344847B72F0B20"/>
        </w:placeholder>
      </w:sdtPr>
      <w:sdtEndPr/>
      <w:sdtContent>
        <w:p w14:paraId="733D71AF" w14:textId="77777777" w:rsidR="00F272A9" w:rsidRPr="00BE598D" w:rsidRDefault="00F272A9" w:rsidP="00F272A9">
          <w:pPr>
            <w:keepNext/>
            <w:keepLines/>
            <w:outlineLvl w:val="1"/>
            <w:rPr>
              <w:rFonts w:eastAsia="Arial Unicode MS"/>
              <w:b/>
              <w:bCs/>
            </w:rPr>
          </w:pPr>
          <w:r>
            <w:rPr>
              <w:rFonts w:eastAsia="Arial Unicode MS"/>
              <w:b/>
              <w:bCs/>
            </w:rPr>
            <w:t>Saksorientering</w:t>
          </w:r>
        </w:p>
        <w:p w14:paraId="173F4A60" w14:textId="77777777" w:rsidR="00F272A9" w:rsidRDefault="00F272A9" w:rsidP="00F272A9">
          <w:r>
            <w:t xml:space="preserve">Kirkerådet har sendt ut forslag til rammeplaner for kirkelig undervisning og læring i Den norske kirke på høring. Alle menighetsrådene har mottatt dette. </w:t>
          </w:r>
        </w:p>
        <w:p w14:paraId="72150BD4" w14:textId="77777777" w:rsidR="00F272A9" w:rsidRDefault="00F272A9" w:rsidP="00F272A9">
          <w:pPr>
            <w:contextualSpacing/>
          </w:pPr>
          <w:r>
            <w:t>Dette er en høring som er tett opp til sokneprestens arbeid. Det er derfor naturlig at det er soknepresten som følger den opp. Høringsnotat og høringsspørsmål er lagt ved saken. Det er imidlertid flere dokumenter knyttet til denne høringen, og disse dokumentene kan ettersendes til dem av dere i menighetsrådet som ønsker dem.</w:t>
          </w:r>
        </w:p>
      </w:sdtContent>
    </w:sdt>
    <w:p w14:paraId="50F1CFE0" w14:textId="77777777" w:rsidR="00F272A9" w:rsidRDefault="00F272A9" w:rsidP="00F272A9"/>
    <w:sdt>
      <w:sdtPr>
        <w:rPr>
          <w:b/>
        </w:rPr>
        <w:tag w:val="MU_Tittel"/>
        <w:id w:val="-158157827"/>
        <w:placeholder>
          <w:docPart w:val="C10ED173C908430388539ED4F9F2D0BC"/>
        </w:placeholder>
        <w:text/>
      </w:sdtPr>
      <w:sdtEndPr/>
      <w:sdtContent>
        <w:p w14:paraId="26B851AA" w14:textId="77777777" w:rsidR="00F272A9" w:rsidRDefault="00F272A9" w:rsidP="00F272A9">
          <w:pPr>
            <w:rPr>
              <w:b/>
            </w:rPr>
          </w:pPr>
          <w:r w:rsidRPr="00EF6EF9">
            <w:rPr>
              <w:b/>
            </w:rPr>
            <w:t>Forslag til vedtak</w:t>
          </w:r>
        </w:p>
      </w:sdtContent>
    </w:sdt>
    <w:p w14:paraId="096FC6A5" w14:textId="77777777" w:rsidR="00F272A9" w:rsidRDefault="00F272A9" w:rsidP="00F272A9"/>
    <w:p w14:paraId="4D08D9DC" w14:textId="722476EE" w:rsidR="00F272A9" w:rsidRDefault="00F272A9" w:rsidP="00F272A9">
      <w:r>
        <w:t>Soknepresten svarer på høringen på vegne av menighetsrådet.</w:t>
      </w:r>
    </w:p>
    <w:p w14:paraId="74423948" w14:textId="77777777" w:rsidR="00F272A9" w:rsidRDefault="00F272A9" w:rsidP="00F272A9"/>
    <w:sdt>
      <w:sdtPr>
        <w:rPr>
          <w:b w:val="0"/>
        </w:rPr>
        <w:alias w:val="Vedtak for sak 18/26"/>
        <w:tag w:val="HandlingID212411;CaseID201407"/>
        <w:id w:val="-734236920"/>
        <w:placeholder>
          <w:docPart w:val="DefaultPlaceholder_-1854013440"/>
        </w:placeholder>
      </w:sdtPr>
      <w:sdtEndPr/>
      <w:sdtContent>
        <w:p w14:paraId="478FA1C9" w14:textId="116921B2" w:rsidR="00F272A9" w:rsidRDefault="00F272A9" w:rsidP="00F272A9">
          <w:pPr>
            <w:pStyle w:val="MUCaseTitle3"/>
          </w:pPr>
          <w:r>
            <w:t>Møtebehandling</w:t>
          </w:r>
        </w:p>
        <w:p w14:paraId="7316288B" w14:textId="77777777" w:rsidR="000F01EF" w:rsidRPr="00EA6C37" w:rsidRDefault="000F01EF" w:rsidP="000F01EF">
          <w:r>
            <w:lastRenderedPageBreak/>
            <w:t>Enighet om at det naturlig at soknepresten følger opp høringen i kraft av sin stilling. Han kan gjerne kontakt med både rådsmedlemmer og andre ansatte om han har behov for avklaringer.</w:t>
          </w:r>
        </w:p>
        <w:p w14:paraId="5C71ECDB" w14:textId="77777777" w:rsidR="00F272A9" w:rsidRDefault="00F272A9" w:rsidP="00F272A9"/>
        <w:sdt>
          <w:sdtPr>
            <w:rPr>
              <w:b w:val="0"/>
            </w:rPr>
            <w:tag w:val="MU_Innstilling"/>
            <w:id w:val="1017204375"/>
            <w:lock w:val="sdtLocked"/>
            <w:placeholder>
              <w:docPart w:val="DefaultPlaceholder_-1854013440"/>
            </w:placeholder>
            <w15:appearance w15:val="hidden"/>
          </w:sdtPr>
          <w:sdtEndPr/>
          <w:sdtContent>
            <w:p w14:paraId="0D9CB30F" w14:textId="77777777" w:rsidR="00F272A9" w:rsidRDefault="00F272A9" w:rsidP="00F272A9">
              <w:pPr>
                <w:pStyle w:val="MUCaseTitle3"/>
              </w:pPr>
              <w:r>
                <w:t xml:space="preserve">Vedtak </w:t>
              </w:r>
            </w:p>
            <w:sdt>
              <w:sdtPr>
                <w:tag w:val="MU_Vedtakstekst"/>
                <w:id w:val="-1255817720"/>
                <w:lock w:val="sdtLocked"/>
                <w:placeholder>
                  <w:docPart w:val="9A00F2836AC14CD2A5CE84600507EDA6"/>
                </w:placeholder>
                <w15:appearance w15:val="hidden"/>
              </w:sdtPr>
              <w:sdtEndPr/>
              <w:sdtContent>
                <w:p w14:paraId="34512480" w14:textId="7B21F6E8" w:rsidR="00F272A9" w:rsidRDefault="00F272A9" w:rsidP="00F272A9">
                  <w:r>
                    <w:t>Soknepresten svarer på høringen på vegne av menighetsrådet.</w:t>
                  </w:r>
                </w:p>
                <w:p w14:paraId="721D3313" w14:textId="77777777" w:rsidR="00F272A9" w:rsidRDefault="005E0562" w:rsidP="00F272A9"/>
              </w:sdtContent>
            </w:sdt>
          </w:sdtContent>
        </w:sdt>
        <w:p w14:paraId="4ACF2BC3" w14:textId="68AF3A8D" w:rsidR="00F272A9" w:rsidRDefault="00F272A9" w:rsidP="00F272A9">
          <w:pPr>
            <w:spacing w:before="240"/>
          </w:pPr>
          <w:r>
            <w:fldChar w:fldCharType="begin"/>
          </w:r>
          <w:r>
            <w:instrText xml:space="preserve"> MACROBUTTON SaveDecision [Lagre vedtak] </w:instrText>
          </w:r>
          <w:r>
            <w:fldChar w:fldCharType="end"/>
          </w:r>
        </w:p>
      </w:sdtContent>
    </w:sdt>
    <w:p w14:paraId="5A460B7F" w14:textId="77777777" w:rsidR="00F272A9" w:rsidRDefault="00F272A9" w:rsidP="00F272A9">
      <w:pPr>
        <w:spacing w:before="240"/>
      </w:pPr>
    </w:p>
    <w:p w14:paraId="7ED196E6" w14:textId="77777777" w:rsidR="00F272A9" w:rsidRDefault="00F272A9" w:rsidP="00F272A9">
      <w:pPr>
        <w:spacing w:before="240"/>
      </w:pPr>
    </w:p>
    <w:p w14:paraId="418C8C22" w14:textId="77777777" w:rsidR="00F272A9" w:rsidRDefault="00F272A9" w:rsidP="00F272A9">
      <w:pPr>
        <w:spacing w:before="240"/>
      </w:pPr>
    </w:p>
    <w:p w14:paraId="4B20C99E" w14:textId="77777777" w:rsidR="00F272A9" w:rsidRDefault="00F272A9" w:rsidP="00F272A9">
      <w:pPr>
        <w:spacing w:before="240"/>
      </w:pPr>
    </w:p>
    <w:p w14:paraId="0A937CD4" w14:textId="57288910" w:rsidR="00F272A9" w:rsidRDefault="00F272A9" w:rsidP="00F272A9">
      <w:pPr>
        <w:pStyle w:val="MUCaseTitle"/>
        <w:rPr>
          <w:shd w:val="clear" w:color="auto" w:fill="D9D9D9"/>
        </w:rPr>
      </w:pPr>
      <w:r w:rsidRPr="00F272A9">
        <w:rPr>
          <w:shd w:val="clear" w:color="auto" w:fill="D9D9D9"/>
        </w:rPr>
        <w:t>Orienteringssaker</w:t>
      </w:r>
    </w:p>
    <w:p w14:paraId="59532946" w14:textId="77777777" w:rsidR="000F01EF" w:rsidRPr="000F01EF" w:rsidRDefault="000F01EF" w:rsidP="000F01EF">
      <w:pPr>
        <w:pStyle w:val="Listeavsnitt"/>
        <w:numPr>
          <w:ilvl w:val="0"/>
          <w:numId w:val="6"/>
        </w:numPr>
        <w:spacing w:after="160" w:line="278" w:lineRule="auto"/>
        <w:rPr>
          <w:rFonts w:ascii="Arial" w:hAnsi="Arial" w:cs="Arial"/>
        </w:rPr>
      </w:pPr>
      <w:r w:rsidRPr="000F01EF">
        <w:rPr>
          <w:rFonts w:ascii="Arial" w:hAnsi="Arial" w:cs="Arial"/>
        </w:rPr>
        <w:t xml:space="preserve">Senjahopen skole ønsker skolegudstjeneste 11.desember i Mefjordvær </w:t>
      </w:r>
      <w:proofErr w:type="spellStart"/>
      <w:r w:rsidRPr="000F01EF">
        <w:rPr>
          <w:rFonts w:ascii="Arial" w:hAnsi="Arial" w:cs="Arial"/>
        </w:rPr>
        <w:t>kjerke</w:t>
      </w:r>
      <w:proofErr w:type="spellEnd"/>
      <w:r w:rsidRPr="000F01EF">
        <w:rPr>
          <w:rFonts w:ascii="Arial" w:hAnsi="Arial" w:cs="Arial"/>
        </w:rPr>
        <w:t>. Prest Frank bekrefter.</w:t>
      </w:r>
    </w:p>
    <w:p w14:paraId="66634914" w14:textId="77777777" w:rsidR="000F01EF" w:rsidRPr="000F01EF" w:rsidRDefault="000F01EF" w:rsidP="000F01EF">
      <w:pPr>
        <w:pStyle w:val="Listeavsnitt"/>
        <w:numPr>
          <w:ilvl w:val="0"/>
          <w:numId w:val="6"/>
        </w:numPr>
        <w:spacing w:after="160" w:line="278" w:lineRule="auto"/>
        <w:rPr>
          <w:rFonts w:ascii="Arial" w:hAnsi="Arial" w:cs="Arial"/>
        </w:rPr>
      </w:pPr>
      <w:r w:rsidRPr="000F01EF">
        <w:rPr>
          <w:rFonts w:ascii="Arial" w:hAnsi="Arial" w:cs="Arial"/>
        </w:rPr>
        <w:t>Konfirmasjon i Berg sokn flyttes fra vedtatt dato 29.mai 2027 på grunn av bispevisitas. Ny dato foreligger ikke.</w:t>
      </w:r>
    </w:p>
    <w:p w14:paraId="09F77EA1" w14:textId="77777777" w:rsidR="000F01EF" w:rsidRPr="000F01EF" w:rsidRDefault="000F01EF" w:rsidP="000F01EF">
      <w:pPr>
        <w:pStyle w:val="Listeavsnitt"/>
        <w:numPr>
          <w:ilvl w:val="0"/>
          <w:numId w:val="6"/>
        </w:numPr>
        <w:spacing w:after="160" w:line="278" w:lineRule="auto"/>
        <w:rPr>
          <w:rFonts w:ascii="Arial" w:hAnsi="Arial" w:cs="Arial"/>
        </w:rPr>
      </w:pPr>
      <w:r w:rsidRPr="000F01EF">
        <w:rPr>
          <w:rFonts w:ascii="Arial" w:hAnsi="Arial" w:cs="Arial"/>
        </w:rPr>
        <w:t>Gjennomgang av «Kirka vår» - digital portal og strategisk verktøy for menighetsarbeid.</w:t>
      </w:r>
    </w:p>
    <w:p w14:paraId="76C18B5A" w14:textId="77777777" w:rsidR="000F01EF" w:rsidRPr="000F01EF" w:rsidRDefault="000F01EF" w:rsidP="000F01EF">
      <w:pPr>
        <w:pStyle w:val="Listeavsnitt"/>
        <w:numPr>
          <w:ilvl w:val="0"/>
          <w:numId w:val="6"/>
        </w:numPr>
        <w:spacing w:after="160" w:line="278" w:lineRule="auto"/>
        <w:rPr>
          <w:rFonts w:ascii="Arial" w:hAnsi="Arial" w:cs="Arial"/>
        </w:rPr>
      </w:pPr>
      <w:r w:rsidRPr="000F01EF">
        <w:rPr>
          <w:rFonts w:ascii="Arial" w:hAnsi="Arial" w:cs="Arial"/>
        </w:rPr>
        <w:t xml:space="preserve">Befaring Mefjordvær </w:t>
      </w:r>
      <w:proofErr w:type="spellStart"/>
      <w:r w:rsidRPr="000F01EF">
        <w:rPr>
          <w:rFonts w:ascii="Arial" w:hAnsi="Arial" w:cs="Arial"/>
        </w:rPr>
        <w:t>kjerke</w:t>
      </w:r>
      <w:proofErr w:type="spellEnd"/>
      <w:r w:rsidRPr="000F01EF">
        <w:rPr>
          <w:rFonts w:ascii="Arial" w:hAnsi="Arial" w:cs="Arial"/>
        </w:rPr>
        <w:t xml:space="preserve"> etter fullført renovering og utvendig maling. Dugnadsgjengen takkes av under gudstjenesten 20.september.</w:t>
      </w:r>
    </w:p>
    <w:p w14:paraId="7A0BE39E" w14:textId="77777777" w:rsidR="000F01EF" w:rsidRPr="000F01EF" w:rsidRDefault="000F01EF" w:rsidP="000F01EF">
      <w:pPr>
        <w:pStyle w:val="Listeavsnitt"/>
        <w:numPr>
          <w:ilvl w:val="0"/>
          <w:numId w:val="6"/>
        </w:numPr>
        <w:spacing w:after="160" w:line="278" w:lineRule="auto"/>
        <w:rPr>
          <w:rFonts w:ascii="Arial" w:hAnsi="Arial" w:cs="Arial"/>
        </w:rPr>
      </w:pPr>
      <w:r w:rsidRPr="000F01EF">
        <w:rPr>
          <w:rFonts w:ascii="Arial" w:hAnsi="Arial" w:cs="Arial"/>
        </w:rPr>
        <w:t xml:space="preserve">Menighetsrådet ønsket å sende kondolanse i forbindelse med Kong Harald </w:t>
      </w:r>
      <w:proofErr w:type="spellStart"/>
      <w:r w:rsidRPr="000F01EF">
        <w:rPr>
          <w:rFonts w:ascii="Arial" w:hAnsi="Arial" w:cs="Arial"/>
        </w:rPr>
        <w:t>Vs</w:t>
      </w:r>
      <w:proofErr w:type="spellEnd"/>
      <w:r w:rsidRPr="000F01EF">
        <w:rPr>
          <w:rFonts w:ascii="Arial" w:hAnsi="Arial" w:cs="Arial"/>
        </w:rPr>
        <w:t xml:space="preserve"> bortgang. Leder og nestleder forfattet en tekst som ble skrevet inn i kondolanseprotokollen.</w:t>
      </w:r>
    </w:p>
    <w:p w14:paraId="32C7A7FC" w14:textId="77777777" w:rsidR="000F01EF" w:rsidRPr="000F01EF" w:rsidRDefault="000F01EF" w:rsidP="000F01EF"/>
    <w:p w14:paraId="51F8ECE8" w14:textId="537C922D" w:rsidR="000F01EF" w:rsidRPr="000F01EF" w:rsidRDefault="00F272A9" w:rsidP="000F01EF">
      <w:pPr>
        <w:pStyle w:val="MUCaseTitle"/>
        <w:rPr>
          <w:shd w:val="clear" w:color="auto" w:fill="D9D9D9"/>
        </w:rPr>
      </w:pPr>
      <w:r w:rsidRPr="00F272A9">
        <w:rPr>
          <w:shd w:val="clear" w:color="auto" w:fill="D9D9D9"/>
        </w:rPr>
        <w:t>Eventuel</w:t>
      </w:r>
      <w:r w:rsidR="000F01EF">
        <w:rPr>
          <w:shd w:val="clear" w:color="auto" w:fill="D9D9D9"/>
        </w:rPr>
        <w:t>t</w:t>
      </w:r>
    </w:p>
    <w:p w14:paraId="55A56762" w14:textId="4F9C779B" w:rsidR="000F01EF" w:rsidRDefault="000F01EF" w:rsidP="000F01EF">
      <w:pPr>
        <w:rPr>
          <w:b/>
          <w:bCs/>
        </w:rPr>
      </w:pPr>
      <w:r w:rsidRPr="00D644E1">
        <w:rPr>
          <w:b/>
          <w:bCs/>
        </w:rPr>
        <w:t xml:space="preserve">Sak </w:t>
      </w:r>
      <w:r>
        <w:rPr>
          <w:b/>
          <w:bCs/>
        </w:rPr>
        <w:t>18</w:t>
      </w:r>
      <w:r w:rsidRPr="00D644E1">
        <w:rPr>
          <w:b/>
          <w:bCs/>
        </w:rPr>
        <w:t xml:space="preserve">/26 </w:t>
      </w:r>
      <w:r w:rsidRPr="00D644E1">
        <w:rPr>
          <w:b/>
          <w:bCs/>
        </w:rPr>
        <w:tab/>
      </w:r>
      <w:r w:rsidRPr="00A425A4">
        <w:rPr>
          <w:b/>
          <w:bCs/>
        </w:rPr>
        <w:t>Ny kirkestruktur</w:t>
      </w:r>
    </w:p>
    <w:p w14:paraId="4CCC2F0B" w14:textId="77777777" w:rsidR="000F01EF" w:rsidRDefault="000F01EF" w:rsidP="000F01EF">
      <w:pPr>
        <w:rPr>
          <w:b/>
          <w:bCs/>
        </w:rPr>
      </w:pPr>
    </w:p>
    <w:p w14:paraId="457BF20B" w14:textId="77777777" w:rsidR="000F01EF" w:rsidRPr="000F01EF" w:rsidRDefault="000F01EF" w:rsidP="000F01EF">
      <w:pPr>
        <w:rPr>
          <w:b/>
          <w:bCs/>
        </w:rPr>
      </w:pPr>
      <w:r w:rsidRPr="000F01EF">
        <w:rPr>
          <w:b/>
          <w:bCs/>
        </w:rPr>
        <w:t xml:space="preserve">Møtebehandling: </w:t>
      </w:r>
    </w:p>
    <w:p w14:paraId="3F0168DD" w14:textId="77777777" w:rsidR="000F01EF" w:rsidRPr="005B5268" w:rsidRDefault="000F01EF" w:rsidP="000F01EF">
      <w:r w:rsidRPr="005B5268">
        <w:t>Soknepresten forespør hvordan vi som menighet skal forholde oss til kommunens vedtatte nye kirkestruktur.</w:t>
      </w:r>
    </w:p>
    <w:p w14:paraId="1FE8C158" w14:textId="77777777" w:rsidR="000F01EF" w:rsidRPr="000F01EF" w:rsidRDefault="000F01EF" w:rsidP="000F01EF">
      <w:pPr>
        <w:rPr>
          <w:b/>
          <w:bCs/>
        </w:rPr>
      </w:pPr>
    </w:p>
    <w:p w14:paraId="3420AA19" w14:textId="3F4E00E5" w:rsidR="000F01EF" w:rsidRPr="000F01EF" w:rsidRDefault="000F01EF" w:rsidP="000F01EF">
      <w:pPr>
        <w:rPr>
          <w:b/>
          <w:bCs/>
        </w:rPr>
      </w:pPr>
      <w:r w:rsidRPr="000F01EF">
        <w:rPr>
          <w:b/>
          <w:bCs/>
        </w:rPr>
        <w:t>Vedtak</w:t>
      </w:r>
    </w:p>
    <w:p w14:paraId="642A4351" w14:textId="2E852650" w:rsidR="000F01EF" w:rsidRDefault="000F01EF" w:rsidP="000F01EF">
      <w:r w:rsidRPr="004C6EFD">
        <w:t>Ber om at det settes sak på dette til neste møte i Berg menighetsråd.</w:t>
      </w:r>
    </w:p>
    <w:p w14:paraId="44656A25" w14:textId="77777777" w:rsidR="000F01EF" w:rsidRDefault="000F01EF" w:rsidP="000F01EF"/>
    <w:p w14:paraId="79108647" w14:textId="77777777" w:rsidR="000F01EF" w:rsidRPr="000F01EF" w:rsidRDefault="000F01EF" w:rsidP="000F01EF"/>
    <w:sectPr w:rsidR="000F01EF" w:rsidRPr="000F01EF" w:rsidSect="005D52A2">
      <w:footerReference w:type="even" r:id="rId13"/>
      <w:footerReference w:type="default" r:id="rId14"/>
      <w:headerReference w:type="first" r:id="rId15"/>
      <w:footerReference w:type="first" r:id="rId16"/>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C82C5" w14:textId="77777777" w:rsidR="005E0562" w:rsidRDefault="005E0562" w:rsidP="00933AD0">
      <w:r>
        <w:separator/>
      </w:r>
    </w:p>
  </w:endnote>
  <w:endnote w:type="continuationSeparator" w:id="0">
    <w:p w14:paraId="1513AA9C" w14:textId="77777777" w:rsidR="005E0562" w:rsidRDefault="005E0562"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Times New Roman (CS-brødtekst)">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5412B" w14:textId="77777777" w:rsidR="005E0562" w:rsidRDefault="005E0562" w:rsidP="00933AD0">
      <w:r>
        <w:separator/>
      </w:r>
    </w:p>
  </w:footnote>
  <w:footnote w:type="continuationSeparator" w:id="0">
    <w:p w14:paraId="63753D90" w14:textId="77777777" w:rsidR="005E0562" w:rsidRDefault="005E0562"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268" w:type="dxa"/>
      <w:tblInd w:w="7508" w:type="dxa"/>
      <w:tblLayout w:type="fixed"/>
      <w:tblCellMar>
        <w:left w:w="0" w:type="dxa"/>
        <w:right w:w="0" w:type="dxa"/>
      </w:tblCellMar>
      <w:tblLook w:val="04A0" w:firstRow="1" w:lastRow="0" w:firstColumn="1" w:lastColumn="0" w:noHBand="0" w:noVBand="1"/>
    </w:tblPr>
    <w:tblGrid>
      <w:gridCol w:w="2268"/>
    </w:tblGrid>
    <w:tr w:rsidR="00974337" w:rsidRPr="00832A5E" w14:paraId="380EF0AA" w14:textId="77777777" w:rsidTr="00287971">
      <w:trPr>
        <w:cantSplit/>
        <w:trHeight w:val="70"/>
      </w:trPr>
      <w:tc>
        <w:tcPr>
          <w:tcW w:w="2268" w:type="dxa"/>
        </w:tcPr>
        <w:p w14:paraId="57CB948E" w14:textId="7C311FF4" w:rsidR="00974337" w:rsidRPr="00974337" w:rsidRDefault="00974337" w:rsidP="006638E2">
          <w:pPr>
            <w:spacing w:line="276" w:lineRule="auto"/>
            <w:rPr>
              <w:rFonts w:ascii="Garamond" w:hAnsi="Garamond" w:cs="Courier New"/>
              <w:b/>
              <w:bCs/>
              <w:noProof/>
              <w:spacing w:val="8"/>
              <w:w w:val="80"/>
              <w:sz w:val="2"/>
              <w:szCs w:val="2"/>
            </w:rPr>
          </w:pPr>
        </w:p>
      </w:tc>
    </w:tr>
  </w:tbl>
  <w:p w14:paraId="7A3AF759" w14:textId="77777777" w:rsidR="00287971" w:rsidRPr="00287971" w:rsidRDefault="00287971">
    <w:pPr>
      <w:rPr>
        <w:sz w:val="4"/>
        <w:szCs w:val="4"/>
      </w:rPr>
    </w:pPr>
  </w:p>
  <w:tbl>
    <w:tblPr>
      <w:tblW w:w="10440" w:type="dxa"/>
      <w:tblInd w:w="-709" w:type="dxa"/>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287971">
      <w:trPr>
        <w:cantSplit/>
        <w:trHeight w:val="291"/>
      </w:trPr>
      <w:tc>
        <w:tcPr>
          <w:tcW w:w="709" w:type="dxa"/>
          <w:vMerge w:val="restart"/>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287971">
      <w:trPr>
        <w:cantSplit/>
        <w:trHeight w:val="274"/>
      </w:trPr>
      <w:tc>
        <w:tcPr>
          <w:tcW w:w="709" w:type="dxa"/>
          <w:vMerge/>
          <w:vAlign w:val="center"/>
          <w:hideMark/>
        </w:tcPr>
        <w:p w14:paraId="3439B917" w14:textId="77777777" w:rsidR="006638E2" w:rsidRDefault="006638E2" w:rsidP="006638E2">
          <w:pPr>
            <w:spacing w:line="276" w:lineRule="auto"/>
            <w:rPr>
              <w:rFonts w:cs="Times New Roman"/>
              <w:sz w:val="6"/>
              <w:szCs w:val="20"/>
            </w:rPr>
          </w:pPr>
        </w:p>
      </w:tc>
      <w:tc>
        <w:tcPr>
          <w:tcW w:w="9731" w:type="dxa"/>
          <w:hideMark/>
        </w:tcPr>
        <w:p w14:paraId="257E6ACB" w14:textId="7071E2EC" w:rsidR="006638E2" w:rsidRPr="00832A5E" w:rsidRDefault="005E0562" w:rsidP="006638E2">
          <w:pPr>
            <w:rPr>
              <w:lang w:val="en-US"/>
            </w:rPr>
          </w:pPr>
          <w:sdt>
            <w:sdtPr>
              <w:rPr>
                <w:sz w:val="22"/>
                <w:szCs w:val="22"/>
              </w:rPr>
              <w:tag w:val="ToBoard.Name"/>
              <w:id w:val="-526868447"/>
              <w:placeholder>
                <w:docPart w:val="7DD848AFCD36469996AA98983541A821"/>
              </w:placeholder>
              <w:dataBinding w:prefixMappings="xmlns:gbs='http://www.software-innovation.no/growBusinessDocument'" w:xpath="/gbs:GrowBusinessDocument/gbs:ToBoard.Name[@gbs:key='10000']" w:storeItemID="{054AC2F2-BC89-4FBE-8D04-D77C450C58E4}"/>
              <w:text/>
            </w:sdtPr>
            <w:sdtEndPr/>
            <w:sdtContent>
              <w:r w:rsidR="00F272A9">
                <w:rPr>
                  <w:sz w:val="22"/>
                  <w:szCs w:val="22"/>
                </w:rPr>
                <w:t>Berg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67B1E"/>
    <w:multiLevelType w:val="hybridMultilevel"/>
    <w:tmpl w:val="1FD81CC2"/>
    <w:lvl w:ilvl="0" w:tplc="83C0E7C4">
      <w:start w:val="1"/>
      <w:numFmt w:val="decimal"/>
      <w:lvlText w:val="%1."/>
      <w:lvlJc w:val="left"/>
      <w:pPr>
        <w:tabs>
          <w:tab w:val="num" w:pos="1068"/>
        </w:tabs>
        <w:ind w:left="1068" w:hanging="360"/>
      </w:pPr>
    </w:lvl>
    <w:lvl w:ilvl="1" w:tplc="02502E00">
      <w:start w:val="1"/>
      <w:numFmt w:val="lowerLetter"/>
      <w:lvlText w:val="%2)"/>
      <w:lvlJc w:val="left"/>
      <w:pPr>
        <w:tabs>
          <w:tab w:val="num" w:pos="1788"/>
        </w:tabs>
        <w:ind w:left="1788" w:hanging="360"/>
      </w:pPr>
    </w:lvl>
    <w:lvl w:ilvl="2" w:tplc="11D68666" w:tentative="1">
      <w:start w:val="1"/>
      <w:numFmt w:val="decimal"/>
      <w:lvlText w:val="%3."/>
      <w:lvlJc w:val="left"/>
      <w:pPr>
        <w:tabs>
          <w:tab w:val="num" w:pos="2508"/>
        </w:tabs>
        <w:ind w:left="2508" w:hanging="360"/>
      </w:pPr>
    </w:lvl>
    <w:lvl w:ilvl="3" w:tplc="6CDED7C8" w:tentative="1">
      <w:start w:val="1"/>
      <w:numFmt w:val="decimal"/>
      <w:lvlText w:val="%4."/>
      <w:lvlJc w:val="left"/>
      <w:pPr>
        <w:tabs>
          <w:tab w:val="num" w:pos="3228"/>
        </w:tabs>
        <w:ind w:left="3228" w:hanging="360"/>
      </w:pPr>
    </w:lvl>
    <w:lvl w:ilvl="4" w:tplc="AEA8F5F0" w:tentative="1">
      <w:start w:val="1"/>
      <w:numFmt w:val="decimal"/>
      <w:lvlText w:val="%5."/>
      <w:lvlJc w:val="left"/>
      <w:pPr>
        <w:tabs>
          <w:tab w:val="num" w:pos="3948"/>
        </w:tabs>
        <w:ind w:left="3948" w:hanging="360"/>
      </w:pPr>
    </w:lvl>
    <w:lvl w:ilvl="5" w:tplc="B80E93C4" w:tentative="1">
      <w:start w:val="1"/>
      <w:numFmt w:val="decimal"/>
      <w:lvlText w:val="%6."/>
      <w:lvlJc w:val="left"/>
      <w:pPr>
        <w:tabs>
          <w:tab w:val="num" w:pos="4668"/>
        </w:tabs>
        <w:ind w:left="4668" w:hanging="360"/>
      </w:pPr>
    </w:lvl>
    <w:lvl w:ilvl="6" w:tplc="29EA3BC0" w:tentative="1">
      <w:start w:val="1"/>
      <w:numFmt w:val="decimal"/>
      <w:lvlText w:val="%7."/>
      <w:lvlJc w:val="left"/>
      <w:pPr>
        <w:tabs>
          <w:tab w:val="num" w:pos="5388"/>
        </w:tabs>
        <w:ind w:left="5388" w:hanging="360"/>
      </w:pPr>
    </w:lvl>
    <w:lvl w:ilvl="7" w:tplc="B9801840" w:tentative="1">
      <w:start w:val="1"/>
      <w:numFmt w:val="decimal"/>
      <w:lvlText w:val="%8."/>
      <w:lvlJc w:val="left"/>
      <w:pPr>
        <w:tabs>
          <w:tab w:val="num" w:pos="6108"/>
        </w:tabs>
        <w:ind w:left="6108" w:hanging="360"/>
      </w:pPr>
    </w:lvl>
    <w:lvl w:ilvl="8" w:tplc="D56E9594" w:tentative="1">
      <w:start w:val="1"/>
      <w:numFmt w:val="decimal"/>
      <w:lvlText w:val="%9."/>
      <w:lvlJc w:val="left"/>
      <w:pPr>
        <w:tabs>
          <w:tab w:val="num" w:pos="6828"/>
        </w:tabs>
        <w:ind w:left="6828" w:hanging="360"/>
      </w:pPr>
    </w:lvl>
  </w:abstractNum>
  <w:abstractNum w:abstractNumId="1" w15:restartNumberingAfterBreak="0">
    <w:nsid w:val="44083C5C"/>
    <w:multiLevelType w:val="hybridMultilevel"/>
    <w:tmpl w:val="090428A4"/>
    <w:lvl w:ilvl="0" w:tplc="A8E6F50A">
      <w:start w:val="1"/>
      <w:numFmt w:val="decimal"/>
      <w:lvlText w:val="%1."/>
      <w:lvlJc w:val="left"/>
      <w:pPr>
        <w:ind w:left="1070" w:hanging="360"/>
      </w:pPr>
      <w:rPr>
        <w:rFonts w:hint="default"/>
      </w:rPr>
    </w:lvl>
    <w:lvl w:ilvl="1" w:tplc="04140019" w:tentative="1">
      <w:start w:val="1"/>
      <w:numFmt w:val="lowerLetter"/>
      <w:lvlText w:val="%2."/>
      <w:lvlJc w:val="left"/>
      <w:pPr>
        <w:ind w:left="1790" w:hanging="360"/>
      </w:pPr>
    </w:lvl>
    <w:lvl w:ilvl="2" w:tplc="0414001B" w:tentative="1">
      <w:start w:val="1"/>
      <w:numFmt w:val="lowerRoman"/>
      <w:lvlText w:val="%3."/>
      <w:lvlJc w:val="right"/>
      <w:pPr>
        <w:ind w:left="2510" w:hanging="180"/>
      </w:pPr>
    </w:lvl>
    <w:lvl w:ilvl="3" w:tplc="0414000F" w:tentative="1">
      <w:start w:val="1"/>
      <w:numFmt w:val="decimal"/>
      <w:lvlText w:val="%4."/>
      <w:lvlJc w:val="left"/>
      <w:pPr>
        <w:ind w:left="3230" w:hanging="360"/>
      </w:pPr>
    </w:lvl>
    <w:lvl w:ilvl="4" w:tplc="04140019" w:tentative="1">
      <w:start w:val="1"/>
      <w:numFmt w:val="lowerLetter"/>
      <w:lvlText w:val="%5."/>
      <w:lvlJc w:val="left"/>
      <w:pPr>
        <w:ind w:left="3950" w:hanging="360"/>
      </w:pPr>
    </w:lvl>
    <w:lvl w:ilvl="5" w:tplc="0414001B" w:tentative="1">
      <w:start w:val="1"/>
      <w:numFmt w:val="lowerRoman"/>
      <w:lvlText w:val="%6."/>
      <w:lvlJc w:val="right"/>
      <w:pPr>
        <w:ind w:left="4670" w:hanging="180"/>
      </w:pPr>
    </w:lvl>
    <w:lvl w:ilvl="6" w:tplc="0414000F" w:tentative="1">
      <w:start w:val="1"/>
      <w:numFmt w:val="decimal"/>
      <w:lvlText w:val="%7."/>
      <w:lvlJc w:val="left"/>
      <w:pPr>
        <w:ind w:left="5390" w:hanging="360"/>
      </w:pPr>
    </w:lvl>
    <w:lvl w:ilvl="7" w:tplc="04140019" w:tentative="1">
      <w:start w:val="1"/>
      <w:numFmt w:val="lowerLetter"/>
      <w:lvlText w:val="%8."/>
      <w:lvlJc w:val="left"/>
      <w:pPr>
        <w:ind w:left="6110" w:hanging="360"/>
      </w:pPr>
    </w:lvl>
    <w:lvl w:ilvl="8" w:tplc="0414001B" w:tentative="1">
      <w:start w:val="1"/>
      <w:numFmt w:val="lowerRoman"/>
      <w:lvlText w:val="%9."/>
      <w:lvlJc w:val="right"/>
      <w:pPr>
        <w:ind w:left="6830" w:hanging="180"/>
      </w:pPr>
    </w:lvl>
  </w:abstractNum>
  <w:abstractNum w:abstractNumId="2" w15:restartNumberingAfterBreak="0">
    <w:nsid w:val="453B387B"/>
    <w:multiLevelType w:val="hybridMultilevel"/>
    <w:tmpl w:val="F5BE3EB0"/>
    <w:lvl w:ilvl="0" w:tplc="3600EAD0">
      <w:start w:val="1"/>
      <w:numFmt w:val="decimal"/>
      <w:lvlText w:val="%1."/>
      <w:lvlJc w:val="left"/>
      <w:pPr>
        <w:ind w:left="927" w:hanging="360"/>
      </w:pPr>
      <w:rPr>
        <w:rFonts w:hint="default"/>
      </w:rPr>
    </w:lvl>
    <w:lvl w:ilvl="1" w:tplc="04140019" w:tentative="1">
      <w:start w:val="1"/>
      <w:numFmt w:val="lowerLetter"/>
      <w:lvlText w:val="%2."/>
      <w:lvlJc w:val="left"/>
      <w:pPr>
        <w:ind w:left="1647" w:hanging="360"/>
      </w:pPr>
    </w:lvl>
    <w:lvl w:ilvl="2" w:tplc="0414001B" w:tentative="1">
      <w:start w:val="1"/>
      <w:numFmt w:val="lowerRoman"/>
      <w:lvlText w:val="%3."/>
      <w:lvlJc w:val="right"/>
      <w:pPr>
        <w:ind w:left="2367" w:hanging="180"/>
      </w:pPr>
    </w:lvl>
    <w:lvl w:ilvl="3" w:tplc="0414000F" w:tentative="1">
      <w:start w:val="1"/>
      <w:numFmt w:val="decimal"/>
      <w:lvlText w:val="%4."/>
      <w:lvlJc w:val="left"/>
      <w:pPr>
        <w:ind w:left="3087" w:hanging="360"/>
      </w:pPr>
    </w:lvl>
    <w:lvl w:ilvl="4" w:tplc="04140019" w:tentative="1">
      <w:start w:val="1"/>
      <w:numFmt w:val="lowerLetter"/>
      <w:lvlText w:val="%5."/>
      <w:lvlJc w:val="left"/>
      <w:pPr>
        <w:ind w:left="3807" w:hanging="360"/>
      </w:pPr>
    </w:lvl>
    <w:lvl w:ilvl="5" w:tplc="0414001B" w:tentative="1">
      <w:start w:val="1"/>
      <w:numFmt w:val="lowerRoman"/>
      <w:lvlText w:val="%6."/>
      <w:lvlJc w:val="right"/>
      <w:pPr>
        <w:ind w:left="4527" w:hanging="180"/>
      </w:pPr>
    </w:lvl>
    <w:lvl w:ilvl="6" w:tplc="0414000F" w:tentative="1">
      <w:start w:val="1"/>
      <w:numFmt w:val="decimal"/>
      <w:lvlText w:val="%7."/>
      <w:lvlJc w:val="left"/>
      <w:pPr>
        <w:ind w:left="5247" w:hanging="360"/>
      </w:pPr>
    </w:lvl>
    <w:lvl w:ilvl="7" w:tplc="04140019" w:tentative="1">
      <w:start w:val="1"/>
      <w:numFmt w:val="lowerLetter"/>
      <w:lvlText w:val="%8."/>
      <w:lvlJc w:val="left"/>
      <w:pPr>
        <w:ind w:left="5967" w:hanging="360"/>
      </w:pPr>
    </w:lvl>
    <w:lvl w:ilvl="8" w:tplc="0414001B" w:tentative="1">
      <w:start w:val="1"/>
      <w:numFmt w:val="lowerRoman"/>
      <w:lvlText w:val="%9."/>
      <w:lvlJc w:val="right"/>
      <w:pPr>
        <w:ind w:left="6687" w:hanging="180"/>
      </w:pPr>
    </w:lvl>
  </w:abstractNum>
  <w:abstractNum w:abstractNumId="3" w15:restartNumberingAfterBreak="0">
    <w:nsid w:val="56960994"/>
    <w:multiLevelType w:val="hybridMultilevel"/>
    <w:tmpl w:val="BF9673D8"/>
    <w:lvl w:ilvl="0" w:tplc="0CAED310">
      <w:numFmt w:val="bullet"/>
      <w:lvlText w:val="-"/>
      <w:lvlJc w:val="left"/>
      <w:pPr>
        <w:ind w:left="720" w:hanging="360"/>
      </w:pPr>
      <w:rPr>
        <w:rFonts w:ascii="Times New Roman" w:eastAsia="Times New Roman"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4" w15:restartNumberingAfterBreak="0">
    <w:nsid w:val="6A800F63"/>
    <w:multiLevelType w:val="hybridMultilevel"/>
    <w:tmpl w:val="6D086ED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7A514D53"/>
    <w:multiLevelType w:val="hybridMultilevel"/>
    <w:tmpl w:val="4B7066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314679831">
    <w:abstractNumId w:val="3"/>
  </w:num>
  <w:num w:numId="2" w16cid:durableId="868032399">
    <w:abstractNumId w:val="5"/>
  </w:num>
  <w:num w:numId="3" w16cid:durableId="1661424898">
    <w:abstractNumId w:val="0"/>
  </w:num>
  <w:num w:numId="4" w16cid:durableId="210461075">
    <w:abstractNumId w:val="2"/>
  </w:num>
  <w:num w:numId="5" w16cid:durableId="566846305">
    <w:abstractNumId w:val="1"/>
  </w:num>
  <w:num w:numId="6" w16cid:durableId="13708838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61BFA"/>
    <w:rsid w:val="00071A60"/>
    <w:rsid w:val="000752D8"/>
    <w:rsid w:val="00082103"/>
    <w:rsid w:val="00086048"/>
    <w:rsid w:val="00090852"/>
    <w:rsid w:val="000976F3"/>
    <w:rsid w:val="000A5DC3"/>
    <w:rsid w:val="000B2D6F"/>
    <w:rsid w:val="000B3BE4"/>
    <w:rsid w:val="000B79E9"/>
    <w:rsid w:val="000C1398"/>
    <w:rsid w:val="000D1E97"/>
    <w:rsid w:val="000D3353"/>
    <w:rsid w:val="000E3BA4"/>
    <w:rsid w:val="000E7783"/>
    <w:rsid w:val="000F01EF"/>
    <w:rsid w:val="000F745B"/>
    <w:rsid w:val="00103FB7"/>
    <w:rsid w:val="001179AC"/>
    <w:rsid w:val="00121552"/>
    <w:rsid w:val="00133FED"/>
    <w:rsid w:val="00137E6E"/>
    <w:rsid w:val="0016070B"/>
    <w:rsid w:val="00162CD7"/>
    <w:rsid w:val="0017742C"/>
    <w:rsid w:val="00185E6B"/>
    <w:rsid w:val="001912C1"/>
    <w:rsid w:val="00192461"/>
    <w:rsid w:val="00192AE3"/>
    <w:rsid w:val="00193839"/>
    <w:rsid w:val="00195899"/>
    <w:rsid w:val="001A1140"/>
    <w:rsid w:val="001A33D4"/>
    <w:rsid w:val="001C334E"/>
    <w:rsid w:val="001C71F9"/>
    <w:rsid w:val="00231655"/>
    <w:rsid w:val="00233EE2"/>
    <w:rsid w:val="00237DC1"/>
    <w:rsid w:val="0024101C"/>
    <w:rsid w:val="00241CC5"/>
    <w:rsid w:val="002462F7"/>
    <w:rsid w:val="00255E7B"/>
    <w:rsid w:val="0026242E"/>
    <w:rsid w:val="00270B86"/>
    <w:rsid w:val="00281450"/>
    <w:rsid w:val="002872AE"/>
    <w:rsid w:val="00287971"/>
    <w:rsid w:val="00290510"/>
    <w:rsid w:val="00294507"/>
    <w:rsid w:val="00294CFD"/>
    <w:rsid w:val="002A3E52"/>
    <w:rsid w:val="002B3894"/>
    <w:rsid w:val="002B452F"/>
    <w:rsid w:val="002C1FCE"/>
    <w:rsid w:val="002C2B1A"/>
    <w:rsid w:val="002C4BD4"/>
    <w:rsid w:val="002C6754"/>
    <w:rsid w:val="002D41F9"/>
    <w:rsid w:val="002E1CCE"/>
    <w:rsid w:val="002F2756"/>
    <w:rsid w:val="002F2BD0"/>
    <w:rsid w:val="002F477D"/>
    <w:rsid w:val="002F7E02"/>
    <w:rsid w:val="003163C8"/>
    <w:rsid w:val="003268C7"/>
    <w:rsid w:val="003341C9"/>
    <w:rsid w:val="003431C6"/>
    <w:rsid w:val="003464FF"/>
    <w:rsid w:val="00346D1E"/>
    <w:rsid w:val="00352356"/>
    <w:rsid w:val="0035777A"/>
    <w:rsid w:val="00361D83"/>
    <w:rsid w:val="00361F1F"/>
    <w:rsid w:val="00362998"/>
    <w:rsid w:val="00362C4F"/>
    <w:rsid w:val="003632C6"/>
    <w:rsid w:val="003646FE"/>
    <w:rsid w:val="00364D6A"/>
    <w:rsid w:val="003654B9"/>
    <w:rsid w:val="00384F52"/>
    <w:rsid w:val="00387E91"/>
    <w:rsid w:val="003A38A2"/>
    <w:rsid w:val="003B7FD2"/>
    <w:rsid w:val="003C6F33"/>
    <w:rsid w:val="003D1D7D"/>
    <w:rsid w:val="003D327E"/>
    <w:rsid w:val="003D4AC6"/>
    <w:rsid w:val="003E1424"/>
    <w:rsid w:val="003E2C52"/>
    <w:rsid w:val="003E41AD"/>
    <w:rsid w:val="003E5D63"/>
    <w:rsid w:val="003F3B30"/>
    <w:rsid w:val="003F664A"/>
    <w:rsid w:val="0040152D"/>
    <w:rsid w:val="00403641"/>
    <w:rsid w:val="0042266B"/>
    <w:rsid w:val="00423E6D"/>
    <w:rsid w:val="0044002A"/>
    <w:rsid w:val="00443985"/>
    <w:rsid w:val="00443BF5"/>
    <w:rsid w:val="004471AF"/>
    <w:rsid w:val="0045150B"/>
    <w:rsid w:val="00456001"/>
    <w:rsid w:val="004661E4"/>
    <w:rsid w:val="004673A4"/>
    <w:rsid w:val="00473ABE"/>
    <w:rsid w:val="00476A34"/>
    <w:rsid w:val="0048161E"/>
    <w:rsid w:val="00484246"/>
    <w:rsid w:val="00494A22"/>
    <w:rsid w:val="00497EB3"/>
    <w:rsid w:val="004A1155"/>
    <w:rsid w:val="004A3B69"/>
    <w:rsid w:val="004A5C1C"/>
    <w:rsid w:val="004B773C"/>
    <w:rsid w:val="004C2245"/>
    <w:rsid w:val="004C43FD"/>
    <w:rsid w:val="004C7252"/>
    <w:rsid w:val="004C78E3"/>
    <w:rsid w:val="004C7DD3"/>
    <w:rsid w:val="004D09E4"/>
    <w:rsid w:val="004E3071"/>
    <w:rsid w:val="004E4DCC"/>
    <w:rsid w:val="004E5A44"/>
    <w:rsid w:val="004E6E67"/>
    <w:rsid w:val="004E746A"/>
    <w:rsid w:val="004F6492"/>
    <w:rsid w:val="00501927"/>
    <w:rsid w:val="005041CD"/>
    <w:rsid w:val="005048F3"/>
    <w:rsid w:val="00505BE7"/>
    <w:rsid w:val="005063EA"/>
    <w:rsid w:val="005111DC"/>
    <w:rsid w:val="00524F15"/>
    <w:rsid w:val="00532298"/>
    <w:rsid w:val="005339AD"/>
    <w:rsid w:val="00533DA4"/>
    <w:rsid w:val="0053553D"/>
    <w:rsid w:val="005412CE"/>
    <w:rsid w:val="005502A2"/>
    <w:rsid w:val="00551034"/>
    <w:rsid w:val="00556EF4"/>
    <w:rsid w:val="005611C1"/>
    <w:rsid w:val="00561BD7"/>
    <w:rsid w:val="00563022"/>
    <w:rsid w:val="005677EC"/>
    <w:rsid w:val="0057293F"/>
    <w:rsid w:val="005734E4"/>
    <w:rsid w:val="0057580F"/>
    <w:rsid w:val="0058134C"/>
    <w:rsid w:val="0058236C"/>
    <w:rsid w:val="00584F94"/>
    <w:rsid w:val="00586747"/>
    <w:rsid w:val="0059079C"/>
    <w:rsid w:val="005928C0"/>
    <w:rsid w:val="0059733E"/>
    <w:rsid w:val="005B7510"/>
    <w:rsid w:val="005C5214"/>
    <w:rsid w:val="005D0CBB"/>
    <w:rsid w:val="005D22C2"/>
    <w:rsid w:val="005D5028"/>
    <w:rsid w:val="005D52A2"/>
    <w:rsid w:val="005E0562"/>
    <w:rsid w:val="005E6BE7"/>
    <w:rsid w:val="005F10AE"/>
    <w:rsid w:val="00602855"/>
    <w:rsid w:val="006046F0"/>
    <w:rsid w:val="00610476"/>
    <w:rsid w:val="00617B79"/>
    <w:rsid w:val="00620467"/>
    <w:rsid w:val="00620C38"/>
    <w:rsid w:val="006248AE"/>
    <w:rsid w:val="00624D23"/>
    <w:rsid w:val="006271EE"/>
    <w:rsid w:val="006434F0"/>
    <w:rsid w:val="006478D2"/>
    <w:rsid w:val="006526D0"/>
    <w:rsid w:val="00655B09"/>
    <w:rsid w:val="006631F0"/>
    <w:rsid w:val="006638E2"/>
    <w:rsid w:val="0066394F"/>
    <w:rsid w:val="00667101"/>
    <w:rsid w:val="00671A95"/>
    <w:rsid w:val="00674F96"/>
    <w:rsid w:val="00676F2E"/>
    <w:rsid w:val="00691196"/>
    <w:rsid w:val="00695BEE"/>
    <w:rsid w:val="006A04AA"/>
    <w:rsid w:val="006B2306"/>
    <w:rsid w:val="006B238C"/>
    <w:rsid w:val="006B43FF"/>
    <w:rsid w:val="006B516A"/>
    <w:rsid w:val="006B73CD"/>
    <w:rsid w:val="006B7C7A"/>
    <w:rsid w:val="006C0F46"/>
    <w:rsid w:val="006C42DA"/>
    <w:rsid w:val="006C4469"/>
    <w:rsid w:val="006E0147"/>
    <w:rsid w:val="00700C4C"/>
    <w:rsid w:val="00705204"/>
    <w:rsid w:val="007052A0"/>
    <w:rsid w:val="00706865"/>
    <w:rsid w:val="00710464"/>
    <w:rsid w:val="007122D8"/>
    <w:rsid w:val="0071233C"/>
    <w:rsid w:val="007130DA"/>
    <w:rsid w:val="00715ABC"/>
    <w:rsid w:val="0071749C"/>
    <w:rsid w:val="00724A6F"/>
    <w:rsid w:val="007308FE"/>
    <w:rsid w:val="0073167F"/>
    <w:rsid w:val="00731D62"/>
    <w:rsid w:val="007427DB"/>
    <w:rsid w:val="00745D59"/>
    <w:rsid w:val="0075020E"/>
    <w:rsid w:val="00751951"/>
    <w:rsid w:val="007534AA"/>
    <w:rsid w:val="007648AA"/>
    <w:rsid w:val="007662FD"/>
    <w:rsid w:val="00767836"/>
    <w:rsid w:val="0077255E"/>
    <w:rsid w:val="00772ED7"/>
    <w:rsid w:val="0077531E"/>
    <w:rsid w:val="00786FC5"/>
    <w:rsid w:val="007943A9"/>
    <w:rsid w:val="007A4440"/>
    <w:rsid w:val="007A4926"/>
    <w:rsid w:val="007C50F2"/>
    <w:rsid w:val="007D034E"/>
    <w:rsid w:val="007D1DA4"/>
    <w:rsid w:val="007D22ED"/>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5665"/>
    <w:rsid w:val="00862044"/>
    <w:rsid w:val="008705E3"/>
    <w:rsid w:val="00872BA7"/>
    <w:rsid w:val="00890145"/>
    <w:rsid w:val="00893533"/>
    <w:rsid w:val="00894225"/>
    <w:rsid w:val="00897624"/>
    <w:rsid w:val="008A3B4B"/>
    <w:rsid w:val="008C043A"/>
    <w:rsid w:val="008C268C"/>
    <w:rsid w:val="008C6FE1"/>
    <w:rsid w:val="008E35CE"/>
    <w:rsid w:val="008E590B"/>
    <w:rsid w:val="008E6501"/>
    <w:rsid w:val="008F0270"/>
    <w:rsid w:val="008F4345"/>
    <w:rsid w:val="009001EE"/>
    <w:rsid w:val="0091655F"/>
    <w:rsid w:val="00923E77"/>
    <w:rsid w:val="009245D1"/>
    <w:rsid w:val="00933AD0"/>
    <w:rsid w:val="00950117"/>
    <w:rsid w:val="00953877"/>
    <w:rsid w:val="00965669"/>
    <w:rsid w:val="00966B29"/>
    <w:rsid w:val="00966C52"/>
    <w:rsid w:val="00967961"/>
    <w:rsid w:val="00974337"/>
    <w:rsid w:val="009979F2"/>
    <w:rsid w:val="009A4CE2"/>
    <w:rsid w:val="009B03BF"/>
    <w:rsid w:val="009B1F0E"/>
    <w:rsid w:val="009B3407"/>
    <w:rsid w:val="009B4344"/>
    <w:rsid w:val="009B442D"/>
    <w:rsid w:val="009B466A"/>
    <w:rsid w:val="009B6C37"/>
    <w:rsid w:val="009D257A"/>
    <w:rsid w:val="009D66CD"/>
    <w:rsid w:val="009E051F"/>
    <w:rsid w:val="009F355E"/>
    <w:rsid w:val="009F3B15"/>
    <w:rsid w:val="009F5DB4"/>
    <w:rsid w:val="009F6EFA"/>
    <w:rsid w:val="00A047F4"/>
    <w:rsid w:val="00A0629D"/>
    <w:rsid w:val="00A20C05"/>
    <w:rsid w:val="00A218C3"/>
    <w:rsid w:val="00A21C06"/>
    <w:rsid w:val="00A27060"/>
    <w:rsid w:val="00A36ED9"/>
    <w:rsid w:val="00A378AB"/>
    <w:rsid w:val="00A40F8D"/>
    <w:rsid w:val="00A42CE1"/>
    <w:rsid w:val="00A4530B"/>
    <w:rsid w:val="00A47E40"/>
    <w:rsid w:val="00A50932"/>
    <w:rsid w:val="00A6180F"/>
    <w:rsid w:val="00A652CD"/>
    <w:rsid w:val="00A73F75"/>
    <w:rsid w:val="00A7446B"/>
    <w:rsid w:val="00A84CA5"/>
    <w:rsid w:val="00A90249"/>
    <w:rsid w:val="00A92689"/>
    <w:rsid w:val="00A92BA9"/>
    <w:rsid w:val="00A93EE1"/>
    <w:rsid w:val="00A94D5B"/>
    <w:rsid w:val="00AA0D63"/>
    <w:rsid w:val="00AA451F"/>
    <w:rsid w:val="00AA494B"/>
    <w:rsid w:val="00AB1FF4"/>
    <w:rsid w:val="00AB3310"/>
    <w:rsid w:val="00AD6C1C"/>
    <w:rsid w:val="00AE04EE"/>
    <w:rsid w:val="00AE0A9E"/>
    <w:rsid w:val="00AE4158"/>
    <w:rsid w:val="00AE6148"/>
    <w:rsid w:val="00AF2652"/>
    <w:rsid w:val="00AF5C2F"/>
    <w:rsid w:val="00B03F41"/>
    <w:rsid w:val="00B2566F"/>
    <w:rsid w:val="00B274C3"/>
    <w:rsid w:val="00B31BF9"/>
    <w:rsid w:val="00B35C5C"/>
    <w:rsid w:val="00B369D5"/>
    <w:rsid w:val="00B41F96"/>
    <w:rsid w:val="00B46604"/>
    <w:rsid w:val="00B5001D"/>
    <w:rsid w:val="00B51110"/>
    <w:rsid w:val="00B52702"/>
    <w:rsid w:val="00B55EB2"/>
    <w:rsid w:val="00B66852"/>
    <w:rsid w:val="00B73C57"/>
    <w:rsid w:val="00B97BA6"/>
    <w:rsid w:val="00BA4BF7"/>
    <w:rsid w:val="00BC04FB"/>
    <w:rsid w:val="00BC06BA"/>
    <w:rsid w:val="00BD0524"/>
    <w:rsid w:val="00BD3143"/>
    <w:rsid w:val="00BD7424"/>
    <w:rsid w:val="00BE2814"/>
    <w:rsid w:val="00BE69DF"/>
    <w:rsid w:val="00C24ECE"/>
    <w:rsid w:val="00C33255"/>
    <w:rsid w:val="00C350C6"/>
    <w:rsid w:val="00C4054D"/>
    <w:rsid w:val="00C414C1"/>
    <w:rsid w:val="00C50BA4"/>
    <w:rsid w:val="00C50D2A"/>
    <w:rsid w:val="00C67BE9"/>
    <w:rsid w:val="00C77F80"/>
    <w:rsid w:val="00C8238B"/>
    <w:rsid w:val="00C846D3"/>
    <w:rsid w:val="00CA67FD"/>
    <w:rsid w:val="00CB6560"/>
    <w:rsid w:val="00CD08BD"/>
    <w:rsid w:val="00CD56CA"/>
    <w:rsid w:val="00CD5F64"/>
    <w:rsid w:val="00CE2981"/>
    <w:rsid w:val="00CE4297"/>
    <w:rsid w:val="00CE58DB"/>
    <w:rsid w:val="00CF25A4"/>
    <w:rsid w:val="00CF3F01"/>
    <w:rsid w:val="00D0202B"/>
    <w:rsid w:val="00D12611"/>
    <w:rsid w:val="00D22F44"/>
    <w:rsid w:val="00D25621"/>
    <w:rsid w:val="00D260A1"/>
    <w:rsid w:val="00D2729D"/>
    <w:rsid w:val="00D30A15"/>
    <w:rsid w:val="00D33BC3"/>
    <w:rsid w:val="00D3552F"/>
    <w:rsid w:val="00D37B4E"/>
    <w:rsid w:val="00D4451F"/>
    <w:rsid w:val="00D44E96"/>
    <w:rsid w:val="00D71211"/>
    <w:rsid w:val="00D73A0C"/>
    <w:rsid w:val="00D8076D"/>
    <w:rsid w:val="00D8150E"/>
    <w:rsid w:val="00DA7F87"/>
    <w:rsid w:val="00DB1B07"/>
    <w:rsid w:val="00DB2A24"/>
    <w:rsid w:val="00DB562A"/>
    <w:rsid w:val="00DB5F7F"/>
    <w:rsid w:val="00DB7100"/>
    <w:rsid w:val="00DC0003"/>
    <w:rsid w:val="00DD1AC0"/>
    <w:rsid w:val="00DE1011"/>
    <w:rsid w:val="00DE144B"/>
    <w:rsid w:val="00DE4470"/>
    <w:rsid w:val="00DF03F1"/>
    <w:rsid w:val="00DF1E2B"/>
    <w:rsid w:val="00E0387A"/>
    <w:rsid w:val="00E0496A"/>
    <w:rsid w:val="00E07789"/>
    <w:rsid w:val="00E13BB5"/>
    <w:rsid w:val="00E21368"/>
    <w:rsid w:val="00E42620"/>
    <w:rsid w:val="00E43475"/>
    <w:rsid w:val="00E65A18"/>
    <w:rsid w:val="00E67823"/>
    <w:rsid w:val="00E713E3"/>
    <w:rsid w:val="00EA3834"/>
    <w:rsid w:val="00EB1FFB"/>
    <w:rsid w:val="00EB2C54"/>
    <w:rsid w:val="00EB40E8"/>
    <w:rsid w:val="00EC5AE7"/>
    <w:rsid w:val="00ED22D5"/>
    <w:rsid w:val="00EE4CB0"/>
    <w:rsid w:val="00EE5DF6"/>
    <w:rsid w:val="00EE7B33"/>
    <w:rsid w:val="00EE7E28"/>
    <w:rsid w:val="00EF45A5"/>
    <w:rsid w:val="00F0255A"/>
    <w:rsid w:val="00F127DA"/>
    <w:rsid w:val="00F13B32"/>
    <w:rsid w:val="00F13C56"/>
    <w:rsid w:val="00F17D90"/>
    <w:rsid w:val="00F21C40"/>
    <w:rsid w:val="00F272A9"/>
    <w:rsid w:val="00F42FC9"/>
    <w:rsid w:val="00F46D2E"/>
    <w:rsid w:val="00F51D37"/>
    <w:rsid w:val="00F600C2"/>
    <w:rsid w:val="00F606D6"/>
    <w:rsid w:val="00F62296"/>
    <w:rsid w:val="00F6578A"/>
    <w:rsid w:val="00F867BA"/>
    <w:rsid w:val="00F9187C"/>
    <w:rsid w:val="00F97DE1"/>
    <w:rsid w:val="00FA5546"/>
    <w:rsid w:val="00FC1959"/>
    <w:rsid w:val="00FC6015"/>
    <w:rsid w:val="00FE1894"/>
    <w:rsid w:val="00FE2B19"/>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36527B5C-E986-438A-8CF2-2B8944370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272A9"/>
    <w:pPr>
      <w:autoSpaceDE/>
      <w:autoSpaceDN/>
      <w:spacing w:before="100" w:beforeAutospacing="1" w:after="100" w:afterAutospacing="1"/>
    </w:pPr>
    <w:rPr>
      <w:rFonts w:ascii="Times New Roman" w:hAnsi="Times New Roman" w:cs="Times New Roman"/>
    </w:rPr>
  </w:style>
  <w:style w:type="paragraph" w:styleId="Listeavsnitt">
    <w:name w:val="List Paragraph"/>
    <w:basedOn w:val="Normal"/>
    <w:uiPriority w:val="34"/>
    <w:qFormat/>
    <w:rsid w:val="00F272A9"/>
    <w:pPr>
      <w:autoSpaceDE/>
      <w:autoSpaceDN/>
      <w:ind w:left="720"/>
      <w:contextualSpacing/>
    </w:pPr>
    <w:rPr>
      <w:rFonts w:ascii="Calibri" w:eastAsiaTheme="minorHAnsi" w:hAnsi="Calibri" w:cs="Times New Roman (CS-brødtekst)"/>
      <w:kern w:val="2"/>
      <w:lang w:eastAsia="en-US"/>
      <w14:ligatures w14:val="standardContextual"/>
    </w:rPr>
  </w:style>
  <w:style w:type="character" w:styleId="Ulstomtale">
    <w:name w:val="Unresolved Mention"/>
    <w:basedOn w:val="Standardskriftforavsnitt"/>
    <w:uiPriority w:val="99"/>
    <w:semiHidden/>
    <w:unhideWhenUsed/>
    <w:rsid w:val="00F272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nord-halogaland.public360online.com/biz/v2-pbr/docprod/templates/dnk_mu_moteprotokoll_bokmal_fr_mr_2024_hoyr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12BDE9CDD3BB4E17A71E842FDD8B7210"/>
        <w:category>
          <w:name w:val="Generelt"/>
          <w:gallery w:val="placeholder"/>
        </w:category>
        <w:types>
          <w:type w:val="bbPlcHdr"/>
        </w:types>
        <w:behaviors>
          <w:behavior w:val="content"/>
        </w:behaviors>
        <w:guid w:val="{8102D520-8B27-4AB6-91A5-D38152D45ACB}"/>
      </w:docPartPr>
      <w:docPartBody>
        <w:p w:rsidR="00E063E0" w:rsidRDefault="002E0A79" w:rsidP="002E0A79">
          <w:pPr>
            <w:pStyle w:val="12BDE9CDD3BB4E17A71E842FDD8B7210"/>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4DB7E5D324E1469591B7922F93DA2C61"/>
        <w:category>
          <w:name w:val="Generelt"/>
          <w:gallery w:val="placeholder"/>
        </w:category>
        <w:types>
          <w:type w:val="bbPlcHdr"/>
        </w:types>
        <w:behaviors>
          <w:behavior w:val="content"/>
        </w:behaviors>
        <w:guid w:val="{C768B892-197B-409C-BEE5-99FD0454497F}"/>
      </w:docPartPr>
      <w:docPartBody>
        <w:p w:rsidR="007F379C" w:rsidRDefault="00842ECB" w:rsidP="00842ECB">
          <w:pPr>
            <w:pStyle w:val="4DB7E5D324E1469591B7922F93DA2C61"/>
          </w:pPr>
          <w:r>
            <w:rPr>
              <w:rStyle w:val="Plassholdertekst"/>
            </w:rPr>
            <w:t>Skriv inn teksten her.</w:t>
          </w:r>
        </w:p>
      </w:docPartBody>
    </w:docPart>
    <w:docPart>
      <w:docPartPr>
        <w:name w:val="DD7776F15ED649C583D50AD8BC31DBB0"/>
        <w:category>
          <w:name w:val="Generelt"/>
          <w:gallery w:val="placeholder"/>
        </w:category>
        <w:types>
          <w:type w:val="bbPlcHdr"/>
        </w:types>
        <w:behaviors>
          <w:behavior w:val="content"/>
        </w:behaviors>
        <w:guid w:val="{E80DEFBE-AAE6-43A9-85D1-93123EDFE2D9}"/>
      </w:docPartPr>
      <w:docPartBody>
        <w:p w:rsidR="007F379C" w:rsidRDefault="00842ECB" w:rsidP="00842ECB">
          <w:pPr>
            <w:pStyle w:val="DD7776F15ED649C583D50AD8BC31DBB0"/>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DEFE26C0-870F-4F0F-ACB9-318B938D9BB1}"/>
      </w:docPartPr>
      <w:docPartBody>
        <w:p w:rsidR="007F379C" w:rsidRDefault="00842ECB">
          <w:r w:rsidRPr="00A66F8B">
            <w:rPr>
              <w:rStyle w:val="Plassholdertekst"/>
            </w:rPr>
            <w:t>Klikk eller trykk her for å skrive inn tekst.</w:t>
          </w:r>
        </w:p>
      </w:docPartBody>
    </w:docPart>
    <w:docPart>
      <w:docPartPr>
        <w:name w:val="635377A7B3224CD6AF9DF3B21B728C23"/>
        <w:category>
          <w:name w:val="Generelt"/>
          <w:gallery w:val="placeholder"/>
        </w:category>
        <w:types>
          <w:type w:val="bbPlcHdr"/>
        </w:types>
        <w:behaviors>
          <w:behavior w:val="content"/>
        </w:behaviors>
        <w:guid w:val="{88C4BBBF-1D92-4B25-AE82-3272E0B93E8D}"/>
      </w:docPartPr>
      <w:docPartBody>
        <w:p w:rsidR="007F379C" w:rsidRDefault="00842ECB">
          <w:r w:rsidRPr="00A66F8B">
            <w:rPr>
              <w:rStyle w:val="Plassholdertekst"/>
            </w:rPr>
            <w:t>Skriv inn vedtaket her</w:t>
          </w:r>
        </w:p>
      </w:docPartBody>
    </w:docPart>
    <w:docPart>
      <w:docPartPr>
        <w:name w:val="C7B36CFF42124F9CB47B72A576B5D626"/>
        <w:category>
          <w:name w:val="Generelt"/>
          <w:gallery w:val="placeholder"/>
        </w:category>
        <w:types>
          <w:type w:val="bbPlcHdr"/>
        </w:types>
        <w:behaviors>
          <w:behavior w:val="content"/>
        </w:behaviors>
        <w:guid w:val="{3FDA3EBF-75D6-4DC2-BC63-B8EC7B64A7E2}"/>
      </w:docPartPr>
      <w:docPartBody>
        <w:p w:rsidR="007F379C" w:rsidRDefault="00842ECB" w:rsidP="00842ECB">
          <w:pPr>
            <w:pStyle w:val="C7B36CFF42124F9CB47B72A576B5D626"/>
          </w:pPr>
          <w:r>
            <w:rPr>
              <w:rStyle w:val="Plassholdertekst"/>
            </w:rPr>
            <w:t>Skriv inn teksten her.</w:t>
          </w:r>
        </w:p>
      </w:docPartBody>
    </w:docPart>
    <w:docPart>
      <w:docPartPr>
        <w:name w:val="E5F05909378748CDAC8527C6E3D84A37"/>
        <w:category>
          <w:name w:val="Generelt"/>
          <w:gallery w:val="placeholder"/>
        </w:category>
        <w:types>
          <w:type w:val="bbPlcHdr"/>
        </w:types>
        <w:behaviors>
          <w:behavior w:val="content"/>
        </w:behaviors>
        <w:guid w:val="{95796E57-D6D8-4C28-B25A-E1FF0C0FD801}"/>
      </w:docPartPr>
      <w:docPartBody>
        <w:p w:rsidR="007F379C" w:rsidRDefault="00842ECB" w:rsidP="00842ECB">
          <w:pPr>
            <w:pStyle w:val="E5F05909378748CDAC8527C6E3D84A37"/>
          </w:pPr>
          <w:r w:rsidRPr="004202B9">
            <w:rPr>
              <w:rStyle w:val="Plassholdertekst"/>
            </w:rPr>
            <w:t>Click here to enter text.</w:t>
          </w:r>
        </w:p>
      </w:docPartBody>
    </w:docPart>
    <w:docPart>
      <w:docPartPr>
        <w:name w:val="B1BCF92AE76A4B488B77B96434FBBC6F"/>
        <w:category>
          <w:name w:val="Generelt"/>
          <w:gallery w:val="placeholder"/>
        </w:category>
        <w:types>
          <w:type w:val="bbPlcHdr"/>
        </w:types>
        <w:behaviors>
          <w:behavior w:val="content"/>
        </w:behaviors>
        <w:guid w:val="{3A72575E-D356-4E0A-81D7-2F863428E47D}"/>
      </w:docPartPr>
      <w:docPartBody>
        <w:p w:rsidR="007F379C" w:rsidRDefault="00842ECB">
          <w:r w:rsidRPr="00A66F8B">
            <w:rPr>
              <w:rStyle w:val="Plassholdertekst"/>
            </w:rPr>
            <w:t>Skriv inn vedtaket her</w:t>
          </w:r>
        </w:p>
      </w:docPartBody>
    </w:docPart>
    <w:docPart>
      <w:docPartPr>
        <w:name w:val="C540F56D0E9641BEBE769A5B47F42771"/>
        <w:category>
          <w:name w:val="Generelt"/>
          <w:gallery w:val="placeholder"/>
        </w:category>
        <w:types>
          <w:type w:val="bbPlcHdr"/>
        </w:types>
        <w:behaviors>
          <w:behavior w:val="content"/>
        </w:behaviors>
        <w:guid w:val="{546932EE-68A2-4D1F-9030-5E04AF143D8F}"/>
      </w:docPartPr>
      <w:docPartBody>
        <w:p w:rsidR="007F379C" w:rsidRDefault="00842ECB" w:rsidP="00842ECB">
          <w:pPr>
            <w:pStyle w:val="C540F56D0E9641BEBE769A5B47F42771"/>
          </w:pPr>
          <w:r>
            <w:rPr>
              <w:rStyle w:val="Plassholdertekst"/>
            </w:rPr>
            <w:t>Skriv inn teksten her.</w:t>
          </w:r>
        </w:p>
      </w:docPartBody>
    </w:docPart>
    <w:docPart>
      <w:docPartPr>
        <w:name w:val="33215A2CD8A04FC78D789242A6066315"/>
        <w:category>
          <w:name w:val="Generelt"/>
          <w:gallery w:val="placeholder"/>
        </w:category>
        <w:types>
          <w:type w:val="bbPlcHdr"/>
        </w:types>
        <w:behaviors>
          <w:behavior w:val="content"/>
        </w:behaviors>
        <w:guid w:val="{9D56F4CD-C342-4DCA-B999-5CF7A87E8418}"/>
      </w:docPartPr>
      <w:docPartBody>
        <w:p w:rsidR="007F379C" w:rsidRDefault="00842ECB" w:rsidP="00842ECB">
          <w:pPr>
            <w:pStyle w:val="33215A2CD8A04FC78D789242A6066315"/>
          </w:pPr>
          <w:r w:rsidRPr="004202B9">
            <w:rPr>
              <w:rStyle w:val="Plassholdertekst"/>
            </w:rPr>
            <w:t>Click here to enter text.</w:t>
          </w:r>
        </w:p>
      </w:docPartBody>
    </w:docPart>
    <w:docPart>
      <w:docPartPr>
        <w:name w:val="9C2964EE9D594E53BFEEE38A41590C18"/>
        <w:category>
          <w:name w:val="Generelt"/>
          <w:gallery w:val="placeholder"/>
        </w:category>
        <w:types>
          <w:type w:val="bbPlcHdr"/>
        </w:types>
        <w:behaviors>
          <w:behavior w:val="content"/>
        </w:behaviors>
        <w:guid w:val="{A4E2BB34-FA8A-4BD7-995D-734E1C59D6CC}"/>
      </w:docPartPr>
      <w:docPartBody>
        <w:p w:rsidR="007F379C" w:rsidRDefault="00842ECB">
          <w:r w:rsidRPr="00A66F8B">
            <w:rPr>
              <w:rStyle w:val="Plassholdertekst"/>
            </w:rPr>
            <w:t>Skriv inn vedtaket her</w:t>
          </w:r>
        </w:p>
      </w:docPartBody>
    </w:docPart>
    <w:docPart>
      <w:docPartPr>
        <w:name w:val="6E7B839E53D340FEAAA76BEC69DAD555"/>
        <w:category>
          <w:name w:val="Generelt"/>
          <w:gallery w:val="placeholder"/>
        </w:category>
        <w:types>
          <w:type w:val="bbPlcHdr"/>
        </w:types>
        <w:behaviors>
          <w:behavior w:val="content"/>
        </w:behaviors>
        <w:guid w:val="{A9E6AEC3-7DA7-4117-BC29-61231365E778}"/>
      </w:docPartPr>
      <w:docPartBody>
        <w:p w:rsidR="007F379C" w:rsidRDefault="00842ECB" w:rsidP="00842ECB">
          <w:pPr>
            <w:pStyle w:val="6E7B839E53D340FEAAA76BEC69DAD555"/>
          </w:pPr>
          <w:r>
            <w:rPr>
              <w:rStyle w:val="Plassholdertekst"/>
            </w:rPr>
            <w:t>Skriv inn teksten her.</w:t>
          </w:r>
        </w:p>
      </w:docPartBody>
    </w:docPart>
    <w:docPart>
      <w:docPartPr>
        <w:name w:val="E10803AC8A9D4637B6A6E6C5FDF03751"/>
        <w:category>
          <w:name w:val="Generelt"/>
          <w:gallery w:val="placeholder"/>
        </w:category>
        <w:types>
          <w:type w:val="bbPlcHdr"/>
        </w:types>
        <w:behaviors>
          <w:behavior w:val="content"/>
        </w:behaviors>
        <w:guid w:val="{376D79DE-27C2-4F9F-973A-4C44273AFD47}"/>
      </w:docPartPr>
      <w:docPartBody>
        <w:p w:rsidR="007F379C" w:rsidRDefault="00842ECB" w:rsidP="00842ECB">
          <w:pPr>
            <w:pStyle w:val="E10803AC8A9D4637B6A6E6C5FDF03751"/>
          </w:pPr>
          <w:r w:rsidRPr="004202B9">
            <w:rPr>
              <w:rStyle w:val="Plassholdertekst"/>
            </w:rPr>
            <w:t>Click here to enter text.</w:t>
          </w:r>
        </w:p>
      </w:docPartBody>
    </w:docPart>
    <w:docPart>
      <w:docPartPr>
        <w:name w:val="AD5A1DC3FC8C49B1BE7EBB96E15F6111"/>
        <w:category>
          <w:name w:val="Generelt"/>
          <w:gallery w:val="placeholder"/>
        </w:category>
        <w:types>
          <w:type w:val="bbPlcHdr"/>
        </w:types>
        <w:behaviors>
          <w:behavior w:val="content"/>
        </w:behaviors>
        <w:guid w:val="{897B8214-17E5-40FB-90E7-00D99A5028E5}"/>
      </w:docPartPr>
      <w:docPartBody>
        <w:p w:rsidR="007F379C" w:rsidRDefault="00842ECB">
          <w:r w:rsidRPr="00A66F8B">
            <w:rPr>
              <w:rStyle w:val="Plassholdertekst"/>
            </w:rPr>
            <w:t>Skriv inn vedtaket her</w:t>
          </w:r>
        </w:p>
      </w:docPartBody>
    </w:docPart>
    <w:docPart>
      <w:docPartPr>
        <w:name w:val="7D73F2692686427FBFF00FC6F9986609"/>
        <w:category>
          <w:name w:val="Generelt"/>
          <w:gallery w:val="placeholder"/>
        </w:category>
        <w:types>
          <w:type w:val="bbPlcHdr"/>
        </w:types>
        <w:behaviors>
          <w:behavior w:val="content"/>
        </w:behaviors>
        <w:guid w:val="{B332074C-F27F-49B6-A1BA-8D104BDBEBE1}"/>
      </w:docPartPr>
      <w:docPartBody>
        <w:p w:rsidR="007F379C" w:rsidRDefault="00842ECB" w:rsidP="00842ECB">
          <w:pPr>
            <w:pStyle w:val="7D73F2692686427FBFF00FC6F9986609"/>
          </w:pPr>
          <w:r>
            <w:rPr>
              <w:rStyle w:val="Plassholdertekst"/>
            </w:rPr>
            <w:t>Skriv inn teksten her.</w:t>
          </w:r>
        </w:p>
      </w:docPartBody>
    </w:docPart>
    <w:docPart>
      <w:docPartPr>
        <w:name w:val="6C069D233E374F7083D0EEFA2DD7D14E"/>
        <w:category>
          <w:name w:val="Generelt"/>
          <w:gallery w:val="placeholder"/>
        </w:category>
        <w:types>
          <w:type w:val="bbPlcHdr"/>
        </w:types>
        <w:behaviors>
          <w:behavior w:val="content"/>
        </w:behaviors>
        <w:guid w:val="{4AE96CCF-6813-4C68-8617-DAE83E91BCAD}"/>
      </w:docPartPr>
      <w:docPartBody>
        <w:p w:rsidR="007F379C" w:rsidRDefault="00842ECB" w:rsidP="00842ECB">
          <w:pPr>
            <w:pStyle w:val="6C069D233E374F7083D0EEFA2DD7D14E"/>
          </w:pPr>
          <w:r w:rsidRPr="004202B9">
            <w:rPr>
              <w:rStyle w:val="Plassholdertekst"/>
            </w:rPr>
            <w:t>Click here to enter text.</w:t>
          </w:r>
        </w:p>
      </w:docPartBody>
    </w:docPart>
    <w:docPart>
      <w:docPartPr>
        <w:name w:val="F13CFF20C6944418B06510F71F4B789B"/>
        <w:category>
          <w:name w:val="Generelt"/>
          <w:gallery w:val="placeholder"/>
        </w:category>
        <w:types>
          <w:type w:val="bbPlcHdr"/>
        </w:types>
        <w:behaviors>
          <w:behavior w:val="content"/>
        </w:behaviors>
        <w:guid w:val="{2291BE42-C924-4795-8940-B0A5FB603847}"/>
      </w:docPartPr>
      <w:docPartBody>
        <w:p w:rsidR="007F379C" w:rsidRDefault="00842ECB">
          <w:r w:rsidRPr="00A66F8B">
            <w:rPr>
              <w:rStyle w:val="Plassholdertekst"/>
            </w:rPr>
            <w:t>Skriv inn vedtaket her</w:t>
          </w:r>
        </w:p>
      </w:docPartBody>
    </w:docPart>
    <w:docPart>
      <w:docPartPr>
        <w:name w:val="1EAD407AEA954394A16606975B2EDA52"/>
        <w:category>
          <w:name w:val="Generelt"/>
          <w:gallery w:val="placeholder"/>
        </w:category>
        <w:types>
          <w:type w:val="bbPlcHdr"/>
        </w:types>
        <w:behaviors>
          <w:behavior w:val="content"/>
        </w:behaviors>
        <w:guid w:val="{A639CAD4-37AB-4A07-899B-30368DAAB899}"/>
      </w:docPartPr>
      <w:docPartBody>
        <w:p w:rsidR="007F379C" w:rsidRDefault="00842ECB" w:rsidP="00842ECB">
          <w:pPr>
            <w:pStyle w:val="1EAD407AEA954394A16606975B2EDA52"/>
          </w:pPr>
          <w:r>
            <w:rPr>
              <w:rStyle w:val="Plassholdertekst"/>
            </w:rPr>
            <w:t>Skriv inn teksten her.</w:t>
          </w:r>
        </w:p>
      </w:docPartBody>
    </w:docPart>
    <w:docPart>
      <w:docPartPr>
        <w:name w:val="959ED81C5B7E4FDAAB9788131F7F6E0F"/>
        <w:category>
          <w:name w:val="Generelt"/>
          <w:gallery w:val="placeholder"/>
        </w:category>
        <w:types>
          <w:type w:val="bbPlcHdr"/>
        </w:types>
        <w:behaviors>
          <w:behavior w:val="content"/>
        </w:behaviors>
        <w:guid w:val="{F0886836-D8DE-4B61-9DBE-C254716A04C2}"/>
      </w:docPartPr>
      <w:docPartBody>
        <w:p w:rsidR="007F379C" w:rsidRDefault="00842ECB" w:rsidP="00842ECB">
          <w:pPr>
            <w:pStyle w:val="959ED81C5B7E4FDAAB9788131F7F6E0F"/>
          </w:pPr>
          <w:r w:rsidRPr="004202B9">
            <w:rPr>
              <w:rStyle w:val="Plassholdertekst"/>
            </w:rPr>
            <w:t>Click here to enter text.</w:t>
          </w:r>
        </w:p>
      </w:docPartBody>
    </w:docPart>
    <w:docPart>
      <w:docPartPr>
        <w:name w:val="BC38F2464A30462C9A4994726C88E25A"/>
        <w:category>
          <w:name w:val="Generelt"/>
          <w:gallery w:val="placeholder"/>
        </w:category>
        <w:types>
          <w:type w:val="bbPlcHdr"/>
        </w:types>
        <w:behaviors>
          <w:behavior w:val="content"/>
        </w:behaviors>
        <w:guid w:val="{C91F7E91-0169-4FA9-A82D-6B617AED4A15}"/>
      </w:docPartPr>
      <w:docPartBody>
        <w:p w:rsidR="007F379C" w:rsidRDefault="00842ECB">
          <w:r w:rsidRPr="00A66F8B">
            <w:rPr>
              <w:rStyle w:val="Plassholdertekst"/>
            </w:rPr>
            <w:t>Skriv inn vedtaket her</w:t>
          </w:r>
        </w:p>
      </w:docPartBody>
    </w:docPart>
    <w:docPart>
      <w:docPartPr>
        <w:name w:val="666B945A15434223B689C1749C97E4E3"/>
        <w:category>
          <w:name w:val="Generelt"/>
          <w:gallery w:val="placeholder"/>
        </w:category>
        <w:types>
          <w:type w:val="bbPlcHdr"/>
        </w:types>
        <w:behaviors>
          <w:behavior w:val="content"/>
        </w:behaviors>
        <w:guid w:val="{20333757-B2F6-4483-924A-7D24A400254C}"/>
      </w:docPartPr>
      <w:docPartBody>
        <w:p w:rsidR="007F379C" w:rsidRDefault="00842ECB" w:rsidP="00842ECB">
          <w:pPr>
            <w:pStyle w:val="666B945A15434223B689C1749C97E4E3"/>
          </w:pPr>
          <w:r>
            <w:rPr>
              <w:rStyle w:val="Plassholdertekst"/>
            </w:rPr>
            <w:t>Skriv inn teksten her.</w:t>
          </w:r>
        </w:p>
      </w:docPartBody>
    </w:docPart>
    <w:docPart>
      <w:docPartPr>
        <w:name w:val="FB4AA497ABB84AC0A9F8AFF6E8F0114C"/>
        <w:category>
          <w:name w:val="Generelt"/>
          <w:gallery w:val="placeholder"/>
        </w:category>
        <w:types>
          <w:type w:val="bbPlcHdr"/>
        </w:types>
        <w:behaviors>
          <w:behavior w:val="content"/>
        </w:behaviors>
        <w:guid w:val="{4EA7378E-39C6-441E-8FCD-D9B6B663C915}"/>
      </w:docPartPr>
      <w:docPartBody>
        <w:p w:rsidR="007F379C" w:rsidRDefault="00842ECB" w:rsidP="00842ECB">
          <w:pPr>
            <w:pStyle w:val="FB4AA497ABB84AC0A9F8AFF6E8F0114C"/>
          </w:pPr>
          <w:r w:rsidRPr="004202B9">
            <w:rPr>
              <w:rStyle w:val="Plassholdertekst"/>
            </w:rPr>
            <w:t>Click here to enter text.</w:t>
          </w:r>
        </w:p>
      </w:docPartBody>
    </w:docPart>
    <w:docPart>
      <w:docPartPr>
        <w:name w:val="FE41E45EF4754D658AEABCCC9416E804"/>
        <w:category>
          <w:name w:val="Generelt"/>
          <w:gallery w:val="placeholder"/>
        </w:category>
        <w:types>
          <w:type w:val="bbPlcHdr"/>
        </w:types>
        <w:behaviors>
          <w:behavior w:val="content"/>
        </w:behaviors>
        <w:guid w:val="{264BD18A-3218-4513-A13F-302156B9EF69}"/>
      </w:docPartPr>
      <w:docPartBody>
        <w:p w:rsidR="007F379C" w:rsidRDefault="00842ECB">
          <w:r w:rsidRPr="00A66F8B">
            <w:rPr>
              <w:rStyle w:val="Plassholdertekst"/>
            </w:rPr>
            <w:t>Skriv inn vedtaket her</w:t>
          </w:r>
        </w:p>
      </w:docPartBody>
    </w:docPart>
    <w:docPart>
      <w:docPartPr>
        <w:name w:val="108CD6109DB54154A05C56C862B612BE"/>
        <w:category>
          <w:name w:val="Generelt"/>
          <w:gallery w:val="placeholder"/>
        </w:category>
        <w:types>
          <w:type w:val="bbPlcHdr"/>
        </w:types>
        <w:behaviors>
          <w:behavior w:val="content"/>
        </w:behaviors>
        <w:guid w:val="{FC9F636C-3C2F-4403-BC40-BBACFB165728}"/>
      </w:docPartPr>
      <w:docPartBody>
        <w:p w:rsidR="007F379C" w:rsidRDefault="00842ECB" w:rsidP="00842ECB">
          <w:pPr>
            <w:pStyle w:val="108CD6109DB54154A05C56C862B612BE"/>
          </w:pPr>
          <w:r>
            <w:rPr>
              <w:rStyle w:val="Plassholdertekst"/>
            </w:rPr>
            <w:t>Skriv inn teksten her.</w:t>
          </w:r>
        </w:p>
      </w:docPartBody>
    </w:docPart>
    <w:docPart>
      <w:docPartPr>
        <w:name w:val="C28593C161814D7CBF02EDE30BCC10C8"/>
        <w:category>
          <w:name w:val="Generelt"/>
          <w:gallery w:val="placeholder"/>
        </w:category>
        <w:types>
          <w:type w:val="bbPlcHdr"/>
        </w:types>
        <w:behaviors>
          <w:behavior w:val="content"/>
        </w:behaviors>
        <w:guid w:val="{58774562-D91E-42BA-A24F-17D86FC28463}"/>
      </w:docPartPr>
      <w:docPartBody>
        <w:p w:rsidR="007F379C" w:rsidRDefault="00842ECB" w:rsidP="00842ECB">
          <w:pPr>
            <w:pStyle w:val="C28593C161814D7CBF02EDE30BCC10C8"/>
          </w:pPr>
          <w:r w:rsidRPr="004202B9">
            <w:rPr>
              <w:rStyle w:val="Plassholdertekst"/>
            </w:rPr>
            <w:t>Click here to enter text.</w:t>
          </w:r>
        </w:p>
      </w:docPartBody>
    </w:docPart>
    <w:docPart>
      <w:docPartPr>
        <w:name w:val="7516DCFDA48F4D17B8A8CB33AE27B329"/>
        <w:category>
          <w:name w:val="Generelt"/>
          <w:gallery w:val="placeholder"/>
        </w:category>
        <w:types>
          <w:type w:val="bbPlcHdr"/>
        </w:types>
        <w:behaviors>
          <w:behavior w:val="content"/>
        </w:behaviors>
        <w:guid w:val="{1FBF7D27-740F-4007-A128-60A2D5EE477A}"/>
      </w:docPartPr>
      <w:docPartBody>
        <w:p w:rsidR="007F379C" w:rsidRDefault="00842ECB">
          <w:r w:rsidRPr="00A66F8B">
            <w:rPr>
              <w:rStyle w:val="Plassholdertekst"/>
            </w:rPr>
            <w:t>Skriv inn vedtaket her</w:t>
          </w:r>
        </w:p>
      </w:docPartBody>
    </w:docPart>
    <w:docPart>
      <w:docPartPr>
        <w:name w:val="EC59F71166654E72B2344847B72F0B20"/>
        <w:category>
          <w:name w:val="Generelt"/>
          <w:gallery w:val="placeholder"/>
        </w:category>
        <w:types>
          <w:type w:val="bbPlcHdr"/>
        </w:types>
        <w:behaviors>
          <w:behavior w:val="content"/>
        </w:behaviors>
        <w:guid w:val="{26C1A2FE-0DCC-4354-AE3A-6DEF92D1FB04}"/>
      </w:docPartPr>
      <w:docPartBody>
        <w:p w:rsidR="007F379C" w:rsidRDefault="00842ECB" w:rsidP="00842ECB">
          <w:pPr>
            <w:pStyle w:val="EC59F71166654E72B2344847B72F0B20"/>
          </w:pPr>
          <w:r>
            <w:rPr>
              <w:rStyle w:val="Plassholdertekst"/>
            </w:rPr>
            <w:t>Skriv inn teksten her.</w:t>
          </w:r>
        </w:p>
      </w:docPartBody>
    </w:docPart>
    <w:docPart>
      <w:docPartPr>
        <w:name w:val="C10ED173C908430388539ED4F9F2D0BC"/>
        <w:category>
          <w:name w:val="Generelt"/>
          <w:gallery w:val="placeholder"/>
        </w:category>
        <w:types>
          <w:type w:val="bbPlcHdr"/>
        </w:types>
        <w:behaviors>
          <w:behavior w:val="content"/>
        </w:behaviors>
        <w:guid w:val="{06757A92-BDB9-4377-A108-D0B211667318}"/>
      </w:docPartPr>
      <w:docPartBody>
        <w:p w:rsidR="007F379C" w:rsidRDefault="00842ECB" w:rsidP="00842ECB">
          <w:pPr>
            <w:pStyle w:val="C10ED173C908430388539ED4F9F2D0BC"/>
          </w:pPr>
          <w:r w:rsidRPr="004202B9">
            <w:rPr>
              <w:rStyle w:val="Plassholdertekst"/>
            </w:rPr>
            <w:t>Click here to enter text.</w:t>
          </w:r>
        </w:p>
      </w:docPartBody>
    </w:docPart>
    <w:docPart>
      <w:docPartPr>
        <w:name w:val="9A00F2836AC14CD2A5CE84600507EDA6"/>
        <w:category>
          <w:name w:val="Generelt"/>
          <w:gallery w:val="placeholder"/>
        </w:category>
        <w:types>
          <w:type w:val="bbPlcHdr"/>
        </w:types>
        <w:behaviors>
          <w:behavior w:val="content"/>
        </w:behaviors>
        <w:guid w:val="{AB58361E-E25D-4D37-82F5-057FBA5C1A40}"/>
      </w:docPartPr>
      <w:docPartBody>
        <w:p w:rsidR="007F379C" w:rsidRDefault="00842ECB">
          <w:r w:rsidRPr="00A66F8B">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Times New Roman (CS-brødtekst)">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0F4FF9"/>
    <w:rsid w:val="00253F83"/>
    <w:rsid w:val="00293E41"/>
    <w:rsid w:val="002E0A79"/>
    <w:rsid w:val="00343652"/>
    <w:rsid w:val="00353520"/>
    <w:rsid w:val="00381EAD"/>
    <w:rsid w:val="003A10CA"/>
    <w:rsid w:val="003D06AE"/>
    <w:rsid w:val="003E1116"/>
    <w:rsid w:val="00443985"/>
    <w:rsid w:val="00451121"/>
    <w:rsid w:val="004E03ED"/>
    <w:rsid w:val="004E689B"/>
    <w:rsid w:val="00527FAD"/>
    <w:rsid w:val="00545A55"/>
    <w:rsid w:val="00564B7C"/>
    <w:rsid w:val="005B4729"/>
    <w:rsid w:val="005D6B90"/>
    <w:rsid w:val="005F4505"/>
    <w:rsid w:val="0063357D"/>
    <w:rsid w:val="006461D7"/>
    <w:rsid w:val="007052A0"/>
    <w:rsid w:val="0077531E"/>
    <w:rsid w:val="0079142A"/>
    <w:rsid w:val="007B4A68"/>
    <w:rsid w:val="007F379C"/>
    <w:rsid w:val="00842ECB"/>
    <w:rsid w:val="009128B1"/>
    <w:rsid w:val="0091594B"/>
    <w:rsid w:val="009660A4"/>
    <w:rsid w:val="00976F27"/>
    <w:rsid w:val="009B1F6C"/>
    <w:rsid w:val="00A270E8"/>
    <w:rsid w:val="00A42CE1"/>
    <w:rsid w:val="00A54CD1"/>
    <w:rsid w:val="00A86163"/>
    <w:rsid w:val="00A916D2"/>
    <w:rsid w:val="00B82CE8"/>
    <w:rsid w:val="00C50BA4"/>
    <w:rsid w:val="00C54490"/>
    <w:rsid w:val="00C96545"/>
    <w:rsid w:val="00CD08BD"/>
    <w:rsid w:val="00D42685"/>
    <w:rsid w:val="00D6449C"/>
    <w:rsid w:val="00D75B69"/>
    <w:rsid w:val="00E063E0"/>
    <w:rsid w:val="00F01A40"/>
    <w:rsid w:val="00F327AC"/>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842ECB"/>
    <w:rPr>
      <w:color w:val="808080"/>
    </w:rPr>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12BDE9CDD3BB4E17A71E842FDD8B7210">
    <w:name w:val="12BDE9CDD3BB4E17A71E842FDD8B7210"/>
    <w:rsid w:val="002E0A79"/>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4DB7E5D324E1469591B7922F93DA2C61">
    <w:name w:val="4DB7E5D324E1469591B7922F93DA2C61"/>
    <w:rsid w:val="00842ECB"/>
    <w:pPr>
      <w:spacing w:line="278" w:lineRule="auto"/>
    </w:pPr>
    <w:rPr>
      <w:kern w:val="2"/>
      <w:sz w:val="24"/>
      <w:szCs w:val="24"/>
      <w:lang w:val="nb-NO" w:eastAsia="nb-NO"/>
      <w14:ligatures w14:val="standardContextual"/>
    </w:rPr>
  </w:style>
  <w:style w:type="paragraph" w:customStyle="1" w:styleId="DD7776F15ED649C583D50AD8BC31DBB0">
    <w:name w:val="DD7776F15ED649C583D50AD8BC31DBB0"/>
    <w:rsid w:val="00842ECB"/>
    <w:pPr>
      <w:spacing w:line="278" w:lineRule="auto"/>
    </w:pPr>
    <w:rPr>
      <w:kern w:val="2"/>
      <w:sz w:val="24"/>
      <w:szCs w:val="24"/>
      <w:lang w:val="nb-NO" w:eastAsia="nb-NO"/>
      <w14:ligatures w14:val="standardContextual"/>
    </w:rPr>
  </w:style>
  <w:style w:type="paragraph" w:customStyle="1" w:styleId="C7B36CFF42124F9CB47B72A576B5D626">
    <w:name w:val="C7B36CFF42124F9CB47B72A576B5D626"/>
    <w:rsid w:val="00842ECB"/>
    <w:pPr>
      <w:spacing w:line="278" w:lineRule="auto"/>
    </w:pPr>
    <w:rPr>
      <w:kern w:val="2"/>
      <w:sz w:val="24"/>
      <w:szCs w:val="24"/>
      <w:lang w:val="nb-NO" w:eastAsia="nb-NO"/>
      <w14:ligatures w14:val="standardContextual"/>
    </w:rPr>
  </w:style>
  <w:style w:type="paragraph" w:customStyle="1" w:styleId="E5F05909378748CDAC8527C6E3D84A37">
    <w:name w:val="E5F05909378748CDAC8527C6E3D84A37"/>
    <w:rsid w:val="00842ECB"/>
    <w:pPr>
      <w:spacing w:line="278" w:lineRule="auto"/>
    </w:pPr>
    <w:rPr>
      <w:kern w:val="2"/>
      <w:sz w:val="24"/>
      <w:szCs w:val="24"/>
      <w:lang w:val="nb-NO" w:eastAsia="nb-NO"/>
      <w14:ligatures w14:val="standardContextual"/>
    </w:rPr>
  </w:style>
  <w:style w:type="paragraph" w:customStyle="1" w:styleId="C540F56D0E9641BEBE769A5B47F42771">
    <w:name w:val="C540F56D0E9641BEBE769A5B47F42771"/>
    <w:rsid w:val="00842ECB"/>
    <w:pPr>
      <w:spacing w:line="278" w:lineRule="auto"/>
    </w:pPr>
    <w:rPr>
      <w:kern w:val="2"/>
      <w:sz w:val="24"/>
      <w:szCs w:val="24"/>
      <w:lang w:val="nb-NO" w:eastAsia="nb-NO"/>
      <w14:ligatures w14:val="standardContextual"/>
    </w:rPr>
  </w:style>
  <w:style w:type="paragraph" w:customStyle="1" w:styleId="33215A2CD8A04FC78D789242A6066315">
    <w:name w:val="33215A2CD8A04FC78D789242A6066315"/>
    <w:rsid w:val="00842ECB"/>
    <w:pPr>
      <w:spacing w:line="278" w:lineRule="auto"/>
    </w:pPr>
    <w:rPr>
      <w:kern w:val="2"/>
      <w:sz w:val="24"/>
      <w:szCs w:val="24"/>
      <w:lang w:val="nb-NO" w:eastAsia="nb-NO"/>
      <w14:ligatures w14:val="standardContextual"/>
    </w:rPr>
  </w:style>
  <w:style w:type="paragraph" w:customStyle="1" w:styleId="6E7B839E53D340FEAAA76BEC69DAD555">
    <w:name w:val="6E7B839E53D340FEAAA76BEC69DAD555"/>
    <w:rsid w:val="00842ECB"/>
    <w:pPr>
      <w:spacing w:line="278" w:lineRule="auto"/>
    </w:pPr>
    <w:rPr>
      <w:kern w:val="2"/>
      <w:sz w:val="24"/>
      <w:szCs w:val="24"/>
      <w:lang w:val="nb-NO" w:eastAsia="nb-NO"/>
      <w14:ligatures w14:val="standardContextual"/>
    </w:rPr>
  </w:style>
  <w:style w:type="paragraph" w:customStyle="1" w:styleId="E10803AC8A9D4637B6A6E6C5FDF03751">
    <w:name w:val="E10803AC8A9D4637B6A6E6C5FDF03751"/>
    <w:rsid w:val="00842ECB"/>
    <w:pPr>
      <w:spacing w:line="278" w:lineRule="auto"/>
    </w:pPr>
    <w:rPr>
      <w:kern w:val="2"/>
      <w:sz w:val="24"/>
      <w:szCs w:val="24"/>
      <w:lang w:val="nb-NO" w:eastAsia="nb-NO"/>
      <w14:ligatures w14:val="standardContextual"/>
    </w:rPr>
  </w:style>
  <w:style w:type="paragraph" w:customStyle="1" w:styleId="7D73F2692686427FBFF00FC6F9986609">
    <w:name w:val="7D73F2692686427FBFF00FC6F9986609"/>
    <w:rsid w:val="00842ECB"/>
    <w:pPr>
      <w:spacing w:line="278" w:lineRule="auto"/>
    </w:pPr>
    <w:rPr>
      <w:kern w:val="2"/>
      <w:sz w:val="24"/>
      <w:szCs w:val="24"/>
      <w:lang w:val="nb-NO" w:eastAsia="nb-NO"/>
      <w14:ligatures w14:val="standardContextual"/>
    </w:rPr>
  </w:style>
  <w:style w:type="paragraph" w:customStyle="1" w:styleId="6C069D233E374F7083D0EEFA2DD7D14E">
    <w:name w:val="6C069D233E374F7083D0EEFA2DD7D14E"/>
    <w:rsid w:val="00842ECB"/>
    <w:pPr>
      <w:spacing w:line="278" w:lineRule="auto"/>
    </w:pPr>
    <w:rPr>
      <w:kern w:val="2"/>
      <w:sz w:val="24"/>
      <w:szCs w:val="24"/>
      <w:lang w:val="nb-NO" w:eastAsia="nb-NO"/>
      <w14:ligatures w14:val="standardContextual"/>
    </w:rPr>
  </w:style>
  <w:style w:type="paragraph" w:customStyle="1" w:styleId="1EAD407AEA954394A16606975B2EDA52">
    <w:name w:val="1EAD407AEA954394A16606975B2EDA52"/>
    <w:rsid w:val="00842ECB"/>
    <w:pPr>
      <w:spacing w:line="278" w:lineRule="auto"/>
    </w:pPr>
    <w:rPr>
      <w:kern w:val="2"/>
      <w:sz w:val="24"/>
      <w:szCs w:val="24"/>
      <w:lang w:val="nb-NO" w:eastAsia="nb-NO"/>
      <w14:ligatures w14:val="standardContextual"/>
    </w:rPr>
  </w:style>
  <w:style w:type="paragraph" w:customStyle="1" w:styleId="959ED81C5B7E4FDAAB9788131F7F6E0F">
    <w:name w:val="959ED81C5B7E4FDAAB9788131F7F6E0F"/>
    <w:rsid w:val="00842ECB"/>
    <w:pPr>
      <w:spacing w:line="278" w:lineRule="auto"/>
    </w:pPr>
    <w:rPr>
      <w:kern w:val="2"/>
      <w:sz w:val="24"/>
      <w:szCs w:val="24"/>
      <w:lang w:val="nb-NO" w:eastAsia="nb-NO"/>
      <w14:ligatures w14:val="standardContextual"/>
    </w:rPr>
  </w:style>
  <w:style w:type="paragraph" w:customStyle="1" w:styleId="666B945A15434223B689C1749C97E4E3">
    <w:name w:val="666B945A15434223B689C1749C97E4E3"/>
    <w:rsid w:val="00842ECB"/>
    <w:pPr>
      <w:spacing w:line="278" w:lineRule="auto"/>
    </w:pPr>
    <w:rPr>
      <w:kern w:val="2"/>
      <w:sz w:val="24"/>
      <w:szCs w:val="24"/>
      <w:lang w:val="nb-NO" w:eastAsia="nb-NO"/>
      <w14:ligatures w14:val="standardContextual"/>
    </w:rPr>
  </w:style>
  <w:style w:type="paragraph" w:customStyle="1" w:styleId="FB4AA497ABB84AC0A9F8AFF6E8F0114C">
    <w:name w:val="FB4AA497ABB84AC0A9F8AFF6E8F0114C"/>
    <w:rsid w:val="00842ECB"/>
    <w:pPr>
      <w:spacing w:line="278" w:lineRule="auto"/>
    </w:pPr>
    <w:rPr>
      <w:kern w:val="2"/>
      <w:sz w:val="24"/>
      <w:szCs w:val="24"/>
      <w:lang w:val="nb-NO" w:eastAsia="nb-NO"/>
      <w14:ligatures w14:val="standardContextual"/>
    </w:rPr>
  </w:style>
  <w:style w:type="paragraph" w:customStyle="1" w:styleId="108CD6109DB54154A05C56C862B612BE">
    <w:name w:val="108CD6109DB54154A05C56C862B612BE"/>
    <w:rsid w:val="00842ECB"/>
    <w:pPr>
      <w:spacing w:line="278" w:lineRule="auto"/>
    </w:pPr>
    <w:rPr>
      <w:kern w:val="2"/>
      <w:sz w:val="24"/>
      <w:szCs w:val="24"/>
      <w:lang w:val="nb-NO" w:eastAsia="nb-NO"/>
      <w14:ligatures w14:val="standardContextual"/>
    </w:rPr>
  </w:style>
  <w:style w:type="paragraph" w:customStyle="1" w:styleId="C28593C161814D7CBF02EDE30BCC10C8">
    <w:name w:val="C28593C161814D7CBF02EDE30BCC10C8"/>
    <w:rsid w:val="00842ECB"/>
    <w:pPr>
      <w:spacing w:line="278" w:lineRule="auto"/>
    </w:pPr>
    <w:rPr>
      <w:kern w:val="2"/>
      <w:sz w:val="24"/>
      <w:szCs w:val="24"/>
      <w:lang w:val="nb-NO" w:eastAsia="nb-NO"/>
      <w14:ligatures w14:val="standardContextual"/>
    </w:rPr>
  </w:style>
  <w:style w:type="paragraph" w:customStyle="1" w:styleId="EC59F71166654E72B2344847B72F0B20">
    <w:name w:val="EC59F71166654E72B2344847B72F0B20"/>
    <w:rsid w:val="00842ECB"/>
    <w:pPr>
      <w:spacing w:line="278" w:lineRule="auto"/>
    </w:pPr>
    <w:rPr>
      <w:kern w:val="2"/>
      <w:sz w:val="24"/>
      <w:szCs w:val="24"/>
      <w:lang w:val="nb-NO" w:eastAsia="nb-NO"/>
      <w14:ligatures w14:val="standardContextual"/>
    </w:rPr>
  </w:style>
  <w:style w:type="paragraph" w:customStyle="1" w:styleId="C10ED173C908430388539ED4F9F2D0BC">
    <w:name w:val="C10ED173C908430388539ED4F9F2D0BC"/>
    <w:rsid w:val="00842ECB"/>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gbs:GrowBusinessDocument xmlns:gbs="http://www.software-innovation.no/growBusinessDocument" gbs:officeVersion="2007" gbs:sourceId="212885" gbs:entity="Activity" gbs:templateDesignerVersion="3.1 F">
  <gbs:ToBoard.Name gbs:loadFromGrowBusiness="OnProduce" gbs:saveInGrowBusiness="False" gbs:connected="true" gbs:recno="" gbs:entity="" gbs:datatype="string" gbs:key="10000">Berg menighetsråd</gbs:ToBoard.Name>
  <gbs:StartDate gbs:loadFromGrowBusiness="OnProduce" gbs:saveInGrowBusiness="False" gbs:connected="true" gbs:recno="" gbs:entity="" gbs:datatype="date" gbs:key="10001">2026-09-10T13:00:00</gbs:StartDate>
  <gbs:Location gbs:loadFromGrowBusiness="OnProduce" gbs:saveInGrowBusiness="False" gbs:connected="true" gbs:recno="" gbs:entity="" gbs:datatype="string" gbs:key="10002">Senjahopen skole</gbs:Location>
  <gbs:ToBoard.ToCaseForBoardDocuments.Name gbs:loadFromGrowBusiness="OnProduce" gbs:saveInGrowBusiness="False" gbs:connected="true" gbs:recno="" gbs:entity="" gbs:datatype="string" gbs:key="10003">24/00139</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Anita Sebulonsen</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200418M200419M</gbs:ToOrgUnit.StructureNumber>
  <gbs:StartDate gbs:loadFromGrowBusiness="OnProduce" gbs:saveInGrowBusiness="False" gbs:connected="true" gbs:recno="" gbs:entity="" gbs:datatype="date" gbs:key="10008">2026-09-10T13:00:00</gbs:StartDate>
  <gbs:ToBoard.ToCaseForBoardDocuments.Name gbs:loadFromGrowBusiness="OnProduce" gbs:saveInGrowBusiness="False" gbs:connected="true" gbs:recno="" gbs:entity="" gbs:datatype="string" gbs:key="10009">24/00139</gbs:ToBoard.ToCaseForBoardDocuments.Name>
</gbs:GrowBusinessDocument>
</file>

<file path=customXml/item4.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2.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4.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c7810f-1601-4c5d-8eaa-56870a5bf913}" enabled="1" method="Privileged" siteId="{512024a4-8685-4f03-8086-14a61730e817}" contentBits="0" removed="0"/>
</clbl:labelList>
</file>

<file path=docProps/app.xml><?xml version="1.0" encoding="utf-8"?>
<Properties xmlns="http://schemas.openxmlformats.org/officeDocument/2006/extended-properties" xmlns:vt="http://schemas.openxmlformats.org/officeDocument/2006/docPropsVTypes">
  <Template>dnk_mu_moteprotokoll_bokmal_fr_mr_2024_hoyre</Template>
  <TotalTime>1</TotalTime>
  <Pages>13</Pages>
  <Words>3304</Words>
  <Characters>17512</Characters>
  <Application>Microsoft Office Word</Application>
  <DocSecurity>0</DocSecurity>
  <Lines>145</Lines>
  <Paragraphs>41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Møteprotokoll</vt:lpstr>
      <vt:lpstr>Møteprotokoll</vt:lpstr>
    </vt:vector>
  </TitlesOfParts>
  <Company>Berg menighetsråd</Company>
  <LinksUpToDate>false</LinksUpToDate>
  <CharactersWithSpaces>20775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Berg menighetsråd 10.09.2026</dc:title>
  <dc:subject/>
  <dc:creator>Stein Emil Iden</dc:creator>
  <cp:keywords/>
  <dc:description/>
  <cp:lastModifiedBy>Stein Emil Iden</cp:lastModifiedBy>
  <cp:revision>2</cp:revision>
  <cp:lastPrinted>1900-12-31T23:00:00Z</cp:lastPrinted>
  <dcterms:created xsi:type="dcterms:W3CDTF">2026-10-19T10:49:00Z</dcterms:created>
  <dcterms:modified xsi:type="dcterms:W3CDTF">2026-10-19T10:49:00Z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0x01010014F9E3583EC26F4A85A5410F4319D332</vt:lpwstr>
  </property>
  <property fmtid="{D5CDD505-2E9C-101B-9397-08002B2CF9AE}" pid="3" name="templateFilePath">
    <vt:lpwstr>c:\windows\system32\inetsrv\dnk_mu_moteprotokoll_bokmal_fr_mr_2024_hoyre.dotm</vt:lpwstr>
  </property>
  <property fmtid="{D5CDD505-2E9C-101B-9397-08002B2CF9AE}" pid="4" name="filePathOneNote">
    <vt:lpwstr>
    </vt:lpwstr>
  </property>
  <property fmtid="{D5CDD505-2E9C-101B-9397-08002B2CF9AE}" pid="5" name="comment">
    <vt:lpwstr>
    </vt:lpwstr>
  </property>
  <property fmtid="{D5CDD505-2E9C-101B-9397-08002B2CF9AE}" pid="6" name="sourceId">
    <vt:lpwstr>212401</vt:lpwstr>
  </property>
  <property fmtid="{D5CDD505-2E9C-101B-9397-08002B2CF9AE}" pid="7" name="module">
    <vt:lpwstr>Contact</vt:lpwstr>
  </property>
  <property fmtid="{D5CDD505-2E9C-101B-9397-08002B2CF9AE}" pid="8" name="customParams">
    <vt:lpwstr>
    </vt:lpwstr>
  </property>
  <property fmtid="{D5CDD505-2E9C-101B-9397-08002B2CF9AE}" pid="9" name="server">
    <vt:lpwstr>dnk-nord-halogaland.public360online.com</vt:lpwstr>
  </property>
  <property fmtid="{D5CDD505-2E9C-101B-9397-08002B2CF9AE}" pid="10" name="externalUser">
    <vt:lpwstr>
    </vt:lpwstr>
  </property>
  <property fmtid="{D5CDD505-2E9C-101B-9397-08002B2CF9AE}" pid="11" name="option">
    <vt:lpwstr>true</vt:lpwstr>
  </property>
  <property fmtid="{D5CDD505-2E9C-101B-9397-08002B2CF9AE}" pid="12" name="CompanyName">
    <vt:lpwstr>Senja kirkelige fellesråd</vt:lpwstr>
  </property>
  <property fmtid="{D5CDD505-2E9C-101B-9397-08002B2CF9AE}" pid="13" name="gbsTemplate">
    <vt:lpwstr>Agenda</vt:lpwstr>
  </property>
  <property fmtid="{D5CDD505-2E9C-101B-9397-08002B2CF9AE}" pid="14" name="gbs_meetingID">
    <vt:lpwstr>212401</vt:lpwstr>
  </property>
  <property fmtid="{D5CDD505-2E9C-101B-9397-08002B2CF9AE}" pid="15" name="gbs_board">
    <vt:lpwstr>Berg menighetsråd</vt:lpwstr>
  </property>
  <property fmtid="{D5CDD505-2E9C-101B-9397-08002B2CF9AE}" pid="16" name="gbs_boardID">
    <vt:lpwstr>200455</vt:lpwstr>
  </property>
  <property fmtid="{D5CDD505-2E9C-101B-9397-08002B2CF9AE}" pid="17" name="gbs_meetingdate">
    <vt:lpwstr>10.09.2026</vt:lpwstr>
  </property>
  <property fmtid="{D5CDD505-2E9C-101B-9397-08002B2CF9AE}" pid="18" name="gbs_location">
    <vt:lpwstr>Senjahopen skole</vt:lpwstr>
  </property>
  <property fmtid="{D5CDD505-2E9C-101B-9397-08002B2CF9AE}" pid="19" name="gbs_TemplatePath">
    <vt:lpwstr>https://dnk-nord-halogaland.public360online.com/biz/v2-pbr/docprod/templates/</vt:lpwstr>
  </property>
  <property fmtid="{D5CDD505-2E9C-101B-9397-08002B2CF9AE}" pid="20" name="gbs_boardCode">
    <vt:lpwstr>
    </vt:lpwstr>
  </property>
  <property fmtid="{D5CDD505-2E9C-101B-9397-08002B2CF9AE}" pid="21" name="gbs_UserOrgUnitID">
    <vt:lpwstr>200418</vt:lpwstr>
  </property>
  <property fmtid="{D5CDD505-2E9C-101B-9397-08002B2CF9AE}" pid="22" name="gbs_UserContactID">
    <vt:lpwstr>200436</vt:lpwstr>
  </property>
  <property fmtid="{D5CDD505-2E9C-101B-9397-08002B2CF9AE}" pid="23" name="gbs_ToAuthorization">
    <vt:lpwstr>
    </vt:lpwstr>
  </property>
  <property fmtid="{D5CDD505-2E9C-101B-9397-08002B2CF9AE}" pid="24" name="gbs_ToAccessCode">
    <vt:lpwstr>
    </vt:lpwstr>
  </property>
  <property fmtid="{D5CDD505-2E9C-101B-9397-08002B2CF9AE}" pid="25" name="BackOfficeType">
    <vt:lpwstr>CheckoutFile</vt:lpwstr>
  </property>
  <property fmtid="{D5CDD505-2E9C-101B-9397-08002B2CF9AE}" pid="26" name="docId">
    <vt:lpwstr>212885</vt:lpwstr>
  </property>
  <property fmtid="{D5CDD505-2E9C-101B-9397-08002B2CF9AE}" pid="27" name="verId">
    <vt:lpwstr>210944</vt:lpwstr>
  </property>
  <property fmtid="{D5CDD505-2E9C-101B-9397-08002B2CF9AE}" pid="28" name="templateId">
    <vt:lpwstr>200015</vt:lpwstr>
  </property>
  <property fmtid="{D5CDD505-2E9C-101B-9397-08002B2CF9AE}" pid="29" name="createdBy">
    <vt:lpwstr>Stein Emil Iden</vt:lpwstr>
  </property>
  <property fmtid="{D5CDD505-2E9C-101B-9397-08002B2CF9AE}" pid="30" name="modifiedBy">
    <vt:lpwstr>Stein Emil Iden</vt:lpwstr>
  </property>
  <property fmtid="{D5CDD505-2E9C-101B-9397-08002B2CF9AE}" pid="31" name="serverName">
    <vt:lpwstr>
    </vt:lpwstr>
  </property>
  <property fmtid="{D5CDD505-2E9C-101B-9397-08002B2CF9AE}" pid="32" name="protocol">
    <vt:lpwstr>
    </vt:lpwstr>
  </property>
  <property fmtid="{D5CDD505-2E9C-101B-9397-08002B2CF9AE}" pid="33" name="site">
    <vt:lpwstr>
    </vt:lpwstr>
  </property>
  <property fmtid="{D5CDD505-2E9C-101B-9397-08002B2CF9AE}" pid="34" name="fileId">
    <vt:lpwstr>215765</vt:lpwstr>
  </property>
  <property fmtid="{D5CDD505-2E9C-101B-9397-08002B2CF9AE}" pid="35" name="currentVerId">
    <vt:lpwstr>210944</vt:lpwstr>
  </property>
  <property fmtid="{D5CDD505-2E9C-101B-9397-08002B2CF9AE}" pid="36" name="fileName">
    <vt:lpwstr>24_00139-39 Protokoll Berg menighetsråd 10.09.2026 215765_210944_0.docx</vt:lpwstr>
  </property>
  <property fmtid="{D5CDD505-2E9C-101B-9397-08002B2CF9AE}" pid="37" name="filePath">
    <vt:lpwstr>
    </vt:lpwstr>
  </property>
  <property fmtid="{D5CDD505-2E9C-101B-9397-08002B2CF9AE}" pid="38" name="Operation">
    <vt:lpwstr>CheckoutFile</vt:lpwstr>
  </property>
</Properties>
</file>